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F973C5">
        <w:rPr>
          <w:b/>
          <w:szCs w:val="20"/>
          <w:lang w:eastAsia="pl-PL"/>
        </w:rPr>
        <w:t>5</w:t>
      </w:r>
      <w:r w:rsidR="00304395">
        <w:rPr>
          <w:b/>
          <w:szCs w:val="20"/>
          <w:lang w:eastAsia="pl-PL"/>
        </w:rPr>
        <w:t>96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04395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B797E"/>
    <w:rsid w:val="008F2498"/>
    <w:rsid w:val="009357B7"/>
    <w:rsid w:val="009F4695"/>
    <w:rsid w:val="00A56A6F"/>
    <w:rsid w:val="00A65BE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ED2890"/>
    <w:rsid w:val="00F334B4"/>
    <w:rsid w:val="00F973C5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0E04201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11</cp:revision>
  <cp:lastPrinted>2018-09-06T11:06:00Z</cp:lastPrinted>
  <dcterms:created xsi:type="dcterms:W3CDTF">2018-09-06T11:07:00Z</dcterms:created>
  <dcterms:modified xsi:type="dcterms:W3CDTF">2020-10-30T08:55:00Z</dcterms:modified>
</cp:coreProperties>
</file>