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025386" w:rsidRDefault="00F96517" w:rsidP="00F96517">
      <w:pPr>
        <w:jc w:val="right"/>
      </w:pPr>
      <w:r>
        <w:t>Załącznik nr 6 SIWZ</w:t>
      </w:r>
    </w:p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B77BA9" w:rsidRPr="00B77BA9">
        <w:rPr>
          <w:rFonts w:ascii="Times New Roman" w:eastAsia="Times New Roman" w:hAnsi="Times New Roman"/>
          <w:b/>
          <w:lang w:eastAsia="pl-PL"/>
        </w:rPr>
        <w:t>CSKDZP-2375/22/10/01/2020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B77BA9" w:rsidRPr="00B77BA9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B77BA9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B77BA9">
        <w:rPr>
          <w:rFonts w:ascii="Times New Roman" w:eastAsia="Times New Roman" w:hAnsi="Times New Roman"/>
          <w:b/>
          <w:lang w:eastAsia="pl-PL"/>
        </w:rPr>
        <w:t>Świadczenie usług telekomunikacyjnych telefonii stacjonarnej za pomocą trzech łączy ISDN 30B+D z numeracją publiczną wraz z dzierżawą, dostarczeniem, montażem, serwisowaniem i administrowaniem centrali, łączy i numerów końcowych z placówek podległych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443883" w:rsidRDefault="00025386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4226" w:rsidRDefault="00004226" w:rsidP="00025386">
      <w:pPr>
        <w:spacing w:after="0" w:line="240" w:lineRule="auto"/>
      </w:pPr>
      <w:r>
        <w:separator/>
      </w:r>
    </w:p>
  </w:endnote>
  <w:endnote w:type="continuationSeparator" w:id="0">
    <w:p w:rsidR="00004226" w:rsidRDefault="0000422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BA9" w:rsidRDefault="00B77B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BA9" w:rsidRDefault="00B77B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4226" w:rsidRDefault="00004226" w:rsidP="00025386">
      <w:pPr>
        <w:spacing w:after="0" w:line="240" w:lineRule="auto"/>
      </w:pPr>
      <w:r>
        <w:separator/>
      </w:r>
    </w:p>
  </w:footnote>
  <w:footnote w:type="continuationSeparator" w:id="0">
    <w:p w:rsidR="00004226" w:rsidRDefault="0000422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BA9" w:rsidRDefault="00B77B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BA9" w:rsidRDefault="00B77B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BA9" w:rsidRDefault="00B77B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4226"/>
    <w:rsid w:val="00004226"/>
    <w:rsid w:val="00025386"/>
    <w:rsid w:val="001527B3"/>
    <w:rsid w:val="001B232E"/>
    <w:rsid w:val="001C2314"/>
    <w:rsid w:val="00254EBF"/>
    <w:rsid w:val="00443883"/>
    <w:rsid w:val="0047653F"/>
    <w:rsid w:val="005624D8"/>
    <w:rsid w:val="008F2498"/>
    <w:rsid w:val="00A56A6F"/>
    <w:rsid w:val="00B77BA9"/>
    <w:rsid w:val="00D55FC4"/>
    <w:rsid w:val="00DC2A7F"/>
    <w:rsid w:val="00F9651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8DD4DF6"/>
  <w15:chartTrackingRefBased/>
  <w15:docId w15:val="{5EFE524B-894B-49F1-9E56-DF26E1507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dc:description/>
  <cp:lastModifiedBy>Piotr Winnicki</cp:lastModifiedBy>
  <cp:revision>2</cp:revision>
  <dcterms:created xsi:type="dcterms:W3CDTF">2020-11-06T11:46:00Z</dcterms:created>
  <dcterms:modified xsi:type="dcterms:W3CDTF">2020-11-06T11:46:00Z</dcterms:modified>
</cp:coreProperties>
</file>