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A863A0" w14:textId="6D0C4564" w:rsidR="006A5DF1" w:rsidRPr="004F079B" w:rsidRDefault="00611557" w:rsidP="006A5DF1">
      <w:pPr>
        <w:spacing w:after="240"/>
        <w:jc w:val="right"/>
        <w:rPr>
          <w:sz w:val="22"/>
          <w:szCs w:val="22"/>
        </w:rPr>
      </w:pPr>
      <w:r w:rsidRPr="00611557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Pr="00611557">
        <w:rPr>
          <w:sz w:val="22"/>
          <w:szCs w:val="22"/>
        </w:rPr>
        <w:t>2020-</w:t>
      </w:r>
      <w:r w:rsidR="00B72420">
        <w:rPr>
          <w:sz w:val="22"/>
          <w:szCs w:val="22"/>
        </w:rPr>
        <w:t>11</w:t>
      </w:r>
      <w:r w:rsidRPr="00611557">
        <w:rPr>
          <w:sz w:val="22"/>
          <w:szCs w:val="22"/>
        </w:rPr>
        <w:t>-</w:t>
      </w:r>
      <w:r w:rsidR="00B72420">
        <w:rPr>
          <w:sz w:val="22"/>
          <w:szCs w:val="22"/>
        </w:rPr>
        <w:t>06</w:t>
      </w:r>
    </w:p>
    <w:p w14:paraId="2C02DBC0" w14:textId="77777777" w:rsidR="00611557" w:rsidRPr="00611557" w:rsidRDefault="00611557" w:rsidP="006A5DF1">
      <w:pPr>
        <w:rPr>
          <w:b/>
          <w:bCs/>
          <w:sz w:val="22"/>
          <w:szCs w:val="22"/>
        </w:rPr>
      </w:pPr>
      <w:r w:rsidRPr="00611557">
        <w:rPr>
          <w:b/>
          <w:bCs/>
          <w:sz w:val="22"/>
          <w:szCs w:val="22"/>
        </w:rPr>
        <w:t>Politechnika Rzeszowska</w:t>
      </w:r>
    </w:p>
    <w:p w14:paraId="04B51A70" w14:textId="77777777" w:rsidR="006A5DF1" w:rsidRPr="00D91931" w:rsidRDefault="00611557" w:rsidP="006A5DF1">
      <w:pPr>
        <w:rPr>
          <w:b/>
          <w:bCs/>
          <w:sz w:val="22"/>
          <w:szCs w:val="22"/>
        </w:rPr>
      </w:pPr>
      <w:r w:rsidRPr="00611557">
        <w:rPr>
          <w:b/>
          <w:bCs/>
          <w:sz w:val="22"/>
          <w:szCs w:val="22"/>
        </w:rPr>
        <w:t>Dział Logistyki i Zamówień Publicznych</w:t>
      </w:r>
    </w:p>
    <w:p w14:paraId="32C3EB51" w14:textId="77777777" w:rsidR="006A5DF1" w:rsidRPr="00BD5546" w:rsidRDefault="00611557" w:rsidP="006A5DF1">
      <w:pPr>
        <w:rPr>
          <w:sz w:val="22"/>
          <w:szCs w:val="22"/>
        </w:rPr>
      </w:pPr>
      <w:r w:rsidRPr="00611557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611557">
        <w:rPr>
          <w:sz w:val="22"/>
          <w:szCs w:val="22"/>
        </w:rPr>
        <w:t>12</w:t>
      </w:r>
    </w:p>
    <w:p w14:paraId="212757D9" w14:textId="77777777" w:rsidR="006A5DF1" w:rsidRPr="00BD5546" w:rsidRDefault="00611557" w:rsidP="006A5DF1">
      <w:pPr>
        <w:rPr>
          <w:sz w:val="22"/>
          <w:szCs w:val="22"/>
        </w:rPr>
      </w:pPr>
      <w:r w:rsidRPr="00611557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611557">
        <w:rPr>
          <w:sz w:val="22"/>
          <w:szCs w:val="22"/>
        </w:rPr>
        <w:t>Rzeszów</w:t>
      </w:r>
    </w:p>
    <w:p w14:paraId="7D61D600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D5BCAB8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57CAD1E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B0A1B3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C1B843" w14:textId="374A6A77" w:rsidR="006A5DF1" w:rsidRPr="00D91931" w:rsidRDefault="00B72420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0D2D2F">
        <w:rPr>
          <w:bCs/>
          <w:sz w:val="24"/>
          <w:szCs w:val="24"/>
        </w:rPr>
        <w:t>NA/P/334/2020</w:t>
      </w:r>
      <w:r w:rsidR="006A5DF1" w:rsidRPr="00D91931">
        <w:rPr>
          <w:sz w:val="22"/>
          <w:szCs w:val="22"/>
        </w:rPr>
        <w:tab/>
        <w:t xml:space="preserve"> </w:t>
      </w:r>
    </w:p>
    <w:p w14:paraId="2BC6A22E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488F41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0ACBAEE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D8C224A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40C44F4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5BE16D7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87EF38D" w14:textId="77777777"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14:paraId="0952199B" w14:textId="77777777"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14:paraId="40344608" w14:textId="77777777" w:rsidR="00C0310D" w:rsidRPr="00057D02" w:rsidRDefault="00632C3C" w:rsidP="00C0310D">
      <w:pPr>
        <w:spacing w:before="120" w:after="240"/>
        <w:jc w:val="both"/>
        <w:rPr>
          <w:sz w:val="24"/>
          <w:szCs w:val="24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611557" w:rsidRPr="00611557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C0310D" w:rsidRPr="000D2D2F">
        <w:rPr>
          <w:b/>
          <w:sz w:val="24"/>
          <w:szCs w:val="24"/>
        </w:rPr>
        <w:t>Dostawa kolorowego laserowego urządzenia wielofunkcyjnego</w:t>
      </w:r>
    </w:p>
    <w:p w14:paraId="2DACF752" w14:textId="306F6671" w:rsidR="006D4AB3" w:rsidRPr="006A5DF1" w:rsidRDefault="006D4AB3" w:rsidP="00520165">
      <w:pPr>
        <w:spacing w:after="360" w:line="276" w:lineRule="auto"/>
        <w:jc w:val="both"/>
        <w:rPr>
          <w:sz w:val="22"/>
          <w:szCs w:val="22"/>
        </w:rPr>
      </w:pPr>
    </w:p>
    <w:p w14:paraId="5F98DE7A" w14:textId="77777777" w:rsidR="00611557" w:rsidRPr="00611557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611557" w:rsidRPr="00611557">
        <w:rPr>
          <w:b/>
          <w:sz w:val="22"/>
          <w:szCs w:val="22"/>
        </w:rPr>
        <w:t>Politechnika Rzeszowska</w:t>
      </w:r>
    </w:p>
    <w:p w14:paraId="069BD86C" w14:textId="77777777" w:rsidR="0012774F" w:rsidRPr="006A5DF1" w:rsidRDefault="00611557" w:rsidP="00D8461B">
      <w:pPr>
        <w:spacing w:after="240" w:line="276" w:lineRule="auto"/>
        <w:jc w:val="both"/>
        <w:rPr>
          <w:sz w:val="22"/>
          <w:szCs w:val="22"/>
        </w:rPr>
      </w:pPr>
      <w:r w:rsidRPr="00611557">
        <w:rPr>
          <w:b/>
          <w:sz w:val="22"/>
          <w:szCs w:val="22"/>
        </w:rPr>
        <w:t>Dział Logistyki i Zamówień Publicznych</w:t>
      </w:r>
      <w:r w:rsidR="00520165"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Pr="00611557">
        <w:rPr>
          <w:sz w:val="22"/>
          <w:szCs w:val="22"/>
        </w:rPr>
        <w:t>(t.j.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11557" w:rsidRPr="006A5DF1" w14:paraId="361F15A9" w14:textId="77777777" w:rsidTr="003C74A4">
        <w:tc>
          <w:tcPr>
            <w:tcW w:w="9356" w:type="dxa"/>
            <w:shd w:val="clear" w:color="auto" w:fill="auto"/>
          </w:tcPr>
          <w:p w14:paraId="23CA6281" w14:textId="77777777" w:rsidR="00611557" w:rsidRPr="006A5DF1" w:rsidRDefault="00611557" w:rsidP="003C74A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611557">
              <w:rPr>
                <w:b/>
                <w:bCs/>
                <w:sz w:val="22"/>
                <w:szCs w:val="22"/>
              </w:rPr>
              <w:t>1</w:t>
            </w:r>
          </w:p>
          <w:p w14:paraId="36BA9D98" w14:textId="77777777" w:rsidR="00F21732" w:rsidRPr="00F21732" w:rsidRDefault="00F21732" w:rsidP="00F21732">
            <w:pPr>
              <w:pStyle w:val="NormalnyWeb"/>
              <w:shd w:val="clear" w:color="auto" w:fill="FFFFFF"/>
              <w:rPr>
                <w:sz w:val="17"/>
                <w:szCs w:val="17"/>
              </w:rPr>
            </w:pPr>
            <w:r w:rsidRPr="00F21732">
              <w:t>Czy zamawiający dopuści urządzenie o prędkości drukowania i kopiowania na poziomie 20 str/min przy jednoczesnym zachowaniu pozostałych parametrów?</w:t>
            </w:r>
          </w:p>
          <w:p w14:paraId="3DC02361" w14:textId="77777777" w:rsidR="00F21732" w:rsidRDefault="00F21732" w:rsidP="003C74A4">
            <w:pPr>
              <w:spacing w:after="40"/>
              <w:ind w:left="30" w:right="-72"/>
              <w:rPr>
                <w:sz w:val="22"/>
                <w:szCs w:val="22"/>
              </w:rPr>
            </w:pPr>
          </w:p>
          <w:p w14:paraId="5D132866" w14:textId="366437DE" w:rsidR="00611557" w:rsidRPr="006A5DF1" w:rsidRDefault="00611557" w:rsidP="003C74A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4301C63E" w14:textId="0CAFE043" w:rsidR="00611557" w:rsidRPr="006A5DF1" w:rsidRDefault="003B406D" w:rsidP="003C74A4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Tak, Zamawiający dopuści dostawę urządzenia </w:t>
            </w:r>
            <w:r w:rsidRPr="003B406D">
              <w:rPr>
                <w:sz w:val="24"/>
                <w:szCs w:val="24"/>
              </w:rPr>
              <w:t xml:space="preserve">o </w:t>
            </w:r>
            <w:r w:rsidRPr="003B406D">
              <w:rPr>
                <w:sz w:val="24"/>
                <w:szCs w:val="24"/>
              </w:rPr>
              <w:t>prędkości drukowania i kopiowania na poziomie 20 str/min przy jednoczesnym zachowaniu pozostałych parametrów</w:t>
            </w:r>
            <w:r>
              <w:rPr>
                <w:sz w:val="24"/>
                <w:szCs w:val="24"/>
              </w:rPr>
              <w:t>.</w:t>
            </w:r>
          </w:p>
        </w:tc>
      </w:tr>
    </w:tbl>
    <w:p w14:paraId="618EC5C4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3D45D415" w14:textId="77777777" w:rsidR="00860248" w:rsidRDefault="00860248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p w14:paraId="3AE60857" w14:textId="77777777"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14:paraId="25DABBDD" w14:textId="77777777"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A2B5D4" w14:textId="77777777" w:rsidR="00A305E4" w:rsidRDefault="00A305E4">
      <w:r>
        <w:separator/>
      </w:r>
    </w:p>
  </w:endnote>
  <w:endnote w:type="continuationSeparator" w:id="0">
    <w:p w14:paraId="38FEA8D1" w14:textId="77777777" w:rsidR="00A305E4" w:rsidRDefault="00A305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B4D2F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0E69F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C8E3A3" w14:textId="64262523" w:rsidR="006D4AB3" w:rsidRDefault="007155D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283E91B" wp14:editId="0ED0324B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28B8B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32D1A51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8FF44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9A281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33D3B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020441" w14:textId="77777777" w:rsidR="006D4AB3" w:rsidRDefault="006D4AB3">
    <w:pPr>
      <w:pStyle w:val="Stopka"/>
      <w:tabs>
        <w:tab w:val="clear" w:pos="4536"/>
        <w:tab w:val="left" w:pos="6237"/>
      </w:tabs>
    </w:pPr>
  </w:p>
  <w:p w14:paraId="606A071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763285" w14:textId="77777777" w:rsidR="00A305E4" w:rsidRDefault="00A305E4">
      <w:r>
        <w:separator/>
      </w:r>
    </w:p>
  </w:footnote>
  <w:footnote w:type="continuationSeparator" w:id="0">
    <w:p w14:paraId="5F79E4AD" w14:textId="77777777" w:rsidR="00A305E4" w:rsidRDefault="00A305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3CC3B0" w14:textId="77777777" w:rsidR="00611557" w:rsidRDefault="006115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630535" w14:textId="77777777" w:rsidR="00611557" w:rsidRDefault="006115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AD5E47" w14:textId="77777777" w:rsidR="00611557" w:rsidRDefault="006115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D3B"/>
    <w:rsid w:val="00031374"/>
    <w:rsid w:val="000A1097"/>
    <w:rsid w:val="000E2A8F"/>
    <w:rsid w:val="0012774F"/>
    <w:rsid w:val="00144B7A"/>
    <w:rsid w:val="00180C6E"/>
    <w:rsid w:val="003B406D"/>
    <w:rsid w:val="00433D3B"/>
    <w:rsid w:val="004848F3"/>
    <w:rsid w:val="004A75F2"/>
    <w:rsid w:val="005144A9"/>
    <w:rsid w:val="00520165"/>
    <w:rsid w:val="005B1B08"/>
    <w:rsid w:val="00611557"/>
    <w:rsid w:val="00632C3C"/>
    <w:rsid w:val="00662BDB"/>
    <w:rsid w:val="006A5DF1"/>
    <w:rsid w:val="006B7198"/>
    <w:rsid w:val="006D4AB3"/>
    <w:rsid w:val="006F3B81"/>
    <w:rsid w:val="007155D6"/>
    <w:rsid w:val="007D7198"/>
    <w:rsid w:val="00860248"/>
    <w:rsid w:val="00870F9F"/>
    <w:rsid w:val="00897AB0"/>
    <w:rsid w:val="008A3553"/>
    <w:rsid w:val="00A305E4"/>
    <w:rsid w:val="00A40BD0"/>
    <w:rsid w:val="00A905AC"/>
    <w:rsid w:val="00B72420"/>
    <w:rsid w:val="00BA6584"/>
    <w:rsid w:val="00BE7BFD"/>
    <w:rsid w:val="00C0310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2173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59E96D2"/>
  <w15:chartTrackingRefBased/>
  <w15:docId w15:val="{D3BF49D5-6CC4-49EC-88FA-6866C91F2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F2173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168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</cp:lastModifiedBy>
  <cp:revision>6</cp:revision>
  <cp:lastPrinted>2001-02-10T13:28:00Z</cp:lastPrinted>
  <dcterms:created xsi:type="dcterms:W3CDTF">2020-11-06T11:28:00Z</dcterms:created>
  <dcterms:modified xsi:type="dcterms:W3CDTF">2020-11-06T11:32:00Z</dcterms:modified>
</cp:coreProperties>
</file>