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C6CEA7" w14:textId="240A6F11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41DBA" w:rsidRPr="00A41DBA">
        <w:rPr>
          <w:b/>
          <w:i w:val="0"/>
          <w:sz w:val="22"/>
          <w:szCs w:val="22"/>
        </w:rPr>
        <w:t>2</w:t>
      </w:r>
      <w:r w:rsidR="00554D0D">
        <w:rPr>
          <w:b/>
          <w:i w:val="0"/>
          <w:sz w:val="22"/>
          <w:szCs w:val="22"/>
        </w:rPr>
        <w:t xml:space="preserve"> do SIWZ</w:t>
      </w:r>
    </w:p>
    <w:p w14:paraId="1BF29A7D" w14:textId="77777777" w:rsidR="005103B9" w:rsidRDefault="005103B9" w:rsidP="005103B9">
      <w:pPr>
        <w:spacing w:after="0" w:line="480" w:lineRule="auto"/>
        <w:rPr>
          <w:b/>
        </w:rPr>
      </w:pPr>
    </w:p>
    <w:p w14:paraId="451D5B44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41DBA" w:rsidRPr="00A41DBA">
        <w:rPr>
          <w:rFonts w:ascii="Times New Roman" w:hAnsi="Times New Roman"/>
          <w:b/>
        </w:rPr>
        <w:t>SZW/DZP/80/2020</w:t>
      </w:r>
    </w:p>
    <w:p w14:paraId="12431FD7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3429304E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41DBA" w:rsidRPr="00A41DBA">
        <w:rPr>
          <w:sz w:val="22"/>
          <w:szCs w:val="22"/>
        </w:rPr>
        <w:t>SZPITAL WOJEWÓDZKI W POZNANIU</w:t>
      </w:r>
    </w:p>
    <w:p w14:paraId="2B2EF8D4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41DBA" w:rsidRPr="00A41DBA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A41DBA" w:rsidRPr="00A41DBA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440CA459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41DBA" w:rsidRPr="00A41DBA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A41DBA" w:rsidRPr="00A41DBA">
        <w:rPr>
          <w:sz w:val="22"/>
          <w:szCs w:val="22"/>
        </w:rPr>
        <w:t>Poznań</w:t>
      </w:r>
    </w:p>
    <w:p w14:paraId="3409C12D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7544A2D4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652783C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37F7E86D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C9C63BB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56AAD75F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3153A90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1074AB77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6E29F2A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1F00EB2C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014AB375" w14:textId="77777777"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14:paraId="29D33306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26592468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41DBA" w:rsidRPr="00A41DBA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14:paraId="44D663BD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6FBD2376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46064746" w14:textId="77777777"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79E9275C" w14:textId="77777777"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097F9F3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15C86C3" w14:textId="77777777"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41DBA" w:rsidRPr="00A41DBA">
        <w:rPr>
          <w:rFonts w:ascii="Times New Roman" w:hAnsi="Times New Roman"/>
          <w:b/>
        </w:rPr>
        <w:t>Zakup sprzętu medycznego - aparatu EEG dla Szpitala Wojewódzkiego w Poznaniu.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41DBA" w:rsidRPr="00A41DBA">
        <w:rPr>
          <w:rFonts w:ascii="Times New Roman" w:hAnsi="Times New Roman"/>
          <w:b/>
        </w:rPr>
        <w:t>SZPITAL WOJEWÓDZKI W POZNANIU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5AADC7B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6D9205D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02BB8D25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14:paraId="70227392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4B88B8B" w14:textId="77777777"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6CE4CCE" w14:textId="77777777" w:rsidR="00292198" w:rsidRPr="00292198" w:rsidRDefault="00292198" w:rsidP="00292198">
      <w:pPr>
        <w:rPr>
          <w:rFonts w:ascii="Times New Roman" w:hAnsi="Times New Roman"/>
        </w:rPr>
      </w:pPr>
    </w:p>
    <w:p w14:paraId="136557AD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1E13D59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8FB4D56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BD29317" w14:textId="77777777"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861B1B2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06EAD96D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lastRenderedPageBreak/>
        <w:t>(podpis)</w:t>
      </w:r>
    </w:p>
    <w:p w14:paraId="7AA3E351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C548785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51DFE523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1566583E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125404EA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C4D35F0" w14:textId="77777777"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91B031D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C5361F4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5E18F34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793F9541" w14:textId="77777777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23B61215" w14:textId="77777777" w:rsidTr="005103B9">
        <w:tc>
          <w:tcPr>
            <w:tcW w:w="709" w:type="dxa"/>
          </w:tcPr>
          <w:p w14:paraId="174DD6E0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20391762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14:paraId="4942D36E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1AE0716B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F6BDBC8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7DB4D30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32D19DC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45C438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3857422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71C50362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2E1FA7EF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0F7A53DE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62F02F88" w14:textId="77777777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335C63FA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7A74330D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6D773A1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14:paraId="227BD5B6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3C26204" w14:textId="77777777"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336DE16" w14:textId="77777777"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7AF2D964" w14:textId="77777777"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518AC4A4" w14:textId="77777777"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14:paraId="53A6B665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3DB03355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14:paraId="2BAE1A46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5132B377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11BB360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EBD26DE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988E6F1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41092A8" w14:textId="77777777"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AD6E81C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0193530A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0BE56A72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7B3159A6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F493087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25D7669D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3885805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0A5A07E" w14:textId="77777777"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D0AD218" w14:textId="77777777"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032AD823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DB25C08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5E8163EA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24E30404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41DD888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808B364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0D7094E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48CA01E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1E7943D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F86D51" w14:textId="77777777" w:rsidR="006706AF" w:rsidRDefault="006706AF" w:rsidP="0038231F">
      <w:pPr>
        <w:spacing w:after="0" w:line="240" w:lineRule="auto"/>
      </w:pPr>
      <w:r>
        <w:separator/>
      </w:r>
    </w:p>
  </w:endnote>
  <w:endnote w:type="continuationSeparator" w:id="0">
    <w:p w14:paraId="7BE32D7D" w14:textId="77777777" w:rsidR="006706AF" w:rsidRDefault="006706A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EAF320" w14:textId="77777777" w:rsidR="00A41DBA" w:rsidRDefault="00A41D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69717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331E88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424B7" w14:textId="77777777" w:rsidR="00A41DBA" w:rsidRDefault="00A41D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9AFD93" w14:textId="77777777" w:rsidR="006706AF" w:rsidRDefault="006706AF" w:rsidP="0038231F">
      <w:pPr>
        <w:spacing w:after="0" w:line="240" w:lineRule="auto"/>
      </w:pPr>
      <w:r>
        <w:separator/>
      </w:r>
    </w:p>
  </w:footnote>
  <w:footnote w:type="continuationSeparator" w:id="0">
    <w:p w14:paraId="110107F9" w14:textId="77777777" w:rsidR="006706AF" w:rsidRDefault="006706A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C5089C" w14:textId="77777777" w:rsidR="00A41DBA" w:rsidRDefault="00A41D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1F9430" w14:textId="77777777" w:rsidR="00A41DBA" w:rsidRDefault="00A41D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77CFAB" w14:textId="77777777" w:rsidR="00A41DBA" w:rsidRDefault="00A41D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06A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4D0D"/>
    <w:rsid w:val="005641F0"/>
    <w:rsid w:val="005C39CA"/>
    <w:rsid w:val="005E176A"/>
    <w:rsid w:val="00634311"/>
    <w:rsid w:val="00641874"/>
    <w:rsid w:val="006676AE"/>
    <w:rsid w:val="006706AF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1DBA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C0965D"/>
  <w15:docId w15:val="{2824D438-90FA-4E88-96F7-26652AA82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527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Ślusarski</dc:creator>
  <cp:keywords/>
  <cp:lastModifiedBy>Szpital Wojewódzki w Poznaniu</cp:lastModifiedBy>
  <cp:revision>3</cp:revision>
  <cp:lastPrinted>2016-07-26T10:32:00Z</cp:lastPrinted>
  <dcterms:created xsi:type="dcterms:W3CDTF">2020-11-06T09:43:00Z</dcterms:created>
  <dcterms:modified xsi:type="dcterms:W3CDTF">2020-11-06T09:43:00Z</dcterms:modified>
</cp:coreProperties>
</file>