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C813D7" w14:textId="77777777"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14:paraId="57ADE2B1" w14:textId="77777777"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14:paraId="44DE73FF" w14:textId="77777777" w:rsidR="00D13724" w:rsidRPr="00D13724" w:rsidRDefault="005954FF" w:rsidP="00466550">
      <w:pPr>
        <w:spacing w:after="120"/>
        <w:jc w:val="center"/>
        <w:rPr>
          <w:b/>
          <w:sz w:val="28"/>
          <w:szCs w:val="28"/>
        </w:rPr>
      </w:pPr>
      <w:r w:rsidRPr="005954FF">
        <w:rPr>
          <w:b/>
          <w:sz w:val="28"/>
          <w:szCs w:val="28"/>
        </w:rPr>
        <w:t>Usługa odbioru i utylizacji odpadów poszpitalnych niebezpiecznych tj. odpady z diagnozowania, leczenia i profilaktyki medycznej o kodzie: 180103*, 180102*, 180109, 180182*, 150110*.</w:t>
      </w:r>
    </w:p>
    <w:p w14:paraId="2514D35B" w14:textId="77777777"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5954FF" w:rsidRPr="007210E0">
        <w:rPr>
          <w:sz w:val="22"/>
          <w:szCs w:val="22"/>
        </w:rPr>
        <w:t xml:space="preserve">  </w:t>
      </w:r>
      <w:r w:rsidR="005954FF">
        <w:rPr>
          <w:sz w:val="22"/>
          <w:szCs w:val="22"/>
        </w:rPr>
        <w:t xml:space="preserve">zamieszczone w BZP w dniu </w:t>
      </w:r>
      <w:r w:rsidR="005954FF" w:rsidRPr="005954FF">
        <w:rPr>
          <w:sz w:val="22"/>
          <w:szCs w:val="22"/>
        </w:rPr>
        <w:t>06/11/2020</w:t>
      </w:r>
      <w:r w:rsidR="005954FF">
        <w:rPr>
          <w:sz w:val="22"/>
          <w:szCs w:val="22"/>
        </w:rPr>
        <w:t xml:space="preserve">, nr ogłoszenia: </w:t>
      </w:r>
      <w:r w:rsidR="005954FF" w:rsidRPr="005954FF">
        <w:rPr>
          <w:sz w:val="22"/>
          <w:szCs w:val="22"/>
        </w:rPr>
        <w:t>607319-N-2020</w:t>
      </w:r>
      <w:r>
        <w:rPr>
          <w:sz w:val="22"/>
          <w:szCs w:val="22"/>
        </w:rPr>
        <w:t>)</w:t>
      </w:r>
    </w:p>
    <w:p w14:paraId="2AFD1C1B" w14:textId="77777777"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741585D4" w14:textId="77777777" w:rsidTr="00420FED">
        <w:tc>
          <w:tcPr>
            <w:tcW w:w="9214" w:type="dxa"/>
            <w:shd w:val="clear" w:color="auto" w:fill="D9D9D9"/>
          </w:tcPr>
          <w:p w14:paraId="4B2C0DAD" w14:textId="77777777"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val="x-none" w:eastAsia="x-none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14:paraId="78BC0A00" w14:textId="77777777" w:rsidR="00566E5F" w:rsidRPr="00566E5F" w:rsidRDefault="005954FF" w:rsidP="005F0F0F">
      <w:pPr>
        <w:spacing w:before="120" w:line="276" w:lineRule="auto"/>
        <w:rPr>
          <w:sz w:val="24"/>
          <w:szCs w:val="24"/>
        </w:rPr>
      </w:pPr>
      <w:r w:rsidRPr="005954FF">
        <w:rPr>
          <w:sz w:val="24"/>
          <w:szCs w:val="24"/>
        </w:rPr>
        <w:t>Samodzielny Publiczny Zespół Opieki Zdrowotnej w Kolbuszowej</w:t>
      </w:r>
    </w:p>
    <w:p w14:paraId="60D8A918" w14:textId="77777777" w:rsidR="00566E5F" w:rsidRPr="00566E5F" w:rsidRDefault="005954FF" w:rsidP="00566E5F">
      <w:pPr>
        <w:spacing w:line="276" w:lineRule="auto"/>
        <w:rPr>
          <w:sz w:val="24"/>
          <w:szCs w:val="24"/>
        </w:rPr>
      </w:pPr>
      <w:r w:rsidRPr="005954FF">
        <w:rPr>
          <w:sz w:val="24"/>
          <w:szCs w:val="24"/>
        </w:rPr>
        <w:t>Grunwaldzka</w:t>
      </w:r>
      <w:r w:rsidR="00566E5F" w:rsidRPr="00566E5F">
        <w:rPr>
          <w:sz w:val="24"/>
          <w:szCs w:val="24"/>
        </w:rPr>
        <w:t xml:space="preserve"> </w:t>
      </w:r>
      <w:r w:rsidRPr="005954FF">
        <w:rPr>
          <w:sz w:val="24"/>
          <w:szCs w:val="24"/>
        </w:rPr>
        <w:t>4</w:t>
      </w:r>
      <w:r w:rsidR="00566E5F" w:rsidRPr="00566E5F">
        <w:rPr>
          <w:sz w:val="24"/>
          <w:szCs w:val="24"/>
        </w:rPr>
        <w:t xml:space="preserve"> </w:t>
      </w:r>
    </w:p>
    <w:p w14:paraId="72DBEABD" w14:textId="77777777" w:rsidR="00566E5F" w:rsidRPr="00566E5F" w:rsidRDefault="005954FF" w:rsidP="00566E5F">
      <w:pPr>
        <w:spacing w:line="276" w:lineRule="auto"/>
        <w:rPr>
          <w:sz w:val="24"/>
          <w:szCs w:val="24"/>
        </w:rPr>
      </w:pPr>
      <w:r w:rsidRPr="005954FF">
        <w:rPr>
          <w:sz w:val="24"/>
          <w:szCs w:val="24"/>
        </w:rPr>
        <w:t>36-100</w:t>
      </w:r>
      <w:r w:rsidR="00566E5F" w:rsidRPr="00566E5F">
        <w:rPr>
          <w:sz w:val="24"/>
          <w:szCs w:val="24"/>
        </w:rPr>
        <w:t xml:space="preserve"> </w:t>
      </w:r>
      <w:r w:rsidRPr="005954FF">
        <w:rPr>
          <w:sz w:val="24"/>
          <w:szCs w:val="24"/>
        </w:rPr>
        <w:t>Kolbuszowa</w:t>
      </w:r>
    </w:p>
    <w:p w14:paraId="79C93983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5954FF" w:rsidRPr="005954FF">
        <w:rPr>
          <w:sz w:val="24"/>
          <w:szCs w:val="24"/>
        </w:rPr>
        <w:t>17</w:t>
      </w:r>
      <w:r w:rsidRPr="00566E5F">
        <w:rPr>
          <w:sz w:val="24"/>
          <w:szCs w:val="24"/>
        </w:rPr>
        <w:t xml:space="preserve"> </w:t>
      </w:r>
      <w:r w:rsidR="005954FF" w:rsidRPr="005954FF">
        <w:rPr>
          <w:sz w:val="24"/>
          <w:szCs w:val="24"/>
        </w:rPr>
        <w:t>2271222</w:t>
      </w:r>
    </w:p>
    <w:p w14:paraId="37B04350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5954FF" w:rsidRPr="005954FF">
        <w:rPr>
          <w:sz w:val="24"/>
          <w:szCs w:val="24"/>
        </w:rPr>
        <w:t>17</w:t>
      </w:r>
      <w:r w:rsidRPr="00566E5F">
        <w:rPr>
          <w:sz w:val="18"/>
          <w:szCs w:val="18"/>
        </w:rPr>
        <w:t xml:space="preserve"> </w:t>
      </w:r>
      <w:r w:rsidR="005954FF" w:rsidRPr="005954FF">
        <w:rPr>
          <w:sz w:val="18"/>
          <w:szCs w:val="18"/>
        </w:rPr>
        <w:t>2271233</w:t>
      </w:r>
    </w:p>
    <w:p w14:paraId="00131D1F" w14:textId="77777777"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5954FF" w:rsidRPr="005954FF">
        <w:rPr>
          <w:color w:val="0000FF"/>
          <w:sz w:val="24"/>
          <w:szCs w:val="24"/>
        </w:rPr>
        <w:t>przetargi@szpital.kolbuszowa.pl</w:t>
      </w:r>
    </w:p>
    <w:p w14:paraId="7850E58E" w14:textId="77777777"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5954FF" w:rsidRPr="005954FF">
        <w:rPr>
          <w:color w:val="0000FF"/>
          <w:sz w:val="24"/>
          <w:szCs w:val="24"/>
          <w:u w:val="single"/>
        </w:rPr>
        <w:t>www.szpital.kolbuszowa.pl</w:t>
      </w:r>
    </w:p>
    <w:p w14:paraId="52837ABD" w14:textId="77777777"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14:paraId="19087968" w14:textId="77777777"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5954FF" w14:paraId="59666663" w14:textId="77777777" w:rsidTr="00E90C0E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5264EF7" w14:textId="77777777" w:rsidR="005954FF" w:rsidRPr="00DE794A" w:rsidRDefault="005954FF" w:rsidP="00E90C0E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5954FF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59B03ECF" w14:textId="77777777" w:rsidR="005954FF" w:rsidRDefault="005954FF" w:rsidP="00E90C0E">
            <w:pPr>
              <w:spacing w:after="120"/>
              <w:ind w:left="-72"/>
              <w:rPr>
                <w:sz w:val="24"/>
              </w:rPr>
            </w:pPr>
            <w:r w:rsidRPr="005954FF">
              <w:rPr>
                <w:sz w:val="24"/>
                <w:lang w:val="de-DE"/>
              </w:rPr>
              <w:t xml:space="preserve">  Walenty Plis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-  tel. </w:t>
            </w:r>
            <w:r w:rsidRPr="005954FF">
              <w:rPr>
                <w:sz w:val="24"/>
                <w:lang w:val="de-DE"/>
              </w:rPr>
              <w:t>(17) 581 99 28 wew.412</w:t>
            </w:r>
            <w:r>
              <w:rPr>
                <w:sz w:val="24"/>
              </w:rPr>
              <w:t>.</w:t>
            </w:r>
          </w:p>
        </w:tc>
      </w:tr>
    </w:tbl>
    <w:p w14:paraId="4872BFFA" w14:textId="77777777"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14:paraId="753BB5C1" w14:textId="77777777"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8221"/>
      </w:tblGrid>
      <w:tr w:rsidR="005954FF" w14:paraId="215D4B52" w14:textId="77777777" w:rsidTr="00E90C0E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EB8A873" w14:textId="77777777" w:rsidR="005954FF" w:rsidRPr="00DE794A" w:rsidRDefault="005954FF" w:rsidP="00E90C0E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5954FF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14:paraId="5D22F6A7" w14:textId="77777777" w:rsidR="005954FF" w:rsidRPr="00F73060" w:rsidRDefault="005954FF" w:rsidP="00E90C0E">
            <w:pPr>
              <w:spacing w:after="120"/>
              <w:ind w:left="-71" w:right="-91"/>
              <w:rPr>
                <w:b/>
                <w:sz w:val="24"/>
              </w:rPr>
            </w:pPr>
            <w:r w:rsidRPr="005954FF">
              <w:rPr>
                <w:sz w:val="24"/>
                <w:lang w:val="de-DE"/>
              </w:rPr>
              <w:t xml:space="preserve">  Roman </w:t>
            </w:r>
            <w:proofErr w:type="spellStart"/>
            <w:r w:rsidRPr="005954FF">
              <w:rPr>
                <w:sz w:val="24"/>
                <w:lang w:val="de-DE"/>
              </w:rPr>
              <w:t>Kidacki</w:t>
            </w:r>
            <w:proofErr w:type="spellEnd"/>
            <w:r>
              <w:rPr>
                <w:sz w:val="24"/>
                <w:lang w:val="de-DE"/>
              </w:rPr>
              <w:t xml:space="preserve"> -  tel. </w:t>
            </w:r>
            <w:r w:rsidRPr="005954FF">
              <w:rPr>
                <w:sz w:val="24"/>
                <w:lang w:val="de-DE"/>
              </w:rPr>
              <w:t>(17 ) 581 99 86</w:t>
            </w:r>
          </w:p>
        </w:tc>
      </w:tr>
    </w:tbl>
    <w:p w14:paraId="131F5CC9" w14:textId="77777777"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 w:firstRow="1" w:lastRow="0" w:firstColumn="1" w:lastColumn="0" w:noHBand="0" w:noVBand="1"/>
      </w:tblPr>
      <w:tblGrid>
        <w:gridCol w:w="9354"/>
      </w:tblGrid>
      <w:tr w:rsidR="004A3065" w14:paraId="26F496D0" w14:textId="77777777" w:rsidTr="007E7A97">
        <w:tc>
          <w:tcPr>
            <w:tcW w:w="9354" w:type="dxa"/>
            <w:shd w:val="pct20" w:color="auto" w:fill="auto"/>
          </w:tcPr>
          <w:p w14:paraId="35375640" w14:textId="77777777"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14:paraId="104A80EF" w14:textId="77777777" w:rsidR="004A3065" w:rsidRPr="00420FED" w:rsidRDefault="004A3065" w:rsidP="00F73060">
      <w:pPr>
        <w:rPr>
          <w:vanish/>
        </w:rPr>
      </w:pPr>
    </w:p>
    <w:p w14:paraId="1540FC5C" w14:textId="77777777"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5954FF" w:rsidRPr="005954FF">
        <w:rPr>
          <w:b/>
          <w:sz w:val="24"/>
          <w:szCs w:val="24"/>
        </w:rPr>
        <w:t>przetarg nieograniczony</w:t>
      </w:r>
      <w:r w:rsidR="000D5B9A" w:rsidRPr="000D5B9A">
        <w:rPr>
          <w:sz w:val="24"/>
          <w:szCs w:val="24"/>
        </w:rPr>
        <w:t>.</w:t>
      </w:r>
    </w:p>
    <w:p w14:paraId="791E1D5A" w14:textId="77777777"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5954FF" w:rsidRPr="005954FF">
        <w:rPr>
          <w:sz w:val="24"/>
          <w:szCs w:val="24"/>
        </w:rPr>
        <w:t>(</w:t>
      </w:r>
      <w:proofErr w:type="spellStart"/>
      <w:r w:rsidR="005954FF" w:rsidRPr="005954FF">
        <w:rPr>
          <w:sz w:val="24"/>
          <w:szCs w:val="24"/>
        </w:rPr>
        <w:t>t.j</w:t>
      </w:r>
      <w:proofErr w:type="spellEnd"/>
      <w:r w:rsidR="005954FF" w:rsidRPr="005954FF">
        <w:rPr>
          <w:sz w:val="24"/>
          <w:szCs w:val="24"/>
        </w:rPr>
        <w:t>. Dz.U. z 2019 r. poz. 1843)</w:t>
      </w:r>
      <w:r w:rsidRPr="000D5B9A">
        <w:rPr>
          <w:sz w:val="24"/>
          <w:szCs w:val="24"/>
        </w:rPr>
        <w:t xml:space="preserve">, zwanej dalej „ustawą </w:t>
      </w:r>
      <w:proofErr w:type="spellStart"/>
      <w:r w:rsidRPr="000D5B9A">
        <w:rPr>
          <w:sz w:val="24"/>
          <w:szCs w:val="24"/>
        </w:rPr>
        <w:t>Pzp</w:t>
      </w:r>
      <w:proofErr w:type="spellEnd"/>
      <w:r w:rsidRPr="000D5B9A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566E5F" w:rsidRPr="00420FED" w14:paraId="55AC43AF" w14:textId="77777777" w:rsidTr="00420FED">
        <w:tc>
          <w:tcPr>
            <w:tcW w:w="9214" w:type="dxa"/>
            <w:shd w:val="clear" w:color="auto" w:fill="D9D9D9"/>
          </w:tcPr>
          <w:p w14:paraId="1358EDEC" w14:textId="77777777"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14:paraId="4CAD7F51" w14:textId="77777777"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5954FF" w:rsidRPr="005954FF">
        <w:rPr>
          <w:color w:val="0000FF"/>
          <w:sz w:val="24"/>
          <w:szCs w:val="24"/>
          <w:u w:val="single"/>
        </w:rPr>
        <w:t xml:space="preserve">www.szpital.kolbuszowa.pl  </w:t>
      </w:r>
      <w:proofErr w:type="spellStart"/>
      <w:r w:rsidR="005954FF" w:rsidRPr="005954FF">
        <w:rPr>
          <w:color w:val="0000FF"/>
          <w:sz w:val="24"/>
          <w:szCs w:val="24"/>
          <w:u w:val="single"/>
        </w:rPr>
        <w:t>zakadka</w:t>
      </w:r>
      <w:proofErr w:type="spellEnd"/>
      <w:r w:rsidR="005954FF" w:rsidRPr="005954FF">
        <w:rPr>
          <w:color w:val="0000FF"/>
          <w:sz w:val="24"/>
          <w:szCs w:val="24"/>
          <w:u w:val="single"/>
        </w:rPr>
        <w:t xml:space="preserve"> przetargi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3760C399" w14:textId="77777777" w:rsidTr="00420FED">
        <w:tc>
          <w:tcPr>
            <w:tcW w:w="9214" w:type="dxa"/>
            <w:shd w:val="clear" w:color="auto" w:fill="D9D9D9"/>
          </w:tcPr>
          <w:p w14:paraId="36FA3219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14:paraId="163C883F" w14:textId="77777777" w:rsidR="00174CFD" w:rsidRPr="00AA6BC8" w:rsidRDefault="005954FF" w:rsidP="00174CFD">
      <w:pPr>
        <w:spacing w:before="120" w:after="120"/>
        <w:jc w:val="both"/>
        <w:rPr>
          <w:sz w:val="24"/>
          <w:szCs w:val="24"/>
        </w:rPr>
      </w:pPr>
      <w:r w:rsidRPr="005954FF">
        <w:rPr>
          <w:sz w:val="24"/>
          <w:szCs w:val="24"/>
        </w:rPr>
        <w:t>Usługa odbioru i utylizacji odpadów poszpitalnych niebezpiecznych tj. odpady z diagnozowania, leczenia i profilaktyki medycznej o kodzie: 180103*, 180102*, 180109, 180182*, 150110*.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5954FF" w:rsidRPr="00AA6BC8" w14:paraId="2696F2F2" w14:textId="77777777" w:rsidTr="00E90C0E">
        <w:trPr>
          <w:trHeight w:val="303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2B438D30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 180103 - 40 ton</w:t>
            </w:r>
          </w:p>
          <w:p w14:paraId="598C3C08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 180102 - 0,6 ton</w:t>
            </w:r>
          </w:p>
          <w:p w14:paraId="73E7F7B0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grupa180109 - 0,1 ton</w:t>
            </w:r>
          </w:p>
          <w:p w14:paraId="251613A6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lastRenderedPageBreak/>
              <w:t>- grupa180182- 0,6 ton</w:t>
            </w:r>
          </w:p>
          <w:p w14:paraId="5AFC92C2" w14:textId="77777777" w:rsidR="005954FF" w:rsidRPr="00AA6BC8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grupa150110- 0,006 ton</w:t>
            </w:r>
            <w:r w:rsidRPr="00AA6BC8">
              <w:rPr>
                <w:sz w:val="24"/>
                <w:szCs w:val="24"/>
              </w:rPr>
              <w:t xml:space="preserve"> - </w:t>
            </w:r>
            <w:bookmarkStart w:id="0" w:name="Tekst48"/>
            <w:r w:rsidRPr="00AA6BC8">
              <w:rPr>
                <w:sz w:val="24"/>
                <w:szCs w:val="24"/>
              </w:rPr>
              <w:t xml:space="preserve">dla zadania częściowego: </w:t>
            </w:r>
            <w:bookmarkEnd w:id="0"/>
            <w:r w:rsidRPr="005954FF">
              <w:rPr>
                <w:sz w:val="24"/>
                <w:szCs w:val="24"/>
              </w:rPr>
              <w:t>1</w:t>
            </w:r>
          </w:p>
        </w:tc>
      </w:tr>
    </w:tbl>
    <w:p w14:paraId="07F2F8EC" w14:textId="77777777" w:rsidR="00174CFD" w:rsidRPr="00AA6BC8" w:rsidRDefault="00174CFD" w:rsidP="00174CFD">
      <w:pPr>
        <w:numPr>
          <w:ilvl w:val="1"/>
          <w:numId w:val="0"/>
        </w:numPr>
        <w:tabs>
          <w:tab w:val="num" w:pos="0"/>
        </w:tabs>
        <w:spacing w:after="60"/>
        <w:jc w:val="both"/>
        <w:rPr>
          <w:noProof/>
          <w:sz w:val="24"/>
        </w:rPr>
      </w:pPr>
      <w:r w:rsidRPr="00AA6BC8">
        <w:rPr>
          <w:noProof/>
          <w:sz w:val="24"/>
        </w:rPr>
        <w:lastRenderedPageBreak/>
        <w:t xml:space="preserve">Zamawiający dopuszcza składanie ofert częściowych i częściowy wybór ofert, gdzie część (zadanie) stanowi: 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8"/>
        <w:gridCol w:w="7700"/>
      </w:tblGrid>
      <w:tr w:rsidR="00174CFD" w:rsidRPr="00AA6BC8" w14:paraId="3F082239" w14:textId="77777777" w:rsidTr="00174CFD">
        <w:tc>
          <w:tcPr>
            <w:tcW w:w="1298" w:type="dxa"/>
            <w:shd w:val="clear" w:color="auto" w:fill="F3F3F3"/>
            <w:vAlign w:val="center"/>
          </w:tcPr>
          <w:p w14:paraId="0F442265" w14:textId="77777777"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43E83A0F" w14:textId="77777777"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Opis</w:t>
            </w:r>
          </w:p>
        </w:tc>
      </w:tr>
      <w:tr w:rsidR="005954FF" w:rsidRPr="00AA6BC8" w14:paraId="6DC707B3" w14:textId="77777777" w:rsidTr="00E90C0E">
        <w:tc>
          <w:tcPr>
            <w:tcW w:w="1298" w:type="dxa"/>
            <w:vAlign w:val="center"/>
          </w:tcPr>
          <w:p w14:paraId="3615B734" w14:textId="77777777" w:rsidR="005954FF" w:rsidRPr="00AA6BC8" w:rsidRDefault="005954FF" w:rsidP="00E90C0E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4"/>
                <w:szCs w:val="24"/>
              </w:rPr>
            </w:pPr>
            <w:r w:rsidRPr="005954FF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7A221F34" w14:textId="77777777" w:rsidR="005954FF" w:rsidRPr="00AA6BC8" w:rsidRDefault="005954FF" w:rsidP="00E90C0E">
            <w:pPr>
              <w:spacing w:before="40"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Temat</w:t>
            </w:r>
            <w:r w:rsidRPr="00AA6BC8">
              <w:rPr>
                <w:sz w:val="24"/>
                <w:szCs w:val="24"/>
              </w:rPr>
              <w:t xml:space="preserve">: </w:t>
            </w:r>
            <w:r w:rsidRPr="005954FF">
              <w:rPr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</w:p>
          <w:p w14:paraId="0A13FB84" w14:textId="77777777" w:rsidR="005954FF" w:rsidRPr="00AA6BC8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Wspólny Słownik Zamówień</w:t>
            </w:r>
            <w:r w:rsidRPr="00AA6BC8">
              <w:rPr>
                <w:sz w:val="24"/>
                <w:szCs w:val="24"/>
              </w:rPr>
              <w:t>:</w:t>
            </w:r>
            <w:r w:rsidRPr="00AA6BC8">
              <w:rPr>
                <w:b/>
                <w:sz w:val="24"/>
                <w:szCs w:val="24"/>
              </w:rPr>
              <w:t xml:space="preserve"> </w:t>
            </w:r>
            <w:r w:rsidRPr="005954FF">
              <w:rPr>
                <w:sz w:val="24"/>
                <w:szCs w:val="24"/>
              </w:rPr>
              <w:t>90524200-8 - Usługi usuwania odpadów szpitalnych</w:t>
            </w:r>
            <w:r w:rsidRPr="00AA6BC8">
              <w:rPr>
                <w:sz w:val="24"/>
                <w:szCs w:val="24"/>
              </w:rPr>
              <w:t xml:space="preserve"> </w:t>
            </w:r>
          </w:p>
          <w:p w14:paraId="3BA4A08A" w14:textId="77777777" w:rsidR="005954FF" w:rsidRPr="00AA6BC8" w:rsidRDefault="005954FF" w:rsidP="00E90C0E">
            <w:pPr>
              <w:spacing w:after="6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Opis</w:t>
            </w:r>
            <w:r w:rsidRPr="00AA6BC8">
              <w:rPr>
                <w:sz w:val="24"/>
                <w:szCs w:val="24"/>
              </w:rPr>
              <w:t xml:space="preserve">: </w:t>
            </w:r>
          </w:p>
          <w:p w14:paraId="35AFA0B4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 180103 - 40 ton</w:t>
            </w:r>
          </w:p>
          <w:p w14:paraId="2DB4F9AD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 180102 - 0,6 ton</w:t>
            </w:r>
          </w:p>
          <w:p w14:paraId="12DB24FD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grupa180109 - 0,1 ton</w:t>
            </w:r>
          </w:p>
          <w:p w14:paraId="7C26A7CB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grupa180182- 0,6 ton</w:t>
            </w:r>
          </w:p>
          <w:p w14:paraId="72000530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grupa150110- 0,006 ton</w:t>
            </w:r>
          </w:p>
          <w:p w14:paraId="05D3F8C1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Odbiór odpadów 3 razy w tygodniu -poniedziałek, środa, piątek - w godz.10-13.30</w:t>
            </w:r>
          </w:p>
          <w:p w14:paraId="2FFAB066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z magazynu Zamawiającego pod adresami:</w:t>
            </w:r>
          </w:p>
          <w:p w14:paraId="3F4DF9F1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1)Samodzielny Publiczny Zespół Opieki Zdrowotnej w Kolbuszowej ul. Grunwaldzka 4, </w:t>
            </w:r>
          </w:p>
          <w:p w14:paraId="2D7A77EE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36-100 Kolbuszowa </w:t>
            </w:r>
          </w:p>
          <w:p w14:paraId="4E57B615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2) Samodzielny Publiczny Zespół Opieki Zdrowotnej w Kolbuszowej ul. Kolejowa 3 , </w:t>
            </w:r>
          </w:p>
          <w:p w14:paraId="15F12E8E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36-100 Kolbuszowa</w:t>
            </w:r>
          </w:p>
          <w:p w14:paraId="6093B8C7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Odbiór odpadów do 15 dnia każdego miesiąca w godz..10-14 </w:t>
            </w:r>
          </w:p>
          <w:p w14:paraId="1E24972B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z Przychodni i Ośrodków Zdrowia Zamawiającego pod adresami:</w:t>
            </w:r>
          </w:p>
          <w:p w14:paraId="7CC7FD2C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Przychodnia Nr 2 w Kolbuszowej ul. Tyszkiewiczów 6, 36-100 Kolbuszowa</w:t>
            </w:r>
          </w:p>
          <w:p w14:paraId="1F4875CD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Wiejski Ośrodek Zdrowia w Widełce Widełka 623 ,36-145 Widełka</w:t>
            </w:r>
          </w:p>
          <w:p w14:paraId="39DBF3D8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-Gminny Ośrodek Zdrowia w Przedborzu Przedbórz 184 ,36-146 Przedbórz</w:t>
            </w:r>
          </w:p>
          <w:p w14:paraId="46266C0D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-Gminny Ośrodek Zdrowia w </w:t>
            </w:r>
            <w:proofErr w:type="spellStart"/>
            <w:r w:rsidRPr="005954FF">
              <w:rPr>
                <w:sz w:val="24"/>
                <w:szCs w:val="24"/>
              </w:rPr>
              <w:t>Niwiskach</w:t>
            </w:r>
            <w:proofErr w:type="spellEnd"/>
            <w:r w:rsidRPr="005954FF">
              <w:rPr>
                <w:sz w:val="24"/>
                <w:szCs w:val="24"/>
              </w:rPr>
              <w:t>, Niwiska 237, 36-147 Niwiska</w:t>
            </w:r>
          </w:p>
          <w:p w14:paraId="4B0C0C9C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Gminny Ośrodek Zdrowia w Raniżowie Raniżów 503, 36-130 Raniżów</w:t>
            </w:r>
          </w:p>
          <w:p w14:paraId="284C8701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Wiejski Ośrodek Zdrowia w Mazurach Mazury 113, 36-130 Raniżów</w:t>
            </w:r>
          </w:p>
          <w:p w14:paraId="1AE3EC09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- Wiejski Ośrodek Zdrowia w Woli Raniżowskiej Wola Raniżowska 323 </w:t>
            </w:r>
          </w:p>
          <w:p w14:paraId="34E2D15D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36-125 Wola Raniżowska</w:t>
            </w:r>
          </w:p>
          <w:p w14:paraId="7C86AA2F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Wiejski Ośrodek w Wilczej Woli Wilcza Wola 229, 36-121 Wilcza Wola</w:t>
            </w:r>
          </w:p>
          <w:p w14:paraId="553BBF44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- Wiejski Ośrodek Zdrowia w Lipnicy Lipnica 279, 36-123 Lipnica</w:t>
            </w:r>
          </w:p>
          <w:p w14:paraId="702566A5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lastRenderedPageBreak/>
              <w:t>- Gminny Ośrodek Zdrowia w Cmolasie, Cmolas 238, 36-105 Cmolas</w:t>
            </w:r>
          </w:p>
          <w:p w14:paraId="65DFCB10" w14:textId="77777777" w:rsidR="005954FF" w:rsidRPr="005954FF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- Wiejski Ośrodek Zdrowia w Ostrowach Tuszowskich </w:t>
            </w:r>
          </w:p>
          <w:p w14:paraId="557E2038" w14:textId="77777777" w:rsidR="005954FF" w:rsidRPr="00AA6BC8" w:rsidRDefault="005954FF" w:rsidP="00E90C0E">
            <w:pPr>
              <w:spacing w:after="12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Ostrowy Tuszowskie 1A 36-106 Trzęsówka</w:t>
            </w:r>
          </w:p>
          <w:p w14:paraId="62A6E466" w14:textId="77777777" w:rsidR="005954FF" w:rsidRPr="00AA6BC8" w:rsidRDefault="005954FF" w:rsidP="00E90C0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37951803" w14:textId="77777777" w:rsidR="005954FF" w:rsidRPr="00AA6BC8" w:rsidRDefault="005954FF" w:rsidP="00E90C0E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  <w:r w:rsidRPr="005954FF">
              <w:rPr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AA6BC8">
              <w:rPr>
                <w:noProof/>
                <w:sz w:val="24"/>
                <w:szCs w:val="24"/>
              </w:rPr>
              <w:t>.</w:t>
            </w:r>
            <w:r w:rsidRPr="00AA6BC8">
              <w:rPr>
                <w:b/>
                <w:noProof/>
                <w:sz w:val="24"/>
                <w:szCs w:val="24"/>
              </w:rPr>
              <w:t xml:space="preserve"> </w:t>
            </w:r>
          </w:p>
        </w:tc>
      </w:tr>
    </w:tbl>
    <w:p w14:paraId="077F4B5A" w14:textId="77777777" w:rsidR="009E77C1" w:rsidRPr="009E77C1" w:rsidRDefault="009E77C1" w:rsidP="009E77C1">
      <w:pPr>
        <w:pStyle w:val="FS2"/>
        <w:spacing w:before="80" w:after="80"/>
        <w:rPr>
          <w:sz w:val="24"/>
        </w:rPr>
      </w:pPr>
      <w:r w:rsidRPr="009E77C1">
        <w:rPr>
          <w:sz w:val="24"/>
        </w:rPr>
        <w:lastRenderedPageBreak/>
        <w:t>Oferty można składać w odniesieniu do:</w:t>
      </w:r>
    </w:p>
    <w:p w14:paraId="397A6FC5" w14:textId="77777777" w:rsidR="009E77C1" w:rsidRPr="009E77C1" w:rsidRDefault="005954FF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1"/>
      <w:r>
        <w:rPr>
          <w:sz w:val="24"/>
        </w:rPr>
        <w:instrText xml:space="preserve"> FORMCHECKBOX </w:instrText>
      </w:r>
      <w:r w:rsidR="003C6D58">
        <w:rPr>
          <w:sz w:val="24"/>
        </w:rPr>
      </w:r>
      <w:r w:rsidR="003C6D58">
        <w:rPr>
          <w:sz w:val="24"/>
        </w:rPr>
        <w:fldChar w:fldCharType="separate"/>
      </w:r>
      <w:r>
        <w:rPr>
          <w:sz w:val="24"/>
        </w:rPr>
        <w:fldChar w:fldCharType="end"/>
      </w:r>
      <w:bookmarkEnd w:id="1"/>
      <w:r w:rsidR="009E77C1" w:rsidRPr="009E77C1">
        <w:rPr>
          <w:sz w:val="24"/>
        </w:rPr>
        <w:t xml:space="preserve"> wszystkich części  </w:t>
      </w:r>
    </w:p>
    <w:p w14:paraId="291EBBA0" w14:textId="77777777" w:rsidR="009E77C1" w:rsidRPr="009E77C1" w:rsidRDefault="005954FF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>
        <w:rPr>
          <w:sz w:val="24"/>
        </w:rPr>
        <w:instrText xml:space="preserve"> FORMCHECKBOX </w:instrText>
      </w:r>
      <w:r w:rsidR="003C6D58">
        <w:rPr>
          <w:sz w:val="24"/>
        </w:rPr>
      </w:r>
      <w:r w:rsidR="003C6D58">
        <w:rPr>
          <w:sz w:val="24"/>
        </w:rPr>
        <w:fldChar w:fldCharType="separate"/>
      </w:r>
      <w:r>
        <w:rPr>
          <w:sz w:val="24"/>
        </w:rPr>
        <w:fldChar w:fldCharType="end"/>
      </w:r>
      <w:bookmarkEnd w:id="2"/>
      <w:r w:rsidR="009E77C1" w:rsidRPr="009E77C1">
        <w:rPr>
          <w:sz w:val="24"/>
        </w:rPr>
        <w:t xml:space="preserve"> maksymalnej liczby części: [ </w:t>
      </w:r>
      <w:r w:rsidR="009E77C1" w:rsidRPr="009E77C1">
        <w:rPr>
          <w:color w:val="FF0000"/>
          <w:sz w:val="24"/>
        </w:rPr>
        <w:t xml:space="preserve"> </w:t>
      </w:r>
      <w:r w:rsidR="009E77C1" w:rsidRPr="009E77C1">
        <w:rPr>
          <w:sz w:val="24"/>
        </w:rPr>
        <w:t xml:space="preserve">] </w:t>
      </w:r>
    </w:p>
    <w:p w14:paraId="1B10A18C" w14:textId="77777777" w:rsidR="009E77C1" w:rsidRDefault="005954FF" w:rsidP="009E77C1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3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3"/>
      <w:r w:rsidR="009E77C1" w:rsidRPr="009E77C1">
        <w:rPr>
          <w:sz w:val="24"/>
          <w:szCs w:val="24"/>
        </w:rPr>
        <w:t xml:space="preserve">  tylko jednej części</w:t>
      </w:r>
    </w:p>
    <w:p w14:paraId="68124914" w14:textId="77777777" w:rsidR="009E77C1" w:rsidRDefault="00174CFD" w:rsidP="009E77C1">
      <w:pPr>
        <w:spacing w:before="60" w:after="120"/>
        <w:jc w:val="both"/>
        <w:rPr>
          <w:sz w:val="24"/>
          <w:szCs w:val="24"/>
        </w:rPr>
      </w:pPr>
      <w:r w:rsidRPr="00AA6BC8">
        <w:rPr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7C7347FD" w14:textId="77777777" w:rsidTr="00420FED">
        <w:tc>
          <w:tcPr>
            <w:tcW w:w="9214" w:type="dxa"/>
            <w:shd w:val="clear" w:color="auto" w:fill="D9D9D9"/>
          </w:tcPr>
          <w:p w14:paraId="208A8093" w14:textId="77777777"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14:paraId="6D9DA4C7" w14:textId="77777777" w:rsidR="007D2105" w:rsidRPr="000B6F85" w:rsidRDefault="007D2105" w:rsidP="007D210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>Wymaga się złożenia oferty 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 dotyczy)</w:t>
      </w:r>
      <w:r w:rsidRPr="000B6F85">
        <w:rPr>
          <w:i/>
          <w:sz w:val="24"/>
          <w:szCs w:val="24"/>
        </w:rPr>
        <w:t>:</w:t>
      </w:r>
    </w:p>
    <w:p w14:paraId="53C74779" w14:textId="77777777" w:rsidR="007D2105" w:rsidRDefault="005954FF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4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4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  <w:r w:rsidR="007D2105" w:rsidRPr="000B6F85">
        <w:rPr>
          <w:sz w:val="24"/>
          <w:szCs w:val="24"/>
        </w:rPr>
        <w:t xml:space="preserve"> </w:t>
      </w:r>
    </w:p>
    <w:p w14:paraId="1F0DDD6D" w14:textId="77777777" w:rsidR="007D2105" w:rsidRDefault="005954FF" w:rsidP="007D210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Wybór5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5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14:paraId="71F46AB9" w14:textId="77777777" w:rsidR="007D2105" w:rsidRDefault="007D2105" w:rsidP="007D210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r w:rsidRPr="000B6F85">
        <w:rPr>
          <w:sz w:val="24"/>
          <w:szCs w:val="24"/>
        </w:rPr>
        <w:t>lub</w:t>
      </w:r>
      <w:r>
        <w:rPr>
          <w:sz w:val="24"/>
          <w:szCs w:val="24"/>
        </w:rPr>
        <w:t xml:space="preserve"> </w:t>
      </w:r>
    </w:p>
    <w:p w14:paraId="48AF2A07" w14:textId="77777777" w:rsidR="007D2105" w:rsidRPr="000B6F85" w:rsidRDefault="007D2105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wariantowej </w:t>
      </w:r>
      <w:r w:rsidRPr="000B6F85">
        <w:rPr>
          <w:i/>
        </w:rPr>
        <w:t>(jeżeli dotyczy)</w:t>
      </w:r>
      <w:r>
        <w:rPr>
          <w:i/>
          <w:sz w:val="24"/>
          <w:szCs w:val="24"/>
        </w:rPr>
        <w:t>:</w:t>
      </w:r>
    </w:p>
    <w:p w14:paraId="02EC1AE6" w14:textId="77777777" w:rsidR="007D2105" w:rsidRDefault="005954FF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6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6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</w:p>
    <w:p w14:paraId="36D0A08E" w14:textId="77777777" w:rsidR="00A510D4" w:rsidRDefault="005954FF" w:rsidP="007D210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7" w:name="Wybór7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7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14:paraId="7CAC2780" w14:textId="77777777" w:rsidR="00A510D4" w:rsidRDefault="00A510D4" w:rsidP="005E174B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4EFBBEA8" w14:textId="77777777" w:rsidTr="00420FED">
        <w:tc>
          <w:tcPr>
            <w:tcW w:w="9214" w:type="dxa"/>
            <w:shd w:val="clear" w:color="auto" w:fill="D9D9D9"/>
          </w:tcPr>
          <w:p w14:paraId="73744804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14:paraId="2ACE20F4" w14:textId="77777777" w:rsidR="00174CFD" w:rsidRDefault="00174CFD" w:rsidP="00174CFD">
      <w:pPr>
        <w:tabs>
          <w:tab w:val="num" w:pos="0"/>
        </w:tabs>
        <w:spacing w:before="120" w:after="60"/>
        <w:jc w:val="both"/>
        <w:outlineLvl w:val="0"/>
        <w:rPr>
          <w:sz w:val="24"/>
        </w:rPr>
      </w:pPr>
      <w:r w:rsidRPr="00107A8F">
        <w:rPr>
          <w:sz w:val="24"/>
        </w:rPr>
        <w:t>Zamówienie musi zostać zrealizowane w terminie:</w:t>
      </w: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9072"/>
      </w:tblGrid>
      <w:tr w:rsidR="005954FF" w14:paraId="783525A9" w14:textId="77777777" w:rsidTr="00E90C0E">
        <w:tc>
          <w:tcPr>
            <w:tcW w:w="9072" w:type="dxa"/>
            <w:hideMark/>
          </w:tcPr>
          <w:p w14:paraId="40D2F606" w14:textId="77777777" w:rsidR="005954FF" w:rsidRDefault="005954FF" w:rsidP="00E90C0E">
            <w:pPr>
              <w:pStyle w:val="Tekstpodstawowy"/>
              <w:spacing w:after="120" w:line="276" w:lineRule="auto"/>
              <w:ind w:left="-108"/>
              <w:jc w:val="left"/>
            </w:pPr>
            <w:r w:rsidRPr="005954FF">
              <w:rPr>
                <w:b/>
              </w:rPr>
              <w:t>12 miesięcy od daty udzielenia zamówienia</w:t>
            </w:r>
            <w:r>
              <w:t xml:space="preserve"> – dla zadania częściowego: </w:t>
            </w:r>
            <w:r w:rsidRPr="005954FF">
              <w:t>1</w:t>
            </w:r>
          </w:p>
        </w:tc>
      </w:tr>
    </w:tbl>
    <w:p w14:paraId="29F2AA4C" w14:textId="77777777" w:rsidR="00766A2C" w:rsidRPr="00766A2C" w:rsidRDefault="00766A2C" w:rsidP="00174CFD">
      <w:pPr>
        <w:tabs>
          <w:tab w:val="num" w:pos="0"/>
        </w:tabs>
        <w:spacing w:after="120"/>
        <w:jc w:val="both"/>
        <w:outlineLvl w:val="0"/>
        <w:rPr>
          <w:b/>
          <w:bCs/>
          <w:caps/>
          <w:kern w:val="32"/>
          <w:sz w:val="10"/>
          <w:szCs w:val="10"/>
          <w:lang w:eastAsia="x-none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214"/>
      </w:tblGrid>
      <w:tr w:rsidR="00A510D4" w:rsidRPr="00420FED" w14:paraId="7931AE60" w14:textId="77777777" w:rsidTr="00420FED">
        <w:tc>
          <w:tcPr>
            <w:tcW w:w="9214" w:type="dxa"/>
            <w:shd w:val="clear" w:color="auto" w:fill="D9D9D9"/>
          </w:tcPr>
          <w:p w14:paraId="5D7C00A5" w14:textId="77777777"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14:paraId="01FBA36C" w14:textId="77777777" w:rsidR="005954FF" w:rsidRDefault="005954FF" w:rsidP="005954FF">
      <w:pPr>
        <w:numPr>
          <w:ilvl w:val="1"/>
          <w:numId w:val="0"/>
        </w:numPr>
        <w:tabs>
          <w:tab w:val="num" w:pos="284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2DB9142B" w14:textId="77777777" w:rsidR="005954FF" w:rsidRPr="00107A8F" w:rsidRDefault="005954FF" w:rsidP="005954FF">
      <w:pPr>
        <w:numPr>
          <w:ilvl w:val="1"/>
          <w:numId w:val="0"/>
        </w:numPr>
        <w:tabs>
          <w:tab w:val="num" w:pos="284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07A8F">
        <w:rPr>
          <w:bCs/>
          <w:iCs/>
          <w:color w:val="000000"/>
          <w:sz w:val="24"/>
          <w:szCs w:val="24"/>
          <w:lang w:val="x-none" w:eastAsia="x-none"/>
        </w:rPr>
        <w:t>O udzielenie zamówienia mogą ubiegać się Wykonawc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y, którzy spełniają następujące </w:t>
      </w:r>
      <w:r w:rsidRPr="00107A8F">
        <w:rPr>
          <w:bCs/>
          <w:iCs/>
          <w:color w:val="000000"/>
          <w:sz w:val="24"/>
          <w:szCs w:val="24"/>
          <w:lang w:val="x-none" w:eastAsia="x-none"/>
        </w:rPr>
        <w:t>warunki: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954"/>
      </w:tblGrid>
      <w:tr w:rsidR="005954FF" w14:paraId="1F463573" w14:textId="77777777" w:rsidTr="00E90C0E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14:paraId="3047765D" w14:textId="77777777" w:rsidR="005954FF" w:rsidRDefault="005954FF" w:rsidP="00E90C0E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954" w:type="dxa"/>
            <w:shd w:val="clear" w:color="auto" w:fill="F3F3F3"/>
            <w:vAlign w:val="center"/>
          </w:tcPr>
          <w:p w14:paraId="409495DE" w14:textId="77777777" w:rsidR="005954FF" w:rsidRDefault="005954FF" w:rsidP="00E90C0E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Warunki </w:t>
            </w:r>
          </w:p>
        </w:tc>
      </w:tr>
      <w:tr w:rsidR="005954FF" w14:paraId="119671F8" w14:textId="77777777" w:rsidTr="00E90C0E">
        <w:trPr>
          <w:cantSplit/>
        </w:trPr>
        <w:tc>
          <w:tcPr>
            <w:tcW w:w="1260" w:type="dxa"/>
          </w:tcPr>
          <w:p w14:paraId="637D4169" w14:textId="77777777" w:rsidR="005954FF" w:rsidRDefault="005954FF" w:rsidP="00E90C0E">
            <w:pPr>
              <w:pStyle w:val="Tekstpodstawowy"/>
              <w:spacing w:before="60" w:after="60" w:line="240" w:lineRule="auto"/>
              <w:jc w:val="center"/>
            </w:pPr>
            <w:r w:rsidRPr="005954FF">
              <w:lastRenderedPageBreak/>
              <w:t>1</w:t>
            </w:r>
          </w:p>
        </w:tc>
        <w:tc>
          <w:tcPr>
            <w:tcW w:w="7954" w:type="dxa"/>
          </w:tcPr>
          <w:p w14:paraId="574341AB" w14:textId="77777777" w:rsidR="005954FF" w:rsidRPr="0090018A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14:paraId="4A3B25DF" w14:textId="77777777" w:rsidR="005954FF" w:rsidRPr="005954FF" w:rsidRDefault="005954FF" w:rsidP="00E90C0E">
            <w:pPr>
              <w:pStyle w:val="Tekstpodstawowy"/>
              <w:spacing w:after="120" w:line="240" w:lineRule="auto"/>
            </w:pPr>
            <w:r w:rsidRPr="005954FF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  <w:p w14:paraId="5A28B34D" w14:textId="77777777" w:rsidR="005954FF" w:rsidRPr="005954FF" w:rsidRDefault="005954FF" w:rsidP="00E90C0E">
            <w:pPr>
              <w:pStyle w:val="Tekstpodstawowy"/>
              <w:spacing w:after="120" w:line="240" w:lineRule="auto"/>
            </w:pPr>
            <w:r w:rsidRPr="005954FF">
              <w:t>Za spełniających warunek udziału w postępowaniu zostaną uznani Wykonawcy, którzy posiadają: zezwolenia dla działalności objętej przedmiotem zamówienia.</w:t>
            </w:r>
          </w:p>
          <w:p w14:paraId="66738243" w14:textId="77777777" w:rsidR="005954FF" w:rsidRPr="005954FF" w:rsidRDefault="005954FF" w:rsidP="00E90C0E">
            <w:pPr>
              <w:pStyle w:val="Tekstpodstawowy"/>
              <w:spacing w:after="120" w:line="240" w:lineRule="auto"/>
            </w:pPr>
            <w:r w:rsidRPr="005954FF">
              <w:t>Wykonawca winien posiadać:</w:t>
            </w:r>
          </w:p>
          <w:p w14:paraId="785936C1" w14:textId="77777777" w:rsidR="005954FF" w:rsidRDefault="005954FF" w:rsidP="00E90C0E">
            <w:pPr>
              <w:pStyle w:val="Tekstpodstawowy"/>
              <w:spacing w:after="120" w:line="240" w:lineRule="auto"/>
            </w:pPr>
            <w:r w:rsidRPr="005954FF">
              <w:t>Dokument potwierdzający posiadanie zezwolenia właściwego organu na działalność w zakresie transportu oraz unieszkodliwiania odpadów o kodach odpowiadających przedmiotowi zamówienia.</w:t>
            </w:r>
          </w:p>
        </w:tc>
      </w:tr>
    </w:tbl>
    <w:p w14:paraId="539EE147" w14:textId="77777777" w:rsidR="006071DD" w:rsidRDefault="006071D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113544C0" w14:textId="77777777"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F590D">
        <w:rPr>
          <w:bCs/>
          <w:iCs/>
          <w:color w:val="000000"/>
          <w:sz w:val="24"/>
          <w:szCs w:val="24"/>
          <w:lang w:val="x-none" w:eastAsia="x-none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  <w:lang w:val="x-none" w:eastAsia="x-none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="000D5B9A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F590D">
        <w:rPr>
          <w:bCs/>
          <w:iCs/>
          <w:color w:val="000000"/>
          <w:sz w:val="24"/>
          <w:szCs w:val="24"/>
          <w:lang w:eastAsia="x-none"/>
        </w:rPr>
        <w:t>.</w:t>
      </w:r>
    </w:p>
    <w:p w14:paraId="439B3911" w14:textId="77777777" w:rsidR="005954FF" w:rsidRDefault="005954FF" w:rsidP="005954FF">
      <w:p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34E9074F" w14:textId="77777777" w:rsidR="005954FF" w:rsidRPr="006606E4" w:rsidRDefault="005954FF" w:rsidP="005954FF">
      <w:pPr>
        <w:autoSpaceDE w:val="0"/>
        <w:autoSpaceDN w:val="0"/>
        <w:adjustRightInd w:val="0"/>
        <w:spacing w:after="120"/>
        <w:jc w:val="both"/>
        <w:rPr>
          <w:i/>
          <w:sz w:val="24"/>
          <w:szCs w:val="24"/>
        </w:rPr>
      </w:pPr>
      <w:r w:rsidRPr="006606E4">
        <w:rPr>
          <w:sz w:val="24"/>
          <w:szCs w:val="24"/>
        </w:rPr>
        <w:t xml:space="preserve">Zamawiający przewiduje następujące fakultatywne podstawy wykluczenia wykonawcy </w:t>
      </w:r>
      <w:r w:rsidRPr="006606E4">
        <w:rPr>
          <w:bCs/>
          <w:sz w:val="24"/>
          <w:szCs w:val="24"/>
        </w:rPr>
        <w:t xml:space="preserve">na podstawie art. 24 ust. 5 ustawy </w:t>
      </w:r>
      <w:proofErr w:type="spellStart"/>
      <w:r w:rsidRPr="006606E4"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>:</w:t>
      </w:r>
    </w:p>
    <w:p w14:paraId="6ACA3C23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8" w:name="Wybór11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8"/>
      <w:r w:rsidRPr="006606E4">
        <w:rPr>
          <w:i/>
          <w:sz w:val="24"/>
          <w:szCs w:val="24"/>
        </w:rPr>
        <w:t xml:space="preserve"> (podstawa wykluczenia określona w art. 24 ust. 5 pkt 1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6B71EDC5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Wybór12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9"/>
      <w:r w:rsidRPr="006606E4">
        <w:rPr>
          <w:i/>
          <w:sz w:val="24"/>
          <w:szCs w:val="24"/>
        </w:rPr>
        <w:t xml:space="preserve"> (podstawa wykluczenia określona w art. 24 ust. 5 pkt 2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0CBB7D81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Wybór13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0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 xml:space="preserve">(podstawa wykluczenia określona w art. 24 ust. 5 pkt 3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0FCA76BD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Wybór14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11"/>
      <w:r w:rsidRPr="006606E4">
        <w:rPr>
          <w:i/>
          <w:sz w:val="24"/>
          <w:szCs w:val="24"/>
        </w:rPr>
        <w:t xml:space="preserve"> (podstawa wykluczenia określona w art. 24 ust. 5 pkt 4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6539DEF7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Wybór15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2"/>
      <w:r w:rsidRPr="006606E4">
        <w:rPr>
          <w:sz w:val="24"/>
          <w:szCs w:val="24"/>
        </w:rPr>
        <w:t xml:space="preserve"> </w:t>
      </w:r>
      <w:r w:rsidRPr="006606E4">
        <w:rPr>
          <w:i/>
          <w:sz w:val="24"/>
          <w:szCs w:val="24"/>
        </w:rPr>
        <w:t xml:space="preserve">(podstawa wykluczenia określona w art. 24 ust. 5 pkt 5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782B8D4F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Wybór16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13"/>
      <w:r w:rsidRPr="006606E4">
        <w:rPr>
          <w:i/>
          <w:sz w:val="24"/>
          <w:szCs w:val="24"/>
        </w:rPr>
        <w:t xml:space="preserve"> (podstawa wykluczenia określona w art. 24 ust. 5 pkt 6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39D8F8E6" w14:textId="77777777" w:rsidR="005954FF" w:rsidRPr="006606E4" w:rsidRDefault="005954FF" w:rsidP="005954FF">
      <w:pPr>
        <w:autoSpaceDE w:val="0"/>
        <w:autoSpaceDN w:val="0"/>
        <w:adjustRightInd w:val="0"/>
        <w:spacing w:after="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Wybór17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14"/>
      <w:r w:rsidRPr="006606E4">
        <w:rPr>
          <w:i/>
          <w:sz w:val="24"/>
          <w:szCs w:val="24"/>
        </w:rPr>
        <w:t xml:space="preserve"> (podstawa wykluczenia określona w art. 24 ust. 5 pkt 7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53D16A4B" w14:textId="77777777" w:rsidR="005954FF" w:rsidRPr="006606E4" w:rsidRDefault="005954FF" w:rsidP="005954FF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i/>
          <w:sz w:val="24"/>
          <w:szCs w:val="24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Wybór18"/>
      <w:r>
        <w:rPr>
          <w:i/>
          <w:sz w:val="24"/>
          <w:szCs w:val="24"/>
        </w:rPr>
        <w:instrText xml:space="preserve"> FORMCHECKBOX </w:instrText>
      </w:r>
      <w:r w:rsidR="003C6D58">
        <w:rPr>
          <w:i/>
          <w:sz w:val="24"/>
          <w:szCs w:val="24"/>
        </w:rPr>
      </w:r>
      <w:r w:rsidR="003C6D58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fldChar w:fldCharType="end"/>
      </w:r>
      <w:bookmarkEnd w:id="15"/>
      <w:r w:rsidRPr="006606E4">
        <w:rPr>
          <w:i/>
          <w:sz w:val="24"/>
          <w:szCs w:val="24"/>
        </w:rPr>
        <w:t xml:space="preserve"> (podstawa wykluczenia określona w art. 24 ust. 5 pkt 8 ustawy </w:t>
      </w:r>
      <w:proofErr w:type="spellStart"/>
      <w:r w:rsidRPr="006606E4">
        <w:rPr>
          <w:i/>
          <w:sz w:val="24"/>
          <w:szCs w:val="24"/>
        </w:rPr>
        <w:t>Pzp</w:t>
      </w:r>
      <w:proofErr w:type="spellEnd"/>
      <w:r w:rsidRPr="006606E4">
        <w:rPr>
          <w:i/>
          <w:sz w:val="24"/>
          <w:szCs w:val="24"/>
        </w:rPr>
        <w:t>)</w:t>
      </w:r>
    </w:p>
    <w:p w14:paraId="23E797D0" w14:textId="77777777"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14:paraId="06B7D4DE" w14:textId="77777777"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83FD7">
        <w:rPr>
          <w:bCs/>
          <w:iCs/>
          <w:sz w:val="24"/>
          <w:szCs w:val="24"/>
          <w:lang w:eastAsia="x-none"/>
        </w:rPr>
        <w:t xml:space="preserve">Wykluczenie Wykonawcy nastąpi w przypadkach, o których mowa w art. 24 ust. 7 ustawy </w:t>
      </w:r>
      <w:proofErr w:type="spellStart"/>
      <w:r w:rsidRPr="00B83FD7">
        <w:rPr>
          <w:bCs/>
          <w:iCs/>
          <w:sz w:val="24"/>
          <w:szCs w:val="24"/>
          <w:lang w:eastAsia="x-none"/>
        </w:rPr>
        <w:t>Pzp</w:t>
      </w:r>
      <w:proofErr w:type="spellEnd"/>
      <w:r w:rsidRPr="00B83FD7">
        <w:rPr>
          <w:bCs/>
          <w:iCs/>
          <w:sz w:val="24"/>
          <w:szCs w:val="24"/>
          <w:lang w:eastAsia="x-none"/>
        </w:rPr>
        <w:t>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A510D4" w:rsidRPr="00420FED" w14:paraId="765D1594" w14:textId="77777777" w:rsidTr="00420FED">
        <w:tc>
          <w:tcPr>
            <w:tcW w:w="9072" w:type="dxa"/>
            <w:shd w:val="clear" w:color="auto" w:fill="D9D9D9"/>
          </w:tcPr>
          <w:p w14:paraId="556DF501" w14:textId="77777777"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14:paraId="6C11D662" w14:textId="77777777" w:rsidR="00B84918" w:rsidRPr="00B84918" w:rsidRDefault="00CF6806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CF6806">
        <w:rPr>
          <w:bCs/>
          <w:iCs/>
          <w:color w:val="000000"/>
          <w:sz w:val="24"/>
          <w:szCs w:val="24"/>
          <w:lang w:eastAsia="x-none"/>
        </w:rPr>
        <w:t>Wykonawca wraz z ofertą zobowiązany jest złożyć</w:t>
      </w:r>
      <w:r w:rsidR="00B84918" w:rsidRPr="00B84918"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35B2BE2C" w14:textId="77777777" w:rsidTr="008B3273">
        <w:tc>
          <w:tcPr>
            <w:tcW w:w="850" w:type="dxa"/>
          </w:tcPr>
          <w:p w14:paraId="035A651E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3DE5D896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2FE4525A" w14:textId="77777777" w:rsidTr="00E90C0E">
        <w:tc>
          <w:tcPr>
            <w:tcW w:w="850" w:type="dxa"/>
          </w:tcPr>
          <w:p w14:paraId="253662FF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32808F47" w14:textId="77777777" w:rsidR="005954FF" w:rsidRPr="008B3273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>Formularz ofertowy</w:t>
            </w:r>
          </w:p>
          <w:p w14:paraId="09056AF1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wg zał. nr 1</w:t>
            </w:r>
          </w:p>
        </w:tc>
      </w:tr>
      <w:tr w:rsidR="005954FF" w:rsidRPr="00B84918" w14:paraId="67DC5617" w14:textId="77777777" w:rsidTr="00E90C0E">
        <w:tc>
          <w:tcPr>
            <w:tcW w:w="850" w:type="dxa"/>
          </w:tcPr>
          <w:p w14:paraId="65382660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14:paraId="36252F5B" w14:textId="77777777" w:rsidR="005954FF" w:rsidRPr="008B3273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 xml:space="preserve">Oświadczenie o spełnianiu warunków udziału w </w:t>
            </w:r>
            <w:proofErr w:type="spellStart"/>
            <w:r w:rsidRPr="005954FF">
              <w:rPr>
                <w:b/>
                <w:sz w:val="24"/>
                <w:szCs w:val="24"/>
              </w:rPr>
              <w:t>postępowaiu</w:t>
            </w:r>
            <w:proofErr w:type="spellEnd"/>
            <w:r w:rsidRPr="005954FF">
              <w:rPr>
                <w:b/>
                <w:sz w:val="24"/>
                <w:szCs w:val="24"/>
              </w:rPr>
              <w:t xml:space="preserve"> wg. zał. nr 5.</w:t>
            </w:r>
          </w:p>
          <w:p w14:paraId="4B9680E9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Aktualne na dzień składania ofert oświadczenie Wykonawcy stanowiące wstępne potwierdzenie spełniania warunków udziału w postępowaniu wg wzoru zał. 5</w:t>
            </w:r>
          </w:p>
        </w:tc>
      </w:tr>
      <w:tr w:rsidR="005954FF" w:rsidRPr="00B84918" w14:paraId="0DDBCFA6" w14:textId="77777777" w:rsidTr="00E90C0E">
        <w:tc>
          <w:tcPr>
            <w:tcW w:w="850" w:type="dxa"/>
          </w:tcPr>
          <w:p w14:paraId="0ADF9C55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14:paraId="3F7D128A" w14:textId="77777777" w:rsidR="005954FF" w:rsidRPr="008B3273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 xml:space="preserve">Oświadczenie o niepodleganiu wykluczeniu oraz spełnianiu warunków </w:t>
            </w:r>
            <w:r w:rsidRPr="005954FF">
              <w:rPr>
                <w:b/>
                <w:sz w:val="24"/>
                <w:szCs w:val="24"/>
              </w:rPr>
              <w:lastRenderedPageBreak/>
              <w:t>udziału</w:t>
            </w:r>
          </w:p>
          <w:p w14:paraId="3C3D11AC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Aktualne na dzień składania ofert oświadczenie Wykonawcy stanowiące wstępne potwierdzenie spełniania warunków udziału w postępowaniu oraz brak podstaw wykluczenia wg. zał. nr 6.</w:t>
            </w:r>
          </w:p>
        </w:tc>
      </w:tr>
      <w:tr w:rsidR="005954FF" w:rsidRPr="00B84918" w14:paraId="49BD68E6" w14:textId="77777777" w:rsidTr="00E90C0E">
        <w:tc>
          <w:tcPr>
            <w:tcW w:w="850" w:type="dxa"/>
          </w:tcPr>
          <w:p w14:paraId="44B9D6D1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7796" w:type="dxa"/>
          </w:tcPr>
          <w:p w14:paraId="2872DCA7" w14:textId="77777777" w:rsidR="005954FF" w:rsidRPr="008B3273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>Formularz cenowy</w:t>
            </w:r>
          </w:p>
          <w:p w14:paraId="5987CC81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wg zał. nr 4</w:t>
            </w:r>
          </w:p>
        </w:tc>
      </w:tr>
      <w:tr w:rsidR="005954FF" w:rsidRPr="00B84918" w14:paraId="7C9FD85B" w14:textId="77777777" w:rsidTr="00E90C0E">
        <w:tc>
          <w:tcPr>
            <w:tcW w:w="850" w:type="dxa"/>
          </w:tcPr>
          <w:p w14:paraId="026E18F3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14:paraId="54BFCA23" w14:textId="77777777" w:rsidR="005954FF" w:rsidRPr="008B3273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5CBA92D5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</w:p>
        </w:tc>
      </w:tr>
    </w:tbl>
    <w:p w14:paraId="1B3C193E" w14:textId="77777777"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Wykonawca, w terminie 3 dni od dnia zamieszczenia na stronie internetowej informacji</w:t>
      </w:r>
      <w:r w:rsidRPr="00B84918">
        <w:rPr>
          <w:bCs/>
          <w:iCs/>
          <w:color w:val="000000"/>
          <w:sz w:val="24"/>
          <w:szCs w:val="24"/>
          <w:lang w:eastAsia="x-none"/>
        </w:rPr>
        <w:t>,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 xml:space="preserve"> o której mowa w art. 86 ust. 5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ustawy </w:t>
      </w:r>
      <w:proofErr w:type="spellStart"/>
      <w:r w:rsidRPr="00B84918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  <w:lang w:val="x-none" w:eastAsia="x-none"/>
        </w:rPr>
        <w:t>, przekazuje Zamawiającemu</w:t>
      </w:r>
      <w:r w:rsidR="00CF6806">
        <w:rPr>
          <w:bCs/>
          <w:iCs/>
          <w:color w:val="000000"/>
          <w:sz w:val="24"/>
          <w:szCs w:val="24"/>
          <w:lang w:eastAsia="x-none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796"/>
      </w:tblGrid>
      <w:tr w:rsidR="00B84918" w:rsidRPr="00B84918" w14:paraId="16D2A696" w14:textId="77777777" w:rsidTr="008B3273">
        <w:tc>
          <w:tcPr>
            <w:tcW w:w="850" w:type="dxa"/>
          </w:tcPr>
          <w:p w14:paraId="6BA10E80" w14:textId="77777777"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14:paraId="1CB6406F" w14:textId="77777777"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216288B8" w14:textId="77777777" w:rsidTr="00E90C0E">
        <w:tc>
          <w:tcPr>
            <w:tcW w:w="850" w:type="dxa"/>
          </w:tcPr>
          <w:p w14:paraId="2A4D8E2D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7C542B56" w14:textId="77777777" w:rsidR="005954FF" w:rsidRDefault="005954FF" w:rsidP="00E90C0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5954FF">
              <w:rPr>
                <w:b/>
                <w:sz w:val="24"/>
                <w:szCs w:val="24"/>
              </w:rPr>
              <w:t>Oświadczenie wykonawcy o przynależności albo braku przynależności do tej samej grupy kapitałowej.</w:t>
            </w:r>
          </w:p>
          <w:p w14:paraId="440F7E06" w14:textId="77777777" w:rsidR="005954FF" w:rsidRPr="008B3273" w:rsidRDefault="005954FF" w:rsidP="00E90C0E">
            <w:pPr>
              <w:spacing w:after="80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 xml:space="preserve">Oświadczenie wykonawcy o przynależności albo braku przynależności do tej samej grupy kapitałowej, o której mowa w art. 24 ust. 1 pkt 23 ustawy </w:t>
            </w:r>
            <w:proofErr w:type="spellStart"/>
            <w:r w:rsidRPr="005954FF">
              <w:rPr>
                <w:sz w:val="24"/>
                <w:szCs w:val="24"/>
              </w:rPr>
              <w:t>Pzp</w:t>
            </w:r>
            <w:proofErr w:type="spellEnd"/>
            <w:r w:rsidRPr="005954FF">
              <w:rPr>
                <w:sz w:val="24"/>
                <w:szCs w:val="24"/>
              </w:rPr>
              <w:t>, składane w terminie 3 dni od dnia zamieszczenia na stronie internetowej informacji z otwarcia ofert. wg zał. nr 7</w:t>
            </w:r>
          </w:p>
        </w:tc>
      </w:tr>
    </w:tbl>
    <w:p w14:paraId="5C23BAD5" w14:textId="77777777"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8B3273">
        <w:rPr>
          <w:bCs/>
          <w:iCs/>
          <w:color w:val="000000"/>
          <w:sz w:val="24"/>
          <w:szCs w:val="24"/>
          <w:lang w:val="x-none" w:eastAsia="x-none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zonym </w:t>
      </w:r>
      <w:r w:rsidRPr="008B3273">
        <w:rPr>
          <w:bCs/>
          <w:iCs/>
          <w:color w:val="000000"/>
          <w:sz w:val="24"/>
          <w:szCs w:val="24"/>
          <w:lang w:val="x-none" w:eastAsia="x-none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8B3273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="00475A68">
        <w:rPr>
          <w:bCs/>
          <w:iCs/>
          <w:color w:val="000000"/>
          <w:sz w:val="24"/>
          <w:szCs w:val="24"/>
          <w:lang w:eastAsia="x-none"/>
        </w:rPr>
        <w:t>:</w:t>
      </w:r>
    </w:p>
    <w:p w14:paraId="61C35BDD" w14:textId="77777777" w:rsidR="005954FF" w:rsidRPr="008B3273" w:rsidRDefault="005954FF" w:rsidP="005954FF">
      <w:pPr>
        <w:ind w:left="3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1EA80900" w14:textId="77777777" w:rsidR="005954FF" w:rsidRPr="00B84918" w:rsidRDefault="005954FF" w:rsidP="005954FF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wykazania spełniania przez Wykonawcę warunków</w:t>
      </w:r>
      <w:r w:rsidRPr="00B84918">
        <w:rPr>
          <w:bCs/>
          <w:iCs/>
          <w:color w:val="000000"/>
          <w:sz w:val="24"/>
          <w:szCs w:val="24"/>
          <w:lang w:eastAsia="x-none"/>
        </w:rPr>
        <w:t xml:space="preserve"> udziału w postępowaniu należy przedłożyć</w:t>
      </w:r>
      <w:r w:rsidRPr="00B84918">
        <w:rPr>
          <w:bCs/>
          <w:iCs/>
          <w:color w:val="000000"/>
          <w:sz w:val="24"/>
          <w:szCs w:val="24"/>
          <w:lang w:val="x-none" w:eastAsia="x-none"/>
        </w:rPr>
        <w:t>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5954FF" w:rsidRPr="00B84918" w14:paraId="66DA344B" w14:textId="77777777" w:rsidTr="00E90C0E">
        <w:tc>
          <w:tcPr>
            <w:tcW w:w="869" w:type="dxa"/>
          </w:tcPr>
          <w:p w14:paraId="2F6E0511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2AC51C44" w14:textId="77777777" w:rsidR="005954FF" w:rsidRPr="00B84918" w:rsidRDefault="005954FF" w:rsidP="00E90C0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3C73861C" w14:textId="77777777" w:rsidTr="00E90C0E">
        <w:tc>
          <w:tcPr>
            <w:tcW w:w="869" w:type="dxa"/>
          </w:tcPr>
          <w:p w14:paraId="5C15080C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14:paraId="2DE2964B" w14:textId="77777777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Dokument potwierdzający posiadanie zezwolenia właściwego organu na działalność w zakresie transportu o kodach odpowiadających przedmiotowi zamówienia.</w:t>
            </w:r>
          </w:p>
          <w:p w14:paraId="68AC7E3B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</w:p>
        </w:tc>
      </w:tr>
      <w:tr w:rsidR="005954FF" w:rsidRPr="00B84918" w14:paraId="2BBC6BE9" w14:textId="77777777" w:rsidTr="00E90C0E">
        <w:tc>
          <w:tcPr>
            <w:tcW w:w="869" w:type="dxa"/>
          </w:tcPr>
          <w:p w14:paraId="36ECB07F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14:paraId="313BC730" w14:textId="71AE96C8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 xml:space="preserve">Dokument potwierdzający zezwolenie na unieszkodliwianie odpadów o kodach </w:t>
            </w:r>
            <w:r w:rsidR="002F0938" w:rsidRPr="005954FF">
              <w:rPr>
                <w:b/>
                <w:bCs/>
                <w:sz w:val="24"/>
                <w:szCs w:val="24"/>
              </w:rPr>
              <w:t>odpowiadających</w:t>
            </w:r>
            <w:r w:rsidRPr="005954FF">
              <w:rPr>
                <w:b/>
                <w:bCs/>
                <w:sz w:val="24"/>
                <w:szCs w:val="24"/>
              </w:rPr>
              <w:t xml:space="preserve"> przedmiotowi zamówienia</w:t>
            </w:r>
          </w:p>
          <w:p w14:paraId="5D55481D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</w:p>
        </w:tc>
      </w:tr>
    </w:tbl>
    <w:p w14:paraId="76848848" w14:textId="77777777" w:rsidR="005954FF" w:rsidRPr="00B84918" w:rsidRDefault="005954FF" w:rsidP="005954FF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556D2CAA" w14:textId="77777777" w:rsidR="005954FF" w:rsidRPr="00B84918" w:rsidRDefault="005954FF" w:rsidP="005954FF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W celu wykazania braku podstaw do wykluczenia z postępowania o udzielenie zamówienia należy przedłożyć: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5954FF" w:rsidRPr="00B84918" w14:paraId="1619B1E1" w14:textId="77777777" w:rsidTr="00E90C0E">
        <w:tc>
          <w:tcPr>
            <w:tcW w:w="869" w:type="dxa"/>
          </w:tcPr>
          <w:p w14:paraId="58574EFF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287E734A" w14:textId="77777777" w:rsidR="005954FF" w:rsidRPr="00B84918" w:rsidRDefault="005954FF" w:rsidP="00E90C0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2ADFFCD3" w14:textId="77777777" w:rsidTr="00E90C0E">
        <w:tc>
          <w:tcPr>
            <w:tcW w:w="869" w:type="dxa"/>
          </w:tcPr>
          <w:p w14:paraId="72C9CFF7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14:paraId="433C1EA8" w14:textId="77777777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14:paraId="7470EA78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lastRenderedPageBreak/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</w:r>
            <w:proofErr w:type="spellStart"/>
            <w:r w:rsidRPr="005954FF">
              <w:rPr>
                <w:sz w:val="24"/>
                <w:szCs w:val="24"/>
              </w:rPr>
              <w:t>Pzp</w:t>
            </w:r>
            <w:proofErr w:type="spellEnd"/>
            <w:r w:rsidRPr="005954FF">
              <w:rPr>
                <w:sz w:val="24"/>
                <w:szCs w:val="24"/>
              </w:rPr>
              <w:t>.</w:t>
            </w:r>
          </w:p>
        </w:tc>
      </w:tr>
    </w:tbl>
    <w:p w14:paraId="6DF2EE9C" w14:textId="77777777" w:rsidR="005954FF" w:rsidRPr="00B84918" w:rsidRDefault="005954FF" w:rsidP="005954FF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1BB8CD36" w14:textId="77777777" w:rsidR="005954FF" w:rsidRPr="00B84918" w:rsidRDefault="005954FF" w:rsidP="005954FF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Dokumenty podmiotów zagranicznych: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588"/>
      </w:tblGrid>
      <w:tr w:rsidR="005954FF" w:rsidRPr="00B84918" w14:paraId="1660D79A" w14:textId="77777777" w:rsidTr="00E90C0E">
        <w:tc>
          <w:tcPr>
            <w:tcW w:w="869" w:type="dxa"/>
          </w:tcPr>
          <w:p w14:paraId="1BA551E2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14:paraId="30430699" w14:textId="77777777" w:rsidR="005954FF" w:rsidRPr="00B84918" w:rsidRDefault="005954FF" w:rsidP="00E90C0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1DAC4B03" w14:textId="77777777" w:rsidTr="00E90C0E">
        <w:tc>
          <w:tcPr>
            <w:tcW w:w="869" w:type="dxa"/>
          </w:tcPr>
          <w:p w14:paraId="1C3BF561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14:paraId="43415A30" w14:textId="77777777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Dokument potwierdzający, że nie otwarto likwidacji wykonawcy</w:t>
            </w:r>
          </w:p>
          <w:p w14:paraId="3D2DB602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      </w:r>
          </w:p>
        </w:tc>
      </w:tr>
    </w:tbl>
    <w:p w14:paraId="75C67539" w14:textId="77777777" w:rsidR="005954FF" w:rsidRPr="00B84918" w:rsidRDefault="005954FF" w:rsidP="005954FF">
      <w:pPr>
        <w:spacing w:before="120" w:after="60"/>
        <w:ind w:left="70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598C0251" w14:textId="77777777" w:rsidR="005954FF" w:rsidRPr="00B84918" w:rsidRDefault="005954FF" w:rsidP="005954FF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84918">
        <w:rPr>
          <w:bCs/>
          <w:iCs/>
          <w:color w:val="000000"/>
          <w:sz w:val="24"/>
          <w:szCs w:val="24"/>
          <w:lang w:val="x-none" w:eastAsia="x-none"/>
        </w:rP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5954FF" w:rsidRPr="00B84918" w14:paraId="0460CF3E" w14:textId="77777777" w:rsidTr="00E90C0E">
        <w:tc>
          <w:tcPr>
            <w:tcW w:w="720" w:type="dxa"/>
          </w:tcPr>
          <w:p w14:paraId="6B41CBF1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920" w:type="dxa"/>
          </w:tcPr>
          <w:p w14:paraId="5639D9AE" w14:textId="77777777" w:rsidR="005954FF" w:rsidRPr="00B84918" w:rsidRDefault="005954FF" w:rsidP="00E90C0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5954FF" w:rsidRPr="00B84918" w14:paraId="301A0741" w14:textId="77777777" w:rsidTr="00E90C0E">
        <w:tc>
          <w:tcPr>
            <w:tcW w:w="720" w:type="dxa"/>
          </w:tcPr>
          <w:p w14:paraId="10FB27A3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14:paraId="0E2C4ED7" w14:textId="77777777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Oświadczenie wykonawcy dotyczące zatrudnienia pracowników</w:t>
            </w:r>
          </w:p>
          <w:p w14:paraId="54D9518A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wg. zał. nr 8.</w:t>
            </w:r>
          </w:p>
        </w:tc>
      </w:tr>
      <w:tr w:rsidR="005954FF" w:rsidRPr="00B84918" w14:paraId="1C05A2E5" w14:textId="77777777" w:rsidTr="00E90C0E">
        <w:tc>
          <w:tcPr>
            <w:tcW w:w="720" w:type="dxa"/>
          </w:tcPr>
          <w:p w14:paraId="71952692" w14:textId="77777777" w:rsidR="005954FF" w:rsidRPr="00B84918" w:rsidRDefault="005954FF" w:rsidP="00E90C0E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2</w:t>
            </w:r>
          </w:p>
        </w:tc>
        <w:tc>
          <w:tcPr>
            <w:tcW w:w="7920" w:type="dxa"/>
          </w:tcPr>
          <w:p w14:paraId="01F5A6B4" w14:textId="77777777" w:rsidR="005954FF" w:rsidRPr="00B84918" w:rsidRDefault="005954FF" w:rsidP="00E90C0E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5954FF">
              <w:rPr>
                <w:b/>
                <w:bCs/>
                <w:sz w:val="24"/>
                <w:szCs w:val="24"/>
              </w:rPr>
              <w:t>Wykaz części zamówienia, której wykonanie wykonawca zamierza powierzyć podwykonawcom (jeśli dotyczy)</w:t>
            </w:r>
          </w:p>
          <w:p w14:paraId="4808FE03" w14:textId="77777777" w:rsidR="005954FF" w:rsidRPr="00B84918" w:rsidRDefault="005954FF" w:rsidP="00E90C0E">
            <w:pPr>
              <w:spacing w:after="80"/>
              <w:jc w:val="both"/>
              <w:rPr>
                <w:sz w:val="24"/>
                <w:szCs w:val="24"/>
              </w:rPr>
            </w:pPr>
            <w:r w:rsidRPr="005954FF">
              <w:rPr>
                <w:sz w:val="24"/>
                <w:szCs w:val="24"/>
              </w:rPr>
              <w:t>Wskazanie nazwy Podwykonawcy i zakresu zamówienia w pkt. 7 Formularza ofertowego</w:t>
            </w:r>
          </w:p>
        </w:tc>
      </w:tr>
    </w:tbl>
    <w:p w14:paraId="1F46E197" w14:textId="77777777" w:rsidR="00B84918" w:rsidRPr="00B84918" w:rsidRDefault="00B84918" w:rsidP="003D6EC8">
      <w:pPr>
        <w:tabs>
          <w:tab w:val="num" w:pos="142"/>
        </w:tabs>
        <w:spacing w:before="60" w:after="200"/>
        <w:ind w:left="709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510D4" w:rsidRPr="00420FED" w14:paraId="7C2CC1DE" w14:textId="77777777" w:rsidTr="00420FED">
        <w:tc>
          <w:tcPr>
            <w:tcW w:w="9356" w:type="dxa"/>
            <w:shd w:val="clear" w:color="auto" w:fill="D9D9D9"/>
          </w:tcPr>
          <w:p w14:paraId="7D4932BF" w14:textId="77777777"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14:paraId="5C1664D9" w14:textId="77777777" w:rsidR="00B52FE9" w:rsidRPr="00266058" w:rsidRDefault="005954FF" w:rsidP="00BD08C6">
      <w:pPr>
        <w:spacing w:before="120" w:after="240"/>
        <w:jc w:val="both"/>
        <w:rPr>
          <w:b/>
          <w:sz w:val="24"/>
          <w:szCs w:val="24"/>
        </w:rPr>
      </w:pPr>
      <w:r w:rsidRPr="00174CFD">
        <w:rPr>
          <w:bCs/>
          <w:sz w:val="24"/>
          <w:szCs w:val="24"/>
        </w:rPr>
        <w:t>W postępowaniu nie jest przewidziane składanie wadium</w:t>
      </w:r>
      <w:r w:rsidR="00466550">
        <w:rPr>
          <w:bCs/>
          <w:sz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284EBE89" w14:textId="77777777" w:rsidTr="00420FED">
        <w:tc>
          <w:tcPr>
            <w:tcW w:w="9356" w:type="dxa"/>
            <w:shd w:val="clear" w:color="auto" w:fill="D9D9D9"/>
          </w:tcPr>
          <w:p w14:paraId="6227B4C4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14:paraId="6FF066DB" w14:textId="7CB18137" w:rsidR="008F2EA8" w:rsidRDefault="008F2EA8" w:rsidP="008F2EA8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2"/>
        <w:gridCol w:w="6480"/>
        <w:gridCol w:w="1277"/>
      </w:tblGrid>
      <w:tr w:rsidR="002E4645" w:rsidRPr="00DD6E36" w14:paraId="0FD71BDA" w14:textId="77777777" w:rsidTr="00E90C0E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EA67E06" w14:textId="77777777" w:rsidR="002E4645" w:rsidRPr="00DD6E36" w:rsidRDefault="002E4645" w:rsidP="00E90C0E">
            <w:pPr>
              <w:pStyle w:val="Nagwek7"/>
              <w:spacing w:after="120" w:line="240" w:lineRule="auto"/>
              <w:jc w:val="center"/>
              <w:rPr>
                <w:sz w:val="20"/>
                <w:szCs w:val="20"/>
              </w:rPr>
            </w:pPr>
            <w:r w:rsidRPr="00DD6E36">
              <w:rPr>
                <w:sz w:val="20"/>
                <w:szCs w:val="20"/>
              </w:rPr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43D8CD7" w14:textId="77777777" w:rsidR="002E4645" w:rsidRPr="00DD6E36" w:rsidRDefault="002E4645" w:rsidP="00E90C0E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850D3B8" w14:textId="77777777" w:rsidR="002E4645" w:rsidRPr="00DD6E36" w:rsidRDefault="002E4645" w:rsidP="00E90C0E">
            <w:pPr>
              <w:pStyle w:val="Nagwek6"/>
              <w:spacing w:before="0" w:after="120"/>
              <w:jc w:val="center"/>
              <w:rPr>
                <w:b/>
                <w:i w:val="0"/>
                <w:sz w:val="20"/>
                <w:szCs w:val="20"/>
              </w:rPr>
            </w:pPr>
            <w:r w:rsidRPr="00DD6E36">
              <w:rPr>
                <w:b/>
                <w:i w:val="0"/>
                <w:sz w:val="20"/>
                <w:szCs w:val="20"/>
              </w:rPr>
              <w:t>Waga</w:t>
            </w:r>
          </w:p>
        </w:tc>
      </w:tr>
      <w:tr w:rsidR="002E4645" w14:paraId="1FB27CCB" w14:textId="77777777" w:rsidTr="00E90C0E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4426" w14:textId="77777777" w:rsidR="002E4645" w:rsidRPr="00F4321F" w:rsidRDefault="002E4645" w:rsidP="00E90C0E">
            <w:pPr>
              <w:spacing w:before="60" w:after="60"/>
              <w:jc w:val="center"/>
              <w:rPr>
                <w:sz w:val="24"/>
              </w:rPr>
            </w:pPr>
            <w:r w:rsidRPr="00933425">
              <w:rPr>
                <w:sz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4A5C" w14:textId="77777777" w:rsidR="002E4645" w:rsidRDefault="002E4645" w:rsidP="00E90C0E">
            <w:pPr>
              <w:spacing w:before="60" w:after="60"/>
              <w:jc w:val="both"/>
              <w:rPr>
                <w:sz w:val="24"/>
              </w:rPr>
            </w:pPr>
            <w:r w:rsidRPr="00933425">
              <w:rPr>
                <w:sz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7C20" w14:textId="77777777" w:rsidR="002E4645" w:rsidRDefault="002E4645" w:rsidP="00E90C0E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933425">
              <w:rPr>
                <w:sz w:val="24"/>
              </w:rPr>
              <w:t>60</w:t>
            </w:r>
            <w:r>
              <w:rPr>
                <w:sz w:val="24"/>
              </w:rPr>
              <w:t>%</w:t>
            </w:r>
          </w:p>
        </w:tc>
      </w:tr>
      <w:tr w:rsidR="002E4645" w14:paraId="648723A9" w14:textId="77777777" w:rsidTr="00E90C0E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2ED2" w14:textId="77777777" w:rsidR="002E4645" w:rsidRPr="00F4321F" w:rsidRDefault="002E4645" w:rsidP="00E90C0E">
            <w:pPr>
              <w:spacing w:before="60" w:after="60"/>
              <w:jc w:val="center"/>
              <w:rPr>
                <w:sz w:val="24"/>
              </w:rPr>
            </w:pPr>
            <w:r w:rsidRPr="00933425">
              <w:rPr>
                <w:sz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00AD" w14:textId="3366DF8A" w:rsidR="002E4645" w:rsidRDefault="002F0938" w:rsidP="00E90C0E">
            <w:pPr>
              <w:spacing w:before="60" w:after="60"/>
              <w:jc w:val="both"/>
              <w:rPr>
                <w:sz w:val="24"/>
              </w:rPr>
            </w:pPr>
            <w:r w:rsidRPr="002F0938">
              <w:rPr>
                <w:sz w:val="24"/>
              </w:rPr>
              <w:t>Odległość (km) od miejsca wytwarzania odpadów do miejsca ich unieszkodliwiania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A887" w14:textId="77777777" w:rsidR="002E4645" w:rsidRDefault="002E4645" w:rsidP="00E90C0E">
            <w:pPr>
              <w:spacing w:before="60" w:after="60"/>
              <w:ind w:left="-68"/>
              <w:jc w:val="center"/>
              <w:rPr>
                <w:sz w:val="24"/>
              </w:rPr>
            </w:pPr>
            <w:r w:rsidRPr="00933425">
              <w:rPr>
                <w:sz w:val="24"/>
              </w:rPr>
              <w:t>40</w:t>
            </w:r>
            <w:r>
              <w:rPr>
                <w:sz w:val="24"/>
              </w:rPr>
              <w:t>%</w:t>
            </w:r>
          </w:p>
        </w:tc>
      </w:tr>
    </w:tbl>
    <w:p w14:paraId="40B711F8" w14:textId="4A391BA7" w:rsidR="002E4645" w:rsidRDefault="002E4645" w:rsidP="008F2EA8">
      <w:pPr>
        <w:spacing w:before="120" w:after="120"/>
        <w:jc w:val="both"/>
        <w:rPr>
          <w:sz w:val="24"/>
          <w:szCs w:val="24"/>
        </w:rPr>
      </w:pPr>
    </w:p>
    <w:p w14:paraId="0BE6B73A" w14:textId="2D0FF294" w:rsidR="002E4645" w:rsidRDefault="002E4645" w:rsidP="008F2EA8">
      <w:pPr>
        <w:spacing w:before="120" w:after="120"/>
        <w:jc w:val="both"/>
        <w:rPr>
          <w:sz w:val="24"/>
          <w:szCs w:val="24"/>
        </w:rPr>
      </w:pPr>
    </w:p>
    <w:p w14:paraId="57D9EEAE" w14:textId="77777777" w:rsidR="002E4645" w:rsidRDefault="002E4645" w:rsidP="008F2EA8">
      <w:pPr>
        <w:spacing w:before="120" w:after="120"/>
        <w:jc w:val="both"/>
        <w:rPr>
          <w:sz w:val="24"/>
          <w:szCs w:val="24"/>
        </w:rPr>
      </w:pPr>
    </w:p>
    <w:p w14:paraId="7732BB1E" w14:textId="77777777"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337B2" w:rsidRPr="00420FED" w14:paraId="1A79FDFD" w14:textId="77777777" w:rsidTr="00420FED">
        <w:tc>
          <w:tcPr>
            <w:tcW w:w="9356" w:type="dxa"/>
            <w:shd w:val="clear" w:color="auto" w:fill="D9D9D9"/>
          </w:tcPr>
          <w:p w14:paraId="704176DD" w14:textId="77777777"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420FED">
              <w:rPr>
                <w:b/>
                <w:bCs/>
                <w:sz w:val="24"/>
                <w:szCs w:val="24"/>
              </w:rPr>
              <w:lastRenderedPageBreak/>
              <w:t>Termin składania ofert, adres, na który oferty muszą zostać wysłane, oraz język lub języki, w jakich muszą one być sporządzone</w:t>
            </w:r>
          </w:p>
        </w:tc>
      </w:tr>
    </w:tbl>
    <w:p w14:paraId="55119692" w14:textId="77777777"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16" w:name="_Hlk531086297"/>
      <w:bookmarkStart w:id="17" w:name="_Hlk531087056"/>
      <w:bookmarkStart w:id="18" w:name="_Hlk531087424"/>
      <w:r w:rsidRPr="00544E89">
        <w:rPr>
          <w:sz w:val="24"/>
          <w:szCs w:val="24"/>
          <w:lang w:eastAsia="en-GB"/>
        </w:rPr>
        <w:t>Termin składania ofert:</w:t>
      </w:r>
      <w:r w:rsidRPr="00544E89">
        <w:rPr>
          <w:i/>
          <w:sz w:val="24"/>
          <w:szCs w:val="24"/>
          <w:lang w:eastAsia="en-GB"/>
        </w:rPr>
        <w:t xml:space="preserve"> </w:t>
      </w:r>
      <w:r w:rsidRPr="00544E89">
        <w:rPr>
          <w:sz w:val="24"/>
          <w:szCs w:val="24"/>
          <w:lang w:eastAsia="en-GB"/>
        </w:rPr>
        <w:t xml:space="preserve">Data: </w:t>
      </w:r>
      <w:r w:rsidR="005954FF" w:rsidRPr="005954FF">
        <w:rPr>
          <w:sz w:val="24"/>
          <w:szCs w:val="24"/>
          <w:lang w:eastAsia="en-GB"/>
        </w:rPr>
        <w:t>16/11/2020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dd</w:t>
      </w:r>
      <w:proofErr w:type="spellEnd"/>
      <w:r w:rsidRPr="00544E89">
        <w:rPr>
          <w:i/>
          <w:sz w:val="24"/>
          <w:szCs w:val="24"/>
          <w:lang w:eastAsia="en-GB"/>
        </w:rPr>
        <w:t>/mm/</w:t>
      </w:r>
      <w:proofErr w:type="spellStart"/>
      <w:r w:rsidRPr="00544E89">
        <w:rPr>
          <w:i/>
          <w:sz w:val="24"/>
          <w:szCs w:val="24"/>
          <w:lang w:eastAsia="en-GB"/>
        </w:rPr>
        <w:t>rrrr</w:t>
      </w:r>
      <w:proofErr w:type="spellEnd"/>
      <w:r w:rsidRPr="00544E89">
        <w:rPr>
          <w:i/>
          <w:sz w:val="24"/>
          <w:szCs w:val="24"/>
          <w:lang w:eastAsia="en-GB"/>
        </w:rPr>
        <w:t xml:space="preserve">) </w:t>
      </w:r>
      <w:r w:rsidRPr="00544E89">
        <w:rPr>
          <w:sz w:val="24"/>
          <w:szCs w:val="24"/>
          <w:lang w:eastAsia="en-GB"/>
        </w:rPr>
        <w:t xml:space="preserve">Godzina: </w:t>
      </w:r>
      <w:r w:rsidR="005954FF" w:rsidRPr="005954FF">
        <w:rPr>
          <w:sz w:val="24"/>
          <w:szCs w:val="24"/>
          <w:lang w:eastAsia="en-GB"/>
        </w:rPr>
        <w:t>09:00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hh:mm</w:t>
      </w:r>
      <w:proofErr w:type="spellEnd"/>
      <w:r w:rsidRPr="00544E89">
        <w:rPr>
          <w:i/>
          <w:sz w:val="24"/>
          <w:szCs w:val="24"/>
          <w:lang w:eastAsia="en-GB"/>
        </w:rPr>
        <w:t>)</w:t>
      </w:r>
    </w:p>
    <w:p w14:paraId="1ECA39B4" w14:textId="77777777"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544E89">
        <w:rPr>
          <w:bCs/>
          <w:iCs/>
          <w:color w:val="000000"/>
          <w:sz w:val="24"/>
          <w:szCs w:val="24"/>
          <w:lang w:val="x-none" w:eastAsia="x-none"/>
        </w:rPr>
        <w:t>Oferty należy składać</w:t>
      </w:r>
      <w:r w:rsidRPr="00544E89">
        <w:rPr>
          <w:bCs/>
          <w:iCs/>
          <w:color w:val="000000"/>
          <w:sz w:val="24"/>
          <w:szCs w:val="24"/>
          <w:lang w:eastAsia="x-none"/>
        </w:rPr>
        <w:t>:</w:t>
      </w:r>
      <w:r w:rsidRPr="00544E89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</w:p>
    <w:p w14:paraId="4F147FFD" w14:textId="77777777" w:rsidR="00544E89" w:rsidRPr="00544E89" w:rsidRDefault="005954FF" w:rsidP="00544E89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9" w:name="Wybór8"/>
      <w:r>
        <w:rPr>
          <w:rFonts w:eastAsia="Calibri"/>
          <w:sz w:val="24"/>
          <w:szCs w:val="24"/>
        </w:rPr>
        <w:instrText xml:space="preserve"> FORMCHECKBOX </w:instrText>
      </w:r>
      <w:r w:rsidR="003C6D58">
        <w:rPr>
          <w:rFonts w:eastAsia="Calibri"/>
          <w:sz w:val="24"/>
          <w:szCs w:val="24"/>
        </w:rPr>
      </w:r>
      <w:r w:rsidR="003C6D58"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bookmarkEnd w:id="19"/>
      <w:r w:rsidR="00544E89" w:rsidRPr="00544E89">
        <w:rPr>
          <w:rFonts w:eastAsia="Calibri"/>
          <w:sz w:val="24"/>
          <w:szCs w:val="24"/>
        </w:rPr>
        <w:t xml:space="preserve"> drogą elektroniczną za pośrednictwem: </w:t>
      </w:r>
      <w:r w:rsidR="00544E89" w:rsidRPr="00544E89">
        <w:rPr>
          <w:rFonts w:eastAsia="MyriadPro-LightIt"/>
          <w:i/>
          <w:iCs/>
          <w:sz w:val="24"/>
          <w:szCs w:val="24"/>
        </w:rPr>
        <w:t>(URL)</w:t>
      </w:r>
      <w:r w:rsidR="00544E89" w:rsidRPr="00544E89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  <w:r w:rsidRPr="005954FF">
        <w:rPr>
          <w:rFonts w:eastAsia="MyriadPro-LightIt"/>
          <w:iCs/>
          <w:color w:val="0000FF"/>
          <w:sz w:val="24"/>
          <w:szCs w:val="24"/>
          <w:u w:val="single"/>
        </w:rPr>
        <w:t>https://e-propublico.pl</w:t>
      </w:r>
    </w:p>
    <w:p w14:paraId="607EDF54" w14:textId="41123CC9" w:rsidR="00544E89" w:rsidRPr="00544E89" w:rsidRDefault="002F0938" w:rsidP="00544E89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/>
            </w:checkBox>
          </w:ffData>
        </w:fldChar>
      </w:r>
      <w:r>
        <w:rPr>
          <w:rFonts w:eastAsia="Calibri"/>
          <w:sz w:val="24"/>
          <w:szCs w:val="24"/>
        </w:rPr>
        <w:instrText xml:space="preserve"> FORMCHECKBOX </w:instrText>
      </w:r>
      <w:r w:rsidR="003C6D58">
        <w:rPr>
          <w:rFonts w:eastAsia="Calibri"/>
          <w:sz w:val="24"/>
          <w:szCs w:val="24"/>
        </w:rPr>
      </w:r>
      <w:r w:rsidR="003C6D58"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r w:rsidR="00544E89" w:rsidRPr="00544E89">
        <w:rPr>
          <w:rFonts w:eastAsia="Calibri"/>
          <w:sz w:val="24"/>
          <w:szCs w:val="24"/>
        </w:rPr>
        <w:t xml:space="preserve"> </w:t>
      </w:r>
      <w:r w:rsidR="00544E89" w:rsidRPr="00544E89">
        <w:rPr>
          <w:rFonts w:eastAsia="Calibri"/>
          <w:bCs/>
          <w:iCs/>
          <w:sz w:val="24"/>
          <w:szCs w:val="24"/>
        </w:rPr>
        <w:t>pisemnie na adres wskazany poniżej:</w:t>
      </w:r>
    </w:p>
    <w:p w14:paraId="7E4A9239" w14:textId="77777777" w:rsidR="00544E89" w:rsidRPr="00544E89" w:rsidRDefault="00544E89" w:rsidP="00544E89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5954FF" w:rsidRPr="005954FF">
        <w:rPr>
          <w:rFonts w:eastAsia="Calibri"/>
          <w:bCs/>
          <w:iCs/>
          <w:color w:val="000000"/>
          <w:sz w:val="24"/>
          <w:szCs w:val="24"/>
        </w:rPr>
        <w:t>Samodzielny Publiczny Zespół Opieki Zdrowotnej w Kolbuszowej</w:t>
      </w:r>
    </w:p>
    <w:p w14:paraId="0DD88674" w14:textId="77777777" w:rsidR="00544E89" w:rsidRDefault="00544E89" w:rsidP="00544E89">
      <w:pPr>
        <w:spacing w:after="120"/>
        <w:ind w:left="284"/>
        <w:jc w:val="both"/>
        <w:rPr>
          <w:bCs/>
          <w:iCs/>
          <w:color w:val="000000"/>
          <w:sz w:val="24"/>
          <w:szCs w:val="24"/>
          <w:lang w:val="x-none" w:eastAsia="x-none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5954FF" w:rsidRPr="005954FF">
        <w:rPr>
          <w:rFonts w:eastAsia="Calibri"/>
          <w:bCs/>
          <w:iCs/>
          <w:color w:val="000000"/>
          <w:sz w:val="24"/>
          <w:szCs w:val="24"/>
        </w:rPr>
        <w:t>Grunwaldzka 4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5954FF" w:rsidRPr="005954FF">
        <w:rPr>
          <w:rFonts w:eastAsia="Calibri"/>
          <w:bCs/>
          <w:iCs/>
          <w:color w:val="000000"/>
          <w:sz w:val="24"/>
          <w:szCs w:val="24"/>
        </w:rPr>
        <w:t>36-100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6"/>
      <w:r w:rsidR="005954FF" w:rsidRPr="005954FF">
        <w:rPr>
          <w:rFonts w:eastAsia="Calibri"/>
          <w:bCs/>
          <w:iCs/>
          <w:color w:val="000000"/>
          <w:sz w:val="24"/>
          <w:szCs w:val="24"/>
        </w:rPr>
        <w:t>Kolbuszowa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17"/>
      <w:bookmarkEnd w:id="18"/>
      <w:r w:rsidR="005954FF" w:rsidRPr="005954FF">
        <w:rPr>
          <w:rFonts w:eastAsia="Calibri"/>
          <w:bCs/>
          <w:iCs/>
          <w:color w:val="000000"/>
          <w:sz w:val="24"/>
          <w:szCs w:val="24"/>
        </w:rPr>
        <w:t>Budynek Administracyjny SP ZOZ Kolbuszowa I piętro - sekretariat</w:t>
      </w:r>
    </w:p>
    <w:p w14:paraId="46AAB96D" w14:textId="77777777"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57CD88CC" w14:textId="77777777" w:rsidTr="00420FED">
        <w:tc>
          <w:tcPr>
            <w:tcW w:w="9356" w:type="dxa"/>
            <w:shd w:val="clear" w:color="auto" w:fill="D9D9D9"/>
          </w:tcPr>
          <w:p w14:paraId="1E9867A9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14:paraId="0305E21D" w14:textId="77777777"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przez okres </w:t>
      </w:r>
      <w:r w:rsidR="005954FF" w:rsidRPr="005954FF">
        <w:rPr>
          <w:bCs/>
          <w:iCs/>
          <w:color w:val="000000"/>
          <w:sz w:val="24"/>
          <w:szCs w:val="24"/>
          <w:lang w:val="x-none" w:eastAsia="x-none"/>
        </w:rPr>
        <w:t>30</w:t>
      </w:r>
      <w:r w:rsidRPr="002538A3">
        <w:rPr>
          <w:bCs/>
          <w:iCs/>
          <w:color w:val="000000"/>
          <w:sz w:val="24"/>
          <w:szCs w:val="24"/>
          <w:lang w:val="x-none" w:eastAsia="x-none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4E2B8B01" w14:textId="77777777" w:rsidTr="00420FED">
        <w:tc>
          <w:tcPr>
            <w:tcW w:w="9356" w:type="dxa"/>
            <w:shd w:val="clear" w:color="auto" w:fill="D9D9D9"/>
          </w:tcPr>
          <w:p w14:paraId="13C02A82" w14:textId="77777777"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14:paraId="778084AB" w14:textId="77777777" w:rsidR="00BD08C6" w:rsidRDefault="00BD08C6" w:rsidP="00BD08C6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14:paraId="186E9620" w14:textId="77777777" w:rsidR="00BD08C6" w:rsidRPr="004F11BE" w:rsidRDefault="005954FF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0" w:name="Wybór22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0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14:paraId="658202CB" w14:textId="77777777" w:rsidR="002538A3" w:rsidRPr="00C71AE1" w:rsidRDefault="005954FF" w:rsidP="00BD08C6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2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1" w:name="Wybór23"/>
      <w:r>
        <w:rPr>
          <w:b/>
          <w:sz w:val="24"/>
        </w:rPr>
        <w:instrText xml:space="preserve"> FORMCHECKBOX </w:instrText>
      </w:r>
      <w:r w:rsidR="003C6D58">
        <w:rPr>
          <w:b/>
          <w:sz w:val="24"/>
        </w:rPr>
      </w:r>
      <w:r w:rsidR="003C6D58">
        <w:rPr>
          <w:b/>
          <w:sz w:val="24"/>
        </w:rPr>
        <w:fldChar w:fldCharType="separate"/>
      </w:r>
      <w:r>
        <w:rPr>
          <w:b/>
          <w:sz w:val="24"/>
        </w:rPr>
        <w:fldChar w:fldCharType="end"/>
      </w:r>
      <w:bookmarkEnd w:id="21"/>
      <w:r w:rsidR="00BD08C6">
        <w:rPr>
          <w:b/>
          <w:sz w:val="24"/>
        </w:rPr>
        <w:t xml:space="preserve">  N</w:t>
      </w:r>
      <w:r w:rsidR="00BD08C6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2538A3" w:rsidRPr="00420FED" w14:paraId="160DE7FB" w14:textId="77777777" w:rsidTr="00420FED">
        <w:tc>
          <w:tcPr>
            <w:tcW w:w="9356" w:type="dxa"/>
            <w:shd w:val="clear" w:color="auto" w:fill="D9D9D9"/>
          </w:tcPr>
          <w:p w14:paraId="47B2164A" w14:textId="77777777"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420FED">
              <w:rPr>
                <w:b/>
                <w:sz w:val="24"/>
                <w:szCs w:val="24"/>
              </w:rPr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14:paraId="2E894C85" w14:textId="77777777"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 xml:space="preserve">Zamówienie obejmuje ustanowienie dynamicznego systemu zakupów:  </w:t>
      </w:r>
    </w:p>
    <w:p w14:paraId="644956F7" w14:textId="77777777" w:rsidR="00BD08C6" w:rsidRPr="004F11BE" w:rsidRDefault="005954FF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2" w:name="Wybór19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2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14:paraId="6C9A3AF6" w14:textId="77777777" w:rsidR="00BD08C6" w:rsidRPr="004F11BE" w:rsidRDefault="005954FF" w:rsidP="00BD08C6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3" w:name="Wybór20"/>
      <w:r>
        <w:rPr>
          <w:b/>
          <w:sz w:val="24"/>
          <w:szCs w:val="24"/>
        </w:rPr>
        <w:instrText xml:space="preserve"> FORMCHECKBOX </w:instrText>
      </w:r>
      <w:r w:rsidR="003C6D58">
        <w:rPr>
          <w:b/>
          <w:sz w:val="24"/>
          <w:szCs w:val="24"/>
        </w:rPr>
      </w:r>
      <w:r w:rsidR="003C6D58">
        <w:rPr>
          <w:b/>
          <w:sz w:val="24"/>
          <w:szCs w:val="24"/>
        </w:rPr>
        <w:fldChar w:fldCharType="separate"/>
      </w:r>
      <w:r>
        <w:rPr>
          <w:b/>
          <w:sz w:val="24"/>
          <w:szCs w:val="24"/>
        </w:rPr>
        <w:fldChar w:fldCharType="end"/>
      </w:r>
      <w:bookmarkEnd w:id="23"/>
      <w:r w:rsidR="00BD08C6">
        <w:rPr>
          <w:b/>
          <w:sz w:val="24"/>
          <w:szCs w:val="24"/>
        </w:rPr>
        <w:t xml:space="preserve">  N</w:t>
      </w:r>
      <w:r w:rsidR="00BD08C6" w:rsidRPr="004F11BE">
        <w:rPr>
          <w:b/>
          <w:sz w:val="24"/>
          <w:szCs w:val="24"/>
        </w:rPr>
        <w:t>ie</w:t>
      </w:r>
    </w:p>
    <w:p w14:paraId="73D4EB85" w14:textId="77777777" w:rsidR="00BD08C6" w:rsidRPr="004F11BE" w:rsidRDefault="00BD08C6" w:rsidP="00BD08C6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4A5C4CC5" w14:textId="77777777" w:rsidR="00BD08C6" w:rsidRPr="004F11BE" w:rsidRDefault="00BD08C6" w:rsidP="00BD08C6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14:paraId="51F9FA5B" w14:textId="77777777" w:rsidR="002538A3" w:rsidRDefault="00BD08C6" w:rsidP="00BD08C6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3966D6" w:rsidRPr="00420FED" w14:paraId="5474EF0F" w14:textId="77777777" w:rsidTr="00C71AE1">
        <w:tc>
          <w:tcPr>
            <w:tcW w:w="9356" w:type="dxa"/>
            <w:shd w:val="clear" w:color="auto" w:fill="D9D9D9"/>
          </w:tcPr>
          <w:p w14:paraId="7E065843" w14:textId="77777777"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14:paraId="250401DF" w14:textId="77777777"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>Przewidziane jest przeprowadzenie aukcji elektronicznej</w:t>
      </w:r>
      <w:r>
        <w:rPr>
          <w:sz w:val="24"/>
          <w:szCs w:val="24"/>
        </w:rPr>
        <w:t>:</w:t>
      </w:r>
    </w:p>
    <w:p w14:paraId="25C87F50" w14:textId="77777777" w:rsidR="00BD08C6" w:rsidRDefault="005954FF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4" w:name="Wybór9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4"/>
      <w:r w:rsidR="00BD08C6" w:rsidRPr="004F11BE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Tak</w:t>
      </w:r>
    </w:p>
    <w:p w14:paraId="17C8D57D" w14:textId="77777777" w:rsidR="00BD08C6" w:rsidRPr="004F11BE" w:rsidRDefault="005954FF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5" w:name="Wybór10"/>
      <w:r>
        <w:rPr>
          <w:sz w:val="24"/>
          <w:szCs w:val="24"/>
        </w:rPr>
        <w:instrText xml:space="preserve"> FORMCHECKBOX </w:instrText>
      </w:r>
      <w:r w:rsidR="003C6D58">
        <w:rPr>
          <w:sz w:val="24"/>
          <w:szCs w:val="24"/>
        </w:rPr>
      </w:r>
      <w:r w:rsidR="003C6D58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5"/>
      <w:r w:rsidR="00BD08C6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Nie</w:t>
      </w:r>
    </w:p>
    <w:p w14:paraId="0EB2E372" w14:textId="77777777" w:rsidR="002538A3" w:rsidRDefault="00BD08C6" w:rsidP="00BD08C6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>ie 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5ADB5291" w14:textId="77777777" w:rsidTr="00C71AE1">
        <w:tc>
          <w:tcPr>
            <w:tcW w:w="9356" w:type="dxa"/>
            <w:shd w:val="clear" w:color="auto" w:fill="D9D9D9"/>
          </w:tcPr>
          <w:p w14:paraId="7FCC4761" w14:textId="77777777"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pkt 6 i 7 lub art. 134 ust. 6 pkt 3</w:t>
            </w:r>
            <w:r>
              <w:rPr>
                <w:b/>
                <w:sz w:val="24"/>
                <w:szCs w:val="24"/>
              </w:rPr>
              <w:t xml:space="preserve"> ustawy </w:t>
            </w:r>
            <w:proofErr w:type="spellStart"/>
            <w:r>
              <w:rPr>
                <w:b/>
                <w:sz w:val="24"/>
                <w:szCs w:val="24"/>
              </w:rPr>
              <w:t>Pzp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14:paraId="2AFB681B" w14:textId="77777777" w:rsidR="005954FF" w:rsidRPr="00B9631E" w:rsidRDefault="005954FF" w:rsidP="005954FF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B9631E">
        <w:rPr>
          <w:bCs/>
          <w:iCs/>
          <w:color w:val="000000"/>
          <w:sz w:val="24"/>
          <w:szCs w:val="24"/>
          <w:lang w:val="x-none" w:eastAsia="x-none"/>
        </w:rPr>
        <w:t>Zamawiający przewiduje udzielenie zamówień</w:t>
      </w:r>
      <w:r w:rsidRPr="00B9631E">
        <w:rPr>
          <w:bCs/>
          <w:iCs/>
          <w:color w:val="000000"/>
          <w:sz w:val="24"/>
          <w:szCs w:val="24"/>
          <w:lang w:eastAsia="x-none"/>
        </w:rPr>
        <w:t xml:space="preserve">, </w:t>
      </w:r>
      <w:r>
        <w:rPr>
          <w:bCs/>
          <w:iCs/>
          <w:color w:val="000000"/>
          <w:sz w:val="24"/>
          <w:szCs w:val="24"/>
          <w:lang w:eastAsia="x-none"/>
        </w:rPr>
        <w:t xml:space="preserve">o których mowa w art. 67 </w:t>
      </w:r>
      <w:r w:rsidRPr="00B9631E">
        <w:rPr>
          <w:bCs/>
          <w:iCs/>
          <w:color w:val="000000"/>
          <w:sz w:val="24"/>
          <w:szCs w:val="24"/>
          <w:lang w:eastAsia="x-none"/>
        </w:rPr>
        <w:t xml:space="preserve">ust. 1 pkt 6 i 7 lub art. 134 ust. 6 pkt 3 ustawy </w:t>
      </w:r>
      <w:proofErr w:type="spellStart"/>
      <w:r w:rsidRPr="00B9631E">
        <w:rPr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B9631E">
        <w:rPr>
          <w:bCs/>
          <w:iCs/>
          <w:color w:val="000000"/>
          <w:sz w:val="24"/>
          <w:szCs w:val="24"/>
          <w:lang w:eastAsia="x-none"/>
        </w:rPr>
        <w:t>.</w:t>
      </w:r>
    </w:p>
    <w:p w14:paraId="09D5AF13" w14:textId="77777777" w:rsidR="005954FF" w:rsidRPr="00B9631E" w:rsidRDefault="005954FF" w:rsidP="005954FF">
      <w:pPr>
        <w:spacing w:before="6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5954FF">
        <w:rPr>
          <w:bCs/>
          <w:iCs/>
          <w:color w:val="000000"/>
          <w:sz w:val="24"/>
          <w:szCs w:val="24"/>
          <w:lang w:val="x-none" w:eastAsia="x-none"/>
        </w:rPr>
        <w:lastRenderedPageBreak/>
        <w:t xml:space="preserve">Zamawiający przewiduje możliwość udzielenia zamówień, o których mowa w art. 67 ust. 1 pkt. 6 </w:t>
      </w:r>
      <w:proofErr w:type="spellStart"/>
      <w:r w:rsidRPr="005954FF">
        <w:rPr>
          <w:bCs/>
          <w:iCs/>
          <w:color w:val="000000"/>
          <w:sz w:val="24"/>
          <w:szCs w:val="24"/>
          <w:lang w:val="x-none" w:eastAsia="x-none"/>
        </w:rPr>
        <w:t>uPzp</w:t>
      </w:r>
      <w:proofErr w:type="spellEnd"/>
      <w:r w:rsidRPr="005954FF">
        <w:rPr>
          <w:bCs/>
          <w:iCs/>
          <w:color w:val="000000"/>
          <w:sz w:val="24"/>
          <w:szCs w:val="24"/>
          <w:lang w:val="x-none" w:eastAsia="x-none"/>
        </w:rPr>
        <w:t>, w okresie 3 lat od dnia udzielenia zamówienia podstawowego, o wartości do 10 % wartości zamówienia podstawowego.;</w:t>
      </w:r>
    </w:p>
    <w:p w14:paraId="65AA2884" w14:textId="77777777" w:rsidR="00B9631E" w:rsidRDefault="00B9631E" w:rsidP="00BD08C6">
      <w:pPr>
        <w:spacing w:before="120" w:after="200"/>
        <w:jc w:val="both"/>
        <w:rPr>
          <w:b/>
          <w:bCs/>
          <w:sz w:val="23"/>
          <w:szCs w:val="23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B9631E" w:rsidRPr="00420FED" w14:paraId="1D7F43B3" w14:textId="77777777" w:rsidTr="00C71AE1">
        <w:tc>
          <w:tcPr>
            <w:tcW w:w="9356" w:type="dxa"/>
            <w:shd w:val="clear" w:color="auto" w:fill="D9D9D9"/>
          </w:tcPr>
          <w:p w14:paraId="4BE14E22" w14:textId="77777777" w:rsidR="00B9631E" w:rsidRPr="00420FED" w:rsidRDefault="00B9631E" w:rsidP="009E0782">
            <w:pPr>
              <w:numPr>
                <w:ilvl w:val="0"/>
                <w:numId w:val="34"/>
              </w:numPr>
              <w:spacing w:before="60" w:after="60"/>
              <w:ind w:left="604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14:paraId="3654D93C" w14:textId="77777777"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5954FF" w:rsidRPr="005954FF">
        <w:rPr>
          <w:bCs/>
          <w:sz w:val="23"/>
          <w:szCs w:val="23"/>
        </w:rPr>
        <w:t>nie</w:t>
      </w:r>
    </w:p>
    <w:p w14:paraId="701E96E7" w14:textId="77777777" w:rsidR="00214BB8" w:rsidRDefault="00214BB8" w:rsidP="00214BB8">
      <w:pPr>
        <w:spacing w:after="240"/>
        <w:jc w:val="both"/>
        <w:rPr>
          <w:sz w:val="24"/>
          <w:szCs w:val="24"/>
        </w:rPr>
      </w:pPr>
    </w:p>
    <w:p w14:paraId="60902064" w14:textId="77777777" w:rsidR="00214BB8" w:rsidRDefault="00214BB8" w:rsidP="00214BB8">
      <w:pPr>
        <w:spacing w:after="120"/>
        <w:jc w:val="both"/>
        <w:rPr>
          <w:sz w:val="24"/>
          <w:szCs w:val="24"/>
        </w:rPr>
      </w:pPr>
    </w:p>
    <w:p w14:paraId="14377B91" w14:textId="77777777" w:rsidR="00F8425D" w:rsidRDefault="005954FF" w:rsidP="00AB1F43">
      <w:pPr>
        <w:spacing w:after="120"/>
        <w:jc w:val="right"/>
        <w:rPr>
          <w:sz w:val="24"/>
        </w:rPr>
      </w:pPr>
      <w:r w:rsidRPr="005954FF">
        <w:rPr>
          <w:sz w:val="24"/>
        </w:rPr>
        <w:t>Kolbuszowa</w:t>
      </w:r>
      <w:r w:rsidR="00F8425D">
        <w:rPr>
          <w:sz w:val="24"/>
        </w:rPr>
        <w:t xml:space="preserve"> dnia: </w:t>
      </w:r>
      <w:r w:rsidRPr="005954FF">
        <w:rPr>
          <w:sz w:val="24"/>
        </w:rPr>
        <w:t>2020-11-06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78C013" w14:textId="77777777" w:rsidR="005F3574" w:rsidRDefault="005F3574">
      <w:r>
        <w:separator/>
      </w:r>
    </w:p>
  </w:endnote>
  <w:endnote w:type="continuationSeparator" w:id="0">
    <w:p w14:paraId="34DCC666" w14:textId="77777777" w:rsidR="005F3574" w:rsidRDefault="005F3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F0B8B" w14:textId="77777777"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A7969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C7D2B" w14:textId="77777777" w:rsidR="00C71AE1" w:rsidRDefault="003C6D58">
    <w:pPr>
      <w:pStyle w:val="Stopka"/>
      <w:tabs>
        <w:tab w:val="clear" w:pos="4536"/>
      </w:tabs>
      <w:jc w:val="center"/>
    </w:pPr>
    <w:r>
      <w:rPr>
        <w:noProof/>
      </w:rPr>
      <w:pict w14:anchorId="0699614F">
        <v:line id="_x0000_s2049" style="position:absolute;left:0;text-align:left;z-index:251657728" from="-3.85pt,8.7pt" to="455.15pt,8.7pt"/>
      </w:pict>
    </w:r>
  </w:p>
  <w:p w14:paraId="7F3AB1C2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1D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BA788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A6FD06" w14:textId="77777777" w:rsidR="00C71AE1" w:rsidRDefault="00C71AE1">
    <w:pPr>
      <w:pStyle w:val="Stopka"/>
      <w:tabs>
        <w:tab w:val="clear" w:pos="4536"/>
      </w:tabs>
      <w:jc w:val="center"/>
    </w:pPr>
  </w:p>
  <w:p w14:paraId="5645A93E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1D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C17FC" w14:textId="77777777" w:rsidR="005F3574" w:rsidRDefault="005F3574">
      <w:r>
        <w:separator/>
      </w:r>
    </w:p>
  </w:footnote>
  <w:footnote w:type="continuationSeparator" w:id="0">
    <w:p w14:paraId="667BB10A" w14:textId="77777777" w:rsidR="005F3574" w:rsidRDefault="005F3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711E6" w14:textId="77777777" w:rsidR="005954FF" w:rsidRDefault="00595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84768" w14:textId="77777777" w:rsidR="005954FF" w:rsidRDefault="00595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A779D" w14:textId="77777777" w:rsidR="005954FF" w:rsidRDefault="00595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574"/>
    <w:rsid w:val="00035908"/>
    <w:rsid w:val="000537A8"/>
    <w:rsid w:val="0005576B"/>
    <w:rsid w:val="00075F17"/>
    <w:rsid w:val="00081158"/>
    <w:rsid w:val="00095B82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C1DAA"/>
    <w:rsid w:val="002D01E5"/>
    <w:rsid w:val="002D3DCD"/>
    <w:rsid w:val="002E2AB4"/>
    <w:rsid w:val="002E4645"/>
    <w:rsid w:val="002F0938"/>
    <w:rsid w:val="003070D1"/>
    <w:rsid w:val="003179C9"/>
    <w:rsid w:val="003337B2"/>
    <w:rsid w:val="003378A2"/>
    <w:rsid w:val="003425AE"/>
    <w:rsid w:val="00343202"/>
    <w:rsid w:val="003803FD"/>
    <w:rsid w:val="0039616B"/>
    <w:rsid w:val="003966D6"/>
    <w:rsid w:val="003D6EC8"/>
    <w:rsid w:val="003E5137"/>
    <w:rsid w:val="003E646D"/>
    <w:rsid w:val="00420FED"/>
    <w:rsid w:val="0042639C"/>
    <w:rsid w:val="00466550"/>
    <w:rsid w:val="00475A68"/>
    <w:rsid w:val="00485711"/>
    <w:rsid w:val="004A3065"/>
    <w:rsid w:val="004B36A5"/>
    <w:rsid w:val="004B3AB1"/>
    <w:rsid w:val="004D2549"/>
    <w:rsid w:val="00510F3B"/>
    <w:rsid w:val="00544E89"/>
    <w:rsid w:val="005564D5"/>
    <w:rsid w:val="00566E5F"/>
    <w:rsid w:val="005954F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5F3574"/>
    <w:rsid w:val="00603584"/>
    <w:rsid w:val="006071DD"/>
    <w:rsid w:val="00611B3C"/>
    <w:rsid w:val="00643AB1"/>
    <w:rsid w:val="006568C6"/>
    <w:rsid w:val="006606E4"/>
    <w:rsid w:val="00660F18"/>
    <w:rsid w:val="00672643"/>
    <w:rsid w:val="006D35A7"/>
    <w:rsid w:val="006E1AAF"/>
    <w:rsid w:val="006F39A5"/>
    <w:rsid w:val="006F5684"/>
    <w:rsid w:val="006F7F04"/>
    <w:rsid w:val="0071457F"/>
    <w:rsid w:val="007210E0"/>
    <w:rsid w:val="0073606B"/>
    <w:rsid w:val="00766A2C"/>
    <w:rsid w:val="00771265"/>
    <w:rsid w:val="007A74B2"/>
    <w:rsid w:val="007D2105"/>
    <w:rsid w:val="007D310D"/>
    <w:rsid w:val="007D7050"/>
    <w:rsid w:val="007E28C8"/>
    <w:rsid w:val="007E7A97"/>
    <w:rsid w:val="007F7B90"/>
    <w:rsid w:val="00857578"/>
    <w:rsid w:val="008A5E1E"/>
    <w:rsid w:val="008B3273"/>
    <w:rsid w:val="008D04AC"/>
    <w:rsid w:val="008E31B2"/>
    <w:rsid w:val="008E3EFC"/>
    <w:rsid w:val="008F2EA8"/>
    <w:rsid w:val="0090018A"/>
    <w:rsid w:val="00913B30"/>
    <w:rsid w:val="0092733A"/>
    <w:rsid w:val="009407D5"/>
    <w:rsid w:val="009755F6"/>
    <w:rsid w:val="009800C7"/>
    <w:rsid w:val="009B34DF"/>
    <w:rsid w:val="009E0782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3365D"/>
    <w:rsid w:val="00C60FF9"/>
    <w:rsid w:val="00C660C9"/>
    <w:rsid w:val="00C71AE1"/>
    <w:rsid w:val="00CB0772"/>
    <w:rsid w:val="00CB4395"/>
    <w:rsid w:val="00CC176C"/>
    <w:rsid w:val="00CD536C"/>
    <w:rsid w:val="00CF6806"/>
    <w:rsid w:val="00D13724"/>
    <w:rsid w:val="00D509D2"/>
    <w:rsid w:val="00D510AF"/>
    <w:rsid w:val="00DB4B58"/>
    <w:rsid w:val="00DC2221"/>
    <w:rsid w:val="00DC417D"/>
    <w:rsid w:val="00DD6E36"/>
    <w:rsid w:val="00DD760A"/>
    <w:rsid w:val="00DE794A"/>
    <w:rsid w:val="00E1526C"/>
    <w:rsid w:val="00E219E8"/>
    <w:rsid w:val="00E327C5"/>
    <w:rsid w:val="00E42013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94C339"/>
  <w15:chartTrackingRefBased/>
  <w15:docId w15:val="{8BD4F0D4-9E6F-41D1-90AC-072450D2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link w:val="Nagwek7Znak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6Znak">
    <w:name w:val="Nagłówek 6 Znak"/>
    <w:link w:val="Nagwek6"/>
    <w:rsid w:val="002E4645"/>
    <w:rPr>
      <w:i/>
      <w:sz w:val="22"/>
      <w:szCs w:val="24"/>
    </w:rPr>
  </w:style>
  <w:style w:type="character" w:customStyle="1" w:styleId="Nagwek7Znak">
    <w:name w:val="Nagłówek 7 Znak"/>
    <w:link w:val="Nagwek7"/>
    <w:rsid w:val="002E4645"/>
    <w:rPr>
      <w:b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1648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Płoch</dc:creator>
  <cp:keywords/>
  <cp:lastModifiedBy>Joanna Płoch</cp:lastModifiedBy>
  <cp:revision>2</cp:revision>
  <cp:lastPrinted>2020-11-06T09:20:00Z</cp:lastPrinted>
  <dcterms:created xsi:type="dcterms:W3CDTF">2020-11-06T09:21:00Z</dcterms:created>
  <dcterms:modified xsi:type="dcterms:W3CDTF">2020-11-06T09:21:00Z</dcterms:modified>
</cp:coreProperties>
</file>