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1DCE5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53466" w:rsidRPr="00D53466">
        <w:rPr>
          <w:b/>
          <w:i w:val="0"/>
          <w:sz w:val="22"/>
          <w:szCs w:val="22"/>
        </w:rPr>
        <w:t>1</w:t>
      </w:r>
    </w:p>
    <w:p w14:paraId="4FF4287D" w14:textId="77777777" w:rsidR="005103B9" w:rsidRDefault="005103B9" w:rsidP="005103B9">
      <w:pPr>
        <w:spacing w:after="0" w:line="480" w:lineRule="auto"/>
        <w:rPr>
          <w:b/>
        </w:rPr>
      </w:pPr>
    </w:p>
    <w:p w14:paraId="64C22171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53466" w:rsidRPr="00D53466">
        <w:rPr>
          <w:rFonts w:ascii="Times New Roman" w:hAnsi="Times New Roman"/>
          <w:b/>
        </w:rPr>
        <w:t>IBR.271.21.2020.KG</w:t>
      </w:r>
    </w:p>
    <w:p w14:paraId="0689EAAF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3FCEE00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3466" w:rsidRPr="00D53466">
        <w:rPr>
          <w:sz w:val="22"/>
          <w:szCs w:val="22"/>
        </w:rPr>
        <w:t>Gmina Baruchowo</w:t>
      </w:r>
    </w:p>
    <w:p w14:paraId="49435934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3466" w:rsidRPr="00D53466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D53466" w:rsidRPr="00D53466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37C20C9D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3466" w:rsidRPr="00D53466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D53466" w:rsidRPr="00D53466">
        <w:rPr>
          <w:sz w:val="22"/>
          <w:szCs w:val="22"/>
        </w:rPr>
        <w:t>Baruchowo</w:t>
      </w:r>
    </w:p>
    <w:p w14:paraId="2A6AAC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955EC25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051275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45F6E5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19578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340826F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CD8977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C36AFF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8FEAD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91F274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B32FFD9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1E8E09FE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4A2206F3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53466" w:rsidRPr="00D53466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6718287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1BA93E4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46C5E27C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08E8298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634C90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20FDF4B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53466" w:rsidRPr="00D53466">
        <w:rPr>
          <w:rFonts w:ascii="Times New Roman" w:hAnsi="Times New Roman"/>
          <w:b/>
        </w:rPr>
        <w:t>Budowa boiska wielofunkcyjnego na terenie Zielonej Szkoły w Goreniu Dużym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53466" w:rsidRPr="00D53466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5F5EF01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6DEBA07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9936F04" w14:textId="123DAE94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5816C970" w14:textId="77777777" w:rsidR="00D53466" w:rsidRPr="00997D0F" w:rsidRDefault="00D53466" w:rsidP="00D5346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7D3AB77C" w14:textId="635F20E8" w:rsidR="00D53466" w:rsidRPr="00023477" w:rsidRDefault="00D53466" w:rsidP="00D5346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podstawie art. 24 ust. 5 ustawy Pzp, w zakresie:</w:t>
      </w:r>
    </w:p>
    <w:p w14:paraId="509DFC2B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5180066" w14:textId="77777777" w:rsidR="00D53466" w:rsidRPr="000247FF" w:rsidRDefault="00D53466" w:rsidP="00D5346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44D42C43" w14:textId="77777777" w:rsidR="00D53466" w:rsidRPr="000247FF" w:rsidRDefault="00D53466" w:rsidP="00D5346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1AB2CCB3" w14:textId="77777777" w:rsidR="00292198" w:rsidRPr="00292198" w:rsidRDefault="00292198" w:rsidP="00292198">
      <w:pPr>
        <w:rPr>
          <w:rFonts w:ascii="Times New Roman" w:hAnsi="Times New Roman"/>
        </w:rPr>
      </w:pPr>
    </w:p>
    <w:p w14:paraId="5863B8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496FB6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F3817C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5F51A51" w14:textId="537E4683" w:rsid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63EE73" w14:textId="4ABF89F8" w:rsidR="0012714B" w:rsidRDefault="0012714B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11CC0EB" w14:textId="77777777" w:rsidR="0012714B" w:rsidRPr="00023477" w:rsidRDefault="0012714B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FF53E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C43249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6DF233F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9580DC9" w14:textId="6EF81963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</w:t>
      </w:r>
      <w:r w:rsidR="0012714B">
        <w:rPr>
          <w:rFonts w:ascii="Arial" w:hAnsi="Arial" w:cs="Arial"/>
          <w:sz w:val="21"/>
          <w:szCs w:val="21"/>
        </w:rPr>
        <w:t>……</w:t>
      </w:r>
      <w:r w:rsidRPr="00023477">
        <w:rPr>
          <w:rFonts w:ascii="Arial" w:hAnsi="Arial" w:cs="Arial"/>
          <w:sz w:val="21"/>
          <w:szCs w:val="21"/>
        </w:rPr>
        <w:t>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</w:t>
      </w:r>
      <w:r w:rsidR="0012714B">
        <w:rPr>
          <w:rFonts w:ascii="Arial" w:hAnsi="Arial" w:cs="Arial"/>
          <w:sz w:val="20"/>
          <w:szCs w:val="20"/>
        </w:rPr>
        <w:t>………….</w:t>
      </w:r>
      <w:r w:rsidRPr="00023477">
        <w:rPr>
          <w:rFonts w:ascii="Arial" w:hAnsi="Arial" w:cs="Arial"/>
          <w:sz w:val="20"/>
          <w:szCs w:val="20"/>
        </w:rPr>
        <w:t>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215D96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B42D24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D8B050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94CBFB3" w14:textId="3721B856"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3A9813A" w14:textId="38CF5A93" w:rsidR="0012714B" w:rsidRDefault="0012714B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D27E57" w14:textId="77777777" w:rsidR="0012714B" w:rsidRPr="00F90CD1" w:rsidRDefault="0012714B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630DE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19CCB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FCE2706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2BBD5AA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5E29ADD" w14:textId="77777777" w:rsidTr="005103B9">
        <w:tc>
          <w:tcPr>
            <w:tcW w:w="709" w:type="dxa"/>
          </w:tcPr>
          <w:p w14:paraId="2B00CC5A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58AC5A4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670F6D5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715BFE9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425BFD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9CFEC3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8A63586" w14:textId="77458746"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63870F" w14:textId="22412364" w:rsidR="0012714B" w:rsidRDefault="0012714B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F77E1B" w14:textId="77777777" w:rsidR="0012714B" w:rsidRPr="006676AE" w:rsidRDefault="0012714B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B604851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7C3482F" w14:textId="2CADB64A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F36FE9D" w14:textId="1BD29CB0" w:rsidR="0012714B" w:rsidRDefault="0012714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79D1C2A2" w14:textId="77777777" w:rsidR="0012714B" w:rsidRPr="006676AE" w:rsidRDefault="0012714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9B4F72F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0E7BA430" w14:textId="79ABB16F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</w:t>
      </w:r>
      <w:r w:rsidR="0012714B">
        <w:rPr>
          <w:rFonts w:ascii="Times New Roman" w:hAnsi="Times New Roman"/>
        </w:rPr>
        <w:t>………………</w:t>
      </w:r>
      <w:r w:rsidR="00CD0851">
        <w:rPr>
          <w:rFonts w:ascii="Times New Roman" w:hAnsi="Times New Roman"/>
        </w:rPr>
        <w:t xml:space="preserve">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</w:t>
      </w:r>
      <w:r w:rsidR="0012714B">
        <w:rPr>
          <w:rFonts w:ascii="Times New Roman" w:hAnsi="Times New Roman"/>
        </w:rPr>
        <w:t>……</w:t>
      </w:r>
      <w:r w:rsidRPr="00F8042D">
        <w:rPr>
          <w:rFonts w:ascii="Times New Roman" w:hAnsi="Times New Roman"/>
        </w:rPr>
        <w:t>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38567E4F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938715E" w14:textId="11E55399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</w:t>
      </w:r>
      <w:r w:rsidR="0012714B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56206BB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CA8F6C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90FBE4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7C048EE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EB0238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3C0F124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BEFC0E8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7C83B0F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278E5976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1B0AC163" w14:textId="702AAFB9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</w:t>
      </w:r>
      <w:r w:rsidR="0012714B">
        <w:rPr>
          <w:rFonts w:ascii="Times New Roman" w:hAnsi="Times New Roman"/>
        </w:rPr>
        <w:t>……...</w:t>
      </w:r>
      <w:r w:rsidRPr="00F8042D">
        <w:rPr>
          <w:rFonts w:ascii="Times New Roman" w:hAnsi="Times New Roman"/>
        </w:rPr>
        <w:t>………………………</w:t>
      </w:r>
    </w:p>
    <w:p w14:paraId="06A9AB51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61DE65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4198B7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30920F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04356F0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6B0489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E99E35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0B29BAE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7F0B226C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9347C9F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9DD57A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4B136A82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E9D81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14B70A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5BEC0B1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1F319C6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63081BE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7DEE346E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365E5B1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D885C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991CF2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C5088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6E4D22C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35FC57D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1271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D8247" w14:textId="77777777" w:rsidR="0093200D" w:rsidRDefault="0093200D" w:rsidP="0038231F">
      <w:pPr>
        <w:spacing w:after="0" w:line="240" w:lineRule="auto"/>
      </w:pPr>
      <w:r>
        <w:separator/>
      </w:r>
    </w:p>
  </w:endnote>
  <w:endnote w:type="continuationSeparator" w:id="0">
    <w:p w14:paraId="4326D5CB" w14:textId="77777777" w:rsidR="0093200D" w:rsidRDefault="009320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73B12" w14:textId="77777777" w:rsidR="00D53466" w:rsidRDefault="00D534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E84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193FA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BD10C" w14:textId="77777777" w:rsidR="00D53466" w:rsidRDefault="00D534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282EA5" w14:textId="77777777" w:rsidR="0093200D" w:rsidRDefault="0093200D" w:rsidP="0038231F">
      <w:pPr>
        <w:spacing w:after="0" w:line="240" w:lineRule="auto"/>
      </w:pPr>
      <w:r>
        <w:separator/>
      </w:r>
    </w:p>
  </w:footnote>
  <w:footnote w:type="continuationSeparator" w:id="0">
    <w:p w14:paraId="1E2628E1" w14:textId="77777777" w:rsidR="0093200D" w:rsidRDefault="009320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755C08" w14:textId="77777777" w:rsidR="00D53466" w:rsidRDefault="00D53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E0ABC7" w14:textId="77777777" w:rsidR="00D53466" w:rsidRDefault="00D53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802CB" w14:textId="77777777" w:rsidR="00D53466" w:rsidRDefault="00D53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00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14B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200D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5346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094163"/>
  <w15:docId w15:val="{2BD36916-2B0E-4485-914E-31542724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2020-11-04T14:37:00Z</dcterms:created>
  <dcterms:modified xsi:type="dcterms:W3CDTF">2020-11-05T16:16:00Z</dcterms:modified>
</cp:coreProperties>
</file>