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43E4D1" w14:textId="77777777" w:rsidR="00CB6204" w:rsidRDefault="00587A48" w:rsidP="00CB6204">
      <w:pPr>
        <w:pStyle w:val="Nagwek4"/>
        <w:rPr>
          <w:b/>
          <w:i w:val="0"/>
        </w:rPr>
      </w:pPr>
      <w:r>
        <w:rPr>
          <w:noProof/>
        </w:rPr>
        <w:pict w14:anchorId="676B1242">
          <v:roundrect id="_x0000_s1026" style="position:absolute;left:0;text-align:left;margin-left:-3.7pt;margin-top:-35.75pt;width:161.55pt;height:82.6pt;z-index:251657728" arcsize="10923f" filled="f" strokeweight=".25pt">
            <v:textbox style="mso-next-textbox:#_x0000_s1026" inset="1pt,1pt,1pt,1pt">
              <w:txbxContent>
                <w:p w14:paraId="7A385398" w14:textId="77777777" w:rsidR="00CB6204" w:rsidRDefault="00CB6204" w:rsidP="00CB6204"/>
                <w:p w14:paraId="5DEBE880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3E436120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0C8483B2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52BCF2B8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35B85962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7C49C496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3507B357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377EC66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14513" w:rsidRPr="00F14513">
        <w:rPr>
          <w:b/>
          <w:i w:val="0"/>
        </w:rPr>
        <w:t>2</w:t>
      </w:r>
    </w:p>
    <w:p w14:paraId="0FAE23BC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9D95CD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889D49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4206BBC2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14513" w:rsidRPr="00F14513">
        <w:rPr>
          <w:b/>
          <w:sz w:val="24"/>
        </w:rPr>
        <w:t>IBR.271.21.2020.KG</w:t>
      </w:r>
    </w:p>
    <w:p w14:paraId="175DCAD6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43B208E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6B5C8C86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5887DF93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6F98DDA5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567BFB93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6D6F2153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B5E4EB5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14513" w:rsidRPr="00F14513">
        <w:rPr>
          <w:b/>
        </w:rPr>
        <w:t>przetarg nieograniczony</w:t>
      </w:r>
      <w:r w:rsidR="00753DC1">
        <w:t xml:space="preserve"> na:</w:t>
      </w:r>
    </w:p>
    <w:p w14:paraId="4BFE62C6" w14:textId="77777777" w:rsidR="0000184A" w:rsidRDefault="00F1451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14513">
        <w:rPr>
          <w:b/>
          <w:sz w:val="24"/>
          <w:szCs w:val="24"/>
        </w:rPr>
        <w:t>Budowa boiska wielofunkcyjnego na terenie Zielonej Szkoły w Goreniu Dużym</w:t>
      </w:r>
    </w:p>
    <w:p w14:paraId="79202AC8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216273A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14513" w:rsidRPr="00F14513">
        <w:rPr>
          <w:sz w:val="24"/>
          <w:szCs w:val="24"/>
        </w:rPr>
        <w:t>(</w:t>
      </w:r>
      <w:proofErr w:type="spellStart"/>
      <w:r w:rsidR="00F14513" w:rsidRPr="00F14513">
        <w:rPr>
          <w:sz w:val="24"/>
          <w:szCs w:val="24"/>
        </w:rPr>
        <w:t>t.j</w:t>
      </w:r>
      <w:proofErr w:type="spellEnd"/>
      <w:r w:rsidR="00F14513" w:rsidRPr="00F14513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06EBBD8E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CD3B021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001896AB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A58C5D5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14513" w:rsidRPr="00F14513">
        <w:rPr>
          <w:sz w:val="24"/>
          <w:szCs w:val="24"/>
        </w:rPr>
        <w:t>(</w:t>
      </w:r>
      <w:proofErr w:type="spellStart"/>
      <w:r w:rsidR="00F14513" w:rsidRPr="00F14513">
        <w:rPr>
          <w:sz w:val="24"/>
          <w:szCs w:val="24"/>
        </w:rPr>
        <w:t>t.j</w:t>
      </w:r>
      <w:proofErr w:type="spellEnd"/>
      <w:r w:rsidR="00F14513" w:rsidRPr="00F14513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4AAA608F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14513" w:rsidRPr="00F14513">
        <w:rPr>
          <w:sz w:val="24"/>
          <w:szCs w:val="24"/>
        </w:rPr>
        <w:t>(</w:t>
      </w:r>
      <w:proofErr w:type="spellStart"/>
      <w:r w:rsidR="00F14513" w:rsidRPr="00F14513">
        <w:rPr>
          <w:sz w:val="24"/>
          <w:szCs w:val="24"/>
        </w:rPr>
        <w:t>t.j</w:t>
      </w:r>
      <w:proofErr w:type="spellEnd"/>
      <w:r w:rsidR="00F14513" w:rsidRPr="00F14513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05472FCF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AC934A4" w14:textId="64E369CC" w:rsid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035EAD80" w14:textId="6232BAAD" w:rsidR="00587A48" w:rsidRDefault="00587A48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4F305B02" w14:textId="77777777" w:rsidR="00587A48" w:rsidRPr="0000184A" w:rsidRDefault="00587A48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23F5668D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186BE313" w14:textId="0D20459B" w:rsid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  <w:vertAlign w:val="superscript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2A1AF1AC" w14:textId="40D41F49" w:rsidR="00587A48" w:rsidRDefault="00587A48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  <w:vertAlign w:val="superscript"/>
        </w:rPr>
      </w:pPr>
    </w:p>
    <w:p w14:paraId="24C10E2F" w14:textId="77777777" w:rsidR="00587A48" w:rsidRPr="0000184A" w:rsidRDefault="00587A48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14:paraId="7DF31E0D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72D4C3DE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A4503F" w14:textId="77777777" w:rsidR="006C7C7F" w:rsidRDefault="006C7C7F">
      <w:r>
        <w:separator/>
      </w:r>
    </w:p>
  </w:endnote>
  <w:endnote w:type="continuationSeparator" w:id="0">
    <w:p w14:paraId="5A476C9C" w14:textId="77777777" w:rsidR="006C7C7F" w:rsidRDefault="006C7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E083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0AE8FFC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32486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5101C4A" w14:textId="77777777" w:rsidR="00336EEB" w:rsidRDefault="00587A48" w:rsidP="00336EEB">
    <w:pPr>
      <w:pStyle w:val="Stopka"/>
      <w:tabs>
        <w:tab w:val="clear" w:pos="4536"/>
      </w:tabs>
      <w:jc w:val="center"/>
    </w:pPr>
    <w:r>
      <w:rPr>
        <w:noProof/>
      </w:rPr>
      <w:pict w14:anchorId="23E5EE73">
        <v:line id="_x0000_s2049" style="position:absolute;left:0;text-align:left;z-index:251657728" from="-3.85pt,8.7pt" to="455.15pt,8.7pt"/>
      </w:pict>
    </w:r>
  </w:p>
  <w:p w14:paraId="161A154F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A0FE34" w14:textId="77777777" w:rsidR="00F14513" w:rsidRDefault="00F145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A85C80" w14:textId="77777777" w:rsidR="006C7C7F" w:rsidRDefault="006C7C7F">
      <w:r>
        <w:separator/>
      </w:r>
    </w:p>
  </w:footnote>
  <w:footnote w:type="continuationSeparator" w:id="0">
    <w:p w14:paraId="7DD366CB" w14:textId="77777777" w:rsidR="006C7C7F" w:rsidRDefault="006C7C7F">
      <w:r>
        <w:continuationSeparator/>
      </w:r>
    </w:p>
  </w:footnote>
  <w:footnote w:id="1">
    <w:p w14:paraId="46F96C10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69B3788A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CC24B9" w14:textId="77777777" w:rsidR="00F14513" w:rsidRDefault="00F145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3F5354" w14:textId="77777777" w:rsidR="00F14513" w:rsidRDefault="00F145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55BBF3" w14:textId="77777777" w:rsidR="00F14513" w:rsidRDefault="00F145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7C7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87A48"/>
    <w:rsid w:val="005A5013"/>
    <w:rsid w:val="005C3627"/>
    <w:rsid w:val="00641063"/>
    <w:rsid w:val="00664D2F"/>
    <w:rsid w:val="00697D36"/>
    <w:rsid w:val="006B51E7"/>
    <w:rsid w:val="006C7C7F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14513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8247384"/>
  <w15:chartTrackingRefBased/>
  <w15:docId w15:val="{C70818BE-1AF8-4C89-BD94-B36A56B46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cp:lastModifiedBy>Krzysztof Grudziński</cp:lastModifiedBy>
  <cp:revision>2</cp:revision>
  <cp:lastPrinted>2010-01-07T09:39:00Z</cp:lastPrinted>
  <dcterms:created xsi:type="dcterms:W3CDTF">2020-11-05T16:19:00Z</dcterms:created>
  <dcterms:modified xsi:type="dcterms:W3CDTF">2020-11-05T16:19:00Z</dcterms:modified>
</cp:coreProperties>
</file>