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7B7" w:rsidRDefault="001827B7" w:rsidP="001827B7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0" t="0" r="19050" b="19050"/>
                <wp:wrapNone/>
                <wp:docPr id="4" name="Prostokąt: zaokrąglone rogi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5C4A2D" id="Prostokąt: zaokrąglone rogi 4" o:spid="_x0000_s1026" style="position:absolute;margin-left:0;margin-top:-9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"/>
            </w:pict>
          </mc:Fallback>
        </mc:AlternateContent>
      </w:r>
      <w:r>
        <w:rPr>
          <w:b/>
          <w:sz w:val="24"/>
          <w:szCs w:val="24"/>
        </w:rPr>
        <w:t>Załącznik nr 5</w:t>
      </w:r>
    </w:p>
    <w:p w:rsidR="001827B7" w:rsidRDefault="001827B7" w:rsidP="001827B7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827B7" w:rsidRDefault="001827B7" w:rsidP="001827B7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827B7" w:rsidRDefault="001827B7" w:rsidP="001827B7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27B7" w:rsidRDefault="001827B7" w:rsidP="001827B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" stroked="f">
                <v:textbox inset="0,0,0,0">
                  <w:txbxContent>
                    <w:p w:rsidR="001827B7" w:rsidRDefault="001827B7" w:rsidP="001827B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1827B7" w:rsidRDefault="001827B7" w:rsidP="001827B7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827B7" w:rsidRDefault="001827B7" w:rsidP="001827B7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1827B7" w:rsidRDefault="001827B7" w:rsidP="001827B7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827B7" w:rsidRDefault="001827B7" w:rsidP="001827B7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1827B7" w:rsidRDefault="001827B7" w:rsidP="001827B7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827B7" w:rsidRDefault="001827B7" w:rsidP="001827B7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 „</w:t>
      </w:r>
      <w:r>
        <w:rPr>
          <w:b/>
          <w:sz w:val="24"/>
          <w:szCs w:val="24"/>
        </w:rPr>
        <w:t xml:space="preserve">Usługa druku offsetowego i dostawy książek dla Wydawnictw AGH - Kc-zp.272-532/20”,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p w:rsidR="001827B7" w:rsidRDefault="001827B7" w:rsidP="001827B7">
      <w:pPr>
        <w:tabs>
          <w:tab w:val="left" w:pos="0"/>
        </w:tabs>
        <w:spacing w:line="264" w:lineRule="auto"/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1827B7" w:rsidTr="001827B7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7B7" w:rsidRDefault="001827B7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7B7" w:rsidRDefault="001827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7B7" w:rsidRDefault="001827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7B7" w:rsidRDefault="001827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7B7" w:rsidRDefault="001827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1827B7" w:rsidRDefault="001827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1827B7" w:rsidTr="001827B7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1827B7" w:rsidTr="001827B7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827B7" w:rsidTr="001827B7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827B7" w:rsidTr="001827B7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827B7" w:rsidTr="001827B7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7B7" w:rsidRDefault="001827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1827B7" w:rsidRDefault="001827B7" w:rsidP="001827B7">
      <w:pPr>
        <w:spacing w:line="360" w:lineRule="auto"/>
        <w:jc w:val="both"/>
        <w:rPr>
          <w:b/>
        </w:rPr>
      </w:pPr>
    </w:p>
    <w:p w:rsidR="001827B7" w:rsidRDefault="001827B7" w:rsidP="001827B7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:rsidR="001827B7" w:rsidRDefault="001827B7" w:rsidP="001827B7">
      <w:pPr>
        <w:spacing w:line="360" w:lineRule="auto"/>
        <w:jc w:val="both"/>
      </w:pPr>
    </w:p>
    <w:p w:rsidR="001827B7" w:rsidRDefault="001827B7" w:rsidP="001827B7">
      <w:pPr>
        <w:spacing w:line="360" w:lineRule="auto"/>
        <w:jc w:val="both"/>
      </w:pPr>
      <w:r>
        <w:t>Miejscowość, ……………………., dnia ……………………….. r.</w:t>
      </w:r>
    </w:p>
    <w:p w:rsidR="001827B7" w:rsidRDefault="001827B7" w:rsidP="001827B7">
      <w:pPr>
        <w:spacing w:line="360" w:lineRule="auto"/>
        <w:jc w:val="both"/>
      </w:pPr>
    </w:p>
    <w:p w:rsidR="001827B7" w:rsidRDefault="001827B7" w:rsidP="001827B7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1827B7" w:rsidRDefault="001827B7" w:rsidP="001827B7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1827B7" w:rsidRDefault="001827B7" w:rsidP="001827B7">
      <w:pPr>
        <w:tabs>
          <w:tab w:val="left" w:pos="5040"/>
        </w:tabs>
        <w:ind w:left="708"/>
      </w:pPr>
      <w:r>
        <w:tab/>
        <w:t>do reprezentowania Wykonawcy</w:t>
      </w:r>
    </w:p>
    <w:p w:rsidR="001827B7" w:rsidRDefault="001827B7" w:rsidP="001827B7">
      <w:pPr>
        <w:tabs>
          <w:tab w:val="left" w:pos="0"/>
        </w:tabs>
        <w:spacing w:line="264" w:lineRule="auto"/>
      </w:pPr>
      <w:r>
        <w:t xml:space="preserve"> </w:t>
      </w:r>
    </w:p>
    <w:p w:rsidR="001827B7" w:rsidRDefault="001827B7" w:rsidP="001827B7">
      <w:pPr>
        <w:pStyle w:val="Zwykytekst"/>
      </w:pPr>
    </w:p>
    <w:p w:rsidR="00F213FB" w:rsidRPr="001827B7" w:rsidRDefault="00F213FB" w:rsidP="001827B7">
      <w:bookmarkStart w:id="0" w:name="_GoBack"/>
      <w:bookmarkEnd w:id="0"/>
    </w:p>
    <w:sectPr w:rsidR="00F213FB" w:rsidRPr="001827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D70" w:rsidRDefault="00861D70">
      <w:r>
        <w:separator/>
      </w:r>
    </w:p>
  </w:endnote>
  <w:endnote w:type="continuationSeparator" w:id="0">
    <w:p w:rsidR="00861D70" w:rsidRDefault="0086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90" w:rsidRDefault="005E42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90" w:rsidRDefault="005E42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90" w:rsidRDefault="005E42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D70" w:rsidRDefault="00861D70">
      <w:r>
        <w:separator/>
      </w:r>
    </w:p>
  </w:footnote>
  <w:footnote w:type="continuationSeparator" w:id="0">
    <w:p w:rsidR="00861D70" w:rsidRDefault="00861D70">
      <w:r>
        <w:continuationSeparator/>
      </w:r>
    </w:p>
  </w:footnote>
  <w:footnote w:id="1">
    <w:p w:rsidR="001827B7" w:rsidRDefault="001827B7" w:rsidP="001827B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V.1.3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90" w:rsidRDefault="005E42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90" w:rsidRDefault="005E42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973"/>
    <w:rsid w:val="00082E0F"/>
    <w:rsid w:val="001827B7"/>
    <w:rsid w:val="00210E8E"/>
    <w:rsid w:val="00276C10"/>
    <w:rsid w:val="003457FD"/>
    <w:rsid w:val="005E4290"/>
    <w:rsid w:val="00702A72"/>
    <w:rsid w:val="007D7BCF"/>
    <w:rsid w:val="00861D70"/>
    <w:rsid w:val="0093218E"/>
    <w:rsid w:val="00953973"/>
    <w:rsid w:val="00C049BA"/>
    <w:rsid w:val="00C254C7"/>
    <w:rsid w:val="00C34B2E"/>
    <w:rsid w:val="00D11BC3"/>
    <w:rsid w:val="00D92DCF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41E1C05"/>
  <w15:docId w15:val="{9F519023-51FD-4253-A8F3-5C34ED67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27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E4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429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7BC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7BCF"/>
  </w:style>
  <w:style w:type="character" w:styleId="Odwoanieprzypisudolnego">
    <w:name w:val="footnote reference"/>
    <w:uiPriority w:val="99"/>
    <w:semiHidden/>
    <w:unhideWhenUsed/>
    <w:rsid w:val="007D7BC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B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BCF"/>
    <w:rPr>
      <w:rFonts w:ascii="Tahoma" w:hAnsi="Tahoma" w:cs="Tahoma"/>
      <w:sz w:val="16"/>
      <w:szCs w:val="16"/>
    </w:rPr>
  </w:style>
  <w:style w:type="character" w:customStyle="1" w:styleId="ZwykytekstZnak">
    <w:name w:val="Zwykły tekst Znak"/>
    <w:basedOn w:val="Domylnaczcionkaakapitu"/>
    <w:link w:val="Zwykytekst"/>
    <w:rsid w:val="001827B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6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Grzegorz Górak</dc:creator>
  <cp:lastModifiedBy>Michał Długoń</cp:lastModifiedBy>
  <cp:revision>2</cp:revision>
  <cp:lastPrinted>2018-04-12T10:42:00Z</cp:lastPrinted>
  <dcterms:created xsi:type="dcterms:W3CDTF">2020-11-05T12:17:00Z</dcterms:created>
  <dcterms:modified xsi:type="dcterms:W3CDTF">2020-11-05T12:17:00Z</dcterms:modified>
</cp:coreProperties>
</file>