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9A3" w:rsidRDefault="00D609A3" w:rsidP="00D609A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D609A3" w:rsidRDefault="00D609A3" w:rsidP="00D609A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D609A3" w:rsidRDefault="00D609A3" w:rsidP="00D609A3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D609A3" w:rsidRDefault="00D609A3" w:rsidP="00D609A3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D609A3" w:rsidRDefault="00D609A3" w:rsidP="00D609A3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D609A3" w:rsidRDefault="00D609A3" w:rsidP="00D609A3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609A3" w:rsidRDefault="00D609A3" w:rsidP="00D609A3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D609A3" w:rsidRDefault="00D609A3" w:rsidP="00D609A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D609A3" w:rsidRDefault="00D609A3" w:rsidP="00D609A3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609A3" w:rsidRDefault="00D609A3" w:rsidP="00D609A3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D609A3" w:rsidRDefault="00D609A3" w:rsidP="00D609A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D609A3" w:rsidRDefault="00D609A3" w:rsidP="00D609A3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609A3" w:rsidRDefault="00D609A3" w:rsidP="00D609A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609A3" w:rsidRDefault="00D609A3" w:rsidP="00D609A3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D609A3" w:rsidRDefault="00D609A3" w:rsidP="00D609A3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D609A3" w:rsidRDefault="00D609A3" w:rsidP="00D609A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D609A3" w:rsidRDefault="00D609A3" w:rsidP="00D609A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Usługa druku offsetowego i dostawy książek dla Wydawnictw AGH - Kc-zp.272-532/20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>
        <w:rPr>
          <w:rFonts w:ascii="Arial" w:eastAsia="Times New Roman" w:hAnsi="Arial" w:cs="Arial"/>
          <w:sz w:val="16"/>
          <w:szCs w:val="16"/>
          <w:lang w:eastAsia="pl-PL"/>
        </w:rPr>
        <w:t>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prowadzonego przez prowadzonego przez Akademię Górniczo-Hutniczą im. St. Staszica w Krakowie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D609A3" w:rsidRDefault="00D609A3" w:rsidP="00D609A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D609A3" w:rsidRDefault="00D609A3" w:rsidP="00D609A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609A3" w:rsidRDefault="00D609A3" w:rsidP="00D609A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D609A3" w:rsidRDefault="00D609A3" w:rsidP="00D609A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D609A3" w:rsidRDefault="00D609A3" w:rsidP="00D609A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609A3" w:rsidRDefault="00D609A3" w:rsidP="00D609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b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b/>
        </w:rPr>
      </w:pPr>
    </w:p>
    <w:p w:rsidR="00D609A3" w:rsidRDefault="00D609A3" w:rsidP="00D609A3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D609A3" w:rsidRDefault="00D609A3" w:rsidP="00D609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b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609A3" w:rsidRDefault="00D609A3" w:rsidP="00D609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609A3" w:rsidRDefault="00D609A3" w:rsidP="00D609A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D609A3" w:rsidRDefault="00D609A3" w:rsidP="00D609A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D609A3" w:rsidRDefault="00D609A3" w:rsidP="00D609A3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D609A3" w:rsidRDefault="00D609A3" w:rsidP="00D609A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609A3" w:rsidRDefault="00D609A3" w:rsidP="00D609A3"/>
    <w:p w:rsidR="00D609A3" w:rsidRDefault="00D609A3" w:rsidP="00D609A3"/>
    <w:p w:rsidR="00D609A3" w:rsidRDefault="00D609A3" w:rsidP="00D609A3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2D2" w:rsidRDefault="006F62D2" w:rsidP="0038231F">
      <w:pPr>
        <w:spacing w:after="0" w:line="240" w:lineRule="auto"/>
      </w:pPr>
      <w:r>
        <w:separator/>
      </w:r>
    </w:p>
  </w:endnote>
  <w:endnote w:type="continuationSeparator" w:id="0">
    <w:p w:rsidR="006F62D2" w:rsidRDefault="006F62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797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79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2D2" w:rsidRDefault="006F62D2" w:rsidP="0038231F">
      <w:pPr>
        <w:spacing w:after="0" w:line="240" w:lineRule="auto"/>
      </w:pPr>
      <w:r>
        <w:separator/>
      </w:r>
    </w:p>
  </w:footnote>
  <w:footnote w:type="continuationSeparator" w:id="0">
    <w:p w:rsidR="006F62D2" w:rsidRDefault="006F62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6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661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7973"/>
    <w:rsid w:val="00434CC2"/>
    <w:rsid w:val="004541F9"/>
    <w:rsid w:val="004609F1"/>
    <w:rsid w:val="00461606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6F62D2"/>
    <w:rsid w:val="007118F0"/>
    <w:rsid w:val="0072560B"/>
    <w:rsid w:val="00746532"/>
    <w:rsid w:val="00751725"/>
    <w:rsid w:val="00756C8F"/>
    <w:rsid w:val="00757EFB"/>
    <w:rsid w:val="0077436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3D7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9A3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322EF9"/>
  <w15:docId w15:val="{884AE98E-3F32-40FC-BCB8-479D05A6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661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9408F-BB44-4DCC-AD3D-E7922A27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2020-11-05T12:16:00Z</dcterms:created>
  <dcterms:modified xsi:type="dcterms:W3CDTF">2020-11-05T12:16:00Z</dcterms:modified>
</cp:coreProperties>
</file>