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D95" w:rsidRDefault="00B75D95" w:rsidP="00B75D9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B75D95" w:rsidRDefault="00B75D95" w:rsidP="00B75D95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B75D95" w:rsidRDefault="00B75D95" w:rsidP="00B75D95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B75D95" w:rsidRDefault="00B75D95" w:rsidP="00B75D95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B75D95" w:rsidRDefault="00B75D95" w:rsidP="00B75D95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B75D95" w:rsidRDefault="00B75D95" w:rsidP="00B75D95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75D95" w:rsidRDefault="00B75D95" w:rsidP="00B75D95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B75D95" w:rsidRDefault="00B75D95" w:rsidP="00B75D95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75D95" w:rsidRDefault="00B75D95" w:rsidP="00B75D95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75D95" w:rsidRDefault="00B75D95" w:rsidP="00B75D95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75D95" w:rsidRDefault="00B75D95" w:rsidP="00B75D95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75D95" w:rsidRDefault="00B75D95" w:rsidP="00B75D95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75D95" w:rsidRDefault="00B75D95" w:rsidP="00B75D95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75D95" w:rsidRDefault="00B75D95" w:rsidP="00B75D9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B75D95" w:rsidRDefault="00B75D95" w:rsidP="00B75D9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B75D95" w:rsidRDefault="00B75D95" w:rsidP="00B75D95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B75D95" w:rsidRDefault="00B75D95" w:rsidP="00B75D9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Usługa druku cyfrowego i dostawy książek dla Wydawnictw AGH - Kc-zp.272-595/20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>
        <w:rPr>
          <w:rFonts w:ascii="Arial" w:eastAsia="Times New Roman" w:hAnsi="Arial" w:cs="Arial"/>
          <w:sz w:val="16"/>
          <w:szCs w:val="16"/>
          <w:lang w:eastAsia="pl-PL"/>
        </w:rPr>
        <w:t>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prowadzonego przez prowadzonego przez Akademię Górniczo-Hutniczą im. St. Staszica w Krakowie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B75D95" w:rsidRDefault="00B75D95" w:rsidP="00B75D95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B75D95" w:rsidRDefault="00B75D95" w:rsidP="00B75D95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75D95" w:rsidRDefault="00B75D95" w:rsidP="00B75D95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B75D95" w:rsidRDefault="00B75D95" w:rsidP="00B75D95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B75D95" w:rsidRDefault="00B75D95" w:rsidP="00B75D95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75D95" w:rsidRDefault="00B75D95" w:rsidP="00B75D9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b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b/>
        </w:rPr>
      </w:pPr>
    </w:p>
    <w:p w:rsidR="00B75D95" w:rsidRDefault="00B75D95" w:rsidP="00B75D9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B75D95" w:rsidRDefault="00B75D95" w:rsidP="00B75D9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b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75D95" w:rsidRDefault="00B75D95" w:rsidP="00B75D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75D95" w:rsidRDefault="00B75D95" w:rsidP="00B75D9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B75D95" w:rsidRDefault="00B75D95" w:rsidP="00B75D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75D95" w:rsidRDefault="00B75D95" w:rsidP="00B75D95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75D95" w:rsidRDefault="00B75D95" w:rsidP="00B75D9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75D95" w:rsidRDefault="00B75D95" w:rsidP="00B75D95"/>
    <w:p w:rsidR="00B75D95" w:rsidRDefault="00B75D95" w:rsidP="00B75D95"/>
    <w:p w:rsidR="00B75D95" w:rsidRDefault="00B75D95" w:rsidP="00B75D95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2BA" w:rsidRDefault="00F752BA" w:rsidP="0038231F">
      <w:pPr>
        <w:spacing w:after="0" w:line="240" w:lineRule="auto"/>
      </w:pPr>
      <w:r>
        <w:separator/>
      </w:r>
    </w:p>
  </w:endnote>
  <w:endnote w:type="continuationSeparator" w:id="0">
    <w:p w:rsidR="00F752BA" w:rsidRDefault="00F752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0B5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0B5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2BA" w:rsidRDefault="00F752BA" w:rsidP="0038231F">
      <w:pPr>
        <w:spacing w:after="0" w:line="240" w:lineRule="auto"/>
      </w:pPr>
      <w:r>
        <w:separator/>
      </w:r>
    </w:p>
  </w:footnote>
  <w:footnote w:type="continuationSeparator" w:id="0">
    <w:p w:rsidR="00F752BA" w:rsidRDefault="00F752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6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661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606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436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3D7"/>
    <w:rsid w:val="00842991"/>
    <w:rsid w:val="00844C3E"/>
    <w:rsid w:val="008757E1"/>
    <w:rsid w:val="00892E48"/>
    <w:rsid w:val="008A0B5F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5D95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52BA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8C827B"/>
  <w15:docId w15:val="{884AE98E-3F32-40FC-BCB8-479D05A6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661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5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8FA9B-7154-44EE-9215-C736A90DD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2020-11-05T12:11:00Z</dcterms:created>
  <dcterms:modified xsi:type="dcterms:W3CDTF">2020-11-05T12:11:00Z</dcterms:modified>
</cp:coreProperties>
</file>