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6B40AB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-455930</wp:posOffset>
                </wp:positionV>
                <wp:extent cx="2012315" cy="78867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886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35.9pt;width:158.45pt;height:62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>
        <w:rPr>
          <w:rFonts w:ascii="Times New Roman" w:hAnsi="Times New Roman"/>
          <w:sz w:val="24"/>
        </w:rPr>
        <w:t xml:space="preserve">Załącznik nr </w:t>
      </w:r>
      <w:r w:rsidR="00726909">
        <w:rPr>
          <w:rFonts w:ascii="Times New Roman" w:hAnsi="Times New Roman"/>
          <w:sz w:val="24"/>
        </w:rPr>
        <w:t>5 do SIWZ KA-2/</w:t>
      </w:r>
      <w:r w:rsidR="00575A04">
        <w:rPr>
          <w:rFonts w:ascii="Times New Roman" w:hAnsi="Times New Roman"/>
          <w:sz w:val="24"/>
        </w:rPr>
        <w:t>101</w:t>
      </w:r>
      <w:r w:rsidR="00726909">
        <w:rPr>
          <w:rFonts w:ascii="Times New Roman" w:hAnsi="Times New Roman"/>
          <w:sz w:val="24"/>
        </w:rPr>
        <w:t>/20</w:t>
      </w:r>
      <w:r w:rsidR="00575A04">
        <w:rPr>
          <w:rFonts w:ascii="Times New Roman" w:hAnsi="Times New Roman"/>
          <w:sz w:val="24"/>
        </w:rPr>
        <w:t>20</w:t>
      </w:r>
    </w:p>
    <w:p w:rsidR="00821C80" w:rsidRDefault="00821C80">
      <w:pPr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jakości, wraz z informacjami na temat ich </w:t>
      </w:r>
      <w:r w:rsidR="00C95733">
        <w:t xml:space="preserve">kwalifikacji zawodowych </w:t>
      </w:r>
      <w:r w:rsidRPr="0060654D">
        <w:t xml:space="preserve">niezbędnych dla wykonania zamówienia, </w:t>
      </w:r>
      <w:bookmarkStart w:id="0" w:name="_GoBack"/>
      <w:bookmarkEnd w:id="0"/>
      <w:r w:rsidRPr="0060654D">
        <w:t>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229"/>
        <w:gridCol w:w="4395"/>
      </w:tblGrid>
      <w:tr w:rsidR="00726909" w:rsidTr="00726909">
        <w:trPr>
          <w:cantSplit/>
          <w:trHeight w:val="600"/>
        </w:trPr>
        <w:tc>
          <w:tcPr>
            <w:tcW w:w="2410" w:type="dxa"/>
            <w:vAlign w:val="center"/>
          </w:tcPr>
          <w:p w:rsidR="00726909" w:rsidRDefault="00726909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7229" w:type="dxa"/>
            <w:vAlign w:val="center"/>
          </w:tcPr>
          <w:p w:rsidR="00726909" w:rsidRDefault="0072690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80009A">
              <w:rPr>
                <w:sz w:val="24"/>
              </w:rPr>
              <w:t>Posiadany certyfikat</w:t>
            </w:r>
            <w:r w:rsidR="00510F9D" w:rsidRPr="0080009A">
              <w:rPr>
                <w:sz w:val="24"/>
              </w:rPr>
              <w:t xml:space="preserve"> ( rodzaj , nazwa, przez kogo wystawiony)</w:t>
            </w:r>
          </w:p>
        </w:tc>
        <w:tc>
          <w:tcPr>
            <w:tcW w:w="4395" w:type="dxa"/>
            <w:vAlign w:val="center"/>
          </w:tcPr>
          <w:p w:rsidR="00726909" w:rsidRDefault="00726909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  <w:r>
              <w:rPr>
                <w:rStyle w:val="Odwoanieprzypisudolnego"/>
                <w:sz w:val="24"/>
              </w:rPr>
              <w:footnoteReference w:id="1"/>
            </w:r>
          </w:p>
        </w:tc>
      </w:tr>
      <w:tr w:rsidR="00726909" w:rsidTr="00291340">
        <w:trPr>
          <w:cantSplit/>
          <w:trHeight w:hRule="exact" w:val="2716"/>
        </w:trPr>
        <w:tc>
          <w:tcPr>
            <w:tcW w:w="2410" w:type="dxa"/>
          </w:tcPr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7229" w:type="dxa"/>
          </w:tcPr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4395" w:type="dxa"/>
          </w:tcPr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291340" w:rsidRDefault="00291340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  <w:p w:rsidR="00726909" w:rsidRDefault="00726909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Default="00821C80" w:rsidP="00AA594F">
      <w:pPr>
        <w:ind w:left="5529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1E0D30" w:rsidRPr="00AA594F" w:rsidRDefault="001E0D30" w:rsidP="00AA594F">
      <w:pPr>
        <w:ind w:left="5529"/>
        <w:jc w:val="center"/>
        <w:rPr>
          <w:sz w:val="24"/>
        </w:rPr>
      </w:pPr>
    </w:p>
    <w:sectPr w:rsidR="001E0D30" w:rsidRPr="00AA594F" w:rsidSect="002913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26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F9F" w:rsidRDefault="00112F9F">
      <w:r>
        <w:separator/>
      </w:r>
    </w:p>
  </w:endnote>
  <w:endnote w:type="continuationSeparator" w:id="0">
    <w:p w:rsidR="00112F9F" w:rsidRDefault="0011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47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F9F" w:rsidRDefault="00112F9F">
      <w:r>
        <w:separator/>
      </w:r>
    </w:p>
  </w:footnote>
  <w:footnote w:type="continuationSeparator" w:id="0">
    <w:p w:rsidR="00112F9F" w:rsidRDefault="00112F9F">
      <w:r>
        <w:continuationSeparator/>
      </w:r>
    </w:p>
  </w:footnote>
  <w:footnote w:id="1">
    <w:p w:rsidR="00726909" w:rsidRDefault="00726909" w:rsidP="001E0D30">
      <w:pPr>
        <w:pStyle w:val="Tekstprzypisudolnego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FA6FE7">
        <w:rPr>
          <w:b/>
        </w:rPr>
        <w:t xml:space="preserve">wskazanie formy dysponowania osobą </w:t>
      </w:r>
      <w:r>
        <w:rPr>
          <w:b/>
        </w:rPr>
        <w:t xml:space="preserve">np. umowa o pracę, gdy osoba jest pracownikiem wykonawcy </w:t>
      </w:r>
    </w:p>
    <w:p w:rsidR="00726909" w:rsidRPr="000933D0" w:rsidRDefault="00726909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gdy wykonawca polega na osobach zdolnych do wykonania zamówienia innych podmiotów, zobowiązany jest udowodnić zamawiającemu, iż będzie nimi dysponował , tj. musi przedstawić</w:t>
      </w:r>
      <w:r>
        <w:rPr>
          <w:b/>
        </w:rPr>
        <w:t xml:space="preserve"> </w:t>
      </w:r>
      <w:r w:rsidRPr="000933D0">
        <w:rPr>
          <w:b/>
        </w:rPr>
        <w:t>pisemne zobowiązanie tych podmiotów do oddania mu do dyspozycji tych osób na okres korzystania z nich</w:t>
      </w:r>
      <w:r>
        <w:rPr>
          <w:b/>
        </w:rPr>
        <w:t xml:space="preserve"> </w:t>
      </w:r>
      <w:r w:rsidRPr="000933D0">
        <w:rPr>
          <w:b/>
        </w:rPr>
        <w:t>przy wykonywaniu przedmiotu niniejszego zamówienia.</w:t>
      </w:r>
    </w:p>
    <w:p w:rsidR="00726909" w:rsidRPr="000933D0" w:rsidRDefault="00726909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726909" w:rsidRDefault="00726909" w:rsidP="001E0D30">
      <w:pPr>
        <w:pStyle w:val="Tekstprzypisudolnego"/>
      </w:pPr>
    </w:p>
    <w:p w:rsidR="00726909" w:rsidRDefault="00726909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FC8" w:rsidRDefault="000F6F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FC8" w:rsidRDefault="000F6F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D54"/>
    <w:rsid w:val="000A7A74"/>
    <w:rsid w:val="000D5926"/>
    <w:rsid w:val="000F6FC8"/>
    <w:rsid w:val="00112F9F"/>
    <w:rsid w:val="001214D2"/>
    <w:rsid w:val="00140CA0"/>
    <w:rsid w:val="00167DCC"/>
    <w:rsid w:val="001E0D30"/>
    <w:rsid w:val="00291340"/>
    <w:rsid w:val="00374D54"/>
    <w:rsid w:val="004E070D"/>
    <w:rsid w:val="00510F9D"/>
    <w:rsid w:val="00575A04"/>
    <w:rsid w:val="0060654D"/>
    <w:rsid w:val="006B40AB"/>
    <w:rsid w:val="007064BA"/>
    <w:rsid w:val="00726909"/>
    <w:rsid w:val="00794947"/>
    <w:rsid w:val="0080009A"/>
    <w:rsid w:val="00821C80"/>
    <w:rsid w:val="00921B8F"/>
    <w:rsid w:val="00936CFB"/>
    <w:rsid w:val="009C437A"/>
    <w:rsid w:val="00A5755E"/>
    <w:rsid w:val="00A672CA"/>
    <w:rsid w:val="00AA594F"/>
    <w:rsid w:val="00AB4783"/>
    <w:rsid w:val="00B00906"/>
    <w:rsid w:val="00B11EA3"/>
    <w:rsid w:val="00B41A5F"/>
    <w:rsid w:val="00B551AF"/>
    <w:rsid w:val="00C3719C"/>
    <w:rsid w:val="00C95733"/>
    <w:rsid w:val="00CF04A1"/>
    <w:rsid w:val="00E616B6"/>
    <w:rsid w:val="00E65E4D"/>
    <w:rsid w:val="00E819CF"/>
    <w:rsid w:val="00EE1505"/>
    <w:rsid w:val="00FB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Sylwia Banach</dc:creator>
  <cp:lastModifiedBy>Adrian Gładysz</cp:lastModifiedBy>
  <cp:revision>7</cp:revision>
  <cp:lastPrinted>2020-11-05T10:16:00Z</cp:lastPrinted>
  <dcterms:created xsi:type="dcterms:W3CDTF">2020-10-30T11:46:00Z</dcterms:created>
  <dcterms:modified xsi:type="dcterms:W3CDTF">2020-11-05T10:16:00Z</dcterms:modified>
</cp:coreProperties>
</file>