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DE0" w:rsidRDefault="00E70DE0" w:rsidP="00954C8D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</w:t>
      </w:r>
      <w:r w:rsidR="00FC4873">
        <w:rPr>
          <w:rFonts w:ascii="Times New Roman" w:hAnsi="Times New Roman" w:cs="Times New Roman"/>
          <w:b/>
          <w:bCs/>
          <w:sz w:val="24"/>
          <w:szCs w:val="24"/>
        </w:rPr>
        <w:t xml:space="preserve">Załącznik nr 6 do SIWZ    </w:t>
      </w:r>
      <w:r w:rsidR="00355D5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</w:t>
      </w:r>
      <w:r w:rsidR="00FC4873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:rsidR="00954C8D" w:rsidRPr="00283734" w:rsidRDefault="00E70DE0" w:rsidP="00954C8D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  <w:r w:rsidR="00954C8D" w:rsidRPr="00283734">
        <w:rPr>
          <w:rFonts w:ascii="Times New Roman" w:hAnsi="Times New Roman" w:cs="Times New Roman"/>
          <w:b/>
          <w:bCs/>
          <w:sz w:val="24"/>
          <w:szCs w:val="24"/>
        </w:rPr>
        <w:t xml:space="preserve">Znak sprawy: </w:t>
      </w:r>
      <w:r w:rsidR="00A97276">
        <w:rPr>
          <w:rFonts w:ascii="Times New Roman" w:hAnsi="Times New Roman" w:cs="Times New Roman"/>
          <w:b/>
          <w:bCs/>
          <w:sz w:val="24"/>
          <w:szCs w:val="24"/>
        </w:rPr>
        <w:t>KA-2/101/2020</w:t>
      </w: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ZOBOWIĄZANIE 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do oddania do dyspozycji niezbędnych zasobów na okres korzystania z nich przy wykonaniu zamówienia </w:t>
      </w:r>
    </w:p>
    <w:p w:rsidR="00484E24" w:rsidRDefault="00484E24" w:rsidP="00484E24">
      <w:pPr>
        <w:spacing w:line="360" w:lineRule="auto"/>
        <w:jc w:val="both"/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  <w:r>
        <w:t xml:space="preserve">Ja(/My) niżej podpisany(/ni) ………………….……………..…………………………………. 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ind w:left="411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 i nazwisko składającego oświadczenie)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t>będąc upoważnionym(/mi) do reprezentowania: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  <w:r>
        <w:t>…………………………….………………………………….…………………………………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(nazwa i adres  podmiotu oddającego do dyspozycji zasoby)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after="120"/>
        <w:jc w:val="center"/>
      </w:pPr>
      <w:r>
        <w:rPr>
          <w:b/>
          <w:bCs/>
        </w:rPr>
        <w:t>oświadczam(/y)</w:t>
      </w:r>
      <w:r>
        <w:t>,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</w:pPr>
      <w:r>
        <w:t xml:space="preserve">że wyżej wymieniony podmiot, stosownie do art. 22a ustawy z dnia 29 stycznia 2004 roku Prawo zamówień </w:t>
      </w:r>
      <w:r w:rsidR="00194ABA">
        <w:t>publicznych (</w:t>
      </w:r>
      <w:proofErr w:type="spellStart"/>
      <w:r w:rsidR="00194ABA">
        <w:t>t.j</w:t>
      </w:r>
      <w:proofErr w:type="spellEnd"/>
      <w:r w:rsidR="00194ABA">
        <w:t>. Dz. U. z  2019 r. poz. 1843</w:t>
      </w:r>
      <w:r>
        <w:t>), odda Wykonawcy: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…………………………………………………………………....…………………………….…………….…….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(nazwa i adres Wykonawcy składającego ofertę)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</w:pPr>
      <w:r>
        <w:t>na okres korzystania z nich przy wykonywaniu zamówienia pn.:</w:t>
      </w:r>
    </w:p>
    <w:p w:rsidR="00484E24" w:rsidRDefault="00A97276" w:rsidP="00A97276">
      <w:pPr>
        <w:widowControl w:val="0"/>
        <w:suppressAutoHyphens/>
        <w:autoSpaceDE w:val="0"/>
        <w:autoSpaceDN w:val="0"/>
        <w:adjustRightInd w:val="0"/>
        <w:spacing w:after="120"/>
        <w:jc w:val="center"/>
      </w:pPr>
      <w:r>
        <w:rPr>
          <w:b/>
        </w:rPr>
        <w:t>Rozbudowa klastra serwerowego z oprogramowaniem systemowym</w:t>
      </w:r>
      <w:bookmarkStart w:id="0" w:name="_GoBack"/>
      <w:bookmarkEnd w:id="0"/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  <w:r>
        <w:t>do dyspozycji niezbędne zasoby ………………………………………………………………..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after="120"/>
        <w:ind w:left="992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0"/>
          <w:szCs w:val="21"/>
        </w:rPr>
        <w:t xml:space="preserve">                                                                     </w:t>
      </w:r>
      <w:r>
        <w:rPr>
          <w:rFonts w:ascii="Arial" w:hAnsi="Arial" w:cs="Arial"/>
          <w:i/>
          <w:sz w:val="16"/>
          <w:szCs w:val="16"/>
        </w:rPr>
        <w:t>(zakres udostępnianych zasobów)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  <w:r>
        <w:t xml:space="preserve">na cały okres realizacji zamówienia  i w celu jego należytego wykonania. 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>Sposób wykorzystania w/w zasobów przez Wykonawcę przy wykonywaniu zamówienia: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>………….………………………………………………………………………………………..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>Charakter stosunku prawnego, jaki będzie łączył nas z Wykonawcą: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 xml:space="preserve"> ………………………………………………..…………………………………………………</w:t>
      </w:r>
    </w:p>
    <w:p w:rsidR="00484E24" w:rsidRDefault="00484E24" w:rsidP="00484E24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jc w:val="both"/>
        <w:rPr>
          <w:sz w:val="20"/>
          <w:szCs w:val="21"/>
        </w:rPr>
      </w:pPr>
      <w:r>
        <w:rPr>
          <w:sz w:val="20"/>
          <w:szCs w:val="21"/>
        </w:rPr>
        <w:tab/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  <w:r>
        <w:rPr>
          <w:i/>
          <w:sz w:val="18"/>
          <w:szCs w:val="19"/>
        </w:rPr>
        <w:t>………………………………………………..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  <w:r>
        <w:rPr>
          <w:rFonts w:ascii="Arial" w:hAnsi="Arial" w:cs="Arial"/>
          <w:i/>
          <w:sz w:val="16"/>
          <w:szCs w:val="16"/>
        </w:rPr>
        <w:t>(miejsce i data złożenia oświadczenia</w:t>
      </w:r>
      <w:r>
        <w:rPr>
          <w:i/>
          <w:sz w:val="16"/>
          <w:szCs w:val="16"/>
        </w:rPr>
        <w:t xml:space="preserve">)                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4"/>
          <w:szCs w:val="16"/>
        </w:rPr>
      </w:pPr>
      <w:r>
        <w:rPr>
          <w:i/>
          <w:sz w:val="18"/>
          <w:szCs w:val="19"/>
        </w:rPr>
        <w:t xml:space="preserve">                                                                                                             ………………….…………………..………………………</w:t>
      </w:r>
    </w:p>
    <w:p w:rsidR="00484E24" w:rsidRDefault="00484E24" w:rsidP="00484E24">
      <w:pPr>
        <w:spacing w:before="60" w:after="60"/>
        <w:ind w:left="4248"/>
        <w:jc w:val="center"/>
        <w:rPr>
          <w:rFonts w:ascii="Calibri" w:eastAsia="Calibri" w:hAnsi="Calibri"/>
          <w:sz w:val="20"/>
          <w:szCs w:val="22"/>
          <w:lang w:eastAsia="en-US"/>
        </w:rPr>
      </w:pPr>
      <w:r>
        <w:rPr>
          <w:rFonts w:ascii="Arial" w:hAnsi="Arial" w:cs="Arial"/>
          <w:i/>
          <w:iCs/>
          <w:sz w:val="16"/>
          <w:szCs w:val="16"/>
        </w:rPr>
        <w:t>(podpis osoby uprawnionej do składania  oświadczeń woli w imieniu podmiotu oddającego do dyspozycji zasoby</w:t>
      </w:r>
      <w:r>
        <w:rPr>
          <w:i/>
          <w:iCs/>
          <w:sz w:val="16"/>
          <w:szCs w:val="16"/>
        </w:rPr>
        <w:t>)</w:t>
      </w: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54C8D" w:rsidRPr="00283734" w:rsidSect="006D4C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8C4" w:rsidRDefault="00F068C4">
      <w:r>
        <w:separator/>
      </w:r>
    </w:p>
  </w:endnote>
  <w:endnote w:type="continuationSeparator" w:id="0">
    <w:p w:rsidR="00F068C4" w:rsidRDefault="00F06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EAD" w:rsidRDefault="00100E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EAD" w:rsidRDefault="00100EA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EAD" w:rsidRDefault="00100E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8C4" w:rsidRDefault="00F068C4">
      <w:r>
        <w:separator/>
      </w:r>
    </w:p>
  </w:footnote>
  <w:footnote w:type="continuationSeparator" w:id="0">
    <w:p w:rsidR="00F068C4" w:rsidRDefault="00F068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EAD" w:rsidRDefault="00100E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EAD" w:rsidRDefault="00100E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EAD" w:rsidRDefault="00100E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61AB1"/>
    <w:multiLevelType w:val="multilevel"/>
    <w:tmpl w:val="37F2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974C3D"/>
    <w:multiLevelType w:val="hybridMultilevel"/>
    <w:tmpl w:val="F1DE7488"/>
    <w:lvl w:ilvl="0" w:tplc="6A1C2B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974"/>
    <w:rsid w:val="000E6EF4"/>
    <w:rsid w:val="00100EAD"/>
    <w:rsid w:val="00143104"/>
    <w:rsid w:val="00180681"/>
    <w:rsid w:val="00194ABA"/>
    <w:rsid w:val="00214F3C"/>
    <w:rsid w:val="00283734"/>
    <w:rsid w:val="002C0679"/>
    <w:rsid w:val="002C2705"/>
    <w:rsid w:val="00355D55"/>
    <w:rsid w:val="004154D7"/>
    <w:rsid w:val="00484E24"/>
    <w:rsid w:val="00490173"/>
    <w:rsid w:val="005059FB"/>
    <w:rsid w:val="00513B4F"/>
    <w:rsid w:val="00530125"/>
    <w:rsid w:val="005A23F4"/>
    <w:rsid w:val="006649BB"/>
    <w:rsid w:val="006A336D"/>
    <w:rsid w:val="006C4095"/>
    <w:rsid w:val="006D4C32"/>
    <w:rsid w:val="006E3599"/>
    <w:rsid w:val="007472A5"/>
    <w:rsid w:val="007B4C90"/>
    <w:rsid w:val="007F7A18"/>
    <w:rsid w:val="00801C40"/>
    <w:rsid w:val="00843F4E"/>
    <w:rsid w:val="00954C8D"/>
    <w:rsid w:val="009B7DFE"/>
    <w:rsid w:val="00A57DBD"/>
    <w:rsid w:val="00A97276"/>
    <w:rsid w:val="00A972AE"/>
    <w:rsid w:val="00AD5CD7"/>
    <w:rsid w:val="00BC4974"/>
    <w:rsid w:val="00C112EF"/>
    <w:rsid w:val="00C541FF"/>
    <w:rsid w:val="00C86A66"/>
    <w:rsid w:val="00D022A6"/>
    <w:rsid w:val="00D836F3"/>
    <w:rsid w:val="00E65DF7"/>
    <w:rsid w:val="00E70DE0"/>
    <w:rsid w:val="00E7329B"/>
    <w:rsid w:val="00EA6E13"/>
    <w:rsid w:val="00EF346D"/>
    <w:rsid w:val="00F068C4"/>
    <w:rsid w:val="00F12324"/>
    <w:rsid w:val="00FC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D4C32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C541F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semiHidden/>
    <w:rsid w:val="00C541FF"/>
    <w:rPr>
      <w:sz w:val="20"/>
      <w:szCs w:val="20"/>
    </w:rPr>
  </w:style>
  <w:style w:type="character" w:styleId="Odwoanieprzypisudolnego">
    <w:name w:val="footnote reference"/>
    <w:semiHidden/>
    <w:rsid w:val="00C541FF"/>
    <w:rPr>
      <w:vertAlign w:val="superscript"/>
    </w:rPr>
  </w:style>
  <w:style w:type="paragraph" w:styleId="Nagwek">
    <w:name w:val="header"/>
    <w:basedOn w:val="Normalny"/>
    <w:rsid w:val="00F12324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513B4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513B4F"/>
  </w:style>
  <w:style w:type="paragraph" w:styleId="Stopka">
    <w:name w:val="footer"/>
    <w:basedOn w:val="Normalny"/>
    <w:link w:val="StopkaZnak"/>
    <w:rsid w:val="00100E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00E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D4C32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C541F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semiHidden/>
    <w:rsid w:val="00C541FF"/>
    <w:rPr>
      <w:sz w:val="20"/>
      <w:szCs w:val="20"/>
    </w:rPr>
  </w:style>
  <w:style w:type="character" w:styleId="Odwoanieprzypisudolnego">
    <w:name w:val="footnote reference"/>
    <w:semiHidden/>
    <w:rsid w:val="00C541FF"/>
    <w:rPr>
      <w:vertAlign w:val="superscript"/>
    </w:rPr>
  </w:style>
  <w:style w:type="paragraph" w:styleId="Nagwek">
    <w:name w:val="header"/>
    <w:basedOn w:val="Normalny"/>
    <w:rsid w:val="00F12324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513B4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513B4F"/>
  </w:style>
  <w:style w:type="paragraph" w:styleId="Stopka">
    <w:name w:val="footer"/>
    <w:basedOn w:val="Normalny"/>
    <w:link w:val="StopkaZnak"/>
    <w:rsid w:val="00100E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00E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~1.G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ZOBOWIĄZANIE INNYCH PODMIOTÓW NA PODSTAWIE ART</vt:lpstr>
    </vt:vector>
  </TitlesOfParts>
  <Company>POLITECHNIKA KRAKOWSKA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ZOBOWIĄZANIE INNYCH PODMIOTÓW NA PODSTAWIE ART</dc:title>
  <dc:creator>Sylwia Banach</dc:creator>
  <cp:lastModifiedBy>Adrian Gładysz</cp:lastModifiedBy>
  <cp:revision>3</cp:revision>
  <dcterms:created xsi:type="dcterms:W3CDTF">2020-10-30T11:55:00Z</dcterms:created>
  <dcterms:modified xsi:type="dcterms:W3CDTF">2020-10-30T11:57:00Z</dcterms:modified>
</cp:coreProperties>
</file>