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BB6E7" w14:textId="6BFF1CBD" w:rsidR="00CB6204" w:rsidRDefault="00A525A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320159" wp14:editId="20CCCDC7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320FE4" w14:textId="77777777" w:rsidR="00CB6204" w:rsidRDefault="00CB6204" w:rsidP="00CB6204"/>
                          <w:p w14:paraId="339893E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6F5C09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2AB1E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6F8468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B6B83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5C68DC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D398C58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3C9D44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0E16622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320159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78320FE4" w14:textId="77777777" w:rsidR="00CB6204" w:rsidRDefault="00CB6204" w:rsidP="00CB6204"/>
                    <w:p w14:paraId="339893E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F6F5C09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E2AB1E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6F8468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DB6B83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5C68DC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D398C58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3C9D44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0E16622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C7372">
        <w:rPr>
          <w:b/>
          <w:i w:val="0"/>
        </w:rPr>
        <w:t>4</w:t>
      </w:r>
    </w:p>
    <w:p w14:paraId="49049B2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C0FBD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8A2453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4CA046FD" w14:textId="241E9768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6043" w:rsidRPr="00646043">
        <w:rPr>
          <w:b/>
          <w:sz w:val="24"/>
        </w:rPr>
        <w:t>NA/P/</w:t>
      </w:r>
      <w:r w:rsidR="00F676A9">
        <w:rPr>
          <w:b/>
          <w:sz w:val="24"/>
        </w:rPr>
        <w:t>3</w:t>
      </w:r>
      <w:r w:rsidR="00097244">
        <w:rPr>
          <w:b/>
          <w:sz w:val="24"/>
        </w:rPr>
        <w:t>34</w:t>
      </w:r>
      <w:r w:rsidR="00646043" w:rsidRPr="00646043">
        <w:rPr>
          <w:b/>
          <w:sz w:val="24"/>
        </w:rPr>
        <w:t>/2020</w:t>
      </w:r>
    </w:p>
    <w:p w14:paraId="3BD032A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D33E2D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A93535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0EFF6C8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0DB44E1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6EE26A2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94CE5D9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61A9D3C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6043" w:rsidRPr="00646043">
        <w:rPr>
          <w:b/>
        </w:rPr>
        <w:t>przetarg nieograniczony</w:t>
      </w:r>
      <w:r w:rsidR="00753DC1">
        <w:t xml:space="preserve"> na:</w:t>
      </w:r>
    </w:p>
    <w:p w14:paraId="0F552C46" w14:textId="6E163D06" w:rsidR="00AF35C3" w:rsidRPr="00AF35C3" w:rsidRDefault="00AF35C3" w:rsidP="00AF35C3">
      <w:pPr>
        <w:numPr>
          <w:ilvl w:val="1"/>
          <w:numId w:val="0"/>
        </w:numPr>
        <w:spacing w:before="120" w:after="60"/>
        <w:ind w:left="709" w:hanging="851"/>
        <w:outlineLvl w:val="1"/>
        <w:rPr>
          <w:iCs/>
          <w:color w:val="000000"/>
          <w:sz w:val="24"/>
          <w:szCs w:val="24"/>
          <w:lang w:val="x-none" w:eastAsia="x-none"/>
        </w:rPr>
      </w:pPr>
      <w:r>
        <w:rPr>
          <w:b/>
          <w:bCs/>
          <w:iCs/>
          <w:color w:val="000000"/>
          <w:sz w:val="24"/>
          <w:szCs w:val="24"/>
          <w:lang w:eastAsia="x-none"/>
        </w:rPr>
        <w:t>D</w:t>
      </w:r>
      <w:r w:rsidRPr="00AF35C3">
        <w:rPr>
          <w:b/>
          <w:bCs/>
          <w:iCs/>
          <w:color w:val="000000"/>
          <w:sz w:val="24"/>
          <w:szCs w:val="24"/>
          <w:lang w:val="x-none" w:eastAsia="x-none"/>
        </w:rPr>
        <w:t xml:space="preserve">ostawa </w:t>
      </w:r>
      <w:r w:rsidR="00576C38">
        <w:t xml:space="preserve"> </w:t>
      </w:r>
      <w:r w:rsidR="00576C38" w:rsidRPr="00576C38">
        <w:rPr>
          <w:b/>
          <w:bCs/>
          <w:sz w:val="24"/>
          <w:szCs w:val="24"/>
        </w:rPr>
        <w:t>kolorowego, laserowego urządzenia wielofunkcyjnego.</w:t>
      </w:r>
    </w:p>
    <w:p w14:paraId="61DE3521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4A91EA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70A13E9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8AA954E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32EAC0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0894D99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E72B901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2302DB6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78C38940" w14:textId="77777777" w:rsidTr="00C527C7">
        <w:tc>
          <w:tcPr>
            <w:tcW w:w="543" w:type="dxa"/>
          </w:tcPr>
          <w:p w14:paraId="2D566A7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74059A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ABB915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E9735A1" w14:textId="77777777" w:rsidTr="00C527C7">
        <w:tc>
          <w:tcPr>
            <w:tcW w:w="543" w:type="dxa"/>
          </w:tcPr>
          <w:p w14:paraId="0075438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DAB6B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435CA1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E2C0E07" w14:textId="77777777" w:rsidTr="00C527C7">
        <w:tc>
          <w:tcPr>
            <w:tcW w:w="543" w:type="dxa"/>
          </w:tcPr>
          <w:p w14:paraId="49F12C1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434E1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BBA892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FD1EB21" w14:textId="77777777" w:rsidTr="00C527C7">
        <w:tc>
          <w:tcPr>
            <w:tcW w:w="543" w:type="dxa"/>
          </w:tcPr>
          <w:p w14:paraId="7B232E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FBEF6B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C0B128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3362C06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043D69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58D4FB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93874BA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5E2E9D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65142C" w14:textId="77777777" w:rsidR="00B2153E" w:rsidRDefault="00B2153E">
      <w:r>
        <w:separator/>
      </w:r>
    </w:p>
  </w:endnote>
  <w:endnote w:type="continuationSeparator" w:id="0">
    <w:p w14:paraId="4BBEECDF" w14:textId="77777777" w:rsidR="00B2153E" w:rsidRDefault="00B2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E64F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55113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EF62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9B570B7" w14:textId="39269FE7" w:rsidR="00336EEB" w:rsidRDefault="00A525A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21F80" wp14:editId="0681B5C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2EC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0B1C15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69BC4" w14:textId="77777777" w:rsidR="00646043" w:rsidRDefault="00646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1FC5D6" w14:textId="77777777" w:rsidR="00B2153E" w:rsidRDefault="00B2153E">
      <w:r>
        <w:separator/>
      </w:r>
    </w:p>
  </w:footnote>
  <w:footnote w:type="continuationSeparator" w:id="0">
    <w:p w14:paraId="720A0532" w14:textId="77777777" w:rsidR="00B2153E" w:rsidRDefault="00B2153E">
      <w:r>
        <w:continuationSeparator/>
      </w:r>
    </w:p>
  </w:footnote>
  <w:footnote w:id="1">
    <w:p w14:paraId="5DBF3AEE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C44969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B50B4" w14:textId="77777777" w:rsidR="00646043" w:rsidRDefault="00646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5751D" w14:textId="77777777" w:rsidR="00646043" w:rsidRDefault="00646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10C8F" w14:textId="77777777" w:rsidR="00646043" w:rsidRDefault="00646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45"/>
    <w:rsid w:val="0000184A"/>
    <w:rsid w:val="00012997"/>
    <w:rsid w:val="00046F45"/>
    <w:rsid w:val="000621A2"/>
    <w:rsid w:val="00075CEC"/>
    <w:rsid w:val="0009724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C7372"/>
    <w:rsid w:val="004D5C77"/>
    <w:rsid w:val="00533E9F"/>
    <w:rsid w:val="0056132E"/>
    <w:rsid w:val="00576C38"/>
    <w:rsid w:val="005A5013"/>
    <w:rsid w:val="005C3627"/>
    <w:rsid w:val="00641063"/>
    <w:rsid w:val="0064604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25A5"/>
    <w:rsid w:val="00A807A7"/>
    <w:rsid w:val="00AB6C06"/>
    <w:rsid w:val="00AB7377"/>
    <w:rsid w:val="00AD329C"/>
    <w:rsid w:val="00AF35C3"/>
    <w:rsid w:val="00B2153E"/>
    <w:rsid w:val="00B26102"/>
    <w:rsid w:val="00B45ED4"/>
    <w:rsid w:val="00B54FB4"/>
    <w:rsid w:val="00BE6092"/>
    <w:rsid w:val="00C07DE3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56DE"/>
    <w:rsid w:val="00EB5766"/>
    <w:rsid w:val="00EC667E"/>
    <w:rsid w:val="00F46593"/>
    <w:rsid w:val="00F568D6"/>
    <w:rsid w:val="00F676A9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485147"/>
  <w15:chartTrackingRefBased/>
  <w15:docId w15:val="{2ADE162C-F4F5-4E3E-8810-75E31ECF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F35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AF35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59EE7-E902-42C3-8FBD-375CFEAFC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</cp:lastModifiedBy>
  <cp:revision>6</cp:revision>
  <cp:lastPrinted>2010-01-07T08:39:00Z</cp:lastPrinted>
  <dcterms:created xsi:type="dcterms:W3CDTF">2020-11-03T09:06:00Z</dcterms:created>
  <dcterms:modified xsi:type="dcterms:W3CDTF">2020-11-04T09:09:00Z</dcterms:modified>
</cp:coreProperties>
</file>