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62" w:rsidRDefault="000D0362" w:rsidP="000D0362">
      <w:r>
        <w:t>Ogłoszenie nr 606258-N-2020 z dnia 2020-11-04 r.</w:t>
      </w:r>
    </w:p>
    <w:p w:rsidR="000D0362" w:rsidRDefault="000D0362" w:rsidP="000D0362"/>
    <w:p w:rsidR="000D0362" w:rsidRDefault="000D0362" w:rsidP="000D0362">
      <w:r>
        <w:t>Akademia Górniczo - Hutnicza im. Stanisława Staszica: Adaptacja pomieszczeń Open Space na 2 piętrze budynku C-5.1 dla potrzeb Centrum Energetyki - KC-zp.272-620/20</w:t>
      </w:r>
    </w:p>
    <w:p w:rsidR="000D0362" w:rsidRDefault="000D0362" w:rsidP="000D0362">
      <w:r>
        <w:t>OGŁOSZENIE O ZAMÓWIENIU - Roboty budowlane</w:t>
      </w:r>
    </w:p>
    <w:p w:rsidR="000D0362" w:rsidRDefault="000D0362" w:rsidP="000D0362">
      <w:r>
        <w:t>Zamieszczanie ogłoszenia: Zamieszczanie obowiązkowe</w:t>
      </w:r>
    </w:p>
    <w:p w:rsidR="000D0362" w:rsidRDefault="000D0362" w:rsidP="000D0362">
      <w:r>
        <w:t>Ogłoszenie dotyczy: Zamówienia publicznego</w:t>
      </w:r>
    </w:p>
    <w:p w:rsidR="000D0362" w:rsidRDefault="000D0362" w:rsidP="000D0362">
      <w:r>
        <w:t>Zamówienie dotyczy projektu lub programu współfinansowanego ze środków Unii Europejskiej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Nazwa projektu lub programu</w:t>
      </w:r>
    </w:p>
    <w:p w:rsidR="000D0362" w:rsidRDefault="000D0362" w:rsidP="000D0362"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</w:p>
    <w:p w:rsidR="000D0362" w:rsidRDefault="000D0362" w:rsidP="000D0362">
      <w:r>
        <w:t>SEKCJA I: ZAMAWIAJĄCY</w:t>
      </w:r>
    </w:p>
    <w:p w:rsidR="000D0362" w:rsidRDefault="000D0362" w:rsidP="000D0362">
      <w:r>
        <w:t>Postępowanie przeprowadza centralny zamawiający</w:t>
      </w:r>
    </w:p>
    <w:p w:rsidR="000D0362" w:rsidRDefault="000D0362" w:rsidP="000D0362">
      <w:r>
        <w:t>Nie</w:t>
      </w:r>
    </w:p>
    <w:p w:rsidR="000D0362" w:rsidRDefault="000D0362" w:rsidP="000D0362">
      <w:r>
        <w:t>Postępowanie przeprowadza podmiot, któremu zamawiający powierzył/powierzyli przeprowadzenie postępowania</w:t>
      </w:r>
    </w:p>
    <w:p w:rsidR="000D0362" w:rsidRDefault="000D0362" w:rsidP="000D0362">
      <w:r>
        <w:t>Nie</w:t>
      </w:r>
    </w:p>
    <w:p w:rsidR="000D0362" w:rsidRDefault="000D0362" w:rsidP="000D0362">
      <w:r>
        <w:t>Informacje na temat podmiotu któremu zamawiający powierzył/powierzyli prowadzenie postępowania:</w:t>
      </w:r>
    </w:p>
    <w:p w:rsidR="000D0362" w:rsidRDefault="000D0362" w:rsidP="000D0362">
      <w:r>
        <w:t>Postępowanie jest przeprowadzane wspólnie przez zamawiających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Jeżeli tak, należy wymienić zamawiających, którzy wspólnie przeprowadzają postępowanie oraz podać adresy ich siedzib, krajowe numery identyfikacyjne oraz osoby do kontaktów wraz z danymi do kontaktów:</w:t>
      </w:r>
    </w:p>
    <w:p w:rsidR="000D0362" w:rsidRDefault="000D0362" w:rsidP="000D0362"/>
    <w:p w:rsidR="000D0362" w:rsidRDefault="000D0362" w:rsidP="000D0362">
      <w:r>
        <w:t>Postępowanie jest przeprowadzane wspólnie z zamawiającymi z innych państw członkowskich Unii Europejskiej</w:t>
      </w:r>
    </w:p>
    <w:p w:rsidR="000D0362" w:rsidRDefault="000D0362" w:rsidP="000D0362">
      <w:r>
        <w:t>Nie</w:t>
      </w:r>
    </w:p>
    <w:p w:rsidR="000D0362" w:rsidRDefault="000D0362" w:rsidP="000D0362">
      <w:r>
        <w:t>W przypadku przeprowadzania postępowania wspólnie z zamawiającymi z innych państw członkowskich Unii Europejskiej – mające zastosowanie krajowe prawo zamówień publicznych:</w:t>
      </w:r>
    </w:p>
    <w:p w:rsidR="000D0362" w:rsidRDefault="000D0362" w:rsidP="000D0362">
      <w:r>
        <w:t>Informacje dodatkowe:</w:t>
      </w:r>
    </w:p>
    <w:p w:rsidR="000D0362" w:rsidRDefault="000D0362" w:rsidP="000D0362">
      <w: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0D0362" w:rsidRDefault="000D0362" w:rsidP="000D0362">
      <w:r>
        <w:t>Adres strony internetowej (URL):</w:t>
      </w:r>
    </w:p>
    <w:p w:rsidR="000D0362" w:rsidRDefault="000D0362" w:rsidP="000D0362">
      <w:r>
        <w:t>Adres profilu nabywcy:</w:t>
      </w:r>
    </w:p>
    <w:p w:rsidR="000D0362" w:rsidRDefault="000D0362" w:rsidP="000D0362">
      <w:r>
        <w:t>Adres strony internetowej pod którym można uzyskać dostęp do narzędzi i urządzeń lub formatów plików, które nie są ogólnie dostępne</w:t>
      </w:r>
    </w:p>
    <w:p w:rsidR="000D0362" w:rsidRDefault="000D0362" w:rsidP="000D0362">
      <w:r>
        <w:t>I. 2) RODZAJ ZAMAWIAJĄCEGO: Inny (proszę określić):</w:t>
      </w:r>
    </w:p>
    <w:p w:rsidR="000D0362" w:rsidRDefault="000D0362" w:rsidP="000D0362">
      <w:r>
        <w:t>Uczelnia publiczna</w:t>
      </w:r>
    </w:p>
    <w:p w:rsidR="000D0362" w:rsidRDefault="000D0362" w:rsidP="000D0362">
      <w:r>
        <w:t>I.3) WSPÓLNE UDZIELANIE ZAMÓWIENIA (jeżeli dotyczy):</w:t>
      </w:r>
    </w:p>
    <w:p w:rsidR="000D0362" w:rsidRDefault="000D0362" w:rsidP="000D0362">
      <w:r>
        <w:t xml:space="preserve">Podział obowiązków między zamawiającymi w przypadku wspólnego przeprowadzania postępowania, w tym w przypadku wspólnego przeprowadzania postępowania z zamawiającymi z innych państw </w:t>
      </w:r>
      <w:r>
        <w:lastRenderedPageBreak/>
        <w:t>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0D0362" w:rsidRDefault="000D0362" w:rsidP="000D0362">
      <w:r>
        <w:t>I.4) KOMUNIKACJA:</w:t>
      </w:r>
    </w:p>
    <w:p w:rsidR="000D0362" w:rsidRDefault="000D0362" w:rsidP="000D0362">
      <w:r>
        <w:t>Nieograniczony, pełny i bezpośredni dostęp do dokumentów z postępowania można uzyskać pod adresem (URL)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Adres strony internetowej, na której zamieszczona będzie specyfikacja istotnych warunków zamówienia</w:t>
      </w:r>
    </w:p>
    <w:p w:rsidR="000D0362" w:rsidRDefault="000D0362" w:rsidP="000D0362">
      <w:r>
        <w:t>Tak</w:t>
      </w:r>
    </w:p>
    <w:p w:rsidR="000D0362" w:rsidRDefault="000D0362" w:rsidP="000D0362">
      <w:r>
        <w:t>www.dzp.agh.edu.pl</w:t>
      </w:r>
    </w:p>
    <w:p w:rsidR="000D0362" w:rsidRDefault="000D0362" w:rsidP="000D0362"/>
    <w:p w:rsidR="000D0362" w:rsidRDefault="000D0362" w:rsidP="000D0362">
      <w:r>
        <w:t>Dostęp do dokumentów z postępowania jest ograniczony - więcej informacji można uzyskać pod adresem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Oferty lub wnioski o dopuszczenie do udziału w postępowaniu należy przesyłać:</w:t>
      </w:r>
    </w:p>
    <w:p w:rsidR="000D0362" w:rsidRDefault="000D0362" w:rsidP="000D0362">
      <w:r>
        <w:t>Elektronicznie</w:t>
      </w:r>
    </w:p>
    <w:p w:rsidR="000D0362" w:rsidRDefault="000D0362" w:rsidP="000D0362">
      <w:r>
        <w:t>Nie</w:t>
      </w:r>
    </w:p>
    <w:p w:rsidR="000D0362" w:rsidRDefault="000D0362" w:rsidP="000D0362">
      <w:r>
        <w:t>adres</w:t>
      </w:r>
    </w:p>
    <w:p w:rsidR="000D0362" w:rsidRDefault="000D0362" w:rsidP="000D0362"/>
    <w:p w:rsidR="000D0362" w:rsidRDefault="000D0362" w:rsidP="000D0362">
      <w:r>
        <w:t>Dopuszczone jest przesłanie ofert lub wniosków o dopuszczenie do udziału w postępowaniu w inny sposób:</w:t>
      </w:r>
    </w:p>
    <w:p w:rsidR="000D0362" w:rsidRDefault="000D0362" w:rsidP="000D0362">
      <w:r>
        <w:t>Nie</w:t>
      </w:r>
    </w:p>
    <w:p w:rsidR="000D0362" w:rsidRDefault="000D0362" w:rsidP="000D0362">
      <w:r>
        <w:t>Inny sposób:</w:t>
      </w:r>
    </w:p>
    <w:p w:rsidR="000D0362" w:rsidRDefault="000D0362" w:rsidP="000D0362"/>
    <w:p w:rsidR="000D0362" w:rsidRDefault="000D0362" w:rsidP="000D0362">
      <w:r>
        <w:t>Wymagane jest przesłanie ofert lub wniosków o dopuszczenie do udziału w postępowaniu w inny sposób:</w:t>
      </w:r>
    </w:p>
    <w:p w:rsidR="000D0362" w:rsidRDefault="000D0362" w:rsidP="000D0362">
      <w:r>
        <w:t>Tak</w:t>
      </w:r>
    </w:p>
    <w:p w:rsidR="000D0362" w:rsidRDefault="000D0362" w:rsidP="000D0362">
      <w:r>
        <w:t>Inny sposób:</w:t>
      </w:r>
    </w:p>
    <w:p w:rsidR="000D0362" w:rsidRDefault="000D0362" w:rsidP="000D0362">
      <w:r>
        <w:t>pisemnie, za pośrednictwem operatora pocztowego w rozumieniu ustawy z dnia 23 listopada 2012 r. – prawo pocztowe (Dz.U. z 2017 r. poz. 1481), osobiście lub za pośrednictwem posłańca</w:t>
      </w:r>
    </w:p>
    <w:p w:rsidR="000D0362" w:rsidRDefault="000D0362" w:rsidP="000D0362">
      <w:r>
        <w:t>Adres:</w:t>
      </w:r>
    </w:p>
    <w:p w:rsidR="000D0362" w:rsidRDefault="000D0362" w:rsidP="000D0362">
      <w:r>
        <w:t>30-059 Kraków, al. Mickiewicza 30, DZP, Portiernia C-1</w:t>
      </w:r>
    </w:p>
    <w:p w:rsidR="000D0362" w:rsidRDefault="000D0362" w:rsidP="000D0362"/>
    <w:p w:rsidR="000D0362" w:rsidRDefault="000D0362" w:rsidP="000D0362">
      <w:r>
        <w:t>Komunikacja elektroniczna wymaga korzystania z narzędzi i urządzeń lub formatów plików, które nie są ogólnie dostępne</w:t>
      </w:r>
    </w:p>
    <w:p w:rsidR="000D0362" w:rsidRDefault="000D0362" w:rsidP="000D0362">
      <w:r>
        <w:t>Nie</w:t>
      </w:r>
    </w:p>
    <w:p w:rsidR="000D0362" w:rsidRDefault="000D0362" w:rsidP="000D0362">
      <w:r>
        <w:t>Nieograniczony, pełny, bezpośredni i bezpłatny dostęp do tych narzędzi można uzyskać pod adresem: (URL)</w:t>
      </w:r>
    </w:p>
    <w:p w:rsidR="000D0362" w:rsidRDefault="000D0362" w:rsidP="000D0362">
      <w:r>
        <w:t>SEKCJA II: PRZEDMIOT ZAMÓWIENIA</w:t>
      </w:r>
    </w:p>
    <w:p w:rsidR="000D0362" w:rsidRDefault="000D0362" w:rsidP="000D0362"/>
    <w:p w:rsidR="000D0362" w:rsidRDefault="000D0362" w:rsidP="000D0362">
      <w:r>
        <w:t>II.1) Nazwa nadana zamówieniu przez zamawiającego: Adaptacja pomieszczeń Open Space na 2 piętrze budynku C-5.1 dla potrzeb Centrum Energetyki - KC-zp.272-620/20</w:t>
      </w:r>
    </w:p>
    <w:p w:rsidR="000D0362" w:rsidRDefault="000D0362" w:rsidP="000D0362">
      <w:r>
        <w:t>Numer referencyjny: KC-zp.272-620/20</w:t>
      </w:r>
    </w:p>
    <w:p w:rsidR="000D0362" w:rsidRDefault="000D0362" w:rsidP="000D0362">
      <w:r>
        <w:t>Przed wszczęciem postępowania o udzielenie zamówienia przeprowadzono dialog techniczny</w:t>
      </w:r>
    </w:p>
    <w:p w:rsidR="000D0362" w:rsidRDefault="000D0362" w:rsidP="000D0362">
      <w:r>
        <w:t>Nie</w:t>
      </w:r>
    </w:p>
    <w:p w:rsidR="000D0362" w:rsidRDefault="000D0362" w:rsidP="000D0362"/>
    <w:p w:rsidR="000D0362" w:rsidRDefault="000D0362" w:rsidP="000D0362">
      <w:r>
        <w:t>II.2) Rodzaj zamówienia: Roboty budowlane</w:t>
      </w:r>
    </w:p>
    <w:p w:rsidR="000D0362" w:rsidRDefault="000D0362" w:rsidP="000D0362">
      <w:r>
        <w:t>II.3) Informacja o możliwości składania ofert częściowych</w:t>
      </w:r>
    </w:p>
    <w:p w:rsidR="000D0362" w:rsidRDefault="000D0362" w:rsidP="000D0362">
      <w:r>
        <w:t>Zamówienie podzielone jest na części:</w:t>
      </w:r>
    </w:p>
    <w:p w:rsidR="000D0362" w:rsidRDefault="000D0362" w:rsidP="000D0362">
      <w:r>
        <w:lastRenderedPageBreak/>
        <w:t>Nie</w:t>
      </w:r>
    </w:p>
    <w:p w:rsidR="000D0362" w:rsidRDefault="000D0362" w:rsidP="000D0362">
      <w:r>
        <w:t>Oferty lub wnioski o dopuszczenie do udziału w postępowaniu można składać w odniesieniu do:</w:t>
      </w:r>
    </w:p>
    <w:p w:rsidR="000D0362" w:rsidRDefault="000D0362" w:rsidP="000D0362"/>
    <w:p w:rsidR="000D0362" w:rsidRDefault="000D0362" w:rsidP="000D0362">
      <w:r>
        <w:t>Zamawiający zastrzega sobie prawo do udzielenia łącznie następujących części lub grup części:</w:t>
      </w:r>
    </w:p>
    <w:p w:rsidR="000D0362" w:rsidRDefault="000D0362" w:rsidP="000D0362"/>
    <w:p w:rsidR="000D0362" w:rsidRDefault="000D0362" w:rsidP="000D0362">
      <w:r>
        <w:t>Maksymalna liczba części zamówienia, na które może zostać udzielone zamówienie jednemu wykonawcy:</w:t>
      </w:r>
    </w:p>
    <w:p w:rsidR="000D0362" w:rsidRDefault="000D0362" w:rsidP="000D0362"/>
    <w:p w:rsidR="000D0362" w:rsidRDefault="000D0362" w:rsidP="000D0362"/>
    <w:p w:rsidR="000D0362" w:rsidRDefault="000D0362" w:rsidP="000D0362"/>
    <w:p w:rsidR="000D0362" w:rsidRDefault="000D0362" w:rsidP="000D0362">
      <w: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adaptacja pomieszczeń Open Space na 2 piętrze budynku C-5.1 dla potrzeb Centrum Energetyki Przedmiotem zamówienia jest wygrodzenie 2 pomieszczeń biurowych, niewielkiej sali konferencyjnej oraz magazynu/ksero. Pozostała część pomieszczenia objętego opracowaniem pozostanie niewygrodzona i będzie miała charakter pomieszczenia biurowego typu open space. Planuje się wygrodzenie nowych pomieszczeń ścianami w lekkim systemie GKF oraz dostosowanie instalacji wewnętrznej wentylacji, klimatyzacji, elektrycznej i teletechnicznej do nowego układu pomieszczeń. Zamawiający wymaga zatrudnienia przez Wykonawcę lub Podwykonawcę na podstawie umowy o pracę, w sposób określony w art. 22 § 1 ustawy z dnia 26 czerwca 1974 r. – Kodeks pracy (Dz. U. z 2018 r. poz. 917), osób wykonujących czynności polegające na wykonaniu: - robót murarskich - robót tynkarskich - robót malarskich - robót izolacyjnych - montażu instalacji, osprzętu i urządzeń elektrycznych - montażu instalacji i urządzeń sanitarnych - montażu instalacji i urządzeń klimatyzacyjnych objętych przedmiotem zamówienia. Wyżej określony wymóg dotyczy również podwykonawców wykonujących wskazane powyżej prace. Wykonawca winien wykazać, że do wykonania przedmiotu zamówienia w zakresie prac elektrycznych zostaną odpowiednio skierowane: a) co najmniej jedna osoba posiadająca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powyższych; a) co najmniej jedna osoba posiadająca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 Wykonawca winien udzielić pełnej gwarancji na roboty objęte zakresem zamówienia na okres nie krótszy niż 36 miesięcy (3 lata), zgodnie z warunkami określonymi w oświadczeniu gwarancyjnym. 45262500-6 Roboty murarskie 45432121-8 Roboty w zakresie podłóg 45421100-5 Instalowanie drzwi i okien i podobnych elementów 45442100-8 Roboty malarskie 45311000-0 Roboty w zakresie okablowania oraz instalacji elektrycznych 45312100-8 Roboty w zakresie Systemu Sygnalizacji Pożaru 45312000-7 Instalowanie DSO 45320000-6 Roboty izolacyjne 45330000-9 Hydraulika i roboty sanitarne 454321000-3 Izolacja cieplna 45331000-6 Instalacje cieplne, wentylacyjne i konfekcjonowania powietrza 45331230-7 Instalowanie sprzętu chłodniczego</w:t>
      </w:r>
    </w:p>
    <w:p w:rsidR="000D0362" w:rsidRDefault="000D0362" w:rsidP="000D0362"/>
    <w:p w:rsidR="000D0362" w:rsidRDefault="000D0362" w:rsidP="000D0362">
      <w:r>
        <w:t>II.5) Główny kod CPV: 45214400-4</w:t>
      </w:r>
    </w:p>
    <w:p w:rsidR="000D0362" w:rsidRDefault="000D0362" w:rsidP="000D0362">
      <w:r>
        <w:t>Dodatkowe kody CPV:</w:t>
      </w:r>
    </w:p>
    <w:p w:rsidR="000D0362" w:rsidRDefault="000D0362" w:rsidP="000D0362"/>
    <w:p w:rsidR="000D0362" w:rsidRDefault="000D0362" w:rsidP="000D0362"/>
    <w:p w:rsidR="000D0362" w:rsidRDefault="000D0362" w:rsidP="000D0362">
      <w:r>
        <w:t>II.6) Całkowita wartość zamówienia (jeżeli zamawiający podaje informacje o wartości zamówienia):</w:t>
      </w:r>
    </w:p>
    <w:p w:rsidR="000D0362" w:rsidRDefault="000D0362" w:rsidP="000D0362">
      <w:r>
        <w:t>Wartość bez VAT:</w:t>
      </w:r>
    </w:p>
    <w:p w:rsidR="000D0362" w:rsidRDefault="000D0362" w:rsidP="000D0362">
      <w:r>
        <w:t>Waluta:</w:t>
      </w:r>
    </w:p>
    <w:p w:rsidR="000D0362" w:rsidRDefault="000D0362" w:rsidP="000D0362"/>
    <w:p w:rsidR="000D0362" w:rsidRDefault="000D0362" w:rsidP="000D0362">
      <w:r>
        <w:t>(w przypadku umów ramowych lub dynamicznego systemu zakupów – szacunkowa całkowita maksymalna wartość w całym okresie obowiązywania umowy ramowej lub dynamicznego systemu zakupów)</w:t>
      </w:r>
    </w:p>
    <w:p w:rsidR="000D0362" w:rsidRDefault="000D0362" w:rsidP="000D0362"/>
    <w:p w:rsidR="000D0362" w:rsidRDefault="000D0362" w:rsidP="000D0362">
      <w:r>
        <w:t>II.7) Czy przewiduje się udzielenie zamówień, o których mowa w art. 67 ust. 1 pkt 6 i 7 lub w art. 134 ust. 6 pkt 3 ustawy Pzp: Nie</w:t>
      </w:r>
    </w:p>
    <w:p w:rsidR="000D0362" w:rsidRDefault="000D0362" w:rsidP="000D0362">
      <w:r>
        <w:t>Określenie przedmiotu, wielkości lub zakresu oraz warunków na jakich zostaną udzielone zamówienia, o których mowa w art. 67 ust. 1 pkt 6 lub w art. 134 ust. 6 pkt 3 ustawy Pzp:</w:t>
      </w:r>
    </w:p>
    <w:p w:rsidR="000D0362" w:rsidRDefault="000D0362" w:rsidP="000D0362">
      <w:r>
        <w:t>II.8) Okres, w którym realizowane będzie zamówienie lub okres, na który została zawarta umowa ramowa lub okres, na który został ustanowiony dynamiczny system zakupów:</w:t>
      </w:r>
    </w:p>
    <w:p w:rsidR="000D0362" w:rsidRDefault="000D0362" w:rsidP="000D0362">
      <w:r>
        <w:t>miesiącach:    lub dniach: 25</w:t>
      </w:r>
    </w:p>
    <w:p w:rsidR="000D0362" w:rsidRDefault="000D0362" w:rsidP="000D0362">
      <w:r>
        <w:t>lub</w:t>
      </w:r>
    </w:p>
    <w:p w:rsidR="000D0362" w:rsidRDefault="000D0362" w:rsidP="000D0362">
      <w:r>
        <w:t>data rozpoczęcia:   lub zakończenia:</w:t>
      </w:r>
    </w:p>
    <w:p w:rsidR="000D0362" w:rsidRDefault="000D0362" w:rsidP="000D0362"/>
    <w:p w:rsidR="000D0362" w:rsidRDefault="000D0362" w:rsidP="000D0362">
      <w:r>
        <w:t>II.9) Informacje dodatkowe:</w:t>
      </w:r>
    </w:p>
    <w:p w:rsidR="000D0362" w:rsidRDefault="000D0362" w:rsidP="000D0362">
      <w:r>
        <w:t>SEKCJA III: INFORMACJE O CHARAKTERZE PRAWNYM, EKONOMICZNYM, FINANSOWYM I TECHNICZNYM</w:t>
      </w:r>
    </w:p>
    <w:p w:rsidR="000D0362" w:rsidRDefault="000D0362" w:rsidP="000D0362">
      <w:r>
        <w:t>III.1) WARUNKI UDZIAŁU W POSTĘPOWANIU</w:t>
      </w:r>
    </w:p>
    <w:p w:rsidR="000D0362" w:rsidRDefault="000D0362" w:rsidP="000D0362">
      <w:r>
        <w:t>III.1.1) Kompetencje lub uprawnienia do prowadzenia określonej działalności zawodowej, o ile wynika to z odrębnych przepisów</w:t>
      </w:r>
    </w:p>
    <w:p w:rsidR="000D0362" w:rsidRDefault="000D0362" w:rsidP="000D0362">
      <w:r>
        <w:t>Określenie warunków: Zamawiający nie opisuje, nie wyznacza szczegółowego warunku w tym zakresie.</w:t>
      </w:r>
    </w:p>
    <w:p w:rsidR="000D0362" w:rsidRDefault="000D0362" w:rsidP="000D0362">
      <w:r>
        <w:t>Informacje dodatkowe</w:t>
      </w:r>
    </w:p>
    <w:p w:rsidR="000D0362" w:rsidRDefault="000D0362" w:rsidP="000D0362">
      <w:r>
        <w:t>III.1.2) Sytuacja finansowa lub ekonomiczna</w:t>
      </w:r>
    </w:p>
    <w:p w:rsidR="000D0362" w:rsidRDefault="000D0362" w:rsidP="000D0362">
      <w:r>
        <w:t>Określenie warunków: Zamawiający nie opisuje, nie wyznacza szczegółowego warunku w tym zakresie.</w:t>
      </w:r>
    </w:p>
    <w:p w:rsidR="000D0362" w:rsidRDefault="000D0362" w:rsidP="000D0362">
      <w:r>
        <w:t>Informacje dodatkowe</w:t>
      </w:r>
    </w:p>
    <w:p w:rsidR="000D0362" w:rsidRDefault="000D0362" w:rsidP="000D0362">
      <w:r>
        <w:t>III.1.3) Zdolność techniczna lub zawodowa</w:t>
      </w:r>
    </w:p>
    <w:p w:rsidR="000D0362" w:rsidRDefault="000D0362" w:rsidP="000D0362">
      <w:r>
        <w:t xml:space="preserve">Określenie warunków: 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realizacje, każda na kwotę: min. 160 000 zł brutto, każda polegająca na budowie lub przebudowie pomieszczeń, w zakres których wchodziły roboty ogólnobudowlane, elektryczne i sanitarne, b) dysponuje lub będzie dysponował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robót, posiadającą uprawnienia do kierowania robotami budowlanymi w specjalności instalacyjnej tzw. sanitarnej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robót, posiadającą uprawnienia do kierowania robotami budowlanymi w specjalności instalacyjnej tzw. elektrycznej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</w:t>
      </w:r>
      <w:r>
        <w:lastRenderedPageBreak/>
        <w:t>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</w:p>
    <w:p w:rsidR="000D0362" w:rsidRDefault="000D0362" w:rsidP="000D0362">
      <w: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0D0362" w:rsidRDefault="000D0362" w:rsidP="000D0362">
      <w:r>
        <w:t>Informacje dodatkowe:</w:t>
      </w:r>
    </w:p>
    <w:p w:rsidR="000D0362" w:rsidRDefault="000D0362" w:rsidP="000D0362">
      <w:r>
        <w:t>III.2) PODSTAWY WYKLUCZENIA</w:t>
      </w:r>
    </w:p>
    <w:p w:rsidR="000D0362" w:rsidRDefault="000D0362" w:rsidP="000D0362">
      <w:r>
        <w:t>III.2.1) Podstawy wykluczenia określone w art. 24 ust. 1 ustawy Pzp</w:t>
      </w:r>
    </w:p>
    <w:p w:rsidR="000D0362" w:rsidRDefault="000D0362" w:rsidP="000D0362">
      <w:r>
        <w:t>III.2.2) Zamawiający przewiduje wykluczenie wykonawcy na podstawie art. 24 ust. 5 ustawy Pzp Tak Zamawiający przewiduje następujące fakultatywne podstawy wykluczenia: Tak (podstawa wykluczenia określona w art. 24 ust. 5 pkt 1 ustawy Pzp)</w:t>
      </w:r>
    </w:p>
    <w:p w:rsidR="000D0362" w:rsidRDefault="000D0362" w:rsidP="000D0362"/>
    <w:p w:rsidR="000D0362" w:rsidRDefault="000D0362" w:rsidP="000D0362"/>
    <w:p w:rsidR="000D0362" w:rsidRDefault="000D0362" w:rsidP="000D0362"/>
    <w:p w:rsidR="000D0362" w:rsidRDefault="000D0362" w:rsidP="000D0362"/>
    <w:p w:rsidR="000D0362" w:rsidRDefault="000D0362" w:rsidP="000D0362"/>
    <w:p w:rsidR="000D0362" w:rsidRDefault="000D0362" w:rsidP="000D0362"/>
    <w:p w:rsidR="000D0362" w:rsidRDefault="000D0362" w:rsidP="000D0362">
      <w:r>
        <w:t>Tak (podstawa wykluczenia określona w art. 24 ust. 5 pkt 8 ustawy Pzp)</w:t>
      </w:r>
    </w:p>
    <w:p w:rsidR="000D0362" w:rsidRDefault="000D0362" w:rsidP="000D0362">
      <w:r>
        <w:t>III.3) WYKAZ OŚWIADCZEŃ SKŁADANYCH PRZEZ WYKONAWCĘ W CELU WSTĘPNEGO POTWIERDZENIA, ŻE NIE PODLEGA ON WYKLUCZENIU ORAZ SPEŁNIA WARUNKI UDZIAŁU W POSTĘPOWANIU ORAZ SPEŁNIA KRYTERIA SELEKCJI</w:t>
      </w:r>
    </w:p>
    <w:p w:rsidR="000D0362" w:rsidRDefault="000D0362" w:rsidP="000D0362">
      <w:r>
        <w:t>Oświadczenie o niepodleganiu wykluczeniu oraz spełnianiu warunków udziału w postępowaniu</w:t>
      </w:r>
    </w:p>
    <w:p w:rsidR="000D0362" w:rsidRDefault="000D0362" w:rsidP="000D0362">
      <w:r>
        <w:t>Tak</w:t>
      </w:r>
    </w:p>
    <w:p w:rsidR="000D0362" w:rsidRDefault="000D0362" w:rsidP="000D0362">
      <w:r>
        <w:t>Oświadczenie o spełnianiu kryteriów selekcji</w:t>
      </w:r>
    </w:p>
    <w:p w:rsidR="000D0362" w:rsidRDefault="000D0362" w:rsidP="000D0362">
      <w:r>
        <w:t>Nie</w:t>
      </w:r>
    </w:p>
    <w:p w:rsidR="000D0362" w:rsidRDefault="000D0362" w:rsidP="000D0362">
      <w:r>
        <w:t>III.4) WYKAZ OŚWIADCZEŃ LUB DOKUMENTÓW , SKŁADANYCH PRZEZ WYKONAWCĘ W POSTĘPOWANIU NA WEZWANIE ZAMAWIAJACEGO W CELU POTWIERDZENIA OKOLICZNOŚCI, O KTÓRYCH MOWA W ART. 25 UST. 1 PKT 3 USTAWY PZP:</w:t>
      </w:r>
    </w:p>
    <w:p w:rsidR="000D0362" w:rsidRDefault="000D0362" w:rsidP="000D0362">
      <w: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0D0362" w:rsidRDefault="000D0362" w:rsidP="000D0362">
      <w:r>
        <w:t>III.5.1) W ZAKRESIE SPEŁNIANIA WARUNKÓW UDZIAŁU W POSTĘPOWANIU:</w:t>
      </w:r>
    </w:p>
    <w:p w:rsidR="000D0362" w:rsidRDefault="000D0362" w:rsidP="000D0362">
      <w: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0D0362" w:rsidRDefault="000D0362" w:rsidP="000D0362">
      <w:r>
        <w:t>III.5.2) W ZAKRESIE KRYTERIÓW SELEKCJI:</w:t>
      </w:r>
    </w:p>
    <w:p w:rsidR="000D0362" w:rsidRDefault="000D0362" w:rsidP="000D0362">
      <w:r>
        <w:t>III.6) WYKAZ OŚWIADCZEŃ LUB DOKUMENTÓW SKŁADANYCH PRZEZ WYKONAWCĘ W POSTĘPOWANIU NA WEZWANIE ZAMAWIAJACEGO W CELU POTWIERDZENIA OKOLICZNOŚCI, O KTÓRYCH MOWA W ART. 25 UST. 1 PKT 2 USTAWY PZP</w:t>
      </w:r>
    </w:p>
    <w:p w:rsidR="000D0362" w:rsidRDefault="000D0362" w:rsidP="000D0362">
      <w:r>
        <w:t>III.7) INNE DOKUMENTY NIE WYMIENIONE W pkt III.3) - III.6)</w:t>
      </w:r>
    </w:p>
    <w:p w:rsidR="000D0362" w:rsidRDefault="000D0362" w:rsidP="000D0362">
      <w:r>
        <w:t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0D0362" w:rsidRDefault="000D0362" w:rsidP="000D0362">
      <w:r>
        <w:t>SEKCJA IV: PROCEDURA</w:t>
      </w:r>
    </w:p>
    <w:p w:rsidR="000D0362" w:rsidRDefault="000D0362" w:rsidP="000D0362">
      <w:r>
        <w:t>IV.1) OPIS</w:t>
      </w:r>
    </w:p>
    <w:p w:rsidR="000D0362" w:rsidRDefault="000D0362" w:rsidP="000D0362">
      <w:r>
        <w:t>IV.1.1) Tryb udzielenia zamówienia: Przetarg nieograniczony</w:t>
      </w:r>
    </w:p>
    <w:p w:rsidR="000D0362" w:rsidRDefault="000D0362" w:rsidP="000D0362">
      <w:r>
        <w:t>IV.1.2) Zamawiający żąda wniesienia wadium:</w:t>
      </w:r>
    </w:p>
    <w:p w:rsidR="000D0362" w:rsidRDefault="000D0362" w:rsidP="000D0362">
      <w:r>
        <w:t>Tak</w:t>
      </w:r>
    </w:p>
    <w:p w:rsidR="000D0362" w:rsidRDefault="000D0362" w:rsidP="000D0362">
      <w:r>
        <w:t>Informacja na temat wadium</w:t>
      </w:r>
    </w:p>
    <w:p w:rsidR="000D0362" w:rsidRDefault="000D0362" w:rsidP="000D0362">
      <w:r>
        <w:t xml:space="preserve">1. Oferta musi być zabezpieczona wadium w wysokości: 5 000,00 PLN (słownie: pięć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</w:t>
      </w:r>
      <w:r>
        <w:lastRenderedPageBreak/>
        <w:t>przypadku wniesienia wadium w formie gwarancji ma ona zawierać zapis o nieodwołalnym, bezwarunkowym spełnieniu świadczenia przez Gwaranta na rzecz Beneficjenta (AGH).</w:t>
      </w:r>
    </w:p>
    <w:p w:rsidR="000D0362" w:rsidRDefault="000D0362" w:rsidP="000D0362"/>
    <w:p w:rsidR="000D0362" w:rsidRDefault="000D0362" w:rsidP="000D0362">
      <w:r>
        <w:t>IV.1.3) Przewiduje się udzielenie zaliczek na poczet wykonania zamówienia:</w:t>
      </w:r>
    </w:p>
    <w:p w:rsidR="000D0362" w:rsidRDefault="000D0362" w:rsidP="000D0362">
      <w:r>
        <w:t>Nie</w:t>
      </w:r>
    </w:p>
    <w:p w:rsidR="000D0362" w:rsidRDefault="000D0362" w:rsidP="000D0362">
      <w:r>
        <w:t>Należy podać informacje na temat udzielania zaliczek:</w:t>
      </w:r>
    </w:p>
    <w:p w:rsidR="000D0362" w:rsidRDefault="000D0362" w:rsidP="000D0362"/>
    <w:p w:rsidR="000D0362" w:rsidRDefault="000D0362" w:rsidP="000D0362">
      <w:r>
        <w:t>IV.1.4) Wymaga się złożenia ofert w postaci katalogów elektronicznych lub dołączenia do ofert katalogów elektronicznych:</w:t>
      </w:r>
    </w:p>
    <w:p w:rsidR="000D0362" w:rsidRDefault="000D0362" w:rsidP="000D0362">
      <w:r>
        <w:t>Nie</w:t>
      </w:r>
    </w:p>
    <w:p w:rsidR="000D0362" w:rsidRDefault="000D0362" w:rsidP="000D0362">
      <w:r>
        <w:t>Dopuszcza się złożenie ofert w postaci katalogów elektronicznych lub dołączenia do ofert katalogów elektronicznych:</w:t>
      </w:r>
    </w:p>
    <w:p w:rsidR="000D0362" w:rsidRDefault="000D0362" w:rsidP="000D0362">
      <w:r>
        <w:t>Nie</w:t>
      </w:r>
    </w:p>
    <w:p w:rsidR="000D0362" w:rsidRDefault="000D0362" w:rsidP="000D0362">
      <w:r>
        <w:t>Informacje dodatkowe:</w:t>
      </w:r>
    </w:p>
    <w:p w:rsidR="000D0362" w:rsidRDefault="000D0362" w:rsidP="000D0362"/>
    <w:p w:rsidR="000D0362" w:rsidRDefault="000D0362" w:rsidP="000D0362">
      <w:r>
        <w:t>IV.1.5.) Wymaga się złożenia oferty wariantowej:</w:t>
      </w:r>
    </w:p>
    <w:p w:rsidR="000D0362" w:rsidRDefault="000D0362" w:rsidP="000D0362">
      <w:r>
        <w:t>Nie</w:t>
      </w:r>
    </w:p>
    <w:p w:rsidR="000D0362" w:rsidRDefault="000D0362" w:rsidP="000D0362">
      <w:r>
        <w:t>Dopuszcza się złożenie oferty wariantowej</w:t>
      </w:r>
    </w:p>
    <w:p w:rsidR="000D0362" w:rsidRDefault="000D0362" w:rsidP="000D0362">
      <w:r>
        <w:t>Nie</w:t>
      </w:r>
    </w:p>
    <w:p w:rsidR="000D0362" w:rsidRDefault="000D0362" w:rsidP="000D0362">
      <w:r>
        <w:t>Złożenie oferty wariantowej dopuszcza się tylko z jednoczesnym złożeniem oferty zasadniczej:</w:t>
      </w:r>
    </w:p>
    <w:p w:rsidR="000D0362" w:rsidRDefault="000D0362" w:rsidP="000D0362"/>
    <w:p w:rsidR="000D0362" w:rsidRDefault="000D0362" w:rsidP="000D0362">
      <w:r>
        <w:t>IV.1.6) Przewidywana liczba wykonawców, którzy zostaną zaproszeni do udziału w postępowaniu</w:t>
      </w:r>
    </w:p>
    <w:p w:rsidR="000D0362" w:rsidRDefault="000D0362" w:rsidP="000D0362">
      <w:r>
        <w:t>(przetarg ograniczony, negocjacje z ogłoszeniem, dialog konkurencyjny, partnerstwo innowacyjne)</w:t>
      </w:r>
    </w:p>
    <w:p w:rsidR="000D0362" w:rsidRDefault="000D0362" w:rsidP="000D0362">
      <w:r>
        <w:t xml:space="preserve">Liczba wykonawców  </w:t>
      </w:r>
    </w:p>
    <w:p w:rsidR="000D0362" w:rsidRDefault="000D0362" w:rsidP="000D0362">
      <w:r>
        <w:t>Przewidywana minimalna liczba wykonawców</w:t>
      </w:r>
    </w:p>
    <w:p w:rsidR="000D0362" w:rsidRDefault="000D0362" w:rsidP="000D0362">
      <w:r>
        <w:t xml:space="preserve">Maksymalna liczba wykonawców  </w:t>
      </w:r>
    </w:p>
    <w:p w:rsidR="000D0362" w:rsidRDefault="000D0362" w:rsidP="000D0362">
      <w:r>
        <w:t>Kryteria selekcji wykonawców:</w:t>
      </w:r>
    </w:p>
    <w:p w:rsidR="000D0362" w:rsidRDefault="000D0362" w:rsidP="000D0362"/>
    <w:p w:rsidR="000D0362" w:rsidRDefault="000D0362" w:rsidP="000D0362">
      <w:r>
        <w:t>IV.1.7) Informacje na temat umowy ramowej lub dynamicznego systemu zakupów:</w:t>
      </w:r>
    </w:p>
    <w:p w:rsidR="000D0362" w:rsidRDefault="000D0362" w:rsidP="000D0362">
      <w:r>
        <w:t>Umowa ramowa będzie zawarta:</w:t>
      </w:r>
    </w:p>
    <w:p w:rsidR="000D0362" w:rsidRDefault="000D0362" w:rsidP="000D0362"/>
    <w:p w:rsidR="000D0362" w:rsidRDefault="000D0362" w:rsidP="000D0362">
      <w:r>
        <w:t>Czy przewiduje się ograniczenie liczby uczestników umowy ramowej:</w:t>
      </w:r>
    </w:p>
    <w:p w:rsidR="000D0362" w:rsidRDefault="000D0362" w:rsidP="000D0362"/>
    <w:p w:rsidR="000D0362" w:rsidRDefault="000D0362" w:rsidP="000D0362">
      <w:r>
        <w:t>Przewidziana maksymalna liczba uczestników umowy ramowej:</w:t>
      </w:r>
    </w:p>
    <w:p w:rsidR="000D0362" w:rsidRDefault="000D0362" w:rsidP="000D0362"/>
    <w:p w:rsidR="000D0362" w:rsidRDefault="000D0362" w:rsidP="000D0362">
      <w:r>
        <w:t>Informacje dodatkowe:</w:t>
      </w:r>
    </w:p>
    <w:p w:rsidR="000D0362" w:rsidRDefault="000D0362" w:rsidP="000D0362"/>
    <w:p w:rsidR="000D0362" w:rsidRDefault="000D0362" w:rsidP="000D0362">
      <w:r>
        <w:t>Zamówienie obejmuje ustanowienie dynamicznego systemu zakupów:</w:t>
      </w:r>
    </w:p>
    <w:p w:rsidR="000D0362" w:rsidRDefault="000D0362" w:rsidP="000D0362">
      <w:r>
        <w:t>Nie</w:t>
      </w:r>
    </w:p>
    <w:p w:rsidR="000D0362" w:rsidRDefault="000D0362" w:rsidP="000D0362">
      <w:r>
        <w:t>Adres strony internetowej, na której będą zamieszczone dodatkowe informacje dotyczące dynamicznego systemu zakupów:</w:t>
      </w:r>
    </w:p>
    <w:p w:rsidR="000D0362" w:rsidRDefault="000D0362" w:rsidP="000D0362"/>
    <w:p w:rsidR="000D0362" w:rsidRDefault="000D0362" w:rsidP="000D0362">
      <w:r>
        <w:t>Informacje dodatkowe:</w:t>
      </w:r>
    </w:p>
    <w:p w:rsidR="000D0362" w:rsidRDefault="000D0362" w:rsidP="000D0362"/>
    <w:p w:rsidR="000D0362" w:rsidRDefault="000D0362" w:rsidP="000D0362">
      <w:r>
        <w:t>W ramach umowy ramowej/dynamicznego systemu zakupów dopuszcza się złożenie ofert w formie katalogów elektronicznych:</w:t>
      </w:r>
    </w:p>
    <w:p w:rsidR="000D0362" w:rsidRDefault="000D0362" w:rsidP="000D0362"/>
    <w:p w:rsidR="000D0362" w:rsidRDefault="000D0362" w:rsidP="000D0362">
      <w:r>
        <w:t>Przewiduje się pobranie ze złożonych katalogów elektronicznych informacji potrzebnych do sporządzenia ofert w ramach umowy ramowej/dynamicznego systemu zakupów:</w:t>
      </w:r>
    </w:p>
    <w:p w:rsidR="000D0362" w:rsidRDefault="000D0362" w:rsidP="000D0362"/>
    <w:p w:rsidR="000D0362" w:rsidRDefault="000D0362" w:rsidP="000D0362">
      <w:r>
        <w:t>IV.1.8) Aukcja elektroniczna</w:t>
      </w:r>
    </w:p>
    <w:p w:rsidR="000D0362" w:rsidRDefault="000D0362" w:rsidP="000D0362">
      <w:r>
        <w:t>Przewidziane jest przeprowadzenie aukcji elektronicznej (przetarg nieograniczony, przetarg ograniczony, negocjacje z ogłoszeniem) Nie</w:t>
      </w:r>
    </w:p>
    <w:p w:rsidR="000D0362" w:rsidRDefault="000D0362" w:rsidP="000D0362">
      <w:r>
        <w:lastRenderedPageBreak/>
        <w:t>Należy podać adres strony internetowej, na której aukcja będzie prowadzona:</w:t>
      </w:r>
    </w:p>
    <w:p w:rsidR="000D0362" w:rsidRDefault="000D0362" w:rsidP="000D0362"/>
    <w:p w:rsidR="000D0362" w:rsidRDefault="000D0362" w:rsidP="000D0362">
      <w:r>
        <w:t>Należy wskazać elementy, których wartości będą przedmiotem aukcji elektronicznej:</w:t>
      </w:r>
    </w:p>
    <w:p w:rsidR="000D0362" w:rsidRDefault="000D0362" w:rsidP="000D0362">
      <w:r>
        <w:t>Przewiduje się ograniczenia co do przedstawionych wartości, wynikające z opisu przedmiotu zamówienia:</w:t>
      </w:r>
    </w:p>
    <w:p w:rsidR="000D0362" w:rsidRDefault="000D0362" w:rsidP="000D0362"/>
    <w:p w:rsidR="000D0362" w:rsidRDefault="000D0362" w:rsidP="000D0362">
      <w:r>
        <w:t>Należy podać, które informacje zostaną udostępnione wykonawcom w trakcie aukcji elektronicznej oraz jaki będzie termin ich udostępnienia:</w:t>
      </w:r>
    </w:p>
    <w:p w:rsidR="000D0362" w:rsidRDefault="000D0362" w:rsidP="000D0362">
      <w:r>
        <w:t>Informacje dotyczące przebiegu aukcji elektronicznej:</w:t>
      </w:r>
    </w:p>
    <w:p w:rsidR="000D0362" w:rsidRDefault="000D0362" w:rsidP="000D0362">
      <w:r>
        <w:t>Jaki jest przewidziany sposób postępowania w toku aukcji elektronicznej i jakie będą warunki, na jakich wykonawcy będą mogli licytować (minimalne wysokości postąpień):</w:t>
      </w:r>
    </w:p>
    <w:p w:rsidR="000D0362" w:rsidRDefault="000D0362" w:rsidP="000D0362">
      <w:r>
        <w:t>Informacje dotyczące wykorzystywanego sprzętu elektronicznego, rozwiązań i specyfikacji technicznych w zakresie połączeń:</w:t>
      </w:r>
    </w:p>
    <w:p w:rsidR="000D0362" w:rsidRDefault="000D0362" w:rsidP="000D0362">
      <w:r>
        <w:t>Wymagania dotyczące rejestracji i identyfikacji wykonawców w aukcji elektronicznej:</w:t>
      </w:r>
    </w:p>
    <w:p w:rsidR="000D0362" w:rsidRDefault="000D0362" w:rsidP="000D0362">
      <w:r>
        <w:t>Informacje o liczbie etapów aukcji elektronicznej i czasie ich trwania:</w:t>
      </w:r>
    </w:p>
    <w:p w:rsidR="000D0362" w:rsidRDefault="000D0362" w:rsidP="000D0362"/>
    <w:p w:rsidR="000D0362" w:rsidRDefault="000D0362" w:rsidP="000D0362">
      <w:r>
        <w:t>Czas trwania:</w:t>
      </w:r>
    </w:p>
    <w:p w:rsidR="000D0362" w:rsidRDefault="000D0362" w:rsidP="000D0362"/>
    <w:p w:rsidR="000D0362" w:rsidRDefault="000D0362" w:rsidP="000D0362">
      <w:r>
        <w:t>Czy wykonawcy, którzy nie złożyli nowych postąpień, zostaną zakwalifikowani do następnego etapu:</w:t>
      </w:r>
    </w:p>
    <w:p w:rsidR="000D0362" w:rsidRDefault="000D0362" w:rsidP="000D0362">
      <w:r>
        <w:t>Warunki zamknięcia aukcji elektronicznej:</w:t>
      </w:r>
    </w:p>
    <w:p w:rsidR="000D0362" w:rsidRDefault="000D0362" w:rsidP="000D0362"/>
    <w:p w:rsidR="000D0362" w:rsidRDefault="000D0362" w:rsidP="000D0362">
      <w:r>
        <w:t>IV.2) KRYTERIA OCENY OFERT</w:t>
      </w:r>
    </w:p>
    <w:p w:rsidR="000D0362" w:rsidRDefault="000D0362" w:rsidP="000D0362">
      <w:r>
        <w:t>IV.2.1) Kryteria oceny ofert:</w:t>
      </w:r>
    </w:p>
    <w:p w:rsidR="000D0362" w:rsidRDefault="000D0362" w:rsidP="000D0362">
      <w:r>
        <w:t>IV.2.2) Kryteria</w:t>
      </w:r>
    </w:p>
    <w:p w:rsidR="000D0362" w:rsidRDefault="000D0362" w:rsidP="000D0362">
      <w:r>
        <w:t>Kryteria</w:t>
      </w:r>
      <w:r>
        <w:tab/>
        <w:t>Znaczenie</w:t>
      </w:r>
    </w:p>
    <w:p w:rsidR="000D0362" w:rsidRDefault="000D0362" w:rsidP="000D0362">
      <w:r>
        <w:t>Cena</w:t>
      </w:r>
      <w:r>
        <w:tab/>
        <w:t>60,00</w:t>
      </w:r>
    </w:p>
    <w:p w:rsidR="000D0362" w:rsidRDefault="000D0362" w:rsidP="000D0362">
      <w:r>
        <w:t>Okres gwarancji</w:t>
      </w:r>
      <w:r>
        <w:tab/>
        <w:t>40,00</w:t>
      </w:r>
    </w:p>
    <w:p w:rsidR="000D0362" w:rsidRDefault="000D0362" w:rsidP="000D0362"/>
    <w:p w:rsidR="000D0362" w:rsidRDefault="000D0362" w:rsidP="000D0362">
      <w:r>
        <w:t>IV.2.3) Zastosowanie procedury, o której mowa w art. 24aa ust. 1 ustawy Pzp (przetarg nieograniczony)</w:t>
      </w:r>
    </w:p>
    <w:p w:rsidR="000D0362" w:rsidRDefault="000D0362" w:rsidP="000D0362">
      <w:r>
        <w:t>Tak</w:t>
      </w:r>
    </w:p>
    <w:p w:rsidR="000D0362" w:rsidRDefault="000D0362" w:rsidP="000D0362">
      <w:r>
        <w:t>IV.3) Negocjacje z ogłoszeniem, dialog konkurencyjny, partnerstwo innowacyjne</w:t>
      </w:r>
    </w:p>
    <w:p w:rsidR="000D0362" w:rsidRDefault="000D0362" w:rsidP="000D0362">
      <w:r>
        <w:t>IV.3.1) Informacje na temat negocjacji z ogłoszeniem</w:t>
      </w:r>
    </w:p>
    <w:p w:rsidR="000D0362" w:rsidRDefault="000D0362" w:rsidP="000D0362">
      <w:r>
        <w:t>Minimalne wymagania, które muszą spełniać wszystkie oferty:</w:t>
      </w:r>
    </w:p>
    <w:p w:rsidR="000D0362" w:rsidRDefault="000D0362" w:rsidP="000D0362"/>
    <w:p w:rsidR="000D0362" w:rsidRDefault="000D0362" w:rsidP="000D0362">
      <w:r>
        <w:t>Przewidziane jest zastrzeżenie prawa do udzielenia zamówienia na podstawie ofert wstępnych bez przeprowadzenia negocjacji</w:t>
      </w:r>
    </w:p>
    <w:p w:rsidR="000D0362" w:rsidRDefault="000D0362" w:rsidP="000D0362">
      <w:r>
        <w:t>Przewidziany jest podział negocjacji na etapy w celu ograniczenia liczby ofert:</w:t>
      </w:r>
    </w:p>
    <w:p w:rsidR="000D0362" w:rsidRDefault="000D0362" w:rsidP="000D0362">
      <w:r>
        <w:t>Należy podać informacje na temat etapów negocjacji (w tym liczbę etapów):</w:t>
      </w:r>
    </w:p>
    <w:p w:rsidR="000D0362" w:rsidRDefault="000D0362" w:rsidP="000D0362"/>
    <w:p w:rsidR="000D0362" w:rsidRDefault="000D0362" w:rsidP="000D0362">
      <w:r>
        <w:t>Informacje dodatkowe</w:t>
      </w:r>
    </w:p>
    <w:p w:rsidR="000D0362" w:rsidRDefault="000D0362" w:rsidP="000D0362"/>
    <w:p w:rsidR="000D0362" w:rsidRDefault="000D0362" w:rsidP="000D0362"/>
    <w:p w:rsidR="000D0362" w:rsidRDefault="000D0362" w:rsidP="000D0362">
      <w:r>
        <w:t>IV.3.2) Informacje na temat dialogu konkurencyjnego</w:t>
      </w:r>
    </w:p>
    <w:p w:rsidR="000D0362" w:rsidRDefault="000D0362" w:rsidP="000D0362">
      <w:r>
        <w:t>Opis potrzeb i wymagań zamawiającego lub informacja o sposobie uzyskania tego opisu:</w:t>
      </w:r>
    </w:p>
    <w:p w:rsidR="000D0362" w:rsidRDefault="000D0362" w:rsidP="000D0362"/>
    <w:p w:rsidR="000D0362" w:rsidRDefault="000D0362" w:rsidP="000D0362">
      <w:r>
        <w:t>Informacja o wysokości nagród dla wykonawców, którzy podczas dialogu konkurencyjnego przedstawili rozwiązania stanowiące podstawę do składania ofert, jeżeli zamawiający przewiduje nagrody:</w:t>
      </w:r>
    </w:p>
    <w:p w:rsidR="000D0362" w:rsidRDefault="000D0362" w:rsidP="000D0362"/>
    <w:p w:rsidR="000D0362" w:rsidRDefault="000D0362" w:rsidP="000D0362">
      <w:r>
        <w:t>Wstępny harmonogram postępowania:</w:t>
      </w:r>
    </w:p>
    <w:p w:rsidR="000D0362" w:rsidRDefault="000D0362" w:rsidP="000D0362"/>
    <w:p w:rsidR="000D0362" w:rsidRDefault="000D0362" w:rsidP="000D0362">
      <w:r>
        <w:t>Podział dialogu na etapy w celu ograniczenia liczby rozwiązań:</w:t>
      </w:r>
    </w:p>
    <w:p w:rsidR="000D0362" w:rsidRDefault="000D0362" w:rsidP="000D0362">
      <w:r>
        <w:lastRenderedPageBreak/>
        <w:t>Należy podać informacje na temat etapów dialogu:</w:t>
      </w:r>
    </w:p>
    <w:p w:rsidR="000D0362" w:rsidRDefault="000D0362" w:rsidP="000D0362"/>
    <w:p w:rsidR="000D0362" w:rsidRDefault="000D0362" w:rsidP="000D0362"/>
    <w:p w:rsidR="000D0362" w:rsidRDefault="000D0362" w:rsidP="000D0362">
      <w:r>
        <w:t>Informacje dodatkowe:</w:t>
      </w:r>
    </w:p>
    <w:p w:rsidR="000D0362" w:rsidRDefault="000D0362" w:rsidP="000D0362"/>
    <w:p w:rsidR="000D0362" w:rsidRDefault="000D0362" w:rsidP="000D0362">
      <w:r>
        <w:t>IV.3.3) Informacje na temat partnerstwa innowacyjnego</w:t>
      </w:r>
    </w:p>
    <w:p w:rsidR="000D0362" w:rsidRDefault="000D0362" w:rsidP="000D0362">
      <w:r>
        <w:t>Elementy opisu przedmiotu zamówienia definiujące minimalne wymagania, którym muszą odpowiadać wszystkie oferty:</w:t>
      </w:r>
    </w:p>
    <w:p w:rsidR="000D0362" w:rsidRDefault="000D0362" w:rsidP="000D0362"/>
    <w:p w:rsidR="000D0362" w:rsidRDefault="000D0362" w:rsidP="000D0362">
      <w:r>
        <w:t>Podział negocjacji na etapy w celu ograniczeniu liczby ofert podlegających negocjacjom poprzez zastosowanie kryteriów oceny ofert wskazanych w specyfikacji istotnych warunków zamówienia:</w:t>
      </w:r>
    </w:p>
    <w:p w:rsidR="000D0362" w:rsidRDefault="000D0362" w:rsidP="000D0362"/>
    <w:p w:rsidR="000D0362" w:rsidRDefault="000D0362" w:rsidP="000D0362">
      <w:r>
        <w:t>Informacje dodatkowe:</w:t>
      </w:r>
    </w:p>
    <w:p w:rsidR="000D0362" w:rsidRDefault="000D0362" w:rsidP="000D0362"/>
    <w:p w:rsidR="000D0362" w:rsidRDefault="000D0362" w:rsidP="000D0362">
      <w:r>
        <w:t>IV.4) Licytacja elektroniczna</w:t>
      </w:r>
    </w:p>
    <w:p w:rsidR="000D0362" w:rsidRDefault="000D0362" w:rsidP="000D0362">
      <w:r>
        <w:t>Adres strony internetowej, na której będzie prowadzona licytacja elektroniczna:</w:t>
      </w:r>
    </w:p>
    <w:p w:rsidR="000D0362" w:rsidRDefault="000D0362" w:rsidP="000D0362">
      <w:r>
        <w:t>Adres strony internetowej, na której jest dostępny opis przedmiotu zamówienia w licytacji elektronicznej:</w:t>
      </w:r>
    </w:p>
    <w:p w:rsidR="000D0362" w:rsidRDefault="000D0362" w:rsidP="000D0362">
      <w:r>
        <w:t>Wymagania dotyczące rejestracji i identyfikacji wykonawców w licytacji elektronicznej, w tym wymagania techniczne urządzeń informatycznych:</w:t>
      </w:r>
    </w:p>
    <w:p w:rsidR="000D0362" w:rsidRDefault="000D0362" w:rsidP="000D0362">
      <w:r>
        <w:t>Sposób postępowania w toku licytacji elektronicznej, w tym określenie minimalnych wysokości postąpień:</w:t>
      </w:r>
    </w:p>
    <w:p w:rsidR="000D0362" w:rsidRDefault="000D0362" w:rsidP="000D0362">
      <w:r>
        <w:t>Informacje o liczbie etapów licytacji elektronicznej i czasie ich trwania:</w:t>
      </w:r>
    </w:p>
    <w:p w:rsidR="000D0362" w:rsidRDefault="000D0362" w:rsidP="000D0362">
      <w:r>
        <w:t>Czas trwania:</w:t>
      </w:r>
    </w:p>
    <w:p w:rsidR="000D0362" w:rsidRDefault="000D0362" w:rsidP="000D0362"/>
    <w:p w:rsidR="000D0362" w:rsidRDefault="000D0362" w:rsidP="000D0362">
      <w:r>
        <w:t>Wykonawcy, którzy nie złożyli nowych postąpień, zostaną zakwalifikowani do następnego etapu:</w:t>
      </w:r>
    </w:p>
    <w:p w:rsidR="000D0362" w:rsidRDefault="000D0362" w:rsidP="000D0362">
      <w:r>
        <w:t>Termin składania wniosków o dopuszczenie do udziału w licytacji elektronicznej:</w:t>
      </w:r>
    </w:p>
    <w:p w:rsidR="000D0362" w:rsidRDefault="000D0362" w:rsidP="000D0362">
      <w:r>
        <w:t>Data: godzina:</w:t>
      </w:r>
    </w:p>
    <w:p w:rsidR="000D0362" w:rsidRDefault="000D0362" w:rsidP="000D0362">
      <w:r>
        <w:t>Termin otwarcia licytacji elektronicznej:</w:t>
      </w:r>
    </w:p>
    <w:p w:rsidR="000D0362" w:rsidRDefault="000D0362" w:rsidP="000D0362">
      <w:r>
        <w:t>Termin i warunki zamknięcia licytacji elektronicznej:</w:t>
      </w:r>
    </w:p>
    <w:p w:rsidR="000D0362" w:rsidRDefault="000D0362" w:rsidP="000D0362"/>
    <w:p w:rsidR="000D0362" w:rsidRDefault="000D0362" w:rsidP="000D0362">
      <w:r>
        <w:t>Istotne dla stron postanowienia, które zostaną wprowadzone do treści zawieranej umowy w sprawie zamówienia publicznego, albo ogólne warunki umowy, albo wzór umowy:</w:t>
      </w:r>
    </w:p>
    <w:p w:rsidR="000D0362" w:rsidRDefault="000D0362" w:rsidP="000D0362"/>
    <w:p w:rsidR="000D0362" w:rsidRDefault="000D0362" w:rsidP="000D0362">
      <w:r>
        <w:t>Wymagania dotyczące zabezpieczenia należytego wykonania umowy:</w:t>
      </w:r>
    </w:p>
    <w:p w:rsidR="000D0362" w:rsidRDefault="000D0362" w:rsidP="000D0362"/>
    <w:p w:rsidR="000D0362" w:rsidRDefault="000D0362" w:rsidP="000D0362">
      <w:r>
        <w:t>Informacje dodatkowe:</w:t>
      </w:r>
    </w:p>
    <w:p w:rsidR="000D0362" w:rsidRDefault="000D0362" w:rsidP="000D0362">
      <w:r>
        <w:t>IV.5) ZMIANA UMOWY</w:t>
      </w:r>
    </w:p>
    <w:p w:rsidR="000D0362" w:rsidRDefault="000D0362" w:rsidP="000D0362">
      <w:r>
        <w:t>Przewiduje się istotne zmiany postanowień zawartej umowy w stosunku do treści oferty, na podstawie której dokonano wyboru wykonawcy: Tak</w:t>
      </w:r>
    </w:p>
    <w:p w:rsidR="000D0362" w:rsidRDefault="000D0362" w:rsidP="000D0362">
      <w:r>
        <w:t>Należy wskazać zakres, charakter zmian oraz warunki wprowadzenia zmian:</w:t>
      </w:r>
    </w:p>
    <w:p w:rsidR="000D0362" w:rsidRDefault="000D0362" w:rsidP="000D0362">
      <w:r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</w:t>
      </w:r>
      <w:r>
        <w:lastRenderedPageBreak/>
        <w:t xml:space="preserve">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</w:t>
      </w:r>
      <w:r>
        <w:lastRenderedPageBreak/>
        <w:t>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</w:p>
    <w:p w:rsidR="000D0362" w:rsidRDefault="000D0362" w:rsidP="000D0362">
      <w:r>
        <w:t>IV.6) INFORMACJE ADMINISTRACYJNE</w:t>
      </w:r>
    </w:p>
    <w:p w:rsidR="000D0362" w:rsidRDefault="000D0362" w:rsidP="000D0362"/>
    <w:p w:rsidR="000D0362" w:rsidRDefault="000D0362" w:rsidP="000D0362">
      <w:r>
        <w:t>IV.6.1) Sposób udostępniania informacji o charakterze poufnym (jeżeli dotyczy):</w:t>
      </w:r>
    </w:p>
    <w:p w:rsidR="000D0362" w:rsidRDefault="000D0362" w:rsidP="000D0362"/>
    <w:p w:rsidR="000D0362" w:rsidRDefault="000D0362" w:rsidP="000D0362">
      <w:r>
        <w:t>Środki służące ochronie informacji o charakterze poufnym</w:t>
      </w:r>
    </w:p>
    <w:p w:rsidR="000D0362" w:rsidRDefault="000D0362" w:rsidP="000D0362"/>
    <w:p w:rsidR="000D0362" w:rsidRDefault="000D0362" w:rsidP="000D0362">
      <w:r>
        <w:t>IV.6.2) Termin składania ofert lub wniosków o dopuszczenie do udziału w postępowaniu:</w:t>
      </w:r>
    </w:p>
    <w:p w:rsidR="000D0362" w:rsidRDefault="000D0362" w:rsidP="000D0362">
      <w:r>
        <w:t>Data: 2020-11-19, godzina: 09:00,</w:t>
      </w:r>
    </w:p>
    <w:p w:rsidR="000D0362" w:rsidRDefault="000D0362" w:rsidP="000D0362">
      <w:r>
        <w:t>Skrócenie terminu składania wniosków, ze względu na pilną potrzebę udzielenia zamówienia (przetarg nieograniczony, przetarg ograniczony, negocjacje z ogłoszeniem):</w:t>
      </w:r>
    </w:p>
    <w:p w:rsidR="000D0362" w:rsidRDefault="000D0362" w:rsidP="000D0362">
      <w:r>
        <w:t>Nie</w:t>
      </w:r>
    </w:p>
    <w:p w:rsidR="000D0362" w:rsidRDefault="000D0362" w:rsidP="000D0362">
      <w:r>
        <w:t>Wskazać powody:</w:t>
      </w:r>
    </w:p>
    <w:p w:rsidR="000D0362" w:rsidRDefault="000D0362" w:rsidP="000D0362"/>
    <w:p w:rsidR="000D0362" w:rsidRDefault="000D0362" w:rsidP="000D0362">
      <w:r>
        <w:t>Język lub języki, w jakich mogą być sporządzane oferty lub wnioski o dopuszczenie do udziału w postępowaniu</w:t>
      </w:r>
    </w:p>
    <w:p w:rsidR="000D0362" w:rsidRDefault="000D0362" w:rsidP="000D0362">
      <w:r>
        <w:t>&gt; oferta musi być sporządzona w języku polskim</w:t>
      </w:r>
    </w:p>
    <w:p w:rsidR="000D0362" w:rsidRDefault="000D0362" w:rsidP="000D0362">
      <w:r>
        <w:t>IV.6.3) Termin związania ofertą: do: okres w dniach: 30 (od ostatecznego terminu składania ofert)</w:t>
      </w:r>
    </w:p>
    <w:p w:rsidR="000D0362" w:rsidRDefault="000D0362" w:rsidP="000D0362">
      <w:r>
        <w:t>IV.6.4) Przewiduje się unieważnienie postępowania o udzielenie zamówienia, w przypadku nieprzyznania środków, które miały być przeznaczone na sfinansowanie całości lub części zamówienia: Nie</w:t>
      </w:r>
    </w:p>
    <w:p w:rsidR="000D0362" w:rsidRDefault="000D0362" w:rsidP="000D0362">
      <w:r>
        <w:t>IV.6.5) Informacje dodatkowe:</w:t>
      </w:r>
    </w:p>
    <w:p w:rsidR="001F2F5B" w:rsidRPr="00912A96" w:rsidRDefault="000D0362" w:rsidP="000D0362">
      <w:r>
        <w:t>Wybrany w drodze postępowania przetargowego Wykonawca winien przed podpisaniem umowy przedłożyć Zamawiającemu: • uprawnienia wymienione w pkt V.1.3) specyfikacji oraz aktualny wpis na listę członków właściwej izby samorządu zawodowego dla osoby pełniącej funkcje kierownika budowy.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AB9" w:rsidRDefault="00B14AB9">
      <w:r>
        <w:separator/>
      </w:r>
    </w:p>
  </w:endnote>
  <w:endnote w:type="continuationSeparator" w:id="0">
    <w:p w:rsidR="00B14AB9" w:rsidRDefault="00B1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362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362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611" w:rsidRDefault="001136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AB9" w:rsidRDefault="00B14AB9">
      <w:r>
        <w:separator/>
      </w:r>
    </w:p>
  </w:footnote>
  <w:footnote w:type="continuationSeparator" w:id="0">
    <w:p w:rsidR="00B14AB9" w:rsidRDefault="00B14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611" w:rsidRDefault="001136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611" w:rsidRDefault="001136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AB9"/>
    <w:rsid w:val="000C4A85"/>
    <w:rsid w:val="000D0362"/>
    <w:rsid w:val="00113611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14AB9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4448</Words>
  <Characters>30357</Characters>
  <Application>Microsoft Office Word</Application>
  <DocSecurity>0</DocSecurity>
  <Lines>252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2020-11-04T12:35:00Z</dcterms:created>
  <dcterms:modified xsi:type="dcterms:W3CDTF">2020-11-04T12:35:00Z</dcterms:modified>
</cp:coreProperties>
</file>