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A304A" w14:textId="77777777" w:rsidR="001A443E" w:rsidRDefault="00533FFE" w:rsidP="001F35F1">
      <w:pPr>
        <w:jc w:val="right"/>
        <w:rPr>
          <w:b/>
          <w:bCs/>
          <w:sz w:val="24"/>
        </w:rPr>
      </w:pPr>
      <w:r w:rsidRPr="00533FFE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533FFE">
        <w:rPr>
          <w:sz w:val="24"/>
        </w:rPr>
        <w:t>2020-11-04</w:t>
      </w:r>
    </w:p>
    <w:p w14:paraId="0CA2F997" w14:textId="77777777" w:rsidR="00533FFE" w:rsidRPr="00533FFE" w:rsidRDefault="00533FFE" w:rsidP="001F35F1">
      <w:pPr>
        <w:rPr>
          <w:b/>
          <w:bCs/>
          <w:sz w:val="24"/>
        </w:rPr>
      </w:pPr>
      <w:r w:rsidRPr="00533FFE">
        <w:rPr>
          <w:b/>
          <w:bCs/>
          <w:sz w:val="24"/>
        </w:rPr>
        <w:t>Szpital Wojewódzki w Poznaniu</w:t>
      </w:r>
    </w:p>
    <w:p w14:paraId="634DD624" w14:textId="77777777" w:rsidR="00A80738" w:rsidRDefault="00533FFE" w:rsidP="001F35F1">
      <w:pPr>
        <w:rPr>
          <w:b/>
          <w:bCs/>
          <w:sz w:val="24"/>
        </w:rPr>
      </w:pPr>
      <w:r w:rsidRPr="00533FFE">
        <w:rPr>
          <w:b/>
          <w:bCs/>
          <w:sz w:val="24"/>
        </w:rPr>
        <w:t>Dział Zamówień Publicznych</w:t>
      </w:r>
    </w:p>
    <w:p w14:paraId="3C1D1D70" w14:textId="77777777" w:rsidR="00A80738" w:rsidRPr="0018613E" w:rsidRDefault="00533FFE" w:rsidP="001F35F1">
      <w:pPr>
        <w:rPr>
          <w:bCs/>
          <w:sz w:val="24"/>
        </w:rPr>
      </w:pPr>
      <w:r w:rsidRPr="00533FFE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Pr="00533FFE">
        <w:rPr>
          <w:bCs/>
          <w:sz w:val="24"/>
        </w:rPr>
        <w:t>7/19</w:t>
      </w:r>
    </w:p>
    <w:p w14:paraId="43FF1CEA" w14:textId="77777777" w:rsidR="00A80738" w:rsidRPr="0018613E" w:rsidRDefault="00533FFE" w:rsidP="001F35F1">
      <w:pPr>
        <w:rPr>
          <w:bCs/>
          <w:sz w:val="24"/>
        </w:rPr>
      </w:pPr>
      <w:r w:rsidRPr="00533FFE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533FFE">
        <w:rPr>
          <w:bCs/>
          <w:sz w:val="24"/>
        </w:rPr>
        <w:t>Poznań</w:t>
      </w:r>
    </w:p>
    <w:p w14:paraId="2D0524EF" w14:textId="77777777" w:rsidR="00A80738" w:rsidRDefault="00A80738" w:rsidP="001F35F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4E75B3" w14:textId="77777777" w:rsidR="00A80738" w:rsidRDefault="00A80738" w:rsidP="001F35F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061BF6" w14:textId="77777777" w:rsidR="00A80738" w:rsidRDefault="001A443E" w:rsidP="001F35F1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33FFE" w:rsidRPr="00533FFE">
        <w:rPr>
          <w:b/>
          <w:sz w:val="24"/>
          <w:szCs w:val="24"/>
        </w:rPr>
        <w:t>SZW/DZP/73/2020</w:t>
      </w:r>
      <w:r w:rsidR="00A80738">
        <w:rPr>
          <w:sz w:val="24"/>
        </w:rPr>
        <w:tab/>
        <w:t xml:space="preserve"> </w:t>
      </w:r>
    </w:p>
    <w:p w14:paraId="6B6B6E3A" w14:textId="77777777" w:rsidR="00A80738" w:rsidRDefault="00A80738" w:rsidP="001F35F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709A50" w14:textId="77777777" w:rsidR="00A80738" w:rsidRDefault="00A80738" w:rsidP="001F35F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CB09F" w14:textId="77777777" w:rsidR="00A80738" w:rsidRDefault="00A80738" w:rsidP="001F35F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0C17D" w14:textId="77777777" w:rsidR="00A80738" w:rsidRPr="00A80738" w:rsidRDefault="00A80738" w:rsidP="001F35F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BBD0AD" w14:textId="77777777" w:rsidR="00A80738" w:rsidRDefault="00A80738" w:rsidP="001F35F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411E6A" w14:textId="77777777" w:rsidR="00A80738" w:rsidRDefault="00A80738" w:rsidP="001F35F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38B0BD" w14:textId="77777777" w:rsidR="00CB5EDB" w:rsidRPr="00C659E2" w:rsidRDefault="00CB5EDB" w:rsidP="001F35F1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33FFE" w:rsidRPr="00533FF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2CE1002E" w14:textId="77777777" w:rsidR="00CB5EDB" w:rsidRPr="00490DC0" w:rsidRDefault="00533FFE" w:rsidP="001F35F1">
      <w:pPr>
        <w:pStyle w:val="Tekstpodstawowywcity"/>
        <w:ind w:firstLine="0"/>
        <w:jc w:val="center"/>
      </w:pPr>
      <w:r w:rsidRPr="00533FFE">
        <w:rPr>
          <w:b/>
        </w:rPr>
        <w:t>Wykonywanie przeglądów i napraw sprzętu medycznego, znajdującego się w Filii nr 2</w:t>
      </w:r>
    </w:p>
    <w:p w14:paraId="4ED09D0E" w14:textId="77777777" w:rsidR="00CB5EDB" w:rsidRPr="004C7E9B" w:rsidRDefault="00CB5EDB" w:rsidP="001F35F1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33FFE" w:rsidRPr="00533FFE">
        <w:rPr>
          <w:sz w:val="24"/>
          <w:szCs w:val="24"/>
        </w:rPr>
        <w:t>(</w:t>
      </w:r>
      <w:proofErr w:type="spellStart"/>
      <w:r w:rsidR="00533FFE" w:rsidRPr="00533FFE">
        <w:rPr>
          <w:sz w:val="24"/>
          <w:szCs w:val="24"/>
        </w:rPr>
        <w:t>t.j</w:t>
      </w:r>
      <w:proofErr w:type="spellEnd"/>
      <w:r w:rsidR="00533FFE" w:rsidRPr="00533FF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42612B4" w14:textId="77777777" w:rsidR="00CB5EDB" w:rsidRPr="00FF4AB1" w:rsidRDefault="00CB5EDB" w:rsidP="001F35F1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33FFE" w:rsidRPr="00533FFE">
        <w:rPr>
          <w:sz w:val="24"/>
          <w:szCs w:val="24"/>
        </w:rPr>
        <w:t>04/11/2020</w:t>
      </w:r>
      <w:r w:rsidRPr="00FF4AB1">
        <w:rPr>
          <w:sz w:val="24"/>
          <w:szCs w:val="24"/>
        </w:rPr>
        <w:t xml:space="preserve"> o godz. </w:t>
      </w:r>
      <w:r w:rsidR="00533FFE" w:rsidRPr="00533FFE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740D8BBA" w14:textId="77777777" w:rsidR="001F35F1" w:rsidRDefault="001F35F1" w:rsidP="001F35F1">
      <w:pPr>
        <w:jc w:val="both"/>
        <w:rPr>
          <w:sz w:val="24"/>
          <w:szCs w:val="24"/>
        </w:rPr>
      </w:pPr>
    </w:p>
    <w:p w14:paraId="33A85D75" w14:textId="610E1376" w:rsidR="00B50940" w:rsidRDefault="00CB5EDB" w:rsidP="001F35F1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33FFE" w:rsidRPr="006646D9" w14:paraId="32B28CDF" w14:textId="77777777" w:rsidTr="0028562D">
        <w:trPr>
          <w:trHeight w:val="70"/>
        </w:trPr>
        <w:tc>
          <w:tcPr>
            <w:tcW w:w="9214" w:type="dxa"/>
          </w:tcPr>
          <w:p w14:paraId="5D1611B7" w14:textId="77777777" w:rsidR="00533FFE" w:rsidRPr="00A3048A" w:rsidRDefault="00533FFE" w:rsidP="001F35F1">
            <w:pPr>
              <w:ind w:left="75" w:right="108"/>
              <w:rPr>
                <w:sz w:val="24"/>
                <w:szCs w:val="24"/>
              </w:rPr>
            </w:pPr>
            <w:r w:rsidRPr="00533FFE">
              <w:rPr>
                <w:sz w:val="24"/>
                <w:szCs w:val="24"/>
              </w:rPr>
              <w:t>części 1 zamówienia w wysokości 7 400.00 zł brutto;</w:t>
            </w:r>
          </w:p>
        </w:tc>
      </w:tr>
      <w:tr w:rsidR="00533FFE" w:rsidRPr="006646D9" w14:paraId="6B0DAEF8" w14:textId="77777777" w:rsidTr="0028562D">
        <w:trPr>
          <w:trHeight w:val="70"/>
        </w:trPr>
        <w:tc>
          <w:tcPr>
            <w:tcW w:w="9214" w:type="dxa"/>
          </w:tcPr>
          <w:p w14:paraId="06D3165D" w14:textId="77777777" w:rsidR="00533FFE" w:rsidRPr="00A3048A" w:rsidRDefault="00533FFE" w:rsidP="001F35F1">
            <w:pPr>
              <w:ind w:left="75" w:right="108"/>
              <w:rPr>
                <w:sz w:val="24"/>
                <w:szCs w:val="24"/>
              </w:rPr>
            </w:pPr>
            <w:r w:rsidRPr="00533FFE">
              <w:rPr>
                <w:sz w:val="24"/>
                <w:szCs w:val="24"/>
              </w:rPr>
              <w:t>części 2 zamówienia w wysokości 10 400.00 zł brutto;</w:t>
            </w:r>
          </w:p>
        </w:tc>
      </w:tr>
      <w:tr w:rsidR="00533FFE" w:rsidRPr="006646D9" w14:paraId="67E9538B" w14:textId="77777777" w:rsidTr="0028562D">
        <w:trPr>
          <w:trHeight w:val="70"/>
        </w:trPr>
        <w:tc>
          <w:tcPr>
            <w:tcW w:w="9214" w:type="dxa"/>
          </w:tcPr>
          <w:p w14:paraId="06FE6159" w14:textId="77777777" w:rsidR="00533FFE" w:rsidRPr="00A3048A" w:rsidRDefault="00533FFE" w:rsidP="001F35F1">
            <w:pPr>
              <w:ind w:left="75" w:right="108"/>
              <w:rPr>
                <w:sz w:val="24"/>
                <w:szCs w:val="24"/>
              </w:rPr>
            </w:pPr>
            <w:r w:rsidRPr="00533FFE">
              <w:rPr>
                <w:sz w:val="24"/>
                <w:szCs w:val="24"/>
              </w:rPr>
              <w:t>części 3 zamówienia w wysokości 38 188.80 zł brutto;</w:t>
            </w:r>
          </w:p>
        </w:tc>
      </w:tr>
    </w:tbl>
    <w:p w14:paraId="5BC39618" w14:textId="77777777" w:rsidR="001F35F1" w:rsidRDefault="001F35F1" w:rsidP="001F35F1">
      <w:pPr>
        <w:jc w:val="both"/>
        <w:rPr>
          <w:sz w:val="24"/>
        </w:rPr>
      </w:pPr>
    </w:p>
    <w:p w14:paraId="7D36EEE2" w14:textId="46B6540F" w:rsidR="00A80738" w:rsidRDefault="00CB5EDB" w:rsidP="001F35F1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1701"/>
        <w:gridCol w:w="1134"/>
        <w:gridCol w:w="992"/>
        <w:gridCol w:w="992"/>
        <w:gridCol w:w="1276"/>
        <w:gridCol w:w="1134"/>
        <w:gridCol w:w="851"/>
      </w:tblGrid>
      <w:tr w:rsidR="001F35F1" w:rsidRPr="001F35F1" w14:paraId="3973E201" w14:textId="77777777" w:rsidTr="001F35F1">
        <w:tc>
          <w:tcPr>
            <w:tcW w:w="709" w:type="dxa"/>
            <w:shd w:val="clear" w:color="auto" w:fill="auto"/>
            <w:vAlign w:val="center"/>
          </w:tcPr>
          <w:p w14:paraId="3F7749D0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579830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Nr</w:t>
            </w:r>
          </w:p>
          <w:p w14:paraId="61764B4B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zadania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335EA1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 xml:space="preserve">Nazwa (firma) </w:t>
            </w:r>
          </w:p>
          <w:p w14:paraId="57C20CEB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689AF" w14:textId="77777777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8CD125" w14:textId="15861C8B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Czas trwania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4058B9" w14:textId="491D4746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Okres gwarancji</w:t>
            </w:r>
            <w:r>
              <w:rPr>
                <w:sz w:val="16"/>
                <w:szCs w:val="16"/>
              </w:rPr>
              <w:t xml:space="preserve"> po naprawie</w:t>
            </w:r>
          </w:p>
        </w:tc>
        <w:tc>
          <w:tcPr>
            <w:tcW w:w="1276" w:type="dxa"/>
          </w:tcPr>
          <w:p w14:paraId="6112197E" w14:textId="48594873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Czas reakcji Wykonawcy od zgłoszenia do ustalenia zakresu naprawy</w:t>
            </w:r>
          </w:p>
        </w:tc>
        <w:tc>
          <w:tcPr>
            <w:tcW w:w="1134" w:type="dxa"/>
          </w:tcPr>
          <w:p w14:paraId="2CD8A4B0" w14:textId="77777777" w:rsidR="001F35F1" w:rsidRDefault="001F35F1" w:rsidP="001F35F1">
            <w:pPr>
              <w:jc w:val="center"/>
              <w:rPr>
                <w:sz w:val="16"/>
                <w:szCs w:val="16"/>
              </w:rPr>
            </w:pPr>
          </w:p>
          <w:p w14:paraId="0E68EF1D" w14:textId="0515B54B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Autoryzacja producenta do serwisowania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89AB5" w14:textId="0249B785" w:rsidR="001F35F1" w:rsidRPr="001F35F1" w:rsidRDefault="001F35F1" w:rsidP="001F35F1">
            <w:pPr>
              <w:jc w:val="center"/>
              <w:rPr>
                <w:sz w:val="16"/>
                <w:szCs w:val="16"/>
              </w:rPr>
            </w:pPr>
            <w:r w:rsidRPr="001F35F1">
              <w:rPr>
                <w:sz w:val="16"/>
                <w:szCs w:val="16"/>
              </w:rPr>
              <w:t>Warunki płatności</w:t>
            </w:r>
          </w:p>
        </w:tc>
      </w:tr>
      <w:tr w:rsidR="001F35F1" w:rsidRPr="00075CD0" w14:paraId="66669344" w14:textId="77777777" w:rsidTr="001F35F1">
        <w:tc>
          <w:tcPr>
            <w:tcW w:w="709" w:type="dxa"/>
            <w:shd w:val="clear" w:color="auto" w:fill="auto"/>
            <w:vAlign w:val="center"/>
          </w:tcPr>
          <w:p w14:paraId="2DB20872" w14:textId="77777777" w:rsidR="001F35F1" w:rsidRPr="00CB5EDB" w:rsidRDefault="001F35F1" w:rsidP="001F35F1">
            <w:pPr>
              <w:jc w:val="center"/>
            </w:pPr>
            <w:r w:rsidRPr="00533FFE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FACD37" w14:textId="77777777" w:rsidR="001F35F1" w:rsidRPr="00CB5EDB" w:rsidRDefault="001F35F1" w:rsidP="001F35F1">
            <w:pPr>
              <w:jc w:val="center"/>
            </w:pPr>
            <w:r w:rsidRPr="00533FFE">
              <w:t>1</w:t>
            </w:r>
          </w:p>
        </w:tc>
        <w:tc>
          <w:tcPr>
            <w:tcW w:w="1701" w:type="dxa"/>
            <w:shd w:val="clear" w:color="auto" w:fill="auto"/>
          </w:tcPr>
          <w:p w14:paraId="5757AE02" w14:textId="77777777" w:rsidR="001F35F1" w:rsidRDefault="001F35F1" w:rsidP="001F35F1">
            <w:r w:rsidRPr="00533FFE">
              <w:t xml:space="preserve">Aparatura Medyczna </w:t>
            </w:r>
          </w:p>
          <w:p w14:paraId="2D9F7B9E" w14:textId="3E86E04D" w:rsidR="001F35F1" w:rsidRPr="00CB5EDB" w:rsidRDefault="001F35F1" w:rsidP="001F35F1">
            <w:r w:rsidRPr="00533FFE">
              <w:t>Sp. z o.o.</w:t>
            </w:r>
          </w:p>
          <w:p w14:paraId="5A561E8F" w14:textId="77777777" w:rsidR="001F35F1" w:rsidRPr="00CB5EDB" w:rsidRDefault="001F35F1" w:rsidP="001F35F1">
            <w:r w:rsidRPr="00533FFE">
              <w:t>Gen. Ignacego Prądzyńskiego</w:t>
            </w:r>
            <w:r w:rsidRPr="00CB5EDB">
              <w:t xml:space="preserve"> </w:t>
            </w:r>
            <w:r w:rsidRPr="00533FFE">
              <w:t>50/41</w:t>
            </w:r>
            <w:r w:rsidRPr="00CB5EDB">
              <w:t xml:space="preserve"> </w:t>
            </w:r>
          </w:p>
          <w:p w14:paraId="34DF3CB3" w14:textId="77777777" w:rsidR="001F35F1" w:rsidRPr="00CB5EDB" w:rsidRDefault="001F35F1" w:rsidP="001F35F1">
            <w:pPr>
              <w:jc w:val="both"/>
            </w:pPr>
            <w:r w:rsidRPr="00533FFE">
              <w:t>50-433</w:t>
            </w:r>
            <w:r w:rsidRPr="00CB5EDB">
              <w:t xml:space="preserve"> </w:t>
            </w:r>
            <w:r w:rsidRPr="00533FFE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87651" w14:textId="77777777" w:rsidR="001F35F1" w:rsidRPr="00CB5EDB" w:rsidRDefault="001F35F1" w:rsidP="001F35F1">
            <w:pPr>
              <w:jc w:val="center"/>
            </w:pPr>
            <w:r w:rsidRPr="00533FFE">
              <w:t>5 378.40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4FF2B7" w14:textId="77777777" w:rsidR="001F35F1" w:rsidRPr="00CB5EDB" w:rsidRDefault="001F35F1" w:rsidP="001F35F1">
            <w:pPr>
              <w:jc w:val="center"/>
            </w:pPr>
            <w:r w:rsidRPr="00533FFE">
              <w:t>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1F48E6" w14:textId="3D325AF5" w:rsidR="001F35F1" w:rsidRPr="00CB5EDB" w:rsidRDefault="001F35F1" w:rsidP="001F35F1">
            <w:pPr>
              <w:jc w:val="center"/>
            </w:pPr>
            <w:r w:rsidRPr="00533FFE">
              <w:t>12 mies</w:t>
            </w:r>
            <w:r>
              <w:t>ię</w:t>
            </w:r>
            <w:r w:rsidRPr="00533FFE">
              <w:t>c</w:t>
            </w:r>
            <w:r>
              <w:t>y</w:t>
            </w:r>
          </w:p>
        </w:tc>
        <w:tc>
          <w:tcPr>
            <w:tcW w:w="1276" w:type="dxa"/>
          </w:tcPr>
          <w:p w14:paraId="5E96AF5E" w14:textId="77777777" w:rsidR="001F35F1" w:rsidRDefault="001F35F1" w:rsidP="001F35F1">
            <w:pPr>
              <w:jc w:val="center"/>
            </w:pPr>
          </w:p>
          <w:p w14:paraId="0AACB66B" w14:textId="77777777" w:rsidR="001F35F1" w:rsidRDefault="001F35F1" w:rsidP="001F35F1">
            <w:pPr>
              <w:jc w:val="center"/>
            </w:pPr>
          </w:p>
          <w:p w14:paraId="66FDF368" w14:textId="77777777" w:rsidR="001F35F1" w:rsidRDefault="001F35F1" w:rsidP="001F35F1">
            <w:pPr>
              <w:jc w:val="center"/>
            </w:pPr>
          </w:p>
          <w:p w14:paraId="13AC12F1" w14:textId="6ADFF615" w:rsidR="001F35F1" w:rsidRPr="00533FFE" w:rsidRDefault="001F35F1" w:rsidP="001F35F1">
            <w:pPr>
              <w:jc w:val="center"/>
            </w:pPr>
            <w:r>
              <w:t>1 dzień</w:t>
            </w:r>
          </w:p>
        </w:tc>
        <w:tc>
          <w:tcPr>
            <w:tcW w:w="1134" w:type="dxa"/>
          </w:tcPr>
          <w:p w14:paraId="4958B327" w14:textId="77777777" w:rsidR="001F35F1" w:rsidRDefault="001F35F1" w:rsidP="001F35F1">
            <w:pPr>
              <w:jc w:val="center"/>
            </w:pPr>
          </w:p>
          <w:p w14:paraId="570C7387" w14:textId="77777777" w:rsidR="001F35F1" w:rsidRDefault="001F35F1" w:rsidP="001F35F1">
            <w:pPr>
              <w:jc w:val="center"/>
            </w:pPr>
          </w:p>
          <w:p w14:paraId="3667F84F" w14:textId="77777777" w:rsidR="001F35F1" w:rsidRDefault="001F35F1" w:rsidP="001F35F1">
            <w:pPr>
              <w:jc w:val="center"/>
            </w:pPr>
          </w:p>
          <w:p w14:paraId="4B5F75A0" w14:textId="0361D0A9" w:rsidR="001F35F1" w:rsidRPr="00533FFE" w:rsidRDefault="001F35F1" w:rsidP="001F35F1">
            <w:pPr>
              <w:jc w:val="center"/>
            </w:pPr>
            <w:r>
              <w:t>Nie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3C611E" w14:textId="6AA9EB12" w:rsidR="001F35F1" w:rsidRPr="00CB5EDB" w:rsidRDefault="001F35F1" w:rsidP="001F35F1">
            <w:pPr>
              <w:jc w:val="center"/>
            </w:pPr>
            <w:r w:rsidRPr="00533FFE">
              <w:t>60 dni</w:t>
            </w:r>
          </w:p>
        </w:tc>
      </w:tr>
    </w:tbl>
    <w:p w14:paraId="082C77FD" w14:textId="77777777" w:rsidR="0069085C" w:rsidRDefault="0069085C" w:rsidP="001F35F1">
      <w:pPr>
        <w:jc w:val="both"/>
        <w:rPr>
          <w:sz w:val="24"/>
        </w:rPr>
      </w:pPr>
    </w:p>
    <w:p w14:paraId="2D03E80C" w14:textId="77777777" w:rsidR="00A80738" w:rsidRDefault="00A80738" w:rsidP="001F35F1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09E9E49C" w14:textId="77777777" w:rsidR="00A80738" w:rsidRDefault="00A80738" w:rsidP="001F35F1">
      <w:pPr>
        <w:jc w:val="right"/>
        <w:rPr>
          <w:sz w:val="24"/>
        </w:rPr>
      </w:pPr>
    </w:p>
    <w:p w14:paraId="796BCD4E" w14:textId="77777777" w:rsidR="005621FB" w:rsidRDefault="00533FFE" w:rsidP="005621FB">
      <w:pPr>
        <w:pStyle w:val="Tekstpodstawowy"/>
        <w:ind w:firstLine="425"/>
        <w:jc w:val="right"/>
        <w:rPr>
          <w:sz w:val="22"/>
          <w:szCs w:val="22"/>
        </w:rPr>
      </w:pPr>
      <w:r w:rsidRPr="00533FFE">
        <w:rPr>
          <w:sz w:val="22"/>
        </w:rPr>
        <w:t xml:space="preserve">  </w:t>
      </w:r>
      <w:r w:rsidR="005621FB">
        <w:rPr>
          <w:sz w:val="22"/>
          <w:szCs w:val="22"/>
        </w:rPr>
        <w:t xml:space="preserve">/-/ Dyrektor Szpitala Wojewódzkiego </w:t>
      </w:r>
    </w:p>
    <w:p w14:paraId="37B0250B" w14:textId="77777777" w:rsidR="005621FB" w:rsidRDefault="005621FB" w:rsidP="005621F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B89ECA3" w14:textId="77777777" w:rsidR="005621FB" w:rsidRDefault="005621FB" w:rsidP="005621FB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CF3FCC0" w14:textId="75481AA7" w:rsidR="00A80738" w:rsidRDefault="00A80738" w:rsidP="001F35F1">
      <w:pPr>
        <w:jc w:val="right"/>
        <w:rPr>
          <w:sz w:val="24"/>
        </w:rPr>
      </w:pPr>
    </w:p>
    <w:p w14:paraId="673447E9" w14:textId="77777777" w:rsidR="00C236D3" w:rsidRDefault="00C236D3" w:rsidP="001F35F1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3A030" w14:textId="77777777" w:rsidR="003062E4" w:rsidRDefault="003062E4">
      <w:r>
        <w:separator/>
      </w:r>
    </w:p>
  </w:endnote>
  <w:endnote w:type="continuationSeparator" w:id="0">
    <w:p w14:paraId="04F47A16" w14:textId="77777777" w:rsidR="003062E4" w:rsidRDefault="00306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14996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90ED1C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B24BE" w14:textId="77777777" w:rsidR="00C94D43" w:rsidRDefault="005621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B12CCF">
        <v:line id="_x0000_s2049" style="position:absolute;left:0;text-align:left;z-index:251657728" from="-3.85pt,8.7pt" to="455.15pt,8.7pt"/>
      </w:pict>
    </w:r>
  </w:p>
  <w:p w14:paraId="2F8D97C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D9014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2581" w14:textId="77777777" w:rsidR="00C94D43" w:rsidRDefault="00C94D43">
    <w:pPr>
      <w:pStyle w:val="Stopka"/>
      <w:tabs>
        <w:tab w:val="clear" w:pos="4536"/>
      </w:tabs>
      <w:jc w:val="center"/>
    </w:pPr>
  </w:p>
  <w:p w14:paraId="34F4C8B0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32B1D" w14:textId="77777777" w:rsidR="003062E4" w:rsidRDefault="003062E4">
      <w:r>
        <w:separator/>
      </w:r>
    </w:p>
  </w:footnote>
  <w:footnote w:type="continuationSeparator" w:id="0">
    <w:p w14:paraId="5879419E" w14:textId="77777777" w:rsidR="003062E4" w:rsidRDefault="00306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A4126" w14:textId="77777777" w:rsidR="00533FFE" w:rsidRDefault="00533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9828C" w14:textId="77777777" w:rsidR="00533FFE" w:rsidRDefault="00533F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A93FE" w14:textId="77777777" w:rsidR="00533FFE" w:rsidRDefault="00533F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393"/>
    <w:rsid w:val="0001764B"/>
    <w:rsid w:val="0003529D"/>
    <w:rsid w:val="00075CD0"/>
    <w:rsid w:val="00092C61"/>
    <w:rsid w:val="0014428B"/>
    <w:rsid w:val="0018613E"/>
    <w:rsid w:val="001A443E"/>
    <w:rsid w:val="001F35F1"/>
    <w:rsid w:val="002628C2"/>
    <w:rsid w:val="003062E4"/>
    <w:rsid w:val="00342653"/>
    <w:rsid w:val="0035216A"/>
    <w:rsid w:val="003B044E"/>
    <w:rsid w:val="004C7E9B"/>
    <w:rsid w:val="005028C0"/>
    <w:rsid w:val="00533FFE"/>
    <w:rsid w:val="005621FB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7239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36A336"/>
  <w15:chartTrackingRefBased/>
  <w15:docId w15:val="{4AEC0E7F-B108-4ECA-B754-598DDD95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2020-11-04T09:42:00Z</cp:lastPrinted>
  <dcterms:created xsi:type="dcterms:W3CDTF">2020-11-04T09:43:00Z</dcterms:created>
  <dcterms:modified xsi:type="dcterms:W3CDTF">2020-11-04T09:43:00Z</dcterms:modified>
</cp:coreProperties>
</file>