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809A5" w14:textId="548CE5CD" w:rsidR="006A5DF1" w:rsidRPr="004F079B" w:rsidRDefault="006128FB" w:rsidP="006A5DF1">
      <w:pPr>
        <w:spacing w:after="240"/>
        <w:jc w:val="right"/>
        <w:rPr>
          <w:sz w:val="22"/>
          <w:szCs w:val="22"/>
        </w:rPr>
      </w:pPr>
      <w:r w:rsidRPr="006128FB">
        <w:rPr>
          <w:sz w:val="22"/>
          <w:szCs w:val="22"/>
        </w:rPr>
        <w:t>Myślenice</w:t>
      </w:r>
      <w:r w:rsidR="006A5DF1" w:rsidRPr="00D91931">
        <w:rPr>
          <w:sz w:val="22"/>
          <w:szCs w:val="22"/>
        </w:rPr>
        <w:t xml:space="preserve"> dnia: </w:t>
      </w:r>
      <w:r w:rsidRPr="006128FB">
        <w:rPr>
          <w:sz w:val="22"/>
          <w:szCs w:val="22"/>
        </w:rPr>
        <w:t>2020-</w:t>
      </w:r>
      <w:r w:rsidR="00856E93">
        <w:rPr>
          <w:sz w:val="22"/>
          <w:szCs w:val="22"/>
        </w:rPr>
        <w:t>11</w:t>
      </w:r>
      <w:r w:rsidRPr="006128FB">
        <w:rPr>
          <w:sz w:val="22"/>
          <w:szCs w:val="22"/>
        </w:rPr>
        <w:t>-</w:t>
      </w:r>
      <w:r w:rsidR="00856E93">
        <w:rPr>
          <w:sz w:val="22"/>
          <w:szCs w:val="22"/>
        </w:rPr>
        <w:t>03</w:t>
      </w:r>
    </w:p>
    <w:p w14:paraId="3416CF7E" w14:textId="34DE722D" w:rsidR="006A5DF1" w:rsidRDefault="00DB423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 Myślenice</w:t>
      </w:r>
    </w:p>
    <w:p w14:paraId="54CEF380" w14:textId="17CA115D" w:rsidR="00DB4239" w:rsidRDefault="00DB423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Urząd Miasta i Gminy</w:t>
      </w:r>
    </w:p>
    <w:p w14:paraId="3E08D881" w14:textId="22572D15" w:rsidR="00DB4239" w:rsidRPr="00D91931" w:rsidRDefault="00DB423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Biuro Zamówień Publicznych</w:t>
      </w:r>
    </w:p>
    <w:p w14:paraId="3D1DEB6C" w14:textId="3B7AD0D7" w:rsidR="006A5DF1" w:rsidRPr="00D91931" w:rsidRDefault="00AB6F47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BZP/271/</w:t>
      </w:r>
      <w:r w:rsidR="00856E93">
        <w:rPr>
          <w:sz w:val="22"/>
          <w:szCs w:val="22"/>
        </w:rPr>
        <w:t>56</w:t>
      </w:r>
      <w:r>
        <w:rPr>
          <w:sz w:val="22"/>
          <w:szCs w:val="22"/>
        </w:rPr>
        <w:t>/2020</w:t>
      </w:r>
      <w:r w:rsidR="006A5DF1" w:rsidRPr="00D91931">
        <w:rPr>
          <w:sz w:val="22"/>
          <w:szCs w:val="22"/>
        </w:rPr>
        <w:tab/>
        <w:t xml:space="preserve"> </w:t>
      </w:r>
    </w:p>
    <w:p w14:paraId="3FDD6B2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0F44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98695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0DF9C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3A45D1" w14:textId="67753FB1" w:rsidR="00BE7BFD" w:rsidRPr="006A5DF1" w:rsidRDefault="00856E93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ZMIANA</w:t>
      </w:r>
    </w:p>
    <w:p w14:paraId="4A950E16" w14:textId="04DF949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56E93">
        <w:rPr>
          <w:sz w:val="22"/>
          <w:szCs w:val="22"/>
        </w:rPr>
        <w:t>licytacji elektronicznej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56E93" w:rsidRPr="00856E93">
        <w:t xml:space="preserve"> </w:t>
      </w:r>
      <w:r w:rsidR="00856E93" w:rsidRPr="00856E93">
        <w:rPr>
          <w:b/>
          <w:bCs/>
          <w:sz w:val="22"/>
          <w:szCs w:val="22"/>
        </w:rPr>
        <w:t>Remont drogi gminnej na odcinku I - ul. Mostowa - w km od 0+000 do km 0+374,45, na odcinku II - ul. Daszyńskiego - w km od 0+374,45 do 0+812,70 w miejscowości Myślenice, Gmina Myślenice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128FB" w:rsidRPr="006128FB">
        <w:rPr>
          <w:b/>
          <w:sz w:val="22"/>
          <w:szCs w:val="22"/>
        </w:rPr>
        <w:t>BZP/271/</w:t>
      </w:r>
      <w:r w:rsidR="00856E93">
        <w:rPr>
          <w:b/>
          <w:sz w:val="22"/>
          <w:szCs w:val="22"/>
        </w:rPr>
        <w:t>56</w:t>
      </w:r>
      <w:r w:rsidR="006128FB" w:rsidRPr="006128FB">
        <w:rPr>
          <w:b/>
          <w:sz w:val="22"/>
          <w:szCs w:val="22"/>
        </w:rPr>
        <w:t>/2020</w:t>
      </w:r>
      <w:r w:rsidRPr="006A5DF1">
        <w:rPr>
          <w:b/>
          <w:sz w:val="22"/>
          <w:szCs w:val="22"/>
        </w:rPr>
        <w:t>.</w:t>
      </w:r>
    </w:p>
    <w:p w14:paraId="534A2D72" w14:textId="6AE0EB18" w:rsidR="001277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856E93">
        <w:rPr>
          <w:sz w:val="22"/>
          <w:szCs w:val="22"/>
        </w:rPr>
        <w:t xml:space="preserve"> dokonuje zmiany załącznika nr 2 Opis przedmiotu zamówienia </w:t>
      </w:r>
      <w:proofErr w:type="spellStart"/>
      <w:r w:rsidR="00856E93">
        <w:rPr>
          <w:sz w:val="22"/>
          <w:szCs w:val="22"/>
        </w:rPr>
        <w:t>STWiORb</w:t>
      </w:r>
      <w:proofErr w:type="spellEnd"/>
    </w:p>
    <w:p w14:paraId="51A7D90D" w14:textId="0BD81F86" w:rsidR="00856E93" w:rsidRPr="006A5DF1" w:rsidRDefault="00856E93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Zmieniony załącznik zostaje umieszczony na stronie internetowej i jest obowiązujacy</w:t>
      </w:r>
      <w:bookmarkStart w:id="0" w:name="_GoBack"/>
      <w:bookmarkEnd w:id="0"/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28FB" w:rsidRPr="006A5DF1" w14:paraId="70199728" w14:textId="77777777" w:rsidTr="00853854">
        <w:tc>
          <w:tcPr>
            <w:tcW w:w="9356" w:type="dxa"/>
            <w:shd w:val="clear" w:color="auto" w:fill="auto"/>
          </w:tcPr>
          <w:p w14:paraId="628053BE" w14:textId="477C55B2" w:rsidR="006128FB" w:rsidRPr="0088455E" w:rsidRDefault="006128FB" w:rsidP="00856E93">
            <w:pPr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C8D26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DB423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3B985" w14:textId="77777777" w:rsidR="0088455E" w:rsidRDefault="0088455E">
      <w:r>
        <w:separator/>
      </w:r>
    </w:p>
  </w:endnote>
  <w:endnote w:type="continuationSeparator" w:id="0">
    <w:p w14:paraId="44014606" w14:textId="77777777" w:rsidR="0088455E" w:rsidRDefault="0088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B14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484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2883D" w14:textId="4C350A23" w:rsidR="006D4AB3" w:rsidRDefault="00856E9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pict w14:anchorId="33C7B7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4.75pt;height:68.2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9B0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CB1A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BD3D84" w14:textId="77777777" w:rsidR="006D4AB3" w:rsidRDefault="006D4AB3">
    <w:pPr>
      <w:pStyle w:val="Stopka"/>
      <w:tabs>
        <w:tab w:val="clear" w:pos="4536"/>
        <w:tab w:val="left" w:pos="62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4F4E81" w14:textId="77777777" w:rsidR="0088455E" w:rsidRDefault="0088455E">
      <w:r>
        <w:separator/>
      </w:r>
    </w:p>
  </w:footnote>
  <w:footnote w:type="continuationSeparator" w:id="0">
    <w:p w14:paraId="1BFEA03C" w14:textId="77777777" w:rsidR="0088455E" w:rsidRDefault="00884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14F95" w14:textId="73731D1E" w:rsidR="006128FB" w:rsidRDefault="00856E93">
    <w:pPr>
      <w:pStyle w:val="Nagwek"/>
    </w:pPr>
    <w:r>
      <w:pict w14:anchorId="22310A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58.5pt">
          <v:imagedata r:id="rId1" o:title="logo 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79B"/>
    <w:rsid w:val="00031374"/>
    <w:rsid w:val="000A1097"/>
    <w:rsid w:val="000E2A8F"/>
    <w:rsid w:val="0012774F"/>
    <w:rsid w:val="00144B7A"/>
    <w:rsid w:val="00180C6E"/>
    <w:rsid w:val="00376847"/>
    <w:rsid w:val="004848F3"/>
    <w:rsid w:val="004A75F2"/>
    <w:rsid w:val="005144A9"/>
    <w:rsid w:val="00520165"/>
    <w:rsid w:val="005B1B08"/>
    <w:rsid w:val="006128FB"/>
    <w:rsid w:val="00632C3C"/>
    <w:rsid w:val="00662BDB"/>
    <w:rsid w:val="006A4314"/>
    <w:rsid w:val="006A5DF1"/>
    <w:rsid w:val="006B7198"/>
    <w:rsid w:val="006D4AB3"/>
    <w:rsid w:val="006F3B81"/>
    <w:rsid w:val="007D7198"/>
    <w:rsid w:val="00856E93"/>
    <w:rsid w:val="00870F9F"/>
    <w:rsid w:val="0088455E"/>
    <w:rsid w:val="00897AB0"/>
    <w:rsid w:val="008A3553"/>
    <w:rsid w:val="00A905AC"/>
    <w:rsid w:val="00AB6F47"/>
    <w:rsid w:val="00BA6584"/>
    <w:rsid w:val="00BD7AD6"/>
    <w:rsid w:val="00BE7BFD"/>
    <w:rsid w:val="00C370F2"/>
    <w:rsid w:val="00C44EEC"/>
    <w:rsid w:val="00D22FFA"/>
    <w:rsid w:val="00D8461B"/>
    <w:rsid w:val="00D915F2"/>
    <w:rsid w:val="00DB4239"/>
    <w:rsid w:val="00DF32E8"/>
    <w:rsid w:val="00E21B49"/>
    <w:rsid w:val="00E2789F"/>
    <w:rsid w:val="00E72428"/>
    <w:rsid w:val="00EA14B3"/>
    <w:rsid w:val="00EA416E"/>
    <w:rsid w:val="00F217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A2024E"/>
  <w15:chartTrackingRefBased/>
  <w15:docId w15:val="{8D8EA7CE-FA37-45D4-9C86-B42222B4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6F47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 Pacek</dc:creator>
  <cp:keywords/>
  <cp:lastModifiedBy>bogdan pacek</cp:lastModifiedBy>
  <cp:revision>4</cp:revision>
  <cp:lastPrinted>2020-09-21T09:55:00Z</cp:lastPrinted>
  <dcterms:created xsi:type="dcterms:W3CDTF">2020-09-21T11:17:00Z</dcterms:created>
  <dcterms:modified xsi:type="dcterms:W3CDTF">2020-11-03T10:02:00Z</dcterms:modified>
</cp:coreProperties>
</file>