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9D13A6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9D13A6">
        <w:rPr>
          <w:rFonts w:ascii="Verdana" w:hAnsi="Verdana"/>
          <w:sz w:val="16"/>
          <w:szCs w:val="16"/>
        </w:rPr>
        <w:t>11-02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D13A6">
        <w:rPr>
          <w:rFonts w:ascii="Verdana" w:hAnsi="Verdana"/>
          <w:sz w:val="20"/>
        </w:rPr>
        <w:t xml:space="preserve"> I ZMIANA SIWZ</w:t>
      </w:r>
      <w:r w:rsidR="00646403">
        <w:rPr>
          <w:rFonts w:ascii="Verdana" w:hAnsi="Verdana"/>
          <w:sz w:val="20"/>
        </w:rPr>
        <w:t>_1</w:t>
      </w:r>
      <w:r w:rsidR="002A1EB5">
        <w:rPr>
          <w:rFonts w:ascii="Verdana" w:hAnsi="Verdana"/>
          <w:sz w:val="20"/>
        </w:rPr>
        <w:t>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634DF" w:rsidRPr="00F634DF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3075BE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F634DF" w:rsidRPr="00F634DF">
        <w:rPr>
          <w:rFonts w:ascii="Verdana" w:hAnsi="Verdana"/>
          <w:b/>
          <w:sz w:val="20"/>
        </w:rPr>
        <w:t>przebudowa i remont kapitalny Domu Studenckiego DS-11 Bonus przy ul. Budryka 5 w Krakowie - KC-zp.272-431/20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A1EB5" w:rsidRPr="009D13A6" w:rsidRDefault="002A1EB5" w:rsidP="009D13A6">
      <w:pPr>
        <w:pStyle w:val="Akapitzlist"/>
        <w:numPr>
          <w:ilvl w:val="0"/>
          <w:numId w:val="9"/>
        </w:numPr>
        <w:ind w:left="425" w:hanging="425"/>
        <w:contextualSpacing w:val="0"/>
        <w:jc w:val="both"/>
        <w:rPr>
          <w:rFonts w:ascii="Times New Roman" w:hAnsi="Times New Roman"/>
        </w:rPr>
      </w:pPr>
      <w:r w:rsidRPr="009D13A6">
        <w:rPr>
          <w:rFonts w:ascii="Times New Roman" w:hAnsi="Times New Roman"/>
        </w:rPr>
        <w:t xml:space="preserve">Prosimy o weryfikację Formularza oferty po zmianach z dnia 15.10.2020 r. w zakresie stawki VAT dla części I zadania – została określona jedna stawka VAT = 8%.  W zakresie części I zadania jest wykonanie robót wewnętrznych, objętych stawką podatku VAT = 8%, a także część robót zewnętrznych, związanych z wykonaniem nawierzchni z kostki betonowej, zagospodarowaniem terenów zielonych, wykonaniem wiaty śmietnikowej </w:t>
      </w:r>
      <w:r w:rsidRPr="009D13A6">
        <w:rPr>
          <w:rFonts w:ascii="Times New Roman" w:hAnsi="Times New Roman"/>
        </w:rPr>
        <w:br/>
        <w:t>i DFA (dział 16 przedmiaru robót budowlanych), objętych stawką podatku VAT = 23%. Prosimy o dostosowanie formularza oferty.</w:t>
      </w:r>
    </w:p>
    <w:p w:rsidR="00722137" w:rsidRPr="00503D8C" w:rsidRDefault="000A3D5B" w:rsidP="00CB3873">
      <w:pPr>
        <w:shd w:val="clear" w:color="auto" w:fill="FFFFFF"/>
        <w:spacing w:before="100" w:beforeAutospacing="1" w:after="100" w:afterAutospacing="1"/>
        <w:rPr>
          <w:rFonts w:ascii="Verdana" w:hAnsi="Verdana"/>
          <w:color w:val="FF0000"/>
          <w:sz w:val="18"/>
          <w:szCs w:val="18"/>
        </w:rPr>
      </w:pPr>
      <w:r w:rsidRPr="00503D8C">
        <w:rPr>
          <w:rFonts w:ascii="Verdana" w:hAnsi="Verdana"/>
          <w:color w:val="FF0000"/>
          <w:sz w:val="18"/>
          <w:szCs w:val="18"/>
        </w:rPr>
        <w:t>Zamawiający załącza nowy obowiązujący</w:t>
      </w:r>
      <w:r w:rsidR="0000506E">
        <w:rPr>
          <w:rFonts w:ascii="Verdana" w:hAnsi="Verdana"/>
          <w:color w:val="FF0000"/>
          <w:sz w:val="18"/>
          <w:szCs w:val="18"/>
        </w:rPr>
        <w:t xml:space="preserve"> formularz oferty –</w:t>
      </w:r>
      <w:r w:rsidR="004B5E1E">
        <w:rPr>
          <w:rFonts w:ascii="Verdana" w:hAnsi="Verdana"/>
          <w:color w:val="FF0000"/>
          <w:sz w:val="18"/>
          <w:szCs w:val="18"/>
        </w:rPr>
        <w:t xml:space="preserve"> </w:t>
      </w:r>
      <w:r w:rsidR="0000506E">
        <w:rPr>
          <w:rFonts w:ascii="Verdana" w:hAnsi="Verdana"/>
          <w:color w:val="FF0000"/>
          <w:sz w:val="18"/>
          <w:szCs w:val="18"/>
        </w:rPr>
        <w:t>Załącznik 1</w:t>
      </w:r>
      <w:r w:rsidR="004B5E1E">
        <w:rPr>
          <w:rFonts w:ascii="Verdana" w:hAnsi="Verdana"/>
          <w:color w:val="FF0000"/>
          <w:sz w:val="18"/>
          <w:szCs w:val="18"/>
        </w:rPr>
        <w:t xml:space="preserve"> pod nazwą „NOWY OBOWIĄZUJĄCY FORMULARZ OFERTY”</w:t>
      </w:r>
    </w:p>
    <w:p w:rsidR="0021206B" w:rsidRPr="009F3C71" w:rsidRDefault="009864D4">
      <w:pPr>
        <w:spacing w:line="360" w:lineRule="auto"/>
        <w:jc w:val="both"/>
        <w:rPr>
          <w:sz w:val="22"/>
          <w:u w:val="single"/>
        </w:rPr>
      </w:pPr>
      <w:r w:rsidRPr="009F3C71">
        <w:rPr>
          <w:sz w:val="22"/>
          <w:u w:val="single"/>
        </w:rPr>
        <w:t xml:space="preserve">Ponadto </w:t>
      </w:r>
      <w:r w:rsidR="009F3C71" w:rsidRPr="009F3C71">
        <w:rPr>
          <w:sz w:val="22"/>
          <w:u w:val="single"/>
        </w:rPr>
        <w:t>Zamawiający</w:t>
      </w:r>
    </w:p>
    <w:p w:rsidR="009864D4" w:rsidRDefault="009864D4" w:rsidP="009864D4">
      <w:pPr>
        <w:pStyle w:val="Tekstpodstawowywcity3"/>
        <w:numPr>
          <w:ilvl w:val="0"/>
          <w:numId w:val="10"/>
        </w:numPr>
        <w:spacing w:line="240" w:lineRule="auto"/>
        <w:rPr>
          <w:sz w:val="22"/>
        </w:rPr>
      </w:pPr>
      <w:r w:rsidRPr="009864D4">
        <w:rPr>
          <w:sz w:val="22"/>
        </w:rPr>
        <w:t>W ramach odpowiedzi zamawiający zamieszcza na stronie dwa rysunki uzupełniające i jeden przedmiar uzupełniający.</w:t>
      </w:r>
    </w:p>
    <w:p w:rsidR="009F3C71" w:rsidRPr="009864D4" w:rsidRDefault="009F3C71" w:rsidP="009F3C71">
      <w:pPr>
        <w:pStyle w:val="Tekstpodstawowywcity3"/>
        <w:spacing w:line="240" w:lineRule="auto"/>
        <w:ind w:left="720" w:firstLine="0"/>
        <w:rPr>
          <w:sz w:val="22"/>
        </w:rPr>
      </w:pPr>
    </w:p>
    <w:p w:rsidR="009864D4" w:rsidRPr="009864D4" w:rsidRDefault="009F3C71" w:rsidP="009864D4">
      <w:pPr>
        <w:pStyle w:val="Tekstpodstawowywcity3"/>
        <w:numPr>
          <w:ilvl w:val="0"/>
          <w:numId w:val="10"/>
        </w:numPr>
        <w:spacing w:line="240" w:lineRule="auto"/>
        <w:rPr>
          <w:sz w:val="22"/>
        </w:rPr>
      </w:pPr>
      <w:r>
        <w:rPr>
          <w:sz w:val="22"/>
        </w:rPr>
        <w:t>D</w:t>
      </w:r>
      <w:r w:rsidR="009864D4" w:rsidRPr="009864D4">
        <w:rPr>
          <w:sz w:val="22"/>
        </w:rPr>
        <w:t>odaje zapis w pkt III. 1 SI</w:t>
      </w:r>
      <w:bookmarkStart w:id="0" w:name="_GoBack"/>
      <w:bookmarkEnd w:id="0"/>
      <w:r w:rsidR="009864D4" w:rsidRPr="009864D4">
        <w:rPr>
          <w:sz w:val="22"/>
        </w:rPr>
        <w:t>WZ</w:t>
      </w:r>
    </w:p>
    <w:p w:rsidR="009864D4" w:rsidRPr="009F3C71" w:rsidRDefault="009864D4" w:rsidP="009864D4">
      <w:pPr>
        <w:pStyle w:val="Tekstpodstawowywcity3"/>
        <w:spacing w:line="240" w:lineRule="auto"/>
        <w:ind w:left="720" w:firstLine="0"/>
        <w:rPr>
          <w:i/>
          <w:sz w:val="22"/>
        </w:rPr>
      </w:pPr>
      <w:r w:rsidRPr="009F3C71">
        <w:rPr>
          <w:i/>
          <w:sz w:val="22"/>
        </w:rPr>
        <w:t>Wszelkie certyfikaty wymienione w dokume</w:t>
      </w:r>
      <w:r w:rsidR="0079385D">
        <w:rPr>
          <w:i/>
          <w:sz w:val="22"/>
        </w:rPr>
        <w:t>n</w:t>
      </w:r>
      <w:r w:rsidRPr="009F3C71">
        <w:rPr>
          <w:i/>
          <w:sz w:val="22"/>
        </w:rPr>
        <w:t>tacji projektowej należy dostarczyć na etapie realizacji umowy, chyba</w:t>
      </w:r>
      <w:r w:rsidR="000C6B99">
        <w:rPr>
          <w:i/>
          <w:sz w:val="22"/>
        </w:rPr>
        <w:t xml:space="preserve"> </w:t>
      </w:r>
      <w:r w:rsidR="0079385D">
        <w:rPr>
          <w:i/>
          <w:sz w:val="22"/>
        </w:rPr>
        <w:t xml:space="preserve">że zapisy </w:t>
      </w:r>
      <w:proofErr w:type="spellStart"/>
      <w:r w:rsidR="0079385D">
        <w:rPr>
          <w:i/>
          <w:sz w:val="22"/>
        </w:rPr>
        <w:t>siwz</w:t>
      </w:r>
      <w:proofErr w:type="spellEnd"/>
      <w:r w:rsidR="0079385D">
        <w:rPr>
          <w:i/>
          <w:sz w:val="22"/>
        </w:rPr>
        <w:t xml:space="preserve"> sta</w:t>
      </w:r>
      <w:r w:rsidR="000C6B99">
        <w:rPr>
          <w:i/>
          <w:sz w:val="22"/>
        </w:rPr>
        <w:t>n</w:t>
      </w:r>
      <w:r w:rsidRPr="009F3C71">
        <w:rPr>
          <w:i/>
          <w:sz w:val="22"/>
        </w:rPr>
        <w:t>owi</w:t>
      </w:r>
      <w:r w:rsidR="000C6B99">
        <w:rPr>
          <w:i/>
          <w:sz w:val="22"/>
        </w:rPr>
        <w:t>ą</w:t>
      </w:r>
      <w:r w:rsidRPr="009F3C71">
        <w:rPr>
          <w:i/>
          <w:sz w:val="22"/>
        </w:rPr>
        <w:t xml:space="preserve"> inaczej</w:t>
      </w:r>
    </w:p>
    <w:p w:rsidR="009864D4" w:rsidRPr="009864D4" w:rsidRDefault="009864D4">
      <w:pPr>
        <w:spacing w:line="360" w:lineRule="auto"/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D1B" w:rsidRDefault="00A11D1B">
      <w:r>
        <w:separator/>
      </w:r>
    </w:p>
  </w:endnote>
  <w:endnote w:type="continuationSeparator" w:id="0">
    <w:p w:rsidR="00A11D1B" w:rsidRDefault="00A11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D1B" w:rsidRDefault="00A11D1B">
      <w:r>
        <w:separator/>
      </w:r>
    </w:p>
  </w:footnote>
  <w:footnote w:type="continuationSeparator" w:id="0">
    <w:p w:rsidR="00A11D1B" w:rsidRDefault="00A11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9D13A6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9D13A6" w:rsidRDefault="009D13A6" w:rsidP="009D13A6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27629E0A" wp14:editId="0D55B044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0B7959DF"/>
    <w:multiLevelType w:val="hybridMultilevel"/>
    <w:tmpl w:val="EE08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03B03"/>
    <w:multiLevelType w:val="hybridMultilevel"/>
    <w:tmpl w:val="8B8E5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F4938E4"/>
    <w:multiLevelType w:val="hybridMultilevel"/>
    <w:tmpl w:val="0242DB84"/>
    <w:lvl w:ilvl="0" w:tplc="D3701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9B57F1"/>
    <w:multiLevelType w:val="hybridMultilevel"/>
    <w:tmpl w:val="AA4C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194ADF"/>
    <w:multiLevelType w:val="hybridMultilevel"/>
    <w:tmpl w:val="9B84BB12"/>
    <w:lvl w:ilvl="0" w:tplc="04150001">
      <w:start w:val="1"/>
      <w:numFmt w:val="bullet"/>
      <w:lvlText w:val=""/>
      <w:lvlJc w:val="left"/>
      <w:pPr>
        <w:tabs>
          <w:tab w:val="num" w:pos="1975"/>
        </w:tabs>
        <w:ind w:left="1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695"/>
        </w:tabs>
        <w:ind w:left="2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35"/>
        </w:tabs>
        <w:ind w:left="4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55"/>
        </w:tabs>
        <w:ind w:left="4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75"/>
        </w:tabs>
        <w:ind w:left="5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295"/>
        </w:tabs>
        <w:ind w:left="6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15"/>
        </w:tabs>
        <w:ind w:left="7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35"/>
        </w:tabs>
        <w:ind w:left="7735" w:hanging="360"/>
      </w:pPr>
      <w:rPr>
        <w:rFonts w:ascii="Wingdings" w:hAnsi="Wingdings" w:hint="default"/>
      </w:rPr>
    </w:lvl>
  </w:abstractNum>
  <w:abstractNum w:abstractNumId="8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9"/>
  </w:num>
  <w:num w:numId="5">
    <w:abstractNumId w:val="8"/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0506E"/>
    <w:rsid w:val="000607BF"/>
    <w:rsid w:val="00080329"/>
    <w:rsid w:val="00094E3C"/>
    <w:rsid w:val="000A2D5C"/>
    <w:rsid w:val="000A3D5B"/>
    <w:rsid w:val="000C4220"/>
    <w:rsid w:val="000C6B99"/>
    <w:rsid w:val="000D254E"/>
    <w:rsid w:val="001102A4"/>
    <w:rsid w:val="00130D1C"/>
    <w:rsid w:val="00180DBD"/>
    <w:rsid w:val="001B7529"/>
    <w:rsid w:val="001F0F7B"/>
    <w:rsid w:val="0021206B"/>
    <w:rsid w:val="002405E1"/>
    <w:rsid w:val="002821FA"/>
    <w:rsid w:val="002A1EB5"/>
    <w:rsid w:val="002A2837"/>
    <w:rsid w:val="003075BE"/>
    <w:rsid w:val="00315D72"/>
    <w:rsid w:val="00333103"/>
    <w:rsid w:val="00347E12"/>
    <w:rsid w:val="003B15E7"/>
    <w:rsid w:val="003D3962"/>
    <w:rsid w:val="003D6E6B"/>
    <w:rsid w:val="003F7802"/>
    <w:rsid w:val="00476899"/>
    <w:rsid w:val="004B5E1E"/>
    <w:rsid w:val="00503016"/>
    <w:rsid w:val="00503D8C"/>
    <w:rsid w:val="00542F2E"/>
    <w:rsid w:val="00546766"/>
    <w:rsid w:val="00573311"/>
    <w:rsid w:val="005A7BE4"/>
    <w:rsid w:val="005E1447"/>
    <w:rsid w:val="005F30AC"/>
    <w:rsid w:val="0061472E"/>
    <w:rsid w:val="00622ED2"/>
    <w:rsid w:val="00646403"/>
    <w:rsid w:val="00721200"/>
    <w:rsid w:val="00722137"/>
    <w:rsid w:val="00740A3D"/>
    <w:rsid w:val="00775A72"/>
    <w:rsid w:val="0079385D"/>
    <w:rsid w:val="007B12A7"/>
    <w:rsid w:val="007C07F4"/>
    <w:rsid w:val="00825F26"/>
    <w:rsid w:val="0083033C"/>
    <w:rsid w:val="00943AEF"/>
    <w:rsid w:val="00944F07"/>
    <w:rsid w:val="009864D4"/>
    <w:rsid w:val="009B3CE0"/>
    <w:rsid w:val="009D13A6"/>
    <w:rsid w:val="009F3C71"/>
    <w:rsid w:val="009F4EC1"/>
    <w:rsid w:val="00A11D1B"/>
    <w:rsid w:val="00A17896"/>
    <w:rsid w:val="00A27DDB"/>
    <w:rsid w:val="00A45032"/>
    <w:rsid w:val="00AF6EE1"/>
    <w:rsid w:val="00B43E8E"/>
    <w:rsid w:val="00B52329"/>
    <w:rsid w:val="00BA48E1"/>
    <w:rsid w:val="00BB35DB"/>
    <w:rsid w:val="00C321CD"/>
    <w:rsid w:val="00C529DB"/>
    <w:rsid w:val="00C8246C"/>
    <w:rsid w:val="00C914F4"/>
    <w:rsid w:val="00CA338E"/>
    <w:rsid w:val="00CB1285"/>
    <w:rsid w:val="00CB3873"/>
    <w:rsid w:val="00CE61C1"/>
    <w:rsid w:val="00D108D9"/>
    <w:rsid w:val="00D74780"/>
    <w:rsid w:val="00D90657"/>
    <w:rsid w:val="00DA660D"/>
    <w:rsid w:val="00DD218F"/>
    <w:rsid w:val="00DD2AB3"/>
    <w:rsid w:val="00DD554E"/>
    <w:rsid w:val="00DF0345"/>
    <w:rsid w:val="00E33AC9"/>
    <w:rsid w:val="00E37EB8"/>
    <w:rsid w:val="00E5026B"/>
    <w:rsid w:val="00E700D7"/>
    <w:rsid w:val="00E76CE4"/>
    <w:rsid w:val="00F255EB"/>
    <w:rsid w:val="00F271D3"/>
    <w:rsid w:val="00F47BC4"/>
    <w:rsid w:val="00F614ED"/>
    <w:rsid w:val="00F634DF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864D4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864D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5</cp:revision>
  <cp:lastPrinted>1900-12-31T23:00:00Z</cp:lastPrinted>
  <dcterms:created xsi:type="dcterms:W3CDTF">2020-11-02T09:57:00Z</dcterms:created>
  <dcterms:modified xsi:type="dcterms:W3CDTF">2020-11-02T10:29:00Z</dcterms:modified>
</cp:coreProperties>
</file>