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2E0F" w:rsidRDefault="00082E0F" w:rsidP="00082E0F">
      <w:pPr>
        <w:jc w:val="right"/>
        <w:rPr>
          <w:b/>
          <w:sz w:val="24"/>
          <w:szCs w:val="24"/>
        </w:rPr>
      </w:pPr>
      <w:r>
        <w:rPr>
          <w:noProof/>
          <w:color w:val="000000"/>
        </w:rPr>
        <w:pict>
          <v:roundrect id="_x0000_s1026" style="position:absolute;left:0;text-align:left;margin-left:0;margin-top:-9pt;width:162pt;height:1in;z-index:251657216" arcsize="10923f"/>
        </w:pict>
      </w:r>
      <w:r>
        <w:rPr>
          <w:b/>
          <w:sz w:val="24"/>
          <w:szCs w:val="24"/>
        </w:rPr>
        <w:t xml:space="preserve">Załącznik nr </w:t>
      </w:r>
      <w:r w:rsidR="007905E9" w:rsidRPr="007905E9">
        <w:rPr>
          <w:b/>
          <w:sz w:val="24"/>
          <w:szCs w:val="24"/>
        </w:rPr>
        <w:t>2</w:t>
      </w:r>
    </w:p>
    <w:p w:rsidR="00082E0F" w:rsidRDefault="00082E0F" w:rsidP="00082E0F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082E0F" w:rsidRDefault="00082E0F" w:rsidP="00082E0F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082E0F" w:rsidRDefault="00082E0F" w:rsidP="00082E0F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pt;margin-top:5.9pt;width:121.65pt;height:9.15pt;z-index:251658240" stroked="f">
            <v:textbox style="mso-next-textbox:#_x0000_s1027" inset="0,0,0,0">
              <w:txbxContent>
                <w:p w:rsidR="00082E0F" w:rsidRDefault="00082E0F" w:rsidP="00082E0F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(Pieczęć Wykonawcy)</w:t>
                  </w:r>
                </w:p>
              </w:txbxContent>
            </v:textbox>
          </v:shape>
        </w:pict>
      </w:r>
    </w:p>
    <w:p w:rsidR="00082E0F" w:rsidRDefault="00082E0F" w:rsidP="00082E0F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B8496E" w:rsidRDefault="00B8496E" w:rsidP="00B8496E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DOSTAW</w:t>
      </w:r>
    </w:p>
    <w:p w:rsidR="00B8496E" w:rsidRDefault="00B8496E" w:rsidP="00B8496E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</w:p>
    <w:p w:rsidR="00082E0F" w:rsidRDefault="00082E0F" w:rsidP="00082E0F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:rsidR="00082E0F" w:rsidRDefault="00082E0F" w:rsidP="00082E0F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082E0F" w:rsidRDefault="00082E0F" w:rsidP="00082E0F">
      <w:pPr>
        <w:tabs>
          <w:tab w:val="left" w:pos="0"/>
        </w:tabs>
        <w:spacing w:line="264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7905E9" w:rsidRPr="007905E9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>na:</w:t>
      </w:r>
    </w:p>
    <w:p w:rsidR="00B8496E" w:rsidRPr="00B8496E" w:rsidRDefault="007905E9" w:rsidP="00B8496E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 w:rsidRPr="007905E9">
        <w:rPr>
          <w:b/>
          <w:sz w:val="24"/>
          <w:szCs w:val="24"/>
        </w:rPr>
        <w:t>Rozbudowa systemu monitoringu wizyjnego Miasteczka Studenckiego AGH KC-zp.272-401/20</w:t>
      </w:r>
      <w:r w:rsidR="00082E0F">
        <w:rPr>
          <w:b/>
          <w:sz w:val="24"/>
          <w:szCs w:val="24"/>
        </w:rPr>
        <w:t>,</w:t>
      </w:r>
      <w:r w:rsidR="00B8496E">
        <w:rPr>
          <w:b/>
          <w:sz w:val="24"/>
          <w:szCs w:val="24"/>
        </w:rPr>
        <w:t xml:space="preserve"> </w:t>
      </w:r>
      <w:r w:rsidR="00B8496E" w:rsidRPr="00B8496E">
        <w:rPr>
          <w:sz w:val="24"/>
          <w:szCs w:val="24"/>
        </w:rPr>
        <w:t>oświadczamy</w:t>
      </w:r>
      <w:r w:rsidR="00B8496E" w:rsidRPr="00B8496E">
        <w:rPr>
          <w:sz w:val="24"/>
          <w:szCs w:val="24"/>
        </w:rPr>
        <w:t>, że w ciągu ostatnich 3 lat przed upływem terminu składania ofert zrealizowaliśmy następujące zamówienia :</w:t>
      </w:r>
    </w:p>
    <w:tbl>
      <w:tblPr>
        <w:tblW w:w="975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3033"/>
        <w:gridCol w:w="2397"/>
        <w:gridCol w:w="3698"/>
      </w:tblGrid>
      <w:tr w:rsidR="00B8496E" w:rsidTr="00801B2D">
        <w:trPr>
          <w:cantSplit/>
          <w:trHeight w:val="811"/>
        </w:trPr>
        <w:tc>
          <w:tcPr>
            <w:tcW w:w="626" w:type="dxa"/>
            <w:vAlign w:val="center"/>
          </w:tcPr>
          <w:p w:rsidR="00B8496E" w:rsidRDefault="00B8496E" w:rsidP="00801B2D">
            <w:pPr>
              <w:tabs>
                <w:tab w:val="left" w:pos="0"/>
              </w:tabs>
              <w:jc w:val="center"/>
              <w:rPr>
                <w:b/>
              </w:rPr>
            </w:pPr>
            <w:bookmarkStart w:id="0" w:name="_GoBack"/>
            <w:bookmarkEnd w:id="0"/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3033" w:type="dxa"/>
            <w:vAlign w:val="center"/>
          </w:tcPr>
          <w:p w:rsidR="00B8496E" w:rsidRDefault="00B8496E" w:rsidP="00801B2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397" w:type="dxa"/>
            <w:vAlign w:val="center"/>
          </w:tcPr>
          <w:p w:rsidR="00B8496E" w:rsidRDefault="00B8496E" w:rsidP="00801B2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3698" w:type="dxa"/>
            <w:vAlign w:val="center"/>
          </w:tcPr>
          <w:p w:rsidR="00B8496E" w:rsidRDefault="00B8496E" w:rsidP="00801B2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</w:tr>
      <w:tr w:rsidR="00B8496E" w:rsidTr="00801B2D">
        <w:trPr>
          <w:cantSplit/>
          <w:trHeight w:hRule="exact" w:val="291"/>
        </w:trPr>
        <w:tc>
          <w:tcPr>
            <w:tcW w:w="626" w:type="dxa"/>
            <w:vAlign w:val="center"/>
          </w:tcPr>
          <w:p w:rsidR="00B8496E" w:rsidRDefault="00B8496E" w:rsidP="00801B2D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3033" w:type="dxa"/>
            <w:vAlign w:val="center"/>
          </w:tcPr>
          <w:p w:rsidR="00B8496E" w:rsidRDefault="00B8496E" w:rsidP="00801B2D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397" w:type="dxa"/>
            <w:vAlign w:val="center"/>
          </w:tcPr>
          <w:p w:rsidR="00B8496E" w:rsidRDefault="00B8496E" w:rsidP="00801B2D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3698" w:type="dxa"/>
            <w:vAlign w:val="center"/>
          </w:tcPr>
          <w:p w:rsidR="00B8496E" w:rsidRDefault="00B8496E" w:rsidP="00801B2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B8496E" w:rsidTr="00801B2D">
        <w:trPr>
          <w:cantSplit/>
          <w:trHeight w:val="939"/>
        </w:trPr>
        <w:tc>
          <w:tcPr>
            <w:tcW w:w="626" w:type="dxa"/>
          </w:tcPr>
          <w:p w:rsidR="00B8496E" w:rsidRDefault="00B8496E" w:rsidP="00801B2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033" w:type="dxa"/>
          </w:tcPr>
          <w:p w:rsidR="00B8496E" w:rsidRDefault="00B8496E" w:rsidP="00801B2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397" w:type="dxa"/>
          </w:tcPr>
          <w:p w:rsidR="00B8496E" w:rsidRDefault="00B8496E" w:rsidP="00801B2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3698" w:type="dxa"/>
          </w:tcPr>
          <w:p w:rsidR="00B8496E" w:rsidRDefault="00B8496E" w:rsidP="00801B2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B8496E" w:rsidRDefault="00B8496E" w:rsidP="00801B2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B8496E" w:rsidTr="00801B2D">
        <w:trPr>
          <w:cantSplit/>
          <w:trHeight w:val="954"/>
        </w:trPr>
        <w:tc>
          <w:tcPr>
            <w:tcW w:w="626" w:type="dxa"/>
          </w:tcPr>
          <w:p w:rsidR="00B8496E" w:rsidRDefault="00B8496E" w:rsidP="00801B2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033" w:type="dxa"/>
          </w:tcPr>
          <w:p w:rsidR="00B8496E" w:rsidRDefault="00B8496E" w:rsidP="00801B2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397" w:type="dxa"/>
          </w:tcPr>
          <w:p w:rsidR="00B8496E" w:rsidRDefault="00B8496E" w:rsidP="00801B2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3698" w:type="dxa"/>
          </w:tcPr>
          <w:p w:rsidR="00B8496E" w:rsidRDefault="00B8496E" w:rsidP="00801B2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B8496E" w:rsidRDefault="00B8496E" w:rsidP="00801B2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B8496E" w:rsidTr="00801B2D">
        <w:trPr>
          <w:cantSplit/>
          <w:trHeight w:val="939"/>
        </w:trPr>
        <w:tc>
          <w:tcPr>
            <w:tcW w:w="626" w:type="dxa"/>
          </w:tcPr>
          <w:p w:rsidR="00B8496E" w:rsidRDefault="00B8496E" w:rsidP="00801B2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033" w:type="dxa"/>
          </w:tcPr>
          <w:p w:rsidR="00B8496E" w:rsidRDefault="00B8496E" w:rsidP="00801B2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397" w:type="dxa"/>
          </w:tcPr>
          <w:p w:rsidR="00B8496E" w:rsidRDefault="00B8496E" w:rsidP="00801B2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3698" w:type="dxa"/>
          </w:tcPr>
          <w:p w:rsidR="00B8496E" w:rsidRDefault="00B8496E" w:rsidP="00801B2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B8496E" w:rsidRDefault="00B8496E" w:rsidP="00801B2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B8496E" w:rsidTr="00801B2D">
        <w:trPr>
          <w:cantSplit/>
          <w:trHeight w:val="269"/>
        </w:trPr>
        <w:tc>
          <w:tcPr>
            <w:tcW w:w="626" w:type="dxa"/>
          </w:tcPr>
          <w:p w:rsidR="00B8496E" w:rsidRDefault="00B8496E" w:rsidP="00801B2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033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:rsidR="00B8496E" w:rsidRDefault="00B8496E" w:rsidP="00801B2D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397" w:type="dxa"/>
            <w:tcBorders>
              <w:right w:val="single" w:sz="18" w:space="0" w:color="000000"/>
            </w:tcBorders>
            <w:vAlign w:val="center"/>
          </w:tcPr>
          <w:p w:rsidR="00B8496E" w:rsidRDefault="00B8496E" w:rsidP="00801B2D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3698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:rsidR="00B8496E" w:rsidRDefault="00B8496E" w:rsidP="00801B2D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:rsidR="00B8496E" w:rsidRDefault="00B8496E" w:rsidP="00B8496E">
      <w:pPr>
        <w:spacing w:line="360" w:lineRule="auto"/>
        <w:jc w:val="both"/>
      </w:pPr>
    </w:p>
    <w:p w:rsidR="00B8496E" w:rsidRPr="00E93A60" w:rsidRDefault="00B8496E" w:rsidP="00B8496E">
      <w:pPr>
        <w:spacing w:line="360" w:lineRule="auto"/>
        <w:jc w:val="both"/>
        <w:rPr>
          <w:b/>
          <w:sz w:val="24"/>
          <w:szCs w:val="24"/>
        </w:rPr>
      </w:pPr>
      <w:r w:rsidRPr="00E93A60">
        <w:rPr>
          <w:b/>
          <w:sz w:val="24"/>
          <w:szCs w:val="24"/>
        </w:rPr>
        <w:t>W załączeniu d</w:t>
      </w:r>
      <w:r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wyszczególnionych w wykazie.</w:t>
      </w:r>
    </w:p>
    <w:p w:rsidR="00B8496E" w:rsidRDefault="00B8496E" w:rsidP="00B8496E">
      <w:pPr>
        <w:spacing w:line="360" w:lineRule="auto"/>
        <w:jc w:val="both"/>
      </w:pPr>
      <w:r>
        <w:t>Miejscowość, ……………………., dnia ……………………….… r.</w:t>
      </w:r>
    </w:p>
    <w:p w:rsidR="00B8496E" w:rsidRDefault="00B8496E" w:rsidP="00B8496E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B8496E" w:rsidRDefault="00B8496E" w:rsidP="00B8496E">
      <w:pPr>
        <w:tabs>
          <w:tab w:val="left" w:pos="5040"/>
        </w:tabs>
        <w:ind w:left="708"/>
      </w:pPr>
      <w:r>
        <w:tab/>
        <w:t>podpis osoby/osób upoważnionej/upoważnionych</w:t>
      </w:r>
    </w:p>
    <w:p w:rsidR="00B8496E" w:rsidRPr="000C4504" w:rsidRDefault="00B8496E" w:rsidP="00B8496E">
      <w:pPr>
        <w:tabs>
          <w:tab w:val="left" w:pos="5040"/>
        </w:tabs>
        <w:ind w:left="708"/>
      </w:pPr>
      <w:r>
        <w:tab/>
        <w:t>do reprezentowania Wykonawcy</w:t>
      </w:r>
    </w:p>
    <w:p w:rsidR="00F213FB" w:rsidRPr="00C254C7" w:rsidRDefault="00F213FB" w:rsidP="00B8496E">
      <w:pPr>
        <w:tabs>
          <w:tab w:val="left" w:pos="0"/>
        </w:tabs>
        <w:spacing w:line="264" w:lineRule="auto"/>
      </w:pPr>
    </w:p>
    <w:sectPr w:rsidR="00F213FB" w:rsidRPr="00C254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6478" w:rsidRDefault="003B6478">
      <w:r>
        <w:separator/>
      </w:r>
    </w:p>
  </w:endnote>
  <w:endnote w:type="continuationSeparator" w:id="0">
    <w:p w:rsidR="003B6478" w:rsidRDefault="003B64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05E9" w:rsidRDefault="007905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05E9" w:rsidRDefault="007905E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05E9" w:rsidRDefault="007905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6478" w:rsidRDefault="003B6478">
      <w:r>
        <w:separator/>
      </w:r>
    </w:p>
  </w:footnote>
  <w:footnote w:type="continuationSeparator" w:id="0">
    <w:p w:rsidR="003B6478" w:rsidRDefault="003B6478">
      <w:r>
        <w:continuationSeparator/>
      </w:r>
    </w:p>
  </w:footnote>
  <w:footnote w:id="1">
    <w:p w:rsidR="00B8496E" w:rsidRDefault="00B8496E" w:rsidP="00B8496E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5.1. SIWZ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05E9" w:rsidRDefault="007905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05E9" w:rsidRDefault="007905E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6478"/>
    <w:rsid w:val="00082E0F"/>
    <w:rsid w:val="00210E8E"/>
    <w:rsid w:val="00276C10"/>
    <w:rsid w:val="003B6478"/>
    <w:rsid w:val="00702A72"/>
    <w:rsid w:val="007905E9"/>
    <w:rsid w:val="00B8496E"/>
    <w:rsid w:val="00C049BA"/>
    <w:rsid w:val="00C254C7"/>
    <w:rsid w:val="00C34B2E"/>
    <w:rsid w:val="00D11BC3"/>
    <w:rsid w:val="00DD5BF2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0F3A9714"/>
  <w15:chartTrackingRefBased/>
  <w15:docId w15:val="{907BBF80-688E-4481-B341-3B8CBADDD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2E0F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nhideWhenUsed/>
    <w:rsid w:val="007905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905E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8496E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8496E"/>
  </w:style>
  <w:style w:type="character" w:styleId="Odwoanieprzypisudolnego">
    <w:name w:val="footnote reference"/>
    <w:uiPriority w:val="99"/>
    <w:semiHidden/>
    <w:unhideWhenUsed/>
    <w:rsid w:val="00B8496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82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2020-09-03T08:34:00Z</dcterms:created>
  <dcterms:modified xsi:type="dcterms:W3CDTF">2020-09-03T08:35:00Z</dcterms:modified>
</cp:coreProperties>
</file>