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23BE3" w:rsidRPr="009475A8" w:rsidRDefault="00A23BE3" w:rsidP="00A23BE3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Pr="00D61087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:rsidR="00A23BE3" w:rsidRPr="009475A8" w:rsidRDefault="00A23BE3" w:rsidP="00A23BE3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:rsidR="00A23BE3" w:rsidRPr="009475A8" w:rsidRDefault="00A23BE3" w:rsidP="00A23BE3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:rsidR="00A23BE3" w:rsidRPr="009475A8" w:rsidRDefault="00A23BE3" w:rsidP="00A23BE3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:rsidR="00A23BE3" w:rsidRPr="009475A8" w:rsidRDefault="00A23BE3" w:rsidP="00A23BE3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:rsidR="00A23BE3" w:rsidRPr="009475A8" w:rsidRDefault="00A23BE3" w:rsidP="00A23BE3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A23BE3" w:rsidRPr="009475A8" w:rsidRDefault="00A23BE3" w:rsidP="00A23BE3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:rsidR="00A23BE3" w:rsidRPr="009475A8" w:rsidRDefault="00A23BE3" w:rsidP="00A23BE3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A23BE3" w:rsidRPr="009475A8" w:rsidRDefault="00A23BE3" w:rsidP="00A23BE3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A23BE3" w:rsidRPr="009475A8" w:rsidRDefault="00A23BE3" w:rsidP="00A23BE3">
      <w:pPr>
        <w:spacing w:after="0" w:line="256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:rsidR="00A23BE3" w:rsidRPr="009475A8" w:rsidRDefault="00A23BE3" w:rsidP="00A23BE3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A23BE3" w:rsidRPr="009475A8" w:rsidRDefault="00A23BE3" w:rsidP="00A23BE3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:rsidR="00A23BE3" w:rsidRPr="009475A8" w:rsidRDefault="00A23BE3" w:rsidP="00A23BE3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:rsidR="00A23BE3" w:rsidRPr="009475A8" w:rsidRDefault="00A23BE3" w:rsidP="00A23BE3">
      <w:pPr>
        <w:spacing w:after="0" w:line="36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składane na podstawie art. 25a ust. 1 ustawy z dnia 29 stycznia 2004 r. </w:t>
      </w:r>
    </w:p>
    <w:p w:rsidR="00A23BE3" w:rsidRPr="009475A8" w:rsidRDefault="00A23BE3" w:rsidP="00A23BE3">
      <w:pPr>
        <w:spacing w:after="0" w:line="36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Prawo zamówień publicznych (dalej jako: ustawa </w:t>
      </w:r>
      <w:proofErr w:type="spellStart"/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>Pzp</w:t>
      </w:r>
      <w:proofErr w:type="spellEnd"/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), </w:t>
      </w:r>
    </w:p>
    <w:p w:rsidR="00A23BE3" w:rsidRPr="009475A8" w:rsidRDefault="00A23BE3" w:rsidP="00A23BE3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:rsidR="00A23BE3" w:rsidRPr="009475A8" w:rsidRDefault="00A23BE3" w:rsidP="00A23BE3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:rsidR="00A23BE3" w:rsidRPr="009475A8" w:rsidRDefault="00A23BE3" w:rsidP="00A23BE3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Na 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potrzeby postępowania o udzielenie zamówienia publicznego 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Pr="00D61087">
        <w:rPr>
          <w:rFonts w:ascii="Arial" w:eastAsia="Times New Roman" w:hAnsi="Arial" w:cs="Arial"/>
          <w:b/>
          <w:sz w:val="20"/>
          <w:szCs w:val="20"/>
          <w:lang w:eastAsia="pl-PL"/>
        </w:rPr>
        <w:t>Rozbudowa systemu monitoringu wizyjnego Miasteczka Studenckiego AGH KC-zp.272-401/20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,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t>oświadczam, co następuje:</w:t>
      </w:r>
    </w:p>
    <w:p w:rsidR="00A23BE3" w:rsidRPr="009475A8" w:rsidRDefault="00A23BE3" w:rsidP="00A23BE3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1"/>
          <w:szCs w:val="21"/>
          <w:lang w:eastAsia="pl-PL"/>
        </w:rPr>
      </w:pPr>
      <w:r w:rsidRPr="009475A8">
        <w:rPr>
          <w:rFonts w:ascii="Arial" w:eastAsia="Times New Roman" w:hAnsi="Arial" w:cs="Arial"/>
          <w:b/>
          <w:sz w:val="21"/>
          <w:szCs w:val="21"/>
          <w:lang w:eastAsia="pl-PL"/>
        </w:rPr>
        <w:t>OŚWIADCZENIA DOTYCZĄCE WYKONAWCY:</w:t>
      </w:r>
    </w:p>
    <w:p w:rsidR="00A23BE3" w:rsidRPr="009475A8" w:rsidRDefault="00A23BE3" w:rsidP="00A23BE3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A23BE3" w:rsidRPr="004D7DBC" w:rsidRDefault="00A23BE3" w:rsidP="00A23BE3">
      <w:pPr>
        <w:numPr>
          <w:ilvl w:val="0"/>
          <w:numId w:val="11"/>
        </w:numPr>
        <w:spacing w:after="0" w:line="36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4D7DBC">
        <w:rPr>
          <w:rFonts w:ascii="Arial" w:eastAsia="Times New Roman" w:hAnsi="Arial" w:cs="Arial"/>
          <w:sz w:val="21"/>
          <w:szCs w:val="21"/>
          <w:lang w:eastAsia="pl-PL"/>
        </w:rPr>
        <w:t xml:space="preserve">Oświadczam, że nie podlegam wykluczeniu z postępowania na podstawie </w:t>
      </w:r>
      <w:r w:rsidRPr="004D7DBC">
        <w:rPr>
          <w:rFonts w:ascii="Arial" w:eastAsia="Times New Roman" w:hAnsi="Arial" w:cs="Arial"/>
          <w:sz w:val="21"/>
          <w:szCs w:val="21"/>
          <w:lang w:eastAsia="pl-PL"/>
        </w:rPr>
        <w:br/>
        <w:t xml:space="preserve">art. 24 ust 1 pkt 12-23 ustawy </w:t>
      </w:r>
      <w:proofErr w:type="spellStart"/>
      <w:r w:rsidRPr="004D7DBC">
        <w:rPr>
          <w:rFonts w:ascii="Arial" w:eastAsia="Times New Roman" w:hAnsi="Arial" w:cs="Arial"/>
          <w:sz w:val="21"/>
          <w:szCs w:val="21"/>
          <w:lang w:eastAsia="pl-PL"/>
        </w:rPr>
        <w:t>Pzp</w:t>
      </w:r>
      <w:proofErr w:type="spellEnd"/>
      <w:r w:rsidRPr="004D7DBC">
        <w:rPr>
          <w:rFonts w:ascii="Arial" w:eastAsia="Times New Roman" w:hAnsi="Arial" w:cs="Arial"/>
          <w:sz w:val="21"/>
          <w:szCs w:val="21"/>
          <w:lang w:eastAsia="pl-PL"/>
        </w:rPr>
        <w:t>.</w:t>
      </w:r>
    </w:p>
    <w:p w:rsidR="00A23BE3" w:rsidRPr="004D7DBC" w:rsidRDefault="00A23BE3" w:rsidP="00A23BE3">
      <w:pPr>
        <w:numPr>
          <w:ilvl w:val="0"/>
          <w:numId w:val="11"/>
        </w:numPr>
        <w:spacing w:after="0" w:line="36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4D7DBC">
        <w:rPr>
          <w:rFonts w:ascii="Arial" w:eastAsia="Times New Roman" w:hAnsi="Arial" w:cs="Arial"/>
          <w:sz w:val="21"/>
          <w:szCs w:val="21"/>
          <w:lang w:eastAsia="pl-PL"/>
        </w:rPr>
        <w:t xml:space="preserve">Oświadczam, że nie podlegam wykluczeniu z postępowania na podstawie </w:t>
      </w:r>
      <w:r w:rsidRPr="004D7DBC">
        <w:rPr>
          <w:rFonts w:ascii="Arial" w:eastAsia="Times New Roman" w:hAnsi="Arial" w:cs="Arial"/>
          <w:sz w:val="21"/>
          <w:szCs w:val="21"/>
          <w:lang w:eastAsia="pl-PL"/>
        </w:rPr>
        <w:br/>
        <w:t xml:space="preserve">art. 24 ust. 5 pkt 1 i pkt 8 ustawy </w:t>
      </w:r>
      <w:proofErr w:type="spellStart"/>
      <w:r w:rsidRPr="004D7DBC">
        <w:rPr>
          <w:rFonts w:ascii="Arial" w:eastAsia="Times New Roman" w:hAnsi="Arial" w:cs="Arial"/>
          <w:sz w:val="21"/>
          <w:szCs w:val="21"/>
          <w:lang w:eastAsia="pl-PL"/>
        </w:rPr>
        <w:t>Pzp</w:t>
      </w:r>
      <w:proofErr w:type="spellEnd"/>
      <w:r w:rsidRPr="004D7DBC">
        <w:rPr>
          <w:rFonts w:ascii="Arial" w:eastAsia="Times New Roman" w:hAnsi="Arial" w:cs="Arial"/>
          <w:sz w:val="20"/>
          <w:szCs w:val="20"/>
          <w:lang w:eastAsia="pl-PL"/>
        </w:rPr>
        <w:t xml:space="preserve">  </w:t>
      </w:r>
      <w:r w:rsidRPr="004D7DBC">
        <w:rPr>
          <w:rFonts w:ascii="Arial" w:eastAsia="Times New Roman" w:hAnsi="Arial" w:cs="Arial"/>
          <w:sz w:val="16"/>
          <w:szCs w:val="16"/>
          <w:lang w:eastAsia="pl-PL"/>
        </w:rPr>
        <w:t>.</w:t>
      </w:r>
    </w:p>
    <w:p w:rsidR="00A23BE3" w:rsidRPr="009475A8" w:rsidRDefault="00A23BE3" w:rsidP="00A23BE3">
      <w:pPr>
        <w:spacing w:after="0" w:line="360" w:lineRule="auto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:rsidR="00A23BE3" w:rsidRPr="009475A8" w:rsidRDefault="00A23BE3" w:rsidP="00A23BE3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…………….……. </w:t>
      </w: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(miejscowość),</w:t>
      </w:r>
      <w:r w:rsidRPr="009475A8"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 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dnia ………….……. r. </w:t>
      </w:r>
    </w:p>
    <w:p w:rsidR="00A23BE3" w:rsidRPr="009475A8" w:rsidRDefault="00A23BE3" w:rsidP="00A23BE3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  <w:t>…………………………………………</w:t>
      </w:r>
    </w:p>
    <w:p w:rsidR="00A23BE3" w:rsidRPr="009475A8" w:rsidRDefault="00A23BE3" w:rsidP="00A23BE3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(podpis)</w:t>
      </w:r>
    </w:p>
    <w:p w:rsidR="00A23BE3" w:rsidRPr="009475A8" w:rsidRDefault="00A23BE3" w:rsidP="00A23BE3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</w:p>
    <w:p w:rsidR="00A23BE3" w:rsidRPr="009475A8" w:rsidRDefault="00A23BE3" w:rsidP="00A23BE3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Oświadczam, że zachodzą w stosunku do mnie podstawy wykluczenia z postępowania na podstawie art. …………. ustawy </w:t>
      </w:r>
      <w:proofErr w:type="spellStart"/>
      <w:r w:rsidRPr="009475A8">
        <w:rPr>
          <w:rFonts w:ascii="Arial" w:eastAsia="Times New Roman" w:hAnsi="Arial" w:cs="Arial"/>
          <w:sz w:val="21"/>
          <w:szCs w:val="21"/>
          <w:lang w:eastAsia="pl-PL"/>
        </w:rPr>
        <w:t>Pzp</w:t>
      </w:r>
      <w:proofErr w:type="spellEnd"/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(podać mającą zastosowanie podstawę wykluczenia spośród wymienionych w art. 24 ust. 1 pkt 13-14, 16-20 lub art. 24 ust. 5 ustawy 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Pzp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).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Jednocześnie oświadczam, że w związku z ww. okolicznością, na podstawie art. 24 ust. 8 ustawy </w:t>
      </w:r>
      <w:proofErr w:type="spellStart"/>
      <w:r w:rsidRPr="009475A8">
        <w:rPr>
          <w:rFonts w:ascii="Arial" w:eastAsia="Times New Roman" w:hAnsi="Arial" w:cs="Arial"/>
          <w:sz w:val="21"/>
          <w:szCs w:val="21"/>
          <w:lang w:eastAsia="pl-PL"/>
        </w:rPr>
        <w:t>Pzp</w:t>
      </w:r>
      <w:proofErr w:type="spellEnd"/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 podjąłem następujące środki naprawcze: ………………………………………………………………………………………………………………..</w:t>
      </w:r>
    </w:p>
    <w:p w:rsidR="00A23BE3" w:rsidRPr="009475A8" w:rsidRDefault="00A23BE3" w:rsidP="00A23BE3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lastRenderedPageBreak/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23BE3" w:rsidRPr="009475A8" w:rsidRDefault="00A23BE3" w:rsidP="00A23BE3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A23BE3" w:rsidRPr="009475A8" w:rsidRDefault="00A23BE3" w:rsidP="00A23BE3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…………….……. </w:t>
      </w: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(miejscowość)</w:t>
      </w:r>
      <w:r w:rsidRPr="009475A8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dnia …………………. r. </w:t>
      </w:r>
    </w:p>
    <w:p w:rsidR="00A23BE3" w:rsidRPr="009475A8" w:rsidRDefault="00A23BE3" w:rsidP="00A23BE3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A23BE3" w:rsidRPr="009475A8" w:rsidRDefault="00A23BE3" w:rsidP="00A23BE3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  <w:t>…………………………………………</w:t>
      </w:r>
    </w:p>
    <w:p w:rsidR="00A23BE3" w:rsidRPr="009475A8" w:rsidRDefault="00A23BE3" w:rsidP="00A23BE3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(podpis)</w:t>
      </w:r>
    </w:p>
    <w:p w:rsidR="00A23BE3" w:rsidRPr="009475A8" w:rsidRDefault="00A23BE3" w:rsidP="00A23BE3">
      <w:pPr>
        <w:shd w:val="clear" w:color="auto" w:fill="BFBFBF"/>
        <w:spacing w:after="0" w:line="360" w:lineRule="auto"/>
        <w:jc w:val="both"/>
        <w:rPr>
          <w:rFonts w:ascii="Arial" w:eastAsia="Times New Roman" w:hAnsi="Arial" w:cs="Arial"/>
          <w:b/>
          <w:sz w:val="21"/>
          <w:szCs w:val="21"/>
          <w:lang w:eastAsia="pl-PL"/>
        </w:rPr>
      </w:pPr>
      <w:r w:rsidRPr="009475A8">
        <w:rPr>
          <w:rFonts w:ascii="Arial" w:eastAsia="Times New Roman" w:hAnsi="Arial" w:cs="Arial"/>
          <w:b/>
          <w:sz w:val="21"/>
          <w:szCs w:val="21"/>
          <w:lang w:eastAsia="pl-PL"/>
        </w:rPr>
        <w:t>OŚWIADCZENIE DOTYCZĄCE PODANYCH INFORMACJI:</w:t>
      </w:r>
    </w:p>
    <w:p w:rsidR="00A23BE3" w:rsidRPr="009475A8" w:rsidRDefault="00A23BE3" w:rsidP="00A23BE3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A23BE3" w:rsidRPr="009475A8" w:rsidRDefault="00A23BE3" w:rsidP="00A23BE3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Oświadczam, że wszystkie informacje podane w powyższych oświadczeniach są aktualne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:rsidR="00A23BE3" w:rsidRPr="009475A8" w:rsidRDefault="00A23BE3" w:rsidP="00A23BE3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A23BE3" w:rsidRPr="009475A8" w:rsidRDefault="00A23BE3" w:rsidP="00A23BE3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…………….……. </w:t>
      </w: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(miejscowość),</w:t>
      </w:r>
      <w:r w:rsidRPr="009475A8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t>dnia …………………. r.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</w:p>
    <w:p w:rsidR="00A23BE3" w:rsidRPr="009475A8" w:rsidRDefault="00A23BE3" w:rsidP="00A23BE3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  <w:t>…………………………………………</w:t>
      </w:r>
    </w:p>
    <w:p w:rsidR="00A23BE3" w:rsidRPr="009475A8" w:rsidRDefault="00A23BE3" w:rsidP="00A23BE3">
      <w:pPr>
        <w:spacing w:after="0" w:line="360" w:lineRule="auto"/>
        <w:ind w:left="5664" w:firstLine="708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(podpis)</w:t>
      </w:r>
    </w:p>
    <w:p w:rsidR="00A23BE3" w:rsidRPr="009475A8" w:rsidRDefault="00A23BE3" w:rsidP="00A23BE3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A23BE3" w:rsidRPr="009475A8" w:rsidRDefault="00A23BE3" w:rsidP="00A23BE3"/>
    <w:p w:rsidR="004060F1" w:rsidRPr="00A23BE3" w:rsidRDefault="004060F1" w:rsidP="00A23BE3">
      <w:bookmarkStart w:id="0" w:name="_GoBack"/>
      <w:bookmarkEnd w:id="0"/>
    </w:p>
    <w:sectPr w:rsidR="004060F1" w:rsidRPr="00A23BE3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525F7" w:rsidRDefault="00F525F7" w:rsidP="0038231F">
      <w:pPr>
        <w:spacing w:after="0" w:line="240" w:lineRule="auto"/>
      </w:pPr>
      <w:r>
        <w:separator/>
      </w:r>
    </w:p>
  </w:endnote>
  <w:endnote w:type="continuationSeparator" w:id="0">
    <w:p w:rsidR="00F525F7" w:rsidRDefault="00F525F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1087" w:rsidRDefault="00D6108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1087" w:rsidRDefault="00D6108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525F7" w:rsidRDefault="00F525F7" w:rsidP="0038231F">
      <w:pPr>
        <w:spacing w:after="0" w:line="240" w:lineRule="auto"/>
      </w:pPr>
      <w:r>
        <w:separator/>
      </w:r>
    </w:p>
  </w:footnote>
  <w:footnote w:type="continuationSeparator" w:id="0">
    <w:p w:rsidR="00F525F7" w:rsidRDefault="00F525F7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1087" w:rsidRDefault="00D6108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1087" w:rsidRDefault="00D6108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1087" w:rsidRDefault="00D6108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597D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060F1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DBC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A597D"/>
    <w:rsid w:val="009C7756"/>
    <w:rsid w:val="00A15F7E"/>
    <w:rsid w:val="00A166B0"/>
    <w:rsid w:val="00A22DCF"/>
    <w:rsid w:val="00A23BE3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61087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525F7"/>
    <w:rsid w:val="00F66810"/>
    <w:rsid w:val="00F8042D"/>
    <w:rsid w:val="00FC0317"/>
    <w:rsid w:val="00FE0741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chartTrackingRefBased/>
  <w15:docId w15:val="{53A4E8B0-1E1E-4BAF-AA2E-5B21AF0433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character" w:styleId="Hipercze">
    <w:name w:val="Hyperlink"/>
    <w:uiPriority w:val="99"/>
    <w:semiHidden/>
    <w:unhideWhenUsed/>
    <w:rsid w:val="004060F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BCD4D2-EE77-4F39-8C1E-9D934FA64C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294</Words>
  <Characters>1769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Jolata Oleksy</cp:lastModifiedBy>
  <cp:revision>4</cp:revision>
  <cp:lastPrinted>2016-07-26T10:32:00Z</cp:lastPrinted>
  <dcterms:created xsi:type="dcterms:W3CDTF">2020-11-05T11:39:00Z</dcterms:created>
  <dcterms:modified xsi:type="dcterms:W3CDTF">2020-11-05T13:51:00Z</dcterms:modified>
</cp:coreProperties>
</file>