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24DA9" w:rsidRPr="00524DA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24DA9" w:rsidRPr="00524DA9">
        <w:rPr>
          <w:rFonts w:ascii="Times New Roman" w:hAnsi="Times New Roman"/>
          <w:b/>
        </w:rPr>
        <w:t>FER.271.19.2020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4DA9" w:rsidRPr="00524DA9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4DA9" w:rsidRPr="00524DA9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524DA9" w:rsidRPr="00524DA9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4DA9" w:rsidRPr="00524DA9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524DA9" w:rsidRPr="00524DA9">
        <w:rPr>
          <w:sz w:val="22"/>
          <w:szCs w:val="22"/>
        </w:rPr>
        <w:t>Szerzyny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24DA9" w:rsidRPr="00524DA9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24DA9" w:rsidRPr="00524DA9">
        <w:rPr>
          <w:rFonts w:ascii="Times New Roman" w:hAnsi="Times New Roman"/>
          <w:b/>
        </w:rPr>
        <w:t>Remont drogi gminnej nr 200620K Żurowa - Dobrocin w miejscowości Żurowa w km 2+820 - 2+980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24DA9" w:rsidRPr="00524DA9">
        <w:rPr>
          <w:rFonts w:ascii="Times New Roman" w:hAnsi="Times New Roman"/>
          <w:b/>
        </w:rPr>
        <w:t>Gmina Szerzyny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4559" w:rsidRDefault="00454559" w:rsidP="00454559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454559" w:rsidRDefault="00454559" w:rsidP="00454559">
      <w:p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nie podlegam wykluczeniu z postępowania na podstawie </w:t>
      </w:r>
      <w:r>
        <w:rPr>
          <w:rFonts w:ascii="Times New Roman" w:hAnsi="Times New Roman"/>
        </w:rPr>
        <w:br/>
        <w:t>art. 24 ust 1 pkt 12-22 ustawy Pzp.</w:t>
      </w:r>
    </w:p>
    <w:p w:rsidR="00454559" w:rsidRDefault="00454559" w:rsidP="00454559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454559" w:rsidRDefault="00454559" w:rsidP="00454559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</w:rPr>
        <w:t>Oświadczam, że zachodzą w stosunku do mnie podstawy wykluczenia z postępowania na podstawie art. …………. ustawy Pzp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454559" w:rsidRDefault="00454559" w:rsidP="00454559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454559" w:rsidRDefault="00454559" w:rsidP="00454559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454559" w:rsidRDefault="00454559" w:rsidP="00454559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454559" w:rsidRDefault="00454559" w:rsidP="00454559">
      <w:pPr>
        <w:shd w:val="clear" w:color="auto" w:fill="BFBFBF"/>
        <w:spacing w:after="120"/>
        <w:contextualSpacing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OŚWIADCZENIE DOTYCZĄCE PODWYKONAWCY: </w:t>
      </w:r>
      <w:r>
        <w:rPr>
          <w:rFonts w:ascii="Arial" w:hAnsi="Arial" w:cs="Arial"/>
          <w:b/>
          <w:i/>
          <w:sz w:val="18"/>
          <w:szCs w:val="18"/>
        </w:rPr>
        <w:t>(wypełnić jeśli dotyczy)</w:t>
      </w:r>
      <w:r>
        <w:rPr>
          <w:rFonts w:ascii="Arial" w:hAnsi="Arial" w:cs="Arial"/>
          <w:b/>
          <w:sz w:val="18"/>
          <w:szCs w:val="18"/>
        </w:rPr>
        <w:t>:</w:t>
      </w:r>
    </w:p>
    <w:p w:rsidR="00454559" w:rsidRDefault="00454559" w:rsidP="00454559">
      <w:pPr>
        <w:spacing w:after="120"/>
        <w:contextualSpacing/>
        <w:jc w:val="both"/>
        <w:rPr>
          <w:rFonts w:ascii="Arial" w:hAnsi="Arial" w:cs="Arial"/>
          <w:sz w:val="18"/>
          <w:szCs w:val="18"/>
        </w:rPr>
      </w:pPr>
    </w:p>
    <w:p w:rsidR="00454559" w:rsidRDefault="00454559" w:rsidP="00454559">
      <w:pPr>
        <w:spacing w:after="120"/>
        <w:contextualSpacing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Oświadczam, że zamierzam powierzyć wykonanie części zamówienia następującym podwykonawcom:</w:t>
      </w:r>
    </w:p>
    <w:tbl>
      <w:tblPr>
        <w:tblW w:w="0" w:type="auto"/>
        <w:jc w:val="center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965"/>
        <w:gridCol w:w="4401"/>
      </w:tblGrid>
      <w:tr w:rsidR="00454559" w:rsidTr="00454559">
        <w:trPr>
          <w:trHeight w:val="321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54559" w:rsidRDefault="00454559">
            <w:pPr>
              <w:pStyle w:val="Akapitzlist1"/>
              <w:spacing w:line="360" w:lineRule="auto"/>
              <w:ind w:left="0"/>
              <w:jc w:val="center"/>
              <w:rPr>
                <w:rFonts w:ascii="Arial" w:hAnsi="Arial" w:cs="Arial"/>
                <w:b/>
                <w:i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Nazwa/firma, adres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54559" w:rsidRDefault="004545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</w:p>
          <w:p w:rsidR="00454559" w:rsidRDefault="00454559">
            <w:pPr>
              <w:pStyle w:val="Akapitzlist1"/>
              <w:spacing w:line="360" w:lineRule="auto"/>
              <w:ind w:left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Część zamówienia</w:t>
            </w:r>
          </w:p>
        </w:tc>
      </w:tr>
      <w:tr w:rsidR="00454559" w:rsidTr="00454559">
        <w:trPr>
          <w:trHeight w:val="326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59" w:rsidRDefault="00454559">
            <w:pPr>
              <w:pStyle w:val="Akapitzlist1"/>
              <w:spacing w:line="360" w:lineRule="auto"/>
              <w:ind w:left="36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59" w:rsidRDefault="00454559">
            <w:pPr>
              <w:pStyle w:val="Akapitzlist1"/>
              <w:spacing w:line="360" w:lineRule="auto"/>
              <w:ind w:left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454559" w:rsidTr="00454559">
        <w:trPr>
          <w:trHeight w:val="326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59" w:rsidRDefault="00454559">
            <w:pPr>
              <w:pStyle w:val="Akapitzlist1"/>
              <w:spacing w:line="360" w:lineRule="auto"/>
              <w:ind w:left="36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59" w:rsidRDefault="00454559">
            <w:pPr>
              <w:pStyle w:val="Akapitzlist1"/>
              <w:spacing w:line="360" w:lineRule="auto"/>
              <w:ind w:left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454559" w:rsidTr="00454559">
        <w:trPr>
          <w:trHeight w:val="326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59" w:rsidRDefault="00454559">
            <w:pPr>
              <w:pStyle w:val="Akapitzlist1"/>
              <w:spacing w:line="360" w:lineRule="auto"/>
              <w:ind w:left="36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559" w:rsidRDefault="00454559">
            <w:pPr>
              <w:pStyle w:val="Akapitzlist1"/>
              <w:spacing w:line="360" w:lineRule="auto"/>
              <w:ind w:left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:rsidR="00454559" w:rsidRDefault="00454559" w:rsidP="00454559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454559" w:rsidRDefault="00454559" w:rsidP="00454559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OŚWIADCZENIE DOTYCZĄCE WYKONAWCY:</w:t>
      </w:r>
    </w:p>
    <w:p w:rsidR="00454559" w:rsidRDefault="00454559" w:rsidP="00454559">
      <w:pPr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Oświadczam, że jestem </w:t>
      </w:r>
      <w:r>
        <w:rPr>
          <w:rFonts w:ascii="Arial" w:hAnsi="Arial" w:cs="Arial"/>
          <w:i/>
          <w:sz w:val="18"/>
          <w:szCs w:val="18"/>
        </w:rPr>
        <w:t>(zaznaczyć odpowiednie)</w:t>
      </w:r>
      <w:r>
        <w:rPr>
          <w:rFonts w:ascii="Arial" w:hAnsi="Arial" w:cs="Arial"/>
          <w:sz w:val="18"/>
          <w:szCs w:val="18"/>
        </w:rPr>
        <w:t>:</w:t>
      </w:r>
    </w:p>
    <w:p w:rsidR="00454559" w:rsidRDefault="00454559" w:rsidP="00454559">
      <w:pPr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sz w:val="18"/>
          <w:szCs w:val="18"/>
        </w:rPr>
        <w:instrText xml:space="preserve"> FORMCHECKBOX </w:instrTex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mikroprzedsiębiorstwem - zatrudniam do 10 osób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sz w:val="18"/>
          <w:szCs w:val="18"/>
        </w:rPr>
        <w:instrText xml:space="preserve"> FORMCHECKBOX </w:instrTex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małym  przedsiębiorstwem - zatrudniam mniej niż 50 osób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sz w:val="18"/>
          <w:szCs w:val="18"/>
        </w:rPr>
        <w:instrText xml:space="preserve"> FORMCHECKBOX </w:instrTex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średnim przedsiębiorstwem - zatrudniam mniej niż 250 osób</w:t>
      </w:r>
    </w:p>
    <w:p w:rsidR="00454559" w:rsidRDefault="00454559" w:rsidP="00454559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OŚWIADCZENIE DOTYCZĄCE PODANYCH INFORMACJI:</w:t>
      </w:r>
    </w:p>
    <w:p w:rsidR="00454559" w:rsidRDefault="00454559" w:rsidP="00454559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454559" w:rsidRDefault="00454559" w:rsidP="00454559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454559" w:rsidRDefault="00454559" w:rsidP="00454559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454559" w:rsidRDefault="00454559" w:rsidP="00454559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 xml:space="preserve">(miejscowość), </w:t>
      </w:r>
      <w:r>
        <w:rPr>
          <w:rFonts w:ascii="Arial" w:hAnsi="Arial" w:cs="Arial"/>
          <w:sz w:val="16"/>
          <w:szCs w:val="16"/>
        </w:rPr>
        <w:t xml:space="preserve">dnia …………………. r.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454559" w:rsidRDefault="00454559" w:rsidP="00454559">
      <w:pPr>
        <w:spacing w:after="0" w:line="240" w:lineRule="auto"/>
        <w:ind w:left="6372"/>
        <w:jc w:val="center"/>
        <w:rPr>
          <w:rFonts w:ascii="Arial" w:hAnsi="Arial" w:cs="Arial"/>
          <w:sz w:val="16"/>
          <w:szCs w:val="16"/>
        </w:rPr>
      </w:pPr>
    </w:p>
    <w:p w:rsidR="00454559" w:rsidRDefault="00454559" w:rsidP="00454559">
      <w:pPr>
        <w:spacing w:after="0" w:line="240" w:lineRule="auto"/>
        <w:ind w:left="5664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……………….……………………………</w:t>
      </w:r>
    </w:p>
    <w:p w:rsidR="00454559" w:rsidRDefault="00454559" w:rsidP="00454559">
      <w:pPr>
        <w:spacing w:after="0"/>
        <w:ind w:left="5664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podpis osoby uprawnionej do składania</w:t>
      </w:r>
    </w:p>
    <w:p w:rsidR="00454559" w:rsidRDefault="00454559" w:rsidP="00454559">
      <w:pPr>
        <w:spacing w:after="0"/>
        <w:ind w:left="5664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oświadczeń woli w imieniu Wykonawcy</w:t>
      </w:r>
    </w:p>
    <w:p w:rsidR="00454559" w:rsidRDefault="00454559" w:rsidP="0045455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sectPr w:rsidR="00454559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CE6" w:rsidRDefault="00675CE6" w:rsidP="0038231F">
      <w:pPr>
        <w:spacing w:after="0" w:line="240" w:lineRule="auto"/>
      </w:pPr>
      <w:r>
        <w:separator/>
      </w:r>
    </w:p>
  </w:endnote>
  <w:endnote w:type="continuationSeparator" w:id="1">
    <w:p w:rsidR="00675CE6" w:rsidRDefault="00675C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DA9" w:rsidRDefault="00524DA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5455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5455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DA9" w:rsidRDefault="00524D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CE6" w:rsidRDefault="00675CE6" w:rsidP="0038231F">
      <w:pPr>
        <w:spacing w:after="0" w:line="240" w:lineRule="auto"/>
      </w:pPr>
      <w:r>
        <w:separator/>
      </w:r>
    </w:p>
  </w:footnote>
  <w:footnote w:type="continuationSeparator" w:id="1">
    <w:p w:rsidR="00675CE6" w:rsidRDefault="00675CE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DA9" w:rsidRDefault="00524D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DA9" w:rsidRDefault="00524D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DA9" w:rsidRDefault="00524DA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4DA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455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4DA9"/>
    <w:rsid w:val="005641F0"/>
    <w:rsid w:val="005C39CA"/>
    <w:rsid w:val="005E176A"/>
    <w:rsid w:val="00634311"/>
    <w:rsid w:val="00641874"/>
    <w:rsid w:val="006676AE"/>
    <w:rsid w:val="00675CE6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454559"/>
    <w:pPr>
      <w:spacing w:line="252" w:lineRule="auto"/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8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2016-07-26T11:32:00Z</cp:lastPrinted>
  <dcterms:created xsi:type="dcterms:W3CDTF">2020-10-30T10:27:00Z</dcterms:created>
  <dcterms:modified xsi:type="dcterms:W3CDTF">2020-10-30T10:28:00Z</dcterms:modified>
</cp:coreProperties>
</file>