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67D64" w:rsidRPr="00F67D6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67D64" w:rsidRPr="00F67D64">
        <w:rPr>
          <w:b/>
          <w:sz w:val="24"/>
        </w:rPr>
        <w:t>FER.271.19.2020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67D64" w:rsidRPr="00F67D64">
        <w:rPr>
          <w:b/>
        </w:rPr>
        <w:t>przetarg nieograniczony</w:t>
      </w:r>
      <w:r w:rsidR="00753DC1">
        <w:t xml:space="preserve"> na:</w:t>
      </w:r>
    </w:p>
    <w:p w:rsidR="0000184A" w:rsidRDefault="00F67D6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67D64">
        <w:rPr>
          <w:b/>
          <w:sz w:val="24"/>
          <w:szCs w:val="24"/>
        </w:rPr>
        <w:t>Remont drogi gminnej nr 200620K Żurowa - Dobrocin w miejscowości Żurowa w km 2+820 - 2+980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67D64" w:rsidRPr="00F67D6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67D64" w:rsidRPr="00F67D64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67D64" w:rsidRPr="00F67D6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C2A" w:rsidRDefault="00823C2A">
      <w:r>
        <w:separator/>
      </w:r>
    </w:p>
  </w:endnote>
  <w:endnote w:type="continuationSeparator" w:id="1">
    <w:p w:rsidR="00823C2A" w:rsidRDefault="00823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0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0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64" w:rsidRDefault="00F67D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C2A" w:rsidRDefault="00823C2A">
      <w:r>
        <w:separator/>
      </w:r>
    </w:p>
  </w:footnote>
  <w:footnote w:type="continuationSeparator" w:id="1">
    <w:p w:rsidR="00823C2A" w:rsidRDefault="00823C2A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64" w:rsidRDefault="00F67D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64" w:rsidRDefault="00F67D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64" w:rsidRDefault="00F67D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D6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C2A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0017"/>
    <w:rsid w:val="00EB5766"/>
    <w:rsid w:val="00EC667E"/>
    <w:rsid w:val="00F46593"/>
    <w:rsid w:val="00F568D6"/>
    <w:rsid w:val="00F67D64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8001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800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2020-10-30T10:27:00Z</cp:lastPrinted>
  <dcterms:created xsi:type="dcterms:W3CDTF">2020-10-30T10:27:00Z</dcterms:created>
  <dcterms:modified xsi:type="dcterms:W3CDTF">2020-10-30T10:27:00Z</dcterms:modified>
</cp:coreProperties>
</file>