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4F079B" w:rsidRDefault="009917FA" w:rsidP="006A5DF1">
      <w:pPr>
        <w:spacing w:after="240"/>
        <w:jc w:val="right"/>
        <w:rPr>
          <w:sz w:val="22"/>
          <w:szCs w:val="22"/>
        </w:rPr>
      </w:pPr>
      <w:r w:rsidRPr="009917FA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Pr="009917FA">
        <w:rPr>
          <w:sz w:val="22"/>
          <w:szCs w:val="22"/>
        </w:rPr>
        <w:t>2020-10-29</w:t>
      </w:r>
    </w:p>
    <w:p w:rsidR="006A5DF1" w:rsidRPr="00D91931" w:rsidRDefault="009917FA" w:rsidP="006A5DF1">
      <w:pPr>
        <w:rPr>
          <w:b/>
          <w:bCs/>
          <w:sz w:val="22"/>
          <w:szCs w:val="22"/>
        </w:rPr>
      </w:pPr>
      <w:r w:rsidRPr="009917FA">
        <w:rPr>
          <w:b/>
          <w:bCs/>
          <w:sz w:val="22"/>
          <w:szCs w:val="22"/>
        </w:rPr>
        <w:t>GMINA NIEPOŁOMICE</w:t>
      </w:r>
    </w:p>
    <w:p w:rsidR="006A5DF1" w:rsidRPr="00BD5546" w:rsidRDefault="009917FA" w:rsidP="006A5DF1">
      <w:pPr>
        <w:rPr>
          <w:sz w:val="22"/>
          <w:szCs w:val="22"/>
        </w:rPr>
      </w:pPr>
      <w:r w:rsidRPr="009917FA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9917FA">
        <w:rPr>
          <w:sz w:val="22"/>
          <w:szCs w:val="22"/>
        </w:rPr>
        <w:t>13</w:t>
      </w:r>
    </w:p>
    <w:p w:rsidR="006A5DF1" w:rsidRPr="00BD5546" w:rsidRDefault="009917FA" w:rsidP="006A5DF1">
      <w:pPr>
        <w:rPr>
          <w:sz w:val="22"/>
          <w:szCs w:val="22"/>
        </w:rPr>
      </w:pPr>
      <w:r w:rsidRPr="009917FA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9917FA">
        <w:rPr>
          <w:sz w:val="22"/>
          <w:szCs w:val="22"/>
        </w:rPr>
        <w:t>Niepołomice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83B46">
        <w:rPr>
          <w:bCs/>
          <w:sz w:val="22"/>
          <w:szCs w:val="22"/>
        </w:rPr>
        <w:t>ZP.271.15.2020.2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917FA" w:rsidRPr="009917F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83B46">
        <w:rPr>
          <w:b/>
          <w:sz w:val="22"/>
          <w:szCs w:val="22"/>
        </w:rPr>
        <w:t>pn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917FA" w:rsidRPr="009917FA">
        <w:rPr>
          <w:b/>
          <w:bCs/>
          <w:sz w:val="22"/>
          <w:szCs w:val="22"/>
        </w:rPr>
        <w:t>Przebudowa istniejącego boiska sportowego przy Domu Kultury w Woli Zabierzowskiej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917FA" w:rsidRPr="009917FA">
        <w:rPr>
          <w:b/>
          <w:sz w:val="22"/>
          <w:szCs w:val="22"/>
        </w:rPr>
        <w:t>ZP.271.15.2020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9917FA" w:rsidRPr="009917FA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9917FA" w:rsidRPr="009917FA">
        <w:rPr>
          <w:sz w:val="22"/>
          <w:szCs w:val="22"/>
        </w:rPr>
        <w:t>(</w:t>
      </w:r>
      <w:proofErr w:type="spellStart"/>
      <w:r w:rsidR="009917FA" w:rsidRPr="009917FA">
        <w:rPr>
          <w:sz w:val="22"/>
          <w:szCs w:val="22"/>
        </w:rPr>
        <w:t>t.j</w:t>
      </w:r>
      <w:proofErr w:type="spellEnd"/>
      <w:r w:rsidR="009917FA" w:rsidRPr="009917FA">
        <w:rPr>
          <w:sz w:val="22"/>
          <w:szCs w:val="22"/>
        </w:rPr>
        <w:t xml:space="preserve">. </w:t>
      </w:r>
      <w:proofErr w:type="spellStart"/>
      <w:r w:rsidR="009917FA" w:rsidRPr="009917FA">
        <w:rPr>
          <w:sz w:val="22"/>
          <w:szCs w:val="22"/>
        </w:rPr>
        <w:t>Dz.U</w:t>
      </w:r>
      <w:proofErr w:type="spellEnd"/>
      <w:r w:rsidR="009917FA" w:rsidRPr="009917FA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917FA" w:rsidRPr="006A5DF1" w:rsidTr="008E4A25">
        <w:tc>
          <w:tcPr>
            <w:tcW w:w="9356" w:type="dxa"/>
            <w:shd w:val="clear" w:color="auto" w:fill="auto"/>
          </w:tcPr>
          <w:p w:rsidR="009917FA" w:rsidRPr="006A5DF1" w:rsidRDefault="00883B46" w:rsidP="008E4A2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Pytanie </w:t>
            </w:r>
          </w:p>
          <w:p w:rsidR="009917FA" w:rsidRPr="009917FA" w:rsidRDefault="009917FA" w:rsidP="008E4A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17FA">
              <w:rPr>
                <w:sz w:val="22"/>
                <w:szCs w:val="22"/>
              </w:rPr>
              <w:t>Dzień dobry,</w:t>
            </w:r>
          </w:p>
          <w:p w:rsidR="009917FA" w:rsidRPr="009917FA" w:rsidRDefault="009917FA" w:rsidP="00883B4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17FA">
              <w:rPr>
                <w:sz w:val="22"/>
                <w:szCs w:val="22"/>
              </w:rPr>
              <w:t>W związku z ww. postępowaniem przetargowym zwracam się z prośbą o wyjaśnienia:</w:t>
            </w:r>
          </w:p>
          <w:p w:rsidR="009917FA" w:rsidRPr="009917FA" w:rsidRDefault="009917FA" w:rsidP="008E4A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17FA">
              <w:rPr>
                <w:sz w:val="22"/>
                <w:szCs w:val="22"/>
              </w:rPr>
              <w:t>Pytanie 1</w:t>
            </w:r>
          </w:p>
          <w:p w:rsidR="009917FA" w:rsidRPr="006A5DF1" w:rsidRDefault="009917FA" w:rsidP="008E4A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17FA">
              <w:rPr>
                <w:sz w:val="22"/>
                <w:szCs w:val="22"/>
              </w:rPr>
              <w:t>Tytuł dokumentacji projektowej wskazuję na wymianę/rozbiórkę urazogennej nawierzchni asfaltowej. Brak jednak w dokumentacji projektowej oraz przedmiarach wskazania w zakresie prac robót budowlanych polegających na rozbiórce danej nawierzchni asfaltowej wraz z podbudową. Proszę uprzejmie o potwierdzenie, że te roboty wchodzą w zlecany zakres prac</w:t>
            </w:r>
          </w:p>
          <w:p w:rsidR="009917FA" w:rsidRPr="006A5DF1" w:rsidRDefault="009917FA" w:rsidP="008E4A2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9917FA" w:rsidRPr="009917FA" w:rsidRDefault="009917FA" w:rsidP="008E4A2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9917FA">
              <w:rPr>
                <w:sz w:val="22"/>
                <w:szCs w:val="22"/>
              </w:rPr>
              <w:t xml:space="preserve">Tak te roboty wchodzą w zakres prac budowlanych. </w:t>
            </w:r>
          </w:p>
          <w:p w:rsidR="009917FA" w:rsidRPr="006A5DF1" w:rsidRDefault="009917FA" w:rsidP="00883B4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9917FA">
              <w:rPr>
                <w:sz w:val="22"/>
                <w:szCs w:val="22"/>
              </w:rPr>
              <w:t>W przedmiarach zostało to  ogólni</w:t>
            </w:r>
            <w:r w:rsidR="00883B46">
              <w:rPr>
                <w:sz w:val="22"/>
                <w:szCs w:val="22"/>
              </w:rPr>
              <w:t xml:space="preserve">e uwzględnione jako korytowanie </w:t>
            </w:r>
            <w:r w:rsidRPr="009917FA">
              <w:rPr>
                <w:sz w:val="22"/>
                <w:szCs w:val="22"/>
              </w:rPr>
              <w:t>(pozyskany asfalt należy zutylizować a kruszywo z istniejącej podbudowy wykorzystać do nowoprojektowanej podbudowy)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883B46" w:rsidRDefault="00883B46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:rsidR="006D4AB3" w:rsidRPr="006A5DF1" w:rsidRDefault="00883B46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………………………….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6444" w:rsidRDefault="00966444">
      <w:r>
        <w:separator/>
      </w:r>
    </w:p>
  </w:endnote>
  <w:endnote w:type="continuationSeparator" w:id="0">
    <w:p w:rsidR="00966444" w:rsidRDefault="009664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883B46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6444" w:rsidRDefault="00966444">
      <w:r>
        <w:separator/>
      </w:r>
    </w:p>
  </w:footnote>
  <w:footnote w:type="continuationSeparator" w:id="0">
    <w:p w:rsidR="00966444" w:rsidRDefault="009664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7FA" w:rsidRDefault="009917F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7FA" w:rsidRDefault="009917F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7FA" w:rsidRDefault="009917F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17FA"/>
    <w:rsid w:val="00031374"/>
    <w:rsid w:val="000A1097"/>
    <w:rsid w:val="000E2A8F"/>
    <w:rsid w:val="0012774F"/>
    <w:rsid w:val="00144B7A"/>
    <w:rsid w:val="00180C6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3B46"/>
    <w:rsid w:val="00897AB0"/>
    <w:rsid w:val="008A3553"/>
    <w:rsid w:val="00966444"/>
    <w:rsid w:val="009917FA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2020-10-29T12:14:00Z</cp:lastPrinted>
  <dcterms:created xsi:type="dcterms:W3CDTF">2020-10-29T12:14:00Z</dcterms:created>
  <dcterms:modified xsi:type="dcterms:W3CDTF">2020-10-29T12:14:00Z</dcterms:modified>
</cp:coreProperties>
</file>