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D22741" w:rsidRDefault="00D2274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-wyniki częściowe- dot. Pakietu 8,9,10,12,13,14</w:t>
      </w:r>
    </w:p>
    <w:p w:rsidR="00D22741" w:rsidRDefault="00D2274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oraz unieważnienie pakietu 11 i 22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FF19B6" w:rsidRPr="00FF19B6" w:rsidRDefault="00FF19B6" w:rsidP="00B52A97">
      <w:pPr>
        <w:spacing w:line="360" w:lineRule="auto"/>
        <w:rPr>
          <w:b/>
          <w:bCs/>
          <w:color w:val="000000"/>
        </w:rPr>
      </w:pPr>
      <w:r w:rsidRPr="00FF19B6">
        <w:rPr>
          <w:b/>
          <w:bCs/>
          <w:color w:val="000000"/>
        </w:rPr>
        <w:t>Szpital Miejski Specjalistyczny</w:t>
      </w:r>
    </w:p>
    <w:p w:rsidR="00FF19B6" w:rsidRPr="00FF19B6" w:rsidRDefault="00FF19B6" w:rsidP="00B52A97">
      <w:pPr>
        <w:spacing w:line="360" w:lineRule="auto"/>
        <w:rPr>
          <w:b/>
          <w:bCs/>
          <w:color w:val="000000"/>
        </w:rPr>
      </w:pPr>
      <w:r w:rsidRPr="00FF19B6">
        <w:rPr>
          <w:b/>
          <w:bCs/>
          <w:color w:val="000000"/>
        </w:rPr>
        <w:t>im. Gabriela Narutowicza w Krakowie</w:t>
      </w:r>
    </w:p>
    <w:p w:rsidR="00B52A97" w:rsidRDefault="00FF19B6" w:rsidP="00B52A97">
      <w:pPr>
        <w:spacing w:line="360" w:lineRule="auto"/>
        <w:rPr>
          <w:b/>
          <w:bCs/>
          <w:color w:val="000000"/>
        </w:rPr>
      </w:pPr>
      <w:r w:rsidRPr="00FF19B6">
        <w:rPr>
          <w:b/>
          <w:bCs/>
          <w:color w:val="000000"/>
        </w:rPr>
        <w:t>Dział Zamówień Publicznych i Umów</w:t>
      </w:r>
      <w:r w:rsidR="00B52A97">
        <w:rPr>
          <w:b/>
          <w:bCs/>
          <w:color w:val="000000"/>
        </w:rPr>
        <w:t>,</w:t>
      </w:r>
    </w:p>
    <w:p w:rsidR="00B52A97" w:rsidRDefault="00FF19B6" w:rsidP="00B52A97">
      <w:pPr>
        <w:spacing w:line="360" w:lineRule="auto"/>
        <w:rPr>
          <w:color w:val="000000"/>
        </w:rPr>
      </w:pPr>
      <w:r w:rsidRPr="00FF19B6">
        <w:rPr>
          <w:color w:val="000000"/>
        </w:rPr>
        <w:t>ul. Prądnicka</w:t>
      </w:r>
      <w:r w:rsidR="00B52A97">
        <w:rPr>
          <w:color w:val="000000"/>
        </w:rPr>
        <w:t xml:space="preserve"> </w:t>
      </w:r>
      <w:r w:rsidRPr="00FF19B6">
        <w:rPr>
          <w:color w:val="000000"/>
        </w:rPr>
        <w:t>35-37</w:t>
      </w:r>
      <w:r w:rsidR="00B52A97">
        <w:rPr>
          <w:color w:val="000000"/>
        </w:rPr>
        <w:t xml:space="preserve"> ,</w:t>
      </w:r>
    </w:p>
    <w:p w:rsidR="00B52A97" w:rsidRPr="00B52A97" w:rsidRDefault="00FF19B6" w:rsidP="00B52A97">
      <w:pPr>
        <w:spacing w:line="360" w:lineRule="auto"/>
        <w:rPr>
          <w:color w:val="000000"/>
          <w:lang w:val="en-US"/>
        </w:rPr>
      </w:pPr>
      <w:r w:rsidRPr="00FF19B6">
        <w:rPr>
          <w:color w:val="000000"/>
        </w:rPr>
        <w:t>31-202</w:t>
      </w:r>
      <w:r w:rsidR="00B52A97">
        <w:rPr>
          <w:color w:val="000000"/>
        </w:rPr>
        <w:t xml:space="preserve"> </w:t>
      </w:r>
      <w:r w:rsidRPr="00FF19B6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FF19B6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  <w:r>
        <w:rPr>
          <w:color w:val="000000"/>
          <w:lang w:val="en-US"/>
        </w:rPr>
        <w:t xml:space="preserve">tel. </w:t>
      </w:r>
      <w:r w:rsidR="00FF19B6" w:rsidRPr="00FF19B6">
        <w:rPr>
          <w:color w:val="000000"/>
          <w:lang w:val="en-US"/>
        </w:rPr>
        <w:t>(12)2578 29</w:t>
      </w:r>
      <w:r w:rsidR="00D22741">
        <w:rPr>
          <w:color w:val="000000"/>
          <w:lang w:val="en-US"/>
        </w:rPr>
        <w:t>1</w:t>
      </w:r>
      <w:r w:rsidR="00FF19B6" w:rsidRPr="00FF19B6">
        <w:rPr>
          <w:color w:val="000000"/>
          <w:lang w:val="en-US"/>
        </w:rPr>
        <w:t xml:space="preserve">; </w:t>
      </w:r>
    </w:p>
    <w:p w:rsidR="00D22741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niniejszym informuje o wyniku postępowania na</w:t>
      </w:r>
      <w:r w:rsidR="00D22741">
        <w:rPr>
          <w:color w:val="000000"/>
        </w:rPr>
        <w:t>:</w:t>
      </w:r>
    </w:p>
    <w:p w:rsidR="00B52A97" w:rsidRDefault="00FF19B6" w:rsidP="00D22741">
      <w:pPr>
        <w:spacing w:line="360" w:lineRule="auto"/>
        <w:jc w:val="center"/>
        <w:rPr>
          <w:color w:val="000000"/>
        </w:rPr>
      </w:pPr>
      <w:r w:rsidRPr="00FF19B6">
        <w:rPr>
          <w:b/>
          <w:color w:val="000000"/>
        </w:rPr>
        <w:t>Zakup i dostawa wyposażenia mobilnego dla potrzeb Oddziału Chorób Wewnętrznych i</w:t>
      </w:r>
      <w:r w:rsidR="00D22741">
        <w:rPr>
          <w:b/>
          <w:color w:val="000000"/>
        </w:rPr>
        <w:t> </w:t>
      </w:r>
      <w:r w:rsidRPr="00FF19B6">
        <w:rPr>
          <w:b/>
          <w:color w:val="000000"/>
        </w:rPr>
        <w:t>Endokrynologii w SMS im. G. Narutowicza w Krakowie</w:t>
      </w:r>
      <w:r w:rsidR="00B52A97">
        <w:rPr>
          <w:color w:val="000000"/>
        </w:rPr>
        <w:t>.</w:t>
      </w:r>
    </w:p>
    <w:p w:rsidR="00D22741" w:rsidRDefault="00D22741" w:rsidP="00D22741">
      <w:pPr>
        <w:spacing w:line="360" w:lineRule="auto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22741" w:rsidTr="00F112A1">
        <w:trPr>
          <w:cantSplit/>
        </w:trPr>
        <w:tc>
          <w:tcPr>
            <w:tcW w:w="9210" w:type="dxa"/>
          </w:tcPr>
          <w:p w:rsidR="00D22741" w:rsidRPr="00A41F2D" w:rsidRDefault="00D22741" w:rsidP="00F112A1">
            <w:pPr>
              <w:rPr>
                <w:b/>
                <w:bCs/>
                <w:sz w:val="18"/>
                <w:szCs w:val="18"/>
              </w:rPr>
            </w:pPr>
            <w:r w:rsidRPr="00A41F2D">
              <w:rPr>
                <w:b/>
                <w:bCs/>
                <w:sz w:val="18"/>
                <w:szCs w:val="18"/>
              </w:rPr>
              <w:t>ALNAG Barbara Wróbel</w:t>
            </w:r>
          </w:p>
          <w:p w:rsidR="00D22741" w:rsidRPr="00A41F2D" w:rsidRDefault="00D22741" w:rsidP="00F112A1">
            <w:pPr>
              <w:rPr>
                <w:b/>
                <w:bCs/>
                <w:sz w:val="20"/>
                <w:szCs w:val="20"/>
              </w:rPr>
            </w:pPr>
            <w:r w:rsidRPr="00A41F2D">
              <w:rPr>
                <w:b/>
                <w:bCs/>
                <w:sz w:val="18"/>
                <w:szCs w:val="18"/>
              </w:rPr>
              <w:t>ul. Księcia Józefa 54A, 30-206 Kraków</w:t>
            </w:r>
            <w:r w:rsidRPr="00A41F2D">
              <w:rPr>
                <w:b/>
                <w:bCs/>
                <w:sz w:val="20"/>
                <w:szCs w:val="20"/>
              </w:rPr>
              <w:t xml:space="preserve"> </w:t>
            </w:r>
          </w:p>
          <w:p w:rsidR="00D22741" w:rsidRDefault="00D22741" w:rsidP="00F112A1">
            <w:pPr>
              <w:ind w:firstLine="284"/>
              <w:jc w:val="both"/>
            </w:pPr>
            <w:r w:rsidRPr="00BD71D5">
              <w:rPr>
                <w:sz w:val="20"/>
                <w:szCs w:val="20"/>
              </w:rPr>
              <w:t>na:</w:t>
            </w:r>
            <w:r>
              <w:rPr>
                <w:sz w:val="20"/>
                <w:szCs w:val="20"/>
              </w:rPr>
              <w:t xml:space="preserve"> Zadanie</w:t>
            </w:r>
            <w:r w:rsidRPr="00BD71D5">
              <w:rPr>
                <w:sz w:val="20"/>
                <w:szCs w:val="20"/>
              </w:rPr>
              <w:t xml:space="preserve"> </w:t>
            </w:r>
            <w:r w:rsidRPr="00833CED">
              <w:rPr>
                <w:sz w:val="18"/>
                <w:szCs w:val="18"/>
              </w:rPr>
              <w:t>5</w:t>
            </w:r>
            <w:r w:rsidRPr="0004532C">
              <w:rPr>
                <w:sz w:val="18"/>
                <w:szCs w:val="18"/>
              </w:rPr>
              <w:t xml:space="preserve"> - </w:t>
            </w:r>
            <w:r w:rsidRPr="00833CED">
              <w:rPr>
                <w:sz w:val="18"/>
                <w:szCs w:val="18"/>
              </w:rPr>
              <w:t>Pakiet 8 - Fotel do pobierania krwi</w:t>
            </w:r>
          </w:p>
        </w:tc>
      </w:tr>
      <w:tr w:rsidR="00D22741" w:rsidTr="00F112A1">
        <w:trPr>
          <w:cantSplit/>
        </w:trPr>
        <w:tc>
          <w:tcPr>
            <w:tcW w:w="9210" w:type="dxa"/>
          </w:tcPr>
          <w:p w:rsidR="00D22741" w:rsidRPr="00A41F2D" w:rsidRDefault="00D22741" w:rsidP="00F112A1">
            <w:pPr>
              <w:rPr>
                <w:b/>
                <w:bCs/>
                <w:sz w:val="18"/>
                <w:szCs w:val="18"/>
              </w:rPr>
            </w:pPr>
            <w:r w:rsidRPr="00A41F2D">
              <w:rPr>
                <w:b/>
                <w:bCs/>
                <w:sz w:val="18"/>
                <w:szCs w:val="18"/>
              </w:rPr>
              <w:t>ALNAG Barbara Wróbel</w:t>
            </w:r>
          </w:p>
          <w:p w:rsidR="00D22741" w:rsidRPr="00A41F2D" w:rsidRDefault="00D22741" w:rsidP="00F112A1">
            <w:pPr>
              <w:rPr>
                <w:b/>
                <w:bCs/>
                <w:sz w:val="20"/>
                <w:szCs w:val="20"/>
              </w:rPr>
            </w:pPr>
            <w:r w:rsidRPr="00A41F2D">
              <w:rPr>
                <w:b/>
                <w:bCs/>
                <w:sz w:val="18"/>
                <w:szCs w:val="18"/>
              </w:rPr>
              <w:t>ul. Księcia Józefa 54A, 30-206 Kraków</w:t>
            </w:r>
            <w:r w:rsidRPr="00A41F2D">
              <w:rPr>
                <w:b/>
                <w:bCs/>
                <w:sz w:val="20"/>
                <w:szCs w:val="20"/>
              </w:rPr>
              <w:t xml:space="preserve"> </w:t>
            </w:r>
          </w:p>
          <w:p w:rsidR="00D22741" w:rsidRDefault="00D22741" w:rsidP="00F112A1">
            <w:pPr>
              <w:ind w:firstLine="284"/>
              <w:jc w:val="both"/>
            </w:pPr>
            <w:r w:rsidRPr="00BD71D5">
              <w:rPr>
                <w:sz w:val="20"/>
                <w:szCs w:val="20"/>
              </w:rPr>
              <w:t xml:space="preserve">na: </w:t>
            </w:r>
            <w:r>
              <w:rPr>
                <w:sz w:val="20"/>
                <w:szCs w:val="20"/>
              </w:rPr>
              <w:t xml:space="preserve">Zadanie 6 - </w:t>
            </w:r>
            <w:r w:rsidRPr="00833CED">
              <w:rPr>
                <w:sz w:val="20"/>
                <w:szCs w:val="20"/>
              </w:rPr>
              <w:t xml:space="preserve">Pakiet </w:t>
            </w:r>
            <w:r>
              <w:rPr>
                <w:sz w:val="20"/>
                <w:szCs w:val="20"/>
              </w:rPr>
              <w:t>9</w:t>
            </w:r>
            <w:r w:rsidRPr="00833CE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833CE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Lampa bakteriobójcza</w:t>
            </w:r>
          </w:p>
        </w:tc>
      </w:tr>
      <w:tr w:rsidR="00D22741" w:rsidTr="00F112A1">
        <w:trPr>
          <w:cantSplit/>
        </w:trPr>
        <w:tc>
          <w:tcPr>
            <w:tcW w:w="9210" w:type="dxa"/>
          </w:tcPr>
          <w:p w:rsidR="00D22741" w:rsidRPr="00A41F2D" w:rsidRDefault="00D22741" w:rsidP="00F112A1">
            <w:pPr>
              <w:rPr>
                <w:b/>
                <w:bCs/>
                <w:sz w:val="18"/>
                <w:szCs w:val="18"/>
              </w:rPr>
            </w:pPr>
            <w:r w:rsidRPr="00A41F2D">
              <w:rPr>
                <w:b/>
                <w:bCs/>
                <w:sz w:val="18"/>
                <w:szCs w:val="18"/>
              </w:rPr>
              <w:t>ALNAG Barbara Wróbel</w:t>
            </w:r>
          </w:p>
          <w:p w:rsidR="00D22741" w:rsidRPr="00A41F2D" w:rsidRDefault="00D22741" w:rsidP="00F112A1">
            <w:pPr>
              <w:rPr>
                <w:b/>
                <w:bCs/>
                <w:sz w:val="20"/>
                <w:szCs w:val="20"/>
              </w:rPr>
            </w:pPr>
            <w:r w:rsidRPr="00A41F2D">
              <w:rPr>
                <w:b/>
                <w:bCs/>
                <w:sz w:val="18"/>
                <w:szCs w:val="18"/>
              </w:rPr>
              <w:t>ul. Księcia Józefa 54A, 30-206 Kraków</w:t>
            </w:r>
            <w:r w:rsidRPr="00A41F2D">
              <w:rPr>
                <w:b/>
                <w:bCs/>
                <w:sz w:val="20"/>
                <w:szCs w:val="20"/>
              </w:rPr>
              <w:t xml:space="preserve"> </w:t>
            </w:r>
          </w:p>
          <w:p w:rsidR="00D22741" w:rsidRPr="00A41F2D" w:rsidRDefault="00D22741" w:rsidP="00F112A1">
            <w:pPr>
              <w:rPr>
                <w:b/>
                <w:bCs/>
                <w:sz w:val="18"/>
                <w:szCs w:val="18"/>
              </w:rPr>
            </w:pPr>
            <w:r w:rsidRPr="00BD71D5">
              <w:rPr>
                <w:sz w:val="20"/>
                <w:szCs w:val="20"/>
              </w:rPr>
              <w:t xml:space="preserve">na: </w:t>
            </w:r>
            <w:r>
              <w:rPr>
                <w:sz w:val="20"/>
                <w:szCs w:val="20"/>
              </w:rPr>
              <w:t xml:space="preserve">Zadanie 7 - </w:t>
            </w:r>
            <w:r w:rsidRPr="00833CED">
              <w:rPr>
                <w:sz w:val="20"/>
                <w:szCs w:val="20"/>
              </w:rPr>
              <w:t xml:space="preserve">Pakiet </w:t>
            </w:r>
            <w:r>
              <w:rPr>
                <w:sz w:val="20"/>
                <w:szCs w:val="20"/>
              </w:rPr>
              <w:t>10</w:t>
            </w:r>
            <w:r w:rsidRPr="00833CE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 Parawan gabinetowy na kółkach</w:t>
            </w:r>
          </w:p>
        </w:tc>
      </w:tr>
      <w:tr w:rsidR="00D22741" w:rsidTr="00F112A1">
        <w:trPr>
          <w:cantSplit/>
        </w:trPr>
        <w:tc>
          <w:tcPr>
            <w:tcW w:w="9210" w:type="dxa"/>
          </w:tcPr>
          <w:p w:rsidR="00D22741" w:rsidRPr="00A41F2D" w:rsidRDefault="00D22741" w:rsidP="00F112A1">
            <w:pPr>
              <w:rPr>
                <w:b/>
                <w:bCs/>
                <w:sz w:val="18"/>
                <w:szCs w:val="18"/>
              </w:rPr>
            </w:pPr>
            <w:r w:rsidRPr="00A41F2D">
              <w:rPr>
                <w:b/>
                <w:bCs/>
                <w:sz w:val="18"/>
                <w:szCs w:val="18"/>
              </w:rPr>
              <w:t>ALNAG Barbara Wróbel</w:t>
            </w:r>
          </w:p>
          <w:p w:rsidR="00D22741" w:rsidRPr="00A41F2D" w:rsidRDefault="00D22741" w:rsidP="00F112A1">
            <w:pPr>
              <w:rPr>
                <w:b/>
                <w:bCs/>
                <w:sz w:val="20"/>
                <w:szCs w:val="20"/>
              </w:rPr>
            </w:pPr>
            <w:r w:rsidRPr="00A41F2D">
              <w:rPr>
                <w:b/>
                <w:bCs/>
                <w:sz w:val="18"/>
                <w:szCs w:val="18"/>
              </w:rPr>
              <w:t>ul. Księcia Józefa 54A, 30-206 Kraków</w:t>
            </w:r>
            <w:r w:rsidRPr="00A41F2D">
              <w:rPr>
                <w:b/>
                <w:bCs/>
                <w:sz w:val="20"/>
                <w:szCs w:val="20"/>
              </w:rPr>
              <w:t xml:space="preserve"> </w:t>
            </w:r>
          </w:p>
          <w:p w:rsidR="00D22741" w:rsidRDefault="00D22741" w:rsidP="00F112A1">
            <w:pPr>
              <w:ind w:firstLine="284"/>
              <w:jc w:val="both"/>
            </w:pPr>
            <w:r w:rsidRPr="00BD71D5">
              <w:rPr>
                <w:sz w:val="20"/>
                <w:szCs w:val="20"/>
              </w:rPr>
              <w:t xml:space="preserve">na: </w:t>
            </w:r>
            <w:r>
              <w:rPr>
                <w:sz w:val="20"/>
                <w:szCs w:val="20"/>
              </w:rPr>
              <w:t xml:space="preserve">Zadanie 9 - </w:t>
            </w:r>
            <w:r w:rsidRPr="00833CED">
              <w:rPr>
                <w:sz w:val="20"/>
                <w:szCs w:val="20"/>
              </w:rPr>
              <w:t xml:space="preserve">Pakiet </w:t>
            </w:r>
            <w:r>
              <w:rPr>
                <w:sz w:val="20"/>
                <w:szCs w:val="20"/>
              </w:rPr>
              <w:t>12</w:t>
            </w:r>
            <w:r w:rsidRPr="00833CE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833CE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Wersalka i fotele wypoczynkowe</w:t>
            </w:r>
          </w:p>
        </w:tc>
      </w:tr>
      <w:tr w:rsidR="00D22741" w:rsidTr="00F112A1">
        <w:trPr>
          <w:cantSplit/>
        </w:trPr>
        <w:tc>
          <w:tcPr>
            <w:tcW w:w="9210" w:type="dxa"/>
          </w:tcPr>
          <w:p w:rsidR="00D22741" w:rsidRPr="00A41F2D" w:rsidRDefault="00D22741" w:rsidP="00F112A1">
            <w:pPr>
              <w:rPr>
                <w:b/>
                <w:bCs/>
                <w:sz w:val="18"/>
                <w:szCs w:val="18"/>
              </w:rPr>
            </w:pPr>
            <w:r w:rsidRPr="00A41F2D">
              <w:rPr>
                <w:b/>
                <w:bCs/>
                <w:sz w:val="18"/>
                <w:szCs w:val="18"/>
              </w:rPr>
              <w:t>ALNAG Barbara Wróbel</w:t>
            </w:r>
          </w:p>
          <w:p w:rsidR="00D22741" w:rsidRPr="00A41F2D" w:rsidRDefault="00D22741" w:rsidP="00F112A1">
            <w:pPr>
              <w:rPr>
                <w:b/>
                <w:bCs/>
                <w:sz w:val="20"/>
                <w:szCs w:val="20"/>
              </w:rPr>
            </w:pPr>
            <w:r w:rsidRPr="00A41F2D">
              <w:rPr>
                <w:b/>
                <w:bCs/>
                <w:sz w:val="18"/>
                <w:szCs w:val="18"/>
              </w:rPr>
              <w:t>ul. Księcia Józefa 54A, 30-206 Kraków</w:t>
            </w:r>
            <w:r w:rsidRPr="00A41F2D">
              <w:rPr>
                <w:b/>
                <w:bCs/>
                <w:sz w:val="20"/>
                <w:szCs w:val="20"/>
              </w:rPr>
              <w:t xml:space="preserve"> </w:t>
            </w:r>
          </w:p>
          <w:p w:rsidR="00D22741" w:rsidRPr="00A41F2D" w:rsidRDefault="00D22741" w:rsidP="00F112A1">
            <w:pPr>
              <w:rPr>
                <w:b/>
                <w:bCs/>
                <w:sz w:val="18"/>
                <w:szCs w:val="18"/>
              </w:rPr>
            </w:pPr>
            <w:r w:rsidRPr="00BD71D5">
              <w:rPr>
                <w:sz w:val="20"/>
                <w:szCs w:val="20"/>
              </w:rPr>
              <w:t xml:space="preserve">na: </w:t>
            </w:r>
            <w:r>
              <w:rPr>
                <w:sz w:val="20"/>
                <w:szCs w:val="20"/>
              </w:rPr>
              <w:t xml:space="preserve">Zadanie 10 - </w:t>
            </w:r>
            <w:r w:rsidRPr="00833CED">
              <w:rPr>
                <w:sz w:val="20"/>
                <w:szCs w:val="20"/>
              </w:rPr>
              <w:t xml:space="preserve">Pakiet </w:t>
            </w:r>
            <w:r>
              <w:rPr>
                <w:sz w:val="20"/>
                <w:szCs w:val="20"/>
              </w:rPr>
              <w:t>13</w:t>
            </w:r>
            <w:r w:rsidRPr="00833CE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 Fotele i krzesła</w:t>
            </w:r>
          </w:p>
        </w:tc>
      </w:tr>
      <w:tr w:rsidR="00D22741" w:rsidTr="00F112A1">
        <w:trPr>
          <w:cantSplit/>
        </w:trPr>
        <w:tc>
          <w:tcPr>
            <w:tcW w:w="9210" w:type="dxa"/>
          </w:tcPr>
          <w:p w:rsidR="00D22741" w:rsidRPr="00A41F2D" w:rsidRDefault="00D22741" w:rsidP="00F112A1">
            <w:pPr>
              <w:rPr>
                <w:b/>
                <w:bCs/>
                <w:sz w:val="18"/>
                <w:szCs w:val="18"/>
              </w:rPr>
            </w:pPr>
            <w:r w:rsidRPr="00A41F2D">
              <w:rPr>
                <w:b/>
                <w:bCs/>
                <w:sz w:val="18"/>
                <w:szCs w:val="18"/>
              </w:rPr>
              <w:t>Firma Produkcyjno-Usługowo-Handlowa Krzysztof Bieda</w:t>
            </w:r>
          </w:p>
          <w:p w:rsidR="00D22741" w:rsidRDefault="00D22741" w:rsidP="00F112A1">
            <w:pPr>
              <w:rPr>
                <w:sz w:val="20"/>
                <w:szCs w:val="20"/>
              </w:rPr>
            </w:pPr>
            <w:r w:rsidRPr="00A41F2D">
              <w:rPr>
                <w:b/>
                <w:bCs/>
                <w:sz w:val="18"/>
                <w:szCs w:val="18"/>
              </w:rPr>
              <w:t>ul. Piłsudskiego 43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A41F2D">
              <w:rPr>
                <w:b/>
                <w:bCs/>
                <w:sz w:val="18"/>
                <w:szCs w:val="18"/>
              </w:rPr>
              <w:t>34-600 Limanowa</w:t>
            </w:r>
            <w:r w:rsidRPr="00BD71D5">
              <w:rPr>
                <w:sz w:val="20"/>
                <w:szCs w:val="20"/>
              </w:rPr>
              <w:t xml:space="preserve"> </w:t>
            </w:r>
          </w:p>
          <w:p w:rsidR="00D22741" w:rsidRDefault="00D22741" w:rsidP="00F112A1">
            <w:pPr>
              <w:ind w:firstLine="284"/>
              <w:jc w:val="both"/>
            </w:pPr>
            <w:r w:rsidRPr="00BD71D5">
              <w:rPr>
                <w:sz w:val="20"/>
                <w:szCs w:val="20"/>
              </w:rPr>
              <w:t xml:space="preserve">na: </w:t>
            </w:r>
            <w:r>
              <w:rPr>
                <w:sz w:val="20"/>
                <w:szCs w:val="20"/>
              </w:rPr>
              <w:t xml:space="preserve">Zadanie 11 - </w:t>
            </w:r>
            <w:r w:rsidRPr="00833CED">
              <w:rPr>
                <w:sz w:val="20"/>
                <w:szCs w:val="20"/>
              </w:rPr>
              <w:t xml:space="preserve">Pakiet </w:t>
            </w:r>
            <w:r>
              <w:rPr>
                <w:sz w:val="20"/>
                <w:szCs w:val="20"/>
              </w:rPr>
              <w:t>14</w:t>
            </w:r>
            <w:r w:rsidRPr="00833CE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833CE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Meble biurowe i wieszaki</w:t>
            </w:r>
          </w:p>
        </w:tc>
      </w:tr>
    </w:tbl>
    <w:p w:rsidR="00D22741" w:rsidRDefault="00D22741" w:rsidP="00D22741">
      <w:pPr>
        <w:jc w:val="both"/>
        <w:rPr>
          <w:b/>
          <w:bCs/>
          <w:color w:val="000000"/>
        </w:rPr>
      </w:pPr>
    </w:p>
    <w:p w:rsidR="00D22741" w:rsidRPr="002F7A36" w:rsidRDefault="00D22741" w:rsidP="00D22741">
      <w:pPr>
        <w:jc w:val="both"/>
        <w:rPr>
          <w:sz w:val="22"/>
          <w:szCs w:val="22"/>
        </w:rPr>
      </w:pPr>
      <w:r w:rsidRPr="002F7A36">
        <w:rPr>
          <w:b/>
          <w:bCs/>
          <w:color w:val="000000"/>
        </w:rPr>
        <w:t>Uzasadnienie wyboru</w:t>
      </w:r>
      <w:r>
        <w:rPr>
          <w:color w:val="000000"/>
        </w:rPr>
        <w:t xml:space="preserve">: </w:t>
      </w:r>
      <w:r w:rsidRPr="002F7A36">
        <w:rPr>
          <w:color w:val="000000"/>
          <w:sz w:val="22"/>
          <w:szCs w:val="22"/>
        </w:rPr>
        <w:t>Oferta złożona przez wybranego Wykonawcę spełnia wymagania SIWZ oraz uzyskała najkorzystniejszy bilans punktów w oparciu o przyjęte kryteria oceny ofert.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Zadania unieważnione: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8251"/>
      </w:tblGrid>
      <w:tr w:rsidR="00D22741" w:rsidRPr="0004532C" w:rsidTr="00F112A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741" w:rsidRPr="0004532C" w:rsidRDefault="00D22741" w:rsidP="00F112A1">
            <w:pPr>
              <w:jc w:val="both"/>
              <w:rPr>
                <w:b/>
              </w:rPr>
            </w:pPr>
            <w:r w:rsidRPr="0004532C">
              <w:rPr>
                <w:b/>
              </w:rPr>
              <w:t>Nr zadania</w:t>
            </w: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741" w:rsidRPr="0004532C" w:rsidRDefault="00D22741" w:rsidP="00F112A1">
            <w:pPr>
              <w:jc w:val="both"/>
              <w:rPr>
                <w:b/>
              </w:rPr>
            </w:pPr>
            <w:r w:rsidRPr="0004532C">
              <w:rPr>
                <w:b/>
              </w:rPr>
              <w:t>Temat</w:t>
            </w:r>
          </w:p>
          <w:p w:rsidR="00D22741" w:rsidRPr="0004532C" w:rsidRDefault="00D22741" w:rsidP="00F112A1">
            <w:pPr>
              <w:jc w:val="both"/>
              <w:rPr>
                <w:b/>
              </w:rPr>
            </w:pPr>
            <w:r w:rsidRPr="0004532C">
              <w:rPr>
                <w:b/>
              </w:rPr>
              <w:t>Powód unieważnienia</w:t>
            </w:r>
          </w:p>
        </w:tc>
      </w:tr>
      <w:tr w:rsidR="00D22741" w:rsidRPr="00A0029E" w:rsidTr="00F112A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741" w:rsidRDefault="00D22741" w:rsidP="00F112A1">
            <w:pPr>
              <w:spacing w:line="360" w:lineRule="auto"/>
            </w:pPr>
            <w:r>
              <w:t>8</w:t>
            </w: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741" w:rsidRDefault="00D22741" w:rsidP="00F112A1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Pakiet  11 – Szafki na leki</w:t>
            </w:r>
          </w:p>
          <w:p w:rsidR="00D22741" w:rsidRPr="00A0029E" w:rsidRDefault="00D22741" w:rsidP="00F112A1">
            <w:pPr>
              <w:rPr>
                <w:b/>
              </w:rPr>
            </w:pPr>
            <w:r w:rsidRPr="00A0029E">
              <w:t xml:space="preserve">Art. 93 ust. 1  pkt 1 ustawy </w:t>
            </w:r>
            <w:proofErr w:type="spellStart"/>
            <w:r w:rsidRPr="00A0029E">
              <w:t>Pzp</w:t>
            </w:r>
            <w:proofErr w:type="spellEnd"/>
            <w:r w:rsidRPr="00A0029E">
              <w:t xml:space="preserve"> - nie złożono żadnej oferty</w:t>
            </w:r>
            <w:r>
              <w:t xml:space="preserve"> niepodlegającej odrzuceniu</w:t>
            </w:r>
            <w:r w:rsidRPr="00A0029E">
              <w:t>.</w:t>
            </w:r>
          </w:p>
        </w:tc>
      </w:tr>
      <w:tr w:rsidR="00D22741" w:rsidRPr="0004532C" w:rsidTr="00F112A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741" w:rsidRPr="0004532C" w:rsidRDefault="00D22741" w:rsidP="00F112A1">
            <w:pPr>
              <w:spacing w:line="360" w:lineRule="auto"/>
            </w:pPr>
            <w:r>
              <w:t>18</w:t>
            </w: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741" w:rsidRPr="0004532C" w:rsidRDefault="00D22741" w:rsidP="00F112A1">
            <w:pPr>
              <w:rPr>
                <w:b/>
              </w:rPr>
            </w:pPr>
            <w:r w:rsidRPr="00A0029E">
              <w:rPr>
                <w:b/>
              </w:rPr>
              <w:t xml:space="preserve">Pakiet </w:t>
            </w:r>
            <w:r>
              <w:rPr>
                <w:b/>
              </w:rPr>
              <w:t>22</w:t>
            </w:r>
            <w:r w:rsidRPr="00A0029E">
              <w:rPr>
                <w:b/>
              </w:rPr>
              <w:t xml:space="preserve"> </w:t>
            </w:r>
            <w:r>
              <w:rPr>
                <w:b/>
              </w:rPr>
              <w:t>–</w:t>
            </w:r>
            <w:r w:rsidRPr="00A0029E">
              <w:rPr>
                <w:b/>
              </w:rPr>
              <w:t xml:space="preserve"> </w:t>
            </w:r>
            <w:r>
              <w:rPr>
                <w:b/>
              </w:rPr>
              <w:t>Urządzenie wielofunkcyjne</w:t>
            </w:r>
          </w:p>
          <w:p w:rsidR="00D22741" w:rsidRPr="0004532C" w:rsidRDefault="00D22741" w:rsidP="00F112A1">
            <w:r w:rsidRPr="00A0029E">
              <w:t xml:space="preserve">Art. 93 ust. 1  pkt 1 ustawy </w:t>
            </w:r>
            <w:proofErr w:type="spellStart"/>
            <w:r w:rsidRPr="00A0029E">
              <w:t>Pzp</w:t>
            </w:r>
            <w:proofErr w:type="spellEnd"/>
            <w:r w:rsidRPr="00A0029E">
              <w:t xml:space="preserve"> - nie złożono żadnej oferty</w:t>
            </w:r>
            <w:r>
              <w:t xml:space="preserve"> niepodlegającej odrzuceniu</w:t>
            </w:r>
            <w:r w:rsidRPr="00A0029E">
              <w:t>.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lastRenderedPageBreak/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FF19B6" w:rsidRPr="008463A1" w:rsidTr="00F112A1">
        <w:tc>
          <w:tcPr>
            <w:tcW w:w="2277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5 - Pakiet 8 - Fotel do pobierania krwi</w:t>
            </w:r>
          </w:p>
        </w:tc>
        <w:tc>
          <w:tcPr>
            <w:tcW w:w="2651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ALNAG Barbara Wróbel</w:t>
            </w:r>
          </w:p>
          <w:p w:rsidR="00FF19B6" w:rsidRPr="00D22741" w:rsidRDefault="00FF19B6" w:rsidP="00F112A1">
            <w:pPr>
              <w:rPr>
                <w:b/>
                <w:bCs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ul. Księcia Józefa 54A</w:t>
            </w:r>
          </w:p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30-206 Kraków</w:t>
            </w:r>
          </w:p>
        </w:tc>
        <w:tc>
          <w:tcPr>
            <w:tcW w:w="2848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1 - Cena - 800.00</w:t>
            </w:r>
          </w:p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2 - Okres gwarancji - 200.00</w:t>
            </w:r>
          </w:p>
        </w:tc>
        <w:tc>
          <w:tcPr>
            <w:tcW w:w="1748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 xml:space="preserve"> 1 000,00</w:t>
            </w:r>
          </w:p>
        </w:tc>
      </w:tr>
      <w:tr w:rsidR="00FF19B6" w:rsidRPr="008463A1" w:rsidTr="00F112A1">
        <w:tc>
          <w:tcPr>
            <w:tcW w:w="2277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6 - Pakiet 9 - Lampa bakteriobójcza</w:t>
            </w:r>
          </w:p>
        </w:tc>
        <w:tc>
          <w:tcPr>
            <w:tcW w:w="2651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ALNAG Barbara Wróbel</w:t>
            </w:r>
          </w:p>
          <w:p w:rsidR="00FF19B6" w:rsidRPr="00D22741" w:rsidRDefault="00FF19B6" w:rsidP="00F112A1">
            <w:pPr>
              <w:rPr>
                <w:b/>
                <w:bCs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ul. Księcia Józefa 54A</w:t>
            </w:r>
          </w:p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30-206 Kraków</w:t>
            </w:r>
          </w:p>
        </w:tc>
        <w:tc>
          <w:tcPr>
            <w:tcW w:w="2848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1 - Cena - 621.30</w:t>
            </w:r>
          </w:p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2 - Okres gwarancji - 200.00</w:t>
            </w:r>
          </w:p>
        </w:tc>
        <w:tc>
          <w:tcPr>
            <w:tcW w:w="1748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 xml:space="preserve">  821,30</w:t>
            </w:r>
          </w:p>
        </w:tc>
      </w:tr>
      <w:tr w:rsidR="00FF19B6" w:rsidRPr="008463A1" w:rsidTr="00F112A1">
        <w:tc>
          <w:tcPr>
            <w:tcW w:w="2277" w:type="dxa"/>
            <w:shd w:val="clear" w:color="auto" w:fill="auto"/>
          </w:tcPr>
          <w:p w:rsidR="00FF19B6" w:rsidRPr="008463A1" w:rsidRDefault="00FF19B6" w:rsidP="00F112A1">
            <w:pPr>
              <w:rPr>
                <w:color w:val="000000"/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F19B6">
              <w:rPr>
                <w:sz w:val="18"/>
                <w:szCs w:val="18"/>
              </w:rPr>
              <w:t>Pakiet 9 - Lampa bakteriobójcza</w:t>
            </w:r>
          </w:p>
        </w:tc>
        <w:tc>
          <w:tcPr>
            <w:tcW w:w="2651" w:type="dxa"/>
            <w:shd w:val="clear" w:color="auto" w:fill="auto"/>
          </w:tcPr>
          <w:p w:rsidR="00FF19B6" w:rsidRPr="008463A1" w:rsidRDefault="00FF19B6" w:rsidP="00F112A1">
            <w:pPr>
              <w:rPr>
                <w:sz w:val="18"/>
                <w:szCs w:val="18"/>
              </w:rPr>
            </w:pPr>
            <w:proofErr w:type="spellStart"/>
            <w:r w:rsidRPr="00FF19B6">
              <w:rPr>
                <w:sz w:val="18"/>
                <w:szCs w:val="18"/>
              </w:rPr>
              <w:t>Optotech</w:t>
            </w:r>
            <w:proofErr w:type="spellEnd"/>
            <w:r w:rsidRPr="00FF19B6">
              <w:rPr>
                <w:sz w:val="18"/>
                <w:szCs w:val="18"/>
              </w:rPr>
              <w:t xml:space="preserve"> </w:t>
            </w:r>
            <w:proofErr w:type="spellStart"/>
            <w:r w:rsidRPr="00FF19B6">
              <w:rPr>
                <w:sz w:val="18"/>
                <w:szCs w:val="18"/>
              </w:rPr>
              <w:t>Medical</w:t>
            </w:r>
            <w:proofErr w:type="spellEnd"/>
            <w:r w:rsidRPr="00FF19B6">
              <w:rPr>
                <w:sz w:val="18"/>
                <w:szCs w:val="18"/>
              </w:rPr>
              <w:t xml:space="preserve"> Spółka  z.o.o Spółka komandytowa</w:t>
            </w:r>
          </w:p>
          <w:p w:rsidR="00FF19B6" w:rsidRPr="008463A1" w:rsidRDefault="00FF19B6" w:rsidP="00F112A1">
            <w:pPr>
              <w:rPr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 xml:space="preserve">ul. </w:t>
            </w:r>
            <w:proofErr w:type="spellStart"/>
            <w:r w:rsidRPr="00FF19B6">
              <w:rPr>
                <w:sz w:val="18"/>
                <w:szCs w:val="18"/>
              </w:rPr>
              <w:t>Wimmera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FF19B6">
              <w:rPr>
                <w:sz w:val="18"/>
                <w:szCs w:val="18"/>
              </w:rPr>
              <w:t>67E</w:t>
            </w:r>
          </w:p>
          <w:p w:rsidR="00FF19B6" w:rsidRPr="008463A1" w:rsidRDefault="00FF19B6" w:rsidP="00F112A1">
            <w:pPr>
              <w:rPr>
                <w:color w:val="000000"/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>32-005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F19B6">
              <w:rPr>
                <w:sz w:val="18"/>
                <w:szCs w:val="18"/>
              </w:rPr>
              <w:t>Niepołomice</w:t>
            </w:r>
          </w:p>
        </w:tc>
        <w:tc>
          <w:tcPr>
            <w:tcW w:w="2848" w:type="dxa"/>
            <w:shd w:val="clear" w:color="auto" w:fill="auto"/>
          </w:tcPr>
          <w:p w:rsidR="00FF19B6" w:rsidRPr="00FF19B6" w:rsidRDefault="00FF19B6" w:rsidP="00F112A1">
            <w:pPr>
              <w:rPr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>1 - Cena - 800.00</w:t>
            </w:r>
          </w:p>
          <w:p w:rsidR="00FF19B6" w:rsidRPr="008463A1" w:rsidRDefault="00FF19B6" w:rsidP="00F112A1">
            <w:pPr>
              <w:rPr>
                <w:color w:val="000000"/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FF19B6" w:rsidRPr="008463A1" w:rsidRDefault="00FF19B6" w:rsidP="00F112A1">
            <w:pPr>
              <w:rPr>
                <w:color w:val="000000"/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 xml:space="preserve">  800,00</w:t>
            </w:r>
          </w:p>
        </w:tc>
      </w:tr>
      <w:tr w:rsidR="00FF19B6" w:rsidRPr="008463A1" w:rsidTr="00F112A1">
        <w:tc>
          <w:tcPr>
            <w:tcW w:w="2277" w:type="dxa"/>
            <w:shd w:val="clear" w:color="auto" w:fill="auto"/>
          </w:tcPr>
          <w:p w:rsidR="00FF19B6" w:rsidRPr="008463A1" w:rsidRDefault="00FF19B6" w:rsidP="00F112A1">
            <w:pPr>
              <w:rPr>
                <w:color w:val="000000"/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F19B6">
              <w:rPr>
                <w:sz w:val="18"/>
                <w:szCs w:val="18"/>
              </w:rPr>
              <w:t>Pakiet 9 - Lampa bakteriobójcza</w:t>
            </w:r>
          </w:p>
        </w:tc>
        <w:tc>
          <w:tcPr>
            <w:tcW w:w="2651" w:type="dxa"/>
            <w:shd w:val="clear" w:color="auto" w:fill="auto"/>
          </w:tcPr>
          <w:p w:rsidR="00FF19B6" w:rsidRPr="008463A1" w:rsidRDefault="00FF19B6" w:rsidP="00F112A1">
            <w:pPr>
              <w:rPr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>Konkret Spółka z ograniczoną odpowiedzialnością spółka komandytowa</w:t>
            </w:r>
          </w:p>
          <w:p w:rsidR="00FF19B6" w:rsidRPr="008463A1" w:rsidRDefault="00FF19B6" w:rsidP="00F112A1">
            <w:pPr>
              <w:rPr>
                <w:sz w:val="18"/>
                <w:szCs w:val="18"/>
              </w:rPr>
            </w:pPr>
            <w:proofErr w:type="spellStart"/>
            <w:r w:rsidRPr="00FF19B6">
              <w:rPr>
                <w:sz w:val="18"/>
                <w:szCs w:val="18"/>
              </w:rPr>
              <w:t>ul.Dworcowa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FF19B6">
              <w:rPr>
                <w:sz w:val="18"/>
                <w:szCs w:val="18"/>
              </w:rPr>
              <w:t>15A</w:t>
            </w:r>
          </w:p>
          <w:p w:rsidR="00FF19B6" w:rsidRPr="008463A1" w:rsidRDefault="00FF19B6" w:rsidP="00F112A1">
            <w:pPr>
              <w:rPr>
                <w:color w:val="000000"/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>86-200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F19B6">
              <w:rPr>
                <w:sz w:val="18"/>
                <w:szCs w:val="18"/>
              </w:rPr>
              <w:t>Chełmno</w:t>
            </w:r>
          </w:p>
        </w:tc>
        <w:tc>
          <w:tcPr>
            <w:tcW w:w="2848" w:type="dxa"/>
            <w:shd w:val="clear" w:color="auto" w:fill="auto"/>
          </w:tcPr>
          <w:p w:rsidR="00FF19B6" w:rsidRPr="00FF19B6" w:rsidRDefault="00FF19B6" w:rsidP="00F112A1">
            <w:pPr>
              <w:rPr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>1 - Cena - 699.00</w:t>
            </w:r>
          </w:p>
          <w:p w:rsidR="00FF19B6" w:rsidRPr="008463A1" w:rsidRDefault="00FF19B6" w:rsidP="00F112A1">
            <w:pPr>
              <w:rPr>
                <w:color w:val="000000"/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>2 - Okres gwarancji - 20.00</w:t>
            </w:r>
          </w:p>
        </w:tc>
        <w:tc>
          <w:tcPr>
            <w:tcW w:w="1748" w:type="dxa"/>
            <w:shd w:val="clear" w:color="auto" w:fill="auto"/>
          </w:tcPr>
          <w:p w:rsidR="00FF19B6" w:rsidRPr="008463A1" w:rsidRDefault="00FF19B6" w:rsidP="00F112A1">
            <w:pPr>
              <w:rPr>
                <w:color w:val="000000"/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 xml:space="preserve">  719,00</w:t>
            </w:r>
          </w:p>
        </w:tc>
      </w:tr>
      <w:tr w:rsidR="00FF19B6" w:rsidRPr="008463A1" w:rsidTr="00F112A1">
        <w:tc>
          <w:tcPr>
            <w:tcW w:w="2277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7 - Pakiet 10 - Parawan gabinetowy na kółkach</w:t>
            </w:r>
          </w:p>
        </w:tc>
        <w:tc>
          <w:tcPr>
            <w:tcW w:w="2651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ALNAG Barbara Wróbel</w:t>
            </w:r>
          </w:p>
          <w:p w:rsidR="00FF19B6" w:rsidRPr="00D22741" w:rsidRDefault="00FF19B6" w:rsidP="00F112A1">
            <w:pPr>
              <w:rPr>
                <w:b/>
                <w:bCs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ul. Księcia Józefa 54A</w:t>
            </w:r>
          </w:p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30-206 Kraków</w:t>
            </w:r>
          </w:p>
        </w:tc>
        <w:tc>
          <w:tcPr>
            <w:tcW w:w="2848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 xml:space="preserve">1 - Cena - </w:t>
            </w:r>
            <w:r w:rsidR="00D1692E">
              <w:rPr>
                <w:b/>
                <w:bCs/>
                <w:sz w:val="18"/>
                <w:szCs w:val="18"/>
              </w:rPr>
              <w:t>8</w:t>
            </w:r>
            <w:r w:rsidRPr="00D22741">
              <w:rPr>
                <w:b/>
                <w:bCs/>
                <w:sz w:val="18"/>
                <w:szCs w:val="18"/>
              </w:rPr>
              <w:t>00.00</w:t>
            </w:r>
          </w:p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2 - Okres gwarancji - 200.00</w:t>
            </w:r>
          </w:p>
        </w:tc>
        <w:tc>
          <w:tcPr>
            <w:tcW w:w="1748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 xml:space="preserve"> 1 </w:t>
            </w:r>
            <w:r w:rsidR="00D1692E">
              <w:rPr>
                <w:b/>
                <w:bCs/>
                <w:sz w:val="18"/>
                <w:szCs w:val="18"/>
              </w:rPr>
              <w:t>0</w:t>
            </w:r>
            <w:r w:rsidRPr="00D22741">
              <w:rPr>
                <w:b/>
                <w:bCs/>
                <w:sz w:val="18"/>
                <w:szCs w:val="18"/>
              </w:rPr>
              <w:t>00,00</w:t>
            </w:r>
          </w:p>
        </w:tc>
      </w:tr>
      <w:tr w:rsidR="00FF19B6" w:rsidRPr="008463A1" w:rsidTr="00F112A1">
        <w:tc>
          <w:tcPr>
            <w:tcW w:w="2277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9 - Pakiet 12 - Wersalka i fotele wypoczynkowe</w:t>
            </w:r>
          </w:p>
        </w:tc>
        <w:tc>
          <w:tcPr>
            <w:tcW w:w="2651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ALNAG Barbara Wróbel</w:t>
            </w:r>
          </w:p>
          <w:p w:rsidR="00FF19B6" w:rsidRPr="00D22741" w:rsidRDefault="00FF19B6" w:rsidP="00F112A1">
            <w:pPr>
              <w:rPr>
                <w:b/>
                <w:bCs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ul. Księcia Józefa 54A</w:t>
            </w:r>
          </w:p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30-206 Kraków</w:t>
            </w:r>
          </w:p>
        </w:tc>
        <w:tc>
          <w:tcPr>
            <w:tcW w:w="2848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1 - Cena - 1000.00</w:t>
            </w:r>
          </w:p>
        </w:tc>
        <w:tc>
          <w:tcPr>
            <w:tcW w:w="1748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 xml:space="preserve"> 1 000,00</w:t>
            </w:r>
          </w:p>
        </w:tc>
      </w:tr>
      <w:tr w:rsidR="00FF19B6" w:rsidRPr="008463A1" w:rsidTr="00F112A1">
        <w:tc>
          <w:tcPr>
            <w:tcW w:w="2277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10 - Pakiet 13 - Fotele i krzesła</w:t>
            </w:r>
          </w:p>
        </w:tc>
        <w:tc>
          <w:tcPr>
            <w:tcW w:w="2651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ALNAG Barbara Wróbel</w:t>
            </w:r>
          </w:p>
          <w:p w:rsidR="00FF19B6" w:rsidRPr="00D22741" w:rsidRDefault="00FF19B6" w:rsidP="00F112A1">
            <w:pPr>
              <w:rPr>
                <w:b/>
                <w:bCs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ul. Księcia Józefa 54A</w:t>
            </w:r>
          </w:p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30-206 Kraków</w:t>
            </w:r>
          </w:p>
        </w:tc>
        <w:tc>
          <w:tcPr>
            <w:tcW w:w="2848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1 - Cena - 1000.00</w:t>
            </w:r>
          </w:p>
        </w:tc>
        <w:tc>
          <w:tcPr>
            <w:tcW w:w="1748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 xml:space="preserve"> 1 000,00</w:t>
            </w:r>
          </w:p>
        </w:tc>
      </w:tr>
      <w:tr w:rsidR="00FF19B6" w:rsidRPr="008463A1" w:rsidTr="00F112A1">
        <w:tc>
          <w:tcPr>
            <w:tcW w:w="2277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11 - Pakiet 14 - Meble biurowe i wieszaki</w:t>
            </w:r>
          </w:p>
        </w:tc>
        <w:tc>
          <w:tcPr>
            <w:tcW w:w="2651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Firma Produkcyjno-Usługowo-Handlowa Krzysztof Bieda</w:t>
            </w:r>
          </w:p>
          <w:p w:rsidR="00FF19B6" w:rsidRPr="00D22741" w:rsidRDefault="00FF19B6" w:rsidP="00F112A1">
            <w:pPr>
              <w:rPr>
                <w:b/>
                <w:bCs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ul. Piłsudskiego 43</w:t>
            </w:r>
          </w:p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34-600 Limanowa</w:t>
            </w:r>
          </w:p>
        </w:tc>
        <w:tc>
          <w:tcPr>
            <w:tcW w:w="2848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>1 - Cena - 1000.00</w:t>
            </w:r>
          </w:p>
        </w:tc>
        <w:tc>
          <w:tcPr>
            <w:tcW w:w="1748" w:type="dxa"/>
            <w:shd w:val="clear" w:color="auto" w:fill="auto"/>
          </w:tcPr>
          <w:p w:rsidR="00FF19B6" w:rsidRPr="00D22741" w:rsidRDefault="00FF19B6" w:rsidP="00F112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22741">
              <w:rPr>
                <w:b/>
                <w:bCs/>
                <w:sz w:val="18"/>
                <w:szCs w:val="18"/>
              </w:rPr>
              <w:t xml:space="preserve"> 1 000,00</w:t>
            </w:r>
          </w:p>
        </w:tc>
      </w:tr>
      <w:tr w:rsidR="00FF19B6" w:rsidRPr="008463A1" w:rsidTr="00F112A1">
        <w:tc>
          <w:tcPr>
            <w:tcW w:w="2277" w:type="dxa"/>
            <w:shd w:val="clear" w:color="auto" w:fill="auto"/>
          </w:tcPr>
          <w:p w:rsidR="00FF19B6" w:rsidRPr="008463A1" w:rsidRDefault="00FF19B6" w:rsidP="00F112A1">
            <w:pPr>
              <w:rPr>
                <w:color w:val="000000"/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>11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F19B6">
              <w:rPr>
                <w:sz w:val="18"/>
                <w:szCs w:val="18"/>
              </w:rPr>
              <w:t>Pakiet 14 - Meble biurowe i wieszaki</w:t>
            </w:r>
          </w:p>
        </w:tc>
        <w:tc>
          <w:tcPr>
            <w:tcW w:w="2651" w:type="dxa"/>
            <w:shd w:val="clear" w:color="auto" w:fill="auto"/>
          </w:tcPr>
          <w:p w:rsidR="00FF19B6" w:rsidRPr="008463A1" w:rsidRDefault="00FF19B6" w:rsidP="00F112A1">
            <w:pPr>
              <w:rPr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>ALNAG Barbara Wróbel</w:t>
            </w:r>
          </w:p>
          <w:p w:rsidR="00FF19B6" w:rsidRPr="008463A1" w:rsidRDefault="00FF19B6" w:rsidP="00F112A1">
            <w:pPr>
              <w:rPr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>ul. Księcia Józefa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F19B6">
              <w:rPr>
                <w:sz w:val="18"/>
                <w:szCs w:val="18"/>
              </w:rPr>
              <w:t>54A</w:t>
            </w:r>
          </w:p>
          <w:p w:rsidR="00FF19B6" w:rsidRPr="008463A1" w:rsidRDefault="00FF19B6" w:rsidP="00F112A1">
            <w:pPr>
              <w:rPr>
                <w:color w:val="000000"/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>30-206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F19B6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FF19B6" w:rsidRPr="008463A1" w:rsidRDefault="00FF19B6" w:rsidP="00F112A1">
            <w:pPr>
              <w:rPr>
                <w:color w:val="000000"/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>1 - Cena - 857.10</w:t>
            </w:r>
          </w:p>
        </w:tc>
        <w:tc>
          <w:tcPr>
            <w:tcW w:w="1748" w:type="dxa"/>
            <w:shd w:val="clear" w:color="auto" w:fill="auto"/>
          </w:tcPr>
          <w:p w:rsidR="00FF19B6" w:rsidRPr="008463A1" w:rsidRDefault="00FF19B6" w:rsidP="00F112A1">
            <w:pPr>
              <w:rPr>
                <w:color w:val="000000"/>
                <w:sz w:val="18"/>
                <w:szCs w:val="18"/>
              </w:rPr>
            </w:pPr>
            <w:r w:rsidRPr="00FF19B6">
              <w:rPr>
                <w:sz w:val="18"/>
                <w:szCs w:val="18"/>
              </w:rPr>
              <w:t xml:space="preserve">  857,10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59BB" w:rsidRDefault="000759BB">
      <w:r>
        <w:separator/>
      </w:r>
    </w:p>
  </w:endnote>
  <w:endnote w:type="continuationSeparator" w:id="0">
    <w:p w:rsidR="000759BB" w:rsidRDefault="00075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B6" w:rsidRDefault="00FF19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B6" w:rsidRDefault="00FF19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59BB" w:rsidRDefault="000759BB">
      <w:r>
        <w:separator/>
      </w:r>
    </w:p>
  </w:footnote>
  <w:footnote w:type="continuationSeparator" w:id="0">
    <w:p w:rsidR="000759BB" w:rsidRDefault="00075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B6" w:rsidRDefault="00FF19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B6" w:rsidRDefault="00AF317A" w:rsidP="00AF317A">
    <w:pPr>
      <w:pStyle w:val="Nagwek"/>
      <w:jc w:val="right"/>
    </w:pPr>
    <w:r>
      <w:t>29.10.2020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B6" w:rsidRDefault="00FF19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9BB"/>
    <w:rsid w:val="000759BB"/>
    <w:rsid w:val="000A2C44"/>
    <w:rsid w:val="001A45D0"/>
    <w:rsid w:val="005E4BC7"/>
    <w:rsid w:val="00747E2D"/>
    <w:rsid w:val="007B0EDC"/>
    <w:rsid w:val="007B1A7A"/>
    <w:rsid w:val="009A4BCD"/>
    <w:rsid w:val="009B52EF"/>
    <w:rsid w:val="00AF317A"/>
    <w:rsid w:val="00B004FE"/>
    <w:rsid w:val="00B52A97"/>
    <w:rsid w:val="00D1692E"/>
    <w:rsid w:val="00D22741"/>
    <w:rsid w:val="00D62134"/>
    <w:rsid w:val="00E459F1"/>
    <w:rsid w:val="00FF1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6137E"/>
  <w15:docId w15:val="{E76FEC97-FB55-4814-AC29-14EA02767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457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cp:lastPrinted>2020-10-27T10:38:00Z</cp:lastPrinted>
  <dcterms:created xsi:type="dcterms:W3CDTF">2020-10-27T10:25:00Z</dcterms:created>
  <dcterms:modified xsi:type="dcterms:W3CDTF">2020-10-29T10:31:00Z</dcterms:modified>
</cp:coreProperties>
</file>