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1C35D7" w:rsidRPr="001C35D7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C35D7" w:rsidRPr="001C35D7">
        <w:rPr>
          <w:sz w:val="24"/>
          <w:szCs w:val="24"/>
        </w:rPr>
        <w:t>ZP/RB-10/20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1C35D7" w:rsidRPr="001C35D7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1C35D7" w:rsidP="00C82240">
      <w:pPr>
        <w:jc w:val="center"/>
        <w:rPr>
          <w:sz w:val="24"/>
          <w:szCs w:val="24"/>
        </w:rPr>
      </w:pPr>
      <w:r w:rsidRPr="001C35D7">
        <w:rPr>
          <w:b/>
          <w:sz w:val="24"/>
          <w:szCs w:val="24"/>
        </w:rPr>
        <w:t>Przebudowa pomieszczeń na Wydziale Inżynierii Produkcji i Technologii Materiałów Politechniki Częstochowskiej przy ul. Armii Krajowej 19B w Częstochowie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0C67" w:rsidRDefault="00030C67">
      <w:r>
        <w:separator/>
      </w:r>
    </w:p>
  </w:endnote>
  <w:endnote w:type="continuationSeparator" w:id="0">
    <w:p w:rsidR="00030C67" w:rsidRDefault="00030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C35D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C35D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0C6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0C67" w:rsidRDefault="00030C67">
      <w:r>
        <w:separator/>
      </w:r>
    </w:p>
  </w:footnote>
  <w:footnote w:type="continuationSeparator" w:id="0">
    <w:p w:rsidR="00030C67" w:rsidRDefault="00030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5D7" w:rsidRDefault="001C35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5D7" w:rsidRDefault="001C35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0C67"/>
    <w:rsid w:val="00013C96"/>
    <w:rsid w:val="00030C67"/>
    <w:rsid w:val="00035F1B"/>
    <w:rsid w:val="00065ADD"/>
    <w:rsid w:val="000D6FE5"/>
    <w:rsid w:val="001C35D7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25565E56-8F04-451F-BAB4-966FCF518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26341-835A-4433-B369-97C056475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2020-10-26T13:04:00Z</dcterms:created>
  <dcterms:modified xsi:type="dcterms:W3CDTF">2020-10-26T13:04:00Z</dcterms:modified>
</cp:coreProperties>
</file>