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6C05D2" w:rsidRPr="006C05D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05D2" w:rsidRPr="006C05D2">
        <w:rPr>
          <w:rFonts w:ascii="Times New Roman" w:hAnsi="Times New Roman"/>
          <w:b/>
        </w:rPr>
        <w:t>ZP/RB-10/20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05D2" w:rsidRPr="006C05D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05D2" w:rsidRPr="006C05D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C05D2" w:rsidRPr="006C05D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05D2" w:rsidRPr="006C05D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C05D2" w:rsidRPr="006C05D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C05D2" w:rsidRPr="006C05D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C05D2" w:rsidRPr="006C05D2">
        <w:rPr>
          <w:rFonts w:ascii="Times New Roman" w:hAnsi="Times New Roman"/>
          <w:b/>
        </w:rPr>
        <w:t>Przebudowa pomieszczeń na Wydziale Inżynierii Produkcji i Technologii Materiałów Politechniki Częstochowskiej przy ul. Armii Krajowej 19B w Częstochowie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C05D2" w:rsidRPr="006C05D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7B6" w:rsidRDefault="006477B6" w:rsidP="0038231F">
      <w:pPr>
        <w:spacing w:after="0" w:line="240" w:lineRule="auto"/>
      </w:pPr>
      <w:r>
        <w:separator/>
      </w:r>
    </w:p>
  </w:endnote>
  <w:endnote w:type="continuationSeparator" w:id="0">
    <w:p w:rsidR="006477B6" w:rsidRDefault="006477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5D2" w:rsidRDefault="006C0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C05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C05D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5D2" w:rsidRDefault="006C0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7B6" w:rsidRDefault="006477B6" w:rsidP="0038231F">
      <w:pPr>
        <w:spacing w:after="0" w:line="240" w:lineRule="auto"/>
      </w:pPr>
      <w:r>
        <w:separator/>
      </w:r>
    </w:p>
  </w:footnote>
  <w:footnote w:type="continuationSeparator" w:id="0">
    <w:p w:rsidR="006477B6" w:rsidRDefault="006477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5D2" w:rsidRDefault="006C0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5D2" w:rsidRDefault="006C0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5D2" w:rsidRDefault="006C0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7B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7B6"/>
    <w:rsid w:val="006676AE"/>
    <w:rsid w:val="006A3A1F"/>
    <w:rsid w:val="006A52B6"/>
    <w:rsid w:val="006C05D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75F70B-4071-4E4B-B62B-5D549049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471B8-2BD2-4864-BC21-B4C8615AB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2020-10-26T13:03:00Z</dcterms:created>
  <dcterms:modified xsi:type="dcterms:W3CDTF">2020-10-26T13:03:00Z</dcterms:modified>
</cp:coreProperties>
</file>