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A5E43" w14:textId="77777777" w:rsidR="001A443E" w:rsidRDefault="00EA5A0D" w:rsidP="00DA7A79">
      <w:pPr>
        <w:jc w:val="right"/>
        <w:rPr>
          <w:b/>
          <w:bCs/>
          <w:sz w:val="24"/>
        </w:rPr>
      </w:pPr>
      <w:r w:rsidRPr="00EA5A0D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EA5A0D">
        <w:rPr>
          <w:sz w:val="24"/>
        </w:rPr>
        <w:t>2020-10-23</w:t>
      </w:r>
    </w:p>
    <w:p w14:paraId="4EFE7446" w14:textId="77777777" w:rsidR="00EA5A0D" w:rsidRPr="00EA5A0D" w:rsidRDefault="00EA5A0D" w:rsidP="00DA7A79">
      <w:pPr>
        <w:rPr>
          <w:b/>
          <w:bCs/>
          <w:sz w:val="24"/>
        </w:rPr>
      </w:pPr>
      <w:r w:rsidRPr="00EA5A0D">
        <w:rPr>
          <w:b/>
          <w:bCs/>
          <w:sz w:val="24"/>
        </w:rPr>
        <w:t>Szpital Wojewódzki w Poznaniu</w:t>
      </w:r>
    </w:p>
    <w:p w14:paraId="12BF895C" w14:textId="77777777" w:rsidR="00A80738" w:rsidRDefault="00EA5A0D" w:rsidP="00DA7A79">
      <w:pPr>
        <w:rPr>
          <w:b/>
          <w:bCs/>
          <w:sz w:val="24"/>
        </w:rPr>
      </w:pPr>
      <w:r w:rsidRPr="00EA5A0D">
        <w:rPr>
          <w:b/>
          <w:bCs/>
          <w:sz w:val="24"/>
        </w:rPr>
        <w:t>Dział Zamówień Publicznych</w:t>
      </w:r>
    </w:p>
    <w:p w14:paraId="59053F6C" w14:textId="77777777" w:rsidR="00A80738" w:rsidRPr="0018613E" w:rsidRDefault="00EA5A0D" w:rsidP="00DA7A79">
      <w:pPr>
        <w:rPr>
          <w:bCs/>
          <w:sz w:val="24"/>
        </w:rPr>
      </w:pPr>
      <w:r w:rsidRPr="00EA5A0D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Pr="00EA5A0D">
        <w:rPr>
          <w:bCs/>
          <w:sz w:val="24"/>
        </w:rPr>
        <w:t>7/19</w:t>
      </w:r>
    </w:p>
    <w:p w14:paraId="395F0A7F" w14:textId="77777777" w:rsidR="00A80738" w:rsidRPr="0018613E" w:rsidRDefault="00EA5A0D" w:rsidP="00DA7A79">
      <w:pPr>
        <w:rPr>
          <w:bCs/>
          <w:sz w:val="24"/>
        </w:rPr>
      </w:pPr>
      <w:r w:rsidRPr="00EA5A0D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EA5A0D">
        <w:rPr>
          <w:bCs/>
          <w:sz w:val="24"/>
        </w:rPr>
        <w:t>Poznań</w:t>
      </w:r>
    </w:p>
    <w:p w14:paraId="5026E24B" w14:textId="77777777" w:rsidR="00A80738" w:rsidRDefault="00A80738" w:rsidP="00DA7A79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C43F05" w14:textId="77777777" w:rsidR="00A80738" w:rsidRDefault="001A443E" w:rsidP="00DA7A79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5A0D" w:rsidRPr="00EA5A0D">
        <w:rPr>
          <w:b/>
          <w:sz w:val="24"/>
          <w:szCs w:val="24"/>
        </w:rPr>
        <w:t>SZW/DZP/46/2020</w:t>
      </w:r>
      <w:r w:rsidR="00A80738">
        <w:rPr>
          <w:sz w:val="24"/>
        </w:rPr>
        <w:tab/>
        <w:t xml:space="preserve"> </w:t>
      </w:r>
    </w:p>
    <w:p w14:paraId="49B2929C" w14:textId="77777777" w:rsidR="00A80738" w:rsidRDefault="00A80738" w:rsidP="00DA7A7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EFA6BE" w14:textId="77777777" w:rsidR="00A80738" w:rsidRDefault="00A80738" w:rsidP="00DA7A7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CB64B" w14:textId="77777777" w:rsidR="00A80738" w:rsidRPr="00A80738" w:rsidRDefault="00A80738" w:rsidP="00DA7A7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622FFE" w14:textId="77777777" w:rsidR="00A80738" w:rsidRDefault="00A80738" w:rsidP="00DA7A7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4979DC" w14:textId="79BCB186" w:rsidR="00CB5EDB" w:rsidRDefault="00CB5EDB" w:rsidP="00DA7A79">
      <w:pPr>
        <w:jc w:val="both"/>
        <w:rPr>
          <w:b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5A0D" w:rsidRPr="00DA7A79">
        <w:rPr>
          <w:sz w:val="24"/>
          <w:szCs w:val="24"/>
        </w:rPr>
        <w:t>przetarg</w:t>
      </w:r>
      <w:r w:rsidR="00DA7A79" w:rsidRPr="00DA7A79">
        <w:rPr>
          <w:sz w:val="24"/>
          <w:szCs w:val="24"/>
        </w:rPr>
        <w:t>u</w:t>
      </w:r>
      <w:r w:rsidR="00EA5A0D" w:rsidRPr="00DA7A79">
        <w:rPr>
          <w:sz w:val="24"/>
          <w:szCs w:val="24"/>
        </w:rPr>
        <w:t xml:space="preserve"> nieograniczon</w:t>
      </w:r>
      <w:r w:rsidR="00DA7A79" w:rsidRPr="00DA7A79">
        <w:rPr>
          <w:sz w:val="24"/>
          <w:szCs w:val="24"/>
        </w:rPr>
        <w:t>ego</w:t>
      </w:r>
      <w:r w:rsidRPr="00DA7A79">
        <w:rPr>
          <w:sz w:val="24"/>
          <w:szCs w:val="24"/>
        </w:rPr>
        <w:t xml:space="preserve"> na: </w:t>
      </w:r>
      <w:r w:rsidR="00EA5A0D" w:rsidRPr="00DA7A79">
        <w:rPr>
          <w:b/>
          <w:sz w:val="24"/>
          <w:szCs w:val="24"/>
        </w:rPr>
        <w:t>Dostawa leków układu sercowo - naczyniowego, pokarmowego, oddechowego i analgetyki</w:t>
      </w:r>
      <w:r w:rsidR="00DA7A79">
        <w:rPr>
          <w:b/>
          <w:sz w:val="24"/>
          <w:szCs w:val="24"/>
        </w:rPr>
        <w:t>.</w:t>
      </w:r>
    </w:p>
    <w:p w14:paraId="56F35033" w14:textId="77777777" w:rsidR="00DA7A79" w:rsidRPr="00DA7A79" w:rsidRDefault="00DA7A79" w:rsidP="00DA7A79">
      <w:pPr>
        <w:jc w:val="both"/>
        <w:rPr>
          <w:sz w:val="24"/>
          <w:szCs w:val="24"/>
        </w:rPr>
      </w:pPr>
    </w:p>
    <w:p w14:paraId="77D4C436" w14:textId="77777777" w:rsidR="00CB5EDB" w:rsidRPr="004C7E9B" w:rsidRDefault="00CB5EDB" w:rsidP="00DA7A79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EA5A0D" w:rsidRPr="00EA5A0D">
        <w:rPr>
          <w:sz w:val="24"/>
          <w:szCs w:val="24"/>
        </w:rPr>
        <w:t>(</w:t>
      </w:r>
      <w:proofErr w:type="spellStart"/>
      <w:r w:rsidR="00EA5A0D" w:rsidRPr="00EA5A0D">
        <w:rPr>
          <w:sz w:val="24"/>
          <w:szCs w:val="24"/>
        </w:rPr>
        <w:t>t.j</w:t>
      </w:r>
      <w:proofErr w:type="spellEnd"/>
      <w:r w:rsidR="00EA5A0D" w:rsidRPr="00EA5A0D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8783CE9" w14:textId="77777777" w:rsidR="00CB5EDB" w:rsidRPr="00FF4AB1" w:rsidRDefault="00CB5EDB" w:rsidP="00DA7A79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EA5A0D" w:rsidRPr="00EA5A0D">
        <w:rPr>
          <w:sz w:val="24"/>
          <w:szCs w:val="24"/>
        </w:rPr>
        <w:t>22/10/2020</w:t>
      </w:r>
      <w:r w:rsidRPr="00FF4AB1">
        <w:rPr>
          <w:sz w:val="24"/>
          <w:szCs w:val="24"/>
        </w:rPr>
        <w:t xml:space="preserve"> o godz. </w:t>
      </w:r>
      <w:r w:rsidR="00EA5A0D" w:rsidRPr="00EA5A0D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12E782FF" w14:textId="77777777" w:rsidR="00DA7A79" w:rsidRDefault="00DA7A79" w:rsidP="00DA7A79">
      <w:pPr>
        <w:jc w:val="both"/>
        <w:rPr>
          <w:sz w:val="24"/>
          <w:szCs w:val="24"/>
        </w:rPr>
      </w:pPr>
    </w:p>
    <w:p w14:paraId="77C582B2" w14:textId="4F588B5E" w:rsidR="00B50940" w:rsidRDefault="00CB5EDB" w:rsidP="00DA7A79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A5A0D" w:rsidRPr="006646D9" w14:paraId="31866E81" w14:textId="77777777" w:rsidTr="00DA7A79">
        <w:trPr>
          <w:trHeight w:val="70"/>
        </w:trPr>
        <w:tc>
          <w:tcPr>
            <w:tcW w:w="9214" w:type="dxa"/>
          </w:tcPr>
          <w:p w14:paraId="6F33CE83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 zamówienia w wysokości 15 232.25 zł brutto;</w:t>
            </w:r>
          </w:p>
        </w:tc>
      </w:tr>
      <w:tr w:rsidR="00EA5A0D" w:rsidRPr="006646D9" w14:paraId="6C360FB0" w14:textId="77777777" w:rsidTr="00DA7A79">
        <w:trPr>
          <w:trHeight w:val="70"/>
        </w:trPr>
        <w:tc>
          <w:tcPr>
            <w:tcW w:w="9214" w:type="dxa"/>
          </w:tcPr>
          <w:p w14:paraId="0D4A0888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 zamówienia w wysokości 14 310.00 zł brutto;</w:t>
            </w:r>
          </w:p>
        </w:tc>
      </w:tr>
      <w:tr w:rsidR="00EA5A0D" w:rsidRPr="006646D9" w14:paraId="5D92C6F3" w14:textId="77777777" w:rsidTr="00DA7A79">
        <w:trPr>
          <w:trHeight w:val="70"/>
        </w:trPr>
        <w:tc>
          <w:tcPr>
            <w:tcW w:w="9214" w:type="dxa"/>
          </w:tcPr>
          <w:p w14:paraId="7104BB4F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 zamówienia w wysokości 5 435.36 zł brutto;</w:t>
            </w:r>
          </w:p>
        </w:tc>
      </w:tr>
      <w:tr w:rsidR="00EA5A0D" w:rsidRPr="006646D9" w14:paraId="5C632495" w14:textId="77777777" w:rsidTr="00DA7A79">
        <w:trPr>
          <w:trHeight w:val="70"/>
        </w:trPr>
        <w:tc>
          <w:tcPr>
            <w:tcW w:w="9214" w:type="dxa"/>
          </w:tcPr>
          <w:p w14:paraId="62E73EDA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 zamówienia w wysokości 62 302.50 zł brutto;</w:t>
            </w:r>
          </w:p>
        </w:tc>
      </w:tr>
      <w:tr w:rsidR="00EA5A0D" w:rsidRPr="006646D9" w14:paraId="4B3FE8A8" w14:textId="77777777" w:rsidTr="00DA7A79">
        <w:trPr>
          <w:trHeight w:val="70"/>
        </w:trPr>
        <w:tc>
          <w:tcPr>
            <w:tcW w:w="9214" w:type="dxa"/>
          </w:tcPr>
          <w:p w14:paraId="627F5DD7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 zamówienia w wysokości 61 425.00 zł brutto;</w:t>
            </w:r>
          </w:p>
        </w:tc>
      </w:tr>
      <w:tr w:rsidR="00EA5A0D" w:rsidRPr="006646D9" w14:paraId="787FD0DF" w14:textId="77777777" w:rsidTr="00DA7A79">
        <w:trPr>
          <w:trHeight w:val="70"/>
        </w:trPr>
        <w:tc>
          <w:tcPr>
            <w:tcW w:w="9214" w:type="dxa"/>
          </w:tcPr>
          <w:p w14:paraId="6DCD4FE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 zamówienia w wysokości 42 622.68 zł brutto;</w:t>
            </w:r>
          </w:p>
        </w:tc>
      </w:tr>
      <w:tr w:rsidR="00EA5A0D" w:rsidRPr="006646D9" w14:paraId="04C760E0" w14:textId="77777777" w:rsidTr="00DA7A79">
        <w:trPr>
          <w:trHeight w:val="70"/>
        </w:trPr>
        <w:tc>
          <w:tcPr>
            <w:tcW w:w="9214" w:type="dxa"/>
          </w:tcPr>
          <w:p w14:paraId="5A7CE76F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7 zamówienia w wysokości 11 823.00 zł brutto;</w:t>
            </w:r>
          </w:p>
        </w:tc>
      </w:tr>
      <w:tr w:rsidR="00EA5A0D" w:rsidRPr="006646D9" w14:paraId="68C9D008" w14:textId="77777777" w:rsidTr="00DA7A79">
        <w:trPr>
          <w:trHeight w:val="70"/>
        </w:trPr>
        <w:tc>
          <w:tcPr>
            <w:tcW w:w="9214" w:type="dxa"/>
          </w:tcPr>
          <w:p w14:paraId="6FDC12CA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8 zamówienia w wysokości 12 091.20 zł brutto;</w:t>
            </w:r>
          </w:p>
        </w:tc>
      </w:tr>
      <w:tr w:rsidR="00EA5A0D" w:rsidRPr="006646D9" w14:paraId="7F1DA2DC" w14:textId="77777777" w:rsidTr="00DA7A79">
        <w:trPr>
          <w:trHeight w:val="70"/>
        </w:trPr>
        <w:tc>
          <w:tcPr>
            <w:tcW w:w="9214" w:type="dxa"/>
          </w:tcPr>
          <w:p w14:paraId="213EBE77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9 zamówienia w wysokości 19 648.00 zł brutto;</w:t>
            </w:r>
          </w:p>
        </w:tc>
      </w:tr>
      <w:tr w:rsidR="00EA5A0D" w:rsidRPr="006646D9" w14:paraId="586D7EA6" w14:textId="77777777" w:rsidTr="00DA7A79">
        <w:trPr>
          <w:trHeight w:val="70"/>
        </w:trPr>
        <w:tc>
          <w:tcPr>
            <w:tcW w:w="9214" w:type="dxa"/>
          </w:tcPr>
          <w:p w14:paraId="2EFDC4A3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10 zamówienia w wysokości 26 023.90 zł brutto;</w:t>
            </w:r>
          </w:p>
        </w:tc>
      </w:tr>
      <w:tr w:rsidR="00EA5A0D" w:rsidRPr="006646D9" w14:paraId="5A495B9E" w14:textId="77777777" w:rsidTr="00DA7A79">
        <w:trPr>
          <w:trHeight w:val="70"/>
        </w:trPr>
        <w:tc>
          <w:tcPr>
            <w:tcW w:w="9214" w:type="dxa"/>
          </w:tcPr>
          <w:p w14:paraId="7BA0938C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11 zamówienia w wysokości 28 782.00 zł brutto;</w:t>
            </w:r>
          </w:p>
        </w:tc>
      </w:tr>
      <w:tr w:rsidR="00EA5A0D" w:rsidRPr="006646D9" w14:paraId="5523A8B6" w14:textId="77777777" w:rsidTr="00DA7A79">
        <w:trPr>
          <w:trHeight w:val="70"/>
        </w:trPr>
        <w:tc>
          <w:tcPr>
            <w:tcW w:w="9214" w:type="dxa"/>
          </w:tcPr>
          <w:p w14:paraId="4B4C9CAE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12 zamówienia w wysokości 28 144.50 zł brutto;</w:t>
            </w:r>
          </w:p>
        </w:tc>
      </w:tr>
      <w:tr w:rsidR="00EA5A0D" w:rsidRPr="006646D9" w14:paraId="6FF5C43A" w14:textId="77777777" w:rsidTr="00DA7A79">
        <w:trPr>
          <w:trHeight w:val="70"/>
        </w:trPr>
        <w:tc>
          <w:tcPr>
            <w:tcW w:w="9214" w:type="dxa"/>
          </w:tcPr>
          <w:p w14:paraId="540C1E5D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13 zamówienia w wysokości 18 276.20 zł brutto;</w:t>
            </w:r>
          </w:p>
        </w:tc>
      </w:tr>
      <w:tr w:rsidR="00EA5A0D" w:rsidRPr="006646D9" w14:paraId="3E685182" w14:textId="77777777" w:rsidTr="00DA7A79">
        <w:trPr>
          <w:trHeight w:val="70"/>
        </w:trPr>
        <w:tc>
          <w:tcPr>
            <w:tcW w:w="9214" w:type="dxa"/>
          </w:tcPr>
          <w:p w14:paraId="4275DB3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14 zamówienia w wysokości 25 352.09 zł brutto;</w:t>
            </w:r>
          </w:p>
        </w:tc>
      </w:tr>
      <w:tr w:rsidR="00EA5A0D" w:rsidRPr="006646D9" w14:paraId="329FD4B0" w14:textId="77777777" w:rsidTr="00DA7A79">
        <w:trPr>
          <w:trHeight w:val="70"/>
        </w:trPr>
        <w:tc>
          <w:tcPr>
            <w:tcW w:w="9214" w:type="dxa"/>
          </w:tcPr>
          <w:p w14:paraId="430BB15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15 zamówienia w wysokości 4 131.90 zł brutto;</w:t>
            </w:r>
          </w:p>
        </w:tc>
      </w:tr>
      <w:tr w:rsidR="00EA5A0D" w:rsidRPr="006646D9" w14:paraId="358E70B7" w14:textId="77777777" w:rsidTr="00DA7A79">
        <w:trPr>
          <w:trHeight w:val="70"/>
        </w:trPr>
        <w:tc>
          <w:tcPr>
            <w:tcW w:w="9214" w:type="dxa"/>
          </w:tcPr>
          <w:p w14:paraId="38AF3B9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16 zamówienia w wysokości 5 058.90 zł brutto;</w:t>
            </w:r>
          </w:p>
        </w:tc>
      </w:tr>
      <w:tr w:rsidR="00EA5A0D" w:rsidRPr="006646D9" w14:paraId="393CD29B" w14:textId="77777777" w:rsidTr="00DA7A79">
        <w:trPr>
          <w:trHeight w:val="70"/>
        </w:trPr>
        <w:tc>
          <w:tcPr>
            <w:tcW w:w="9214" w:type="dxa"/>
          </w:tcPr>
          <w:p w14:paraId="3486FA4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17 zamówienia w wysokości 2 352.60 zł brutto;</w:t>
            </w:r>
          </w:p>
        </w:tc>
      </w:tr>
      <w:tr w:rsidR="00EA5A0D" w:rsidRPr="006646D9" w14:paraId="59A2B5F2" w14:textId="77777777" w:rsidTr="00DA7A79">
        <w:trPr>
          <w:trHeight w:val="70"/>
        </w:trPr>
        <w:tc>
          <w:tcPr>
            <w:tcW w:w="9214" w:type="dxa"/>
          </w:tcPr>
          <w:p w14:paraId="6D686976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18 zamówienia w wysokości 982.30 zł brutto;</w:t>
            </w:r>
          </w:p>
        </w:tc>
      </w:tr>
      <w:tr w:rsidR="00EA5A0D" w:rsidRPr="006646D9" w14:paraId="561CF0D4" w14:textId="77777777" w:rsidTr="00DA7A79">
        <w:trPr>
          <w:trHeight w:val="70"/>
        </w:trPr>
        <w:tc>
          <w:tcPr>
            <w:tcW w:w="9214" w:type="dxa"/>
          </w:tcPr>
          <w:p w14:paraId="522AFC46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19 zamówienia w wysokości 2 535.50 zł brutto;</w:t>
            </w:r>
          </w:p>
        </w:tc>
      </w:tr>
      <w:tr w:rsidR="00EA5A0D" w:rsidRPr="006646D9" w14:paraId="2790CD43" w14:textId="77777777" w:rsidTr="00DA7A79">
        <w:trPr>
          <w:trHeight w:val="70"/>
        </w:trPr>
        <w:tc>
          <w:tcPr>
            <w:tcW w:w="9214" w:type="dxa"/>
          </w:tcPr>
          <w:p w14:paraId="2F4FE855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20 zamówienia w wysokości 4 386.20 zł brutto;</w:t>
            </w:r>
          </w:p>
        </w:tc>
      </w:tr>
      <w:tr w:rsidR="00EA5A0D" w:rsidRPr="006646D9" w14:paraId="4032E2D2" w14:textId="77777777" w:rsidTr="00DA7A79">
        <w:trPr>
          <w:trHeight w:val="70"/>
        </w:trPr>
        <w:tc>
          <w:tcPr>
            <w:tcW w:w="9214" w:type="dxa"/>
          </w:tcPr>
          <w:p w14:paraId="791F48A5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21 zamówienia w wysokości 5 835.90 zł brutto;</w:t>
            </w:r>
          </w:p>
        </w:tc>
      </w:tr>
      <w:tr w:rsidR="00EA5A0D" w:rsidRPr="006646D9" w14:paraId="21D225F1" w14:textId="77777777" w:rsidTr="00DA7A79">
        <w:trPr>
          <w:trHeight w:val="70"/>
        </w:trPr>
        <w:tc>
          <w:tcPr>
            <w:tcW w:w="9214" w:type="dxa"/>
          </w:tcPr>
          <w:p w14:paraId="7B3455F2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22 zamówienia w wysokości 1 132.35 zł brutto;</w:t>
            </w:r>
          </w:p>
        </w:tc>
      </w:tr>
      <w:tr w:rsidR="00EA5A0D" w:rsidRPr="006646D9" w14:paraId="0DA923F8" w14:textId="77777777" w:rsidTr="00DA7A79">
        <w:trPr>
          <w:trHeight w:val="70"/>
        </w:trPr>
        <w:tc>
          <w:tcPr>
            <w:tcW w:w="9214" w:type="dxa"/>
          </w:tcPr>
          <w:p w14:paraId="1606604D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23 zamówienia w wysokości 800.80 zł brutto;</w:t>
            </w:r>
          </w:p>
        </w:tc>
      </w:tr>
      <w:tr w:rsidR="00EA5A0D" w:rsidRPr="006646D9" w14:paraId="1C158FA8" w14:textId="77777777" w:rsidTr="00DA7A79">
        <w:trPr>
          <w:trHeight w:val="70"/>
        </w:trPr>
        <w:tc>
          <w:tcPr>
            <w:tcW w:w="9214" w:type="dxa"/>
          </w:tcPr>
          <w:p w14:paraId="2CD5AB33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24 zamówienia w wysokości 400.40 zł brutto;</w:t>
            </w:r>
          </w:p>
        </w:tc>
      </w:tr>
      <w:tr w:rsidR="00EA5A0D" w:rsidRPr="006646D9" w14:paraId="42C7CFB0" w14:textId="77777777" w:rsidTr="00DA7A79">
        <w:trPr>
          <w:trHeight w:val="70"/>
        </w:trPr>
        <w:tc>
          <w:tcPr>
            <w:tcW w:w="9214" w:type="dxa"/>
          </w:tcPr>
          <w:p w14:paraId="0234E87E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25 zamówienia w wysokości 712.00 zł brutto;</w:t>
            </w:r>
          </w:p>
        </w:tc>
      </w:tr>
      <w:tr w:rsidR="00EA5A0D" w:rsidRPr="006646D9" w14:paraId="2E10BCEB" w14:textId="77777777" w:rsidTr="00DA7A79">
        <w:trPr>
          <w:trHeight w:val="70"/>
        </w:trPr>
        <w:tc>
          <w:tcPr>
            <w:tcW w:w="9214" w:type="dxa"/>
          </w:tcPr>
          <w:p w14:paraId="06776956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26 zamówienia w wysokości 4 946.00 zł brutto;</w:t>
            </w:r>
          </w:p>
        </w:tc>
      </w:tr>
      <w:tr w:rsidR="00EA5A0D" w:rsidRPr="006646D9" w14:paraId="663D6697" w14:textId="77777777" w:rsidTr="00DA7A79">
        <w:trPr>
          <w:trHeight w:val="70"/>
        </w:trPr>
        <w:tc>
          <w:tcPr>
            <w:tcW w:w="9214" w:type="dxa"/>
          </w:tcPr>
          <w:p w14:paraId="532C5172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27 zamówienia w wysokości 620.20 zł brutto;</w:t>
            </w:r>
          </w:p>
        </w:tc>
      </w:tr>
      <w:tr w:rsidR="00EA5A0D" w:rsidRPr="006646D9" w14:paraId="74920DD1" w14:textId="77777777" w:rsidTr="00DA7A79">
        <w:trPr>
          <w:trHeight w:val="70"/>
        </w:trPr>
        <w:tc>
          <w:tcPr>
            <w:tcW w:w="9214" w:type="dxa"/>
          </w:tcPr>
          <w:p w14:paraId="5C95A970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28 zamówienia w wysokości 6 234.40 zł brutto;</w:t>
            </w:r>
          </w:p>
        </w:tc>
      </w:tr>
      <w:tr w:rsidR="00EA5A0D" w:rsidRPr="006646D9" w14:paraId="1BDEDFD7" w14:textId="77777777" w:rsidTr="00DA7A79">
        <w:trPr>
          <w:trHeight w:val="70"/>
        </w:trPr>
        <w:tc>
          <w:tcPr>
            <w:tcW w:w="9214" w:type="dxa"/>
          </w:tcPr>
          <w:p w14:paraId="22290CD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29 zamówienia w wysokości 3 113.60 zł brutto;</w:t>
            </w:r>
          </w:p>
        </w:tc>
      </w:tr>
      <w:tr w:rsidR="00EA5A0D" w:rsidRPr="006646D9" w14:paraId="724743B0" w14:textId="77777777" w:rsidTr="00DA7A79">
        <w:trPr>
          <w:trHeight w:val="70"/>
        </w:trPr>
        <w:tc>
          <w:tcPr>
            <w:tcW w:w="9214" w:type="dxa"/>
          </w:tcPr>
          <w:p w14:paraId="503DEA03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30 zamówienia w wysokości 9 274.60 zł brutto;</w:t>
            </w:r>
          </w:p>
        </w:tc>
      </w:tr>
      <w:tr w:rsidR="00EA5A0D" w:rsidRPr="006646D9" w14:paraId="21673025" w14:textId="77777777" w:rsidTr="00DA7A79">
        <w:trPr>
          <w:trHeight w:val="70"/>
        </w:trPr>
        <w:tc>
          <w:tcPr>
            <w:tcW w:w="9214" w:type="dxa"/>
          </w:tcPr>
          <w:p w14:paraId="32FCA588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31 zamówienia w wysokości 2 594.40 zł brutto;</w:t>
            </w:r>
          </w:p>
        </w:tc>
      </w:tr>
      <w:tr w:rsidR="00EA5A0D" w:rsidRPr="006646D9" w14:paraId="5FCF4FA7" w14:textId="77777777" w:rsidTr="00DA7A79">
        <w:trPr>
          <w:trHeight w:val="70"/>
        </w:trPr>
        <w:tc>
          <w:tcPr>
            <w:tcW w:w="9214" w:type="dxa"/>
          </w:tcPr>
          <w:p w14:paraId="0EAEB7D6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32 zamówienia w wysokości 33 271.70 zł brutto;</w:t>
            </w:r>
          </w:p>
        </w:tc>
      </w:tr>
      <w:tr w:rsidR="00EA5A0D" w:rsidRPr="006646D9" w14:paraId="50688652" w14:textId="77777777" w:rsidTr="00DA7A79">
        <w:trPr>
          <w:trHeight w:val="70"/>
        </w:trPr>
        <w:tc>
          <w:tcPr>
            <w:tcW w:w="9214" w:type="dxa"/>
          </w:tcPr>
          <w:p w14:paraId="2F2F9B60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lastRenderedPageBreak/>
              <w:t>części 33 zamówienia w wysokości 2 590.81 zł brutto;</w:t>
            </w:r>
          </w:p>
        </w:tc>
      </w:tr>
      <w:tr w:rsidR="00EA5A0D" w:rsidRPr="006646D9" w14:paraId="73CB926D" w14:textId="77777777" w:rsidTr="00DA7A79">
        <w:trPr>
          <w:trHeight w:val="70"/>
        </w:trPr>
        <w:tc>
          <w:tcPr>
            <w:tcW w:w="9214" w:type="dxa"/>
          </w:tcPr>
          <w:p w14:paraId="54F5C676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34 zamówienia w wysokości 204.22 zł brutto;</w:t>
            </w:r>
          </w:p>
        </w:tc>
      </w:tr>
      <w:tr w:rsidR="00EA5A0D" w:rsidRPr="006646D9" w14:paraId="73086D88" w14:textId="77777777" w:rsidTr="00DA7A79">
        <w:trPr>
          <w:trHeight w:val="70"/>
        </w:trPr>
        <w:tc>
          <w:tcPr>
            <w:tcW w:w="9214" w:type="dxa"/>
          </w:tcPr>
          <w:p w14:paraId="63BD5F93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35 zamówienia w wysokości 1 648.16 zł brutto;</w:t>
            </w:r>
          </w:p>
        </w:tc>
      </w:tr>
      <w:tr w:rsidR="00EA5A0D" w:rsidRPr="006646D9" w14:paraId="43CA5225" w14:textId="77777777" w:rsidTr="00DA7A79">
        <w:trPr>
          <w:trHeight w:val="70"/>
        </w:trPr>
        <w:tc>
          <w:tcPr>
            <w:tcW w:w="9214" w:type="dxa"/>
          </w:tcPr>
          <w:p w14:paraId="255EE029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36 zamówienia w wysokości 4 595.80 zł brutto;</w:t>
            </w:r>
          </w:p>
        </w:tc>
      </w:tr>
      <w:tr w:rsidR="00EA5A0D" w:rsidRPr="006646D9" w14:paraId="73B83CD9" w14:textId="77777777" w:rsidTr="00DA7A79">
        <w:trPr>
          <w:trHeight w:val="70"/>
        </w:trPr>
        <w:tc>
          <w:tcPr>
            <w:tcW w:w="9214" w:type="dxa"/>
          </w:tcPr>
          <w:p w14:paraId="43BE39B2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37 zamówienia w wysokości 2 410.65 zł brutto;</w:t>
            </w:r>
          </w:p>
        </w:tc>
      </w:tr>
      <w:tr w:rsidR="00EA5A0D" w:rsidRPr="006646D9" w14:paraId="609BF430" w14:textId="77777777" w:rsidTr="00DA7A79">
        <w:trPr>
          <w:trHeight w:val="70"/>
        </w:trPr>
        <w:tc>
          <w:tcPr>
            <w:tcW w:w="9214" w:type="dxa"/>
          </w:tcPr>
          <w:p w14:paraId="7E035334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38 zamówienia w wysokości 859.00 zł brutto;</w:t>
            </w:r>
          </w:p>
        </w:tc>
      </w:tr>
      <w:tr w:rsidR="00EA5A0D" w:rsidRPr="006646D9" w14:paraId="799FCE86" w14:textId="77777777" w:rsidTr="00DA7A79">
        <w:trPr>
          <w:trHeight w:val="70"/>
        </w:trPr>
        <w:tc>
          <w:tcPr>
            <w:tcW w:w="9214" w:type="dxa"/>
          </w:tcPr>
          <w:p w14:paraId="59F3D0D8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39 zamówienia w wysokości 21 390.00 zł brutto;</w:t>
            </w:r>
          </w:p>
        </w:tc>
      </w:tr>
      <w:tr w:rsidR="00EA5A0D" w:rsidRPr="006646D9" w14:paraId="09F07AE8" w14:textId="77777777" w:rsidTr="00DA7A79">
        <w:trPr>
          <w:trHeight w:val="70"/>
        </w:trPr>
        <w:tc>
          <w:tcPr>
            <w:tcW w:w="9214" w:type="dxa"/>
          </w:tcPr>
          <w:p w14:paraId="02C2E5A4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40 zamówienia w wysokości 83 680.00 zł brutto;</w:t>
            </w:r>
          </w:p>
        </w:tc>
      </w:tr>
      <w:tr w:rsidR="00EA5A0D" w:rsidRPr="006646D9" w14:paraId="632AF4B4" w14:textId="77777777" w:rsidTr="00DA7A79">
        <w:trPr>
          <w:trHeight w:val="70"/>
        </w:trPr>
        <w:tc>
          <w:tcPr>
            <w:tcW w:w="9214" w:type="dxa"/>
          </w:tcPr>
          <w:p w14:paraId="69A7BDD8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41 zamówienia w wysokości 100 917.60 zł brutto;</w:t>
            </w:r>
          </w:p>
        </w:tc>
      </w:tr>
      <w:tr w:rsidR="00EA5A0D" w:rsidRPr="006646D9" w14:paraId="033B0766" w14:textId="77777777" w:rsidTr="00DA7A79">
        <w:trPr>
          <w:trHeight w:val="70"/>
        </w:trPr>
        <w:tc>
          <w:tcPr>
            <w:tcW w:w="9214" w:type="dxa"/>
          </w:tcPr>
          <w:p w14:paraId="01FA87DE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42 zamówienia w wysokości 41 004.00 zł brutto;</w:t>
            </w:r>
          </w:p>
        </w:tc>
      </w:tr>
      <w:tr w:rsidR="00EA5A0D" w:rsidRPr="006646D9" w14:paraId="73064BC3" w14:textId="77777777" w:rsidTr="00DA7A79">
        <w:trPr>
          <w:trHeight w:val="70"/>
        </w:trPr>
        <w:tc>
          <w:tcPr>
            <w:tcW w:w="9214" w:type="dxa"/>
          </w:tcPr>
          <w:p w14:paraId="0A978CEE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43 zamówienia w wysokości 19 040.00 zł brutto;</w:t>
            </w:r>
          </w:p>
        </w:tc>
      </w:tr>
      <w:tr w:rsidR="00EA5A0D" w:rsidRPr="006646D9" w14:paraId="272073B9" w14:textId="77777777" w:rsidTr="00DA7A79">
        <w:trPr>
          <w:trHeight w:val="70"/>
        </w:trPr>
        <w:tc>
          <w:tcPr>
            <w:tcW w:w="9214" w:type="dxa"/>
          </w:tcPr>
          <w:p w14:paraId="53957117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44 zamówienia w wysokości 24 775.30 zł brutto;</w:t>
            </w:r>
          </w:p>
        </w:tc>
      </w:tr>
      <w:tr w:rsidR="00EA5A0D" w:rsidRPr="006646D9" w14:paraId="73C0EC6C" w14:textId="77777777" w:rsidTr="00DA7A79">
        <w:trPr>
          <w:trHeight w:val="70"/>
        </w:trPr>
        <w:tc>
          <w:tcPr>
            <w:tcW w:w="9214" w:type="dxa"/>
          </w:tcPr>
          <w:p w14:paraId="2304370E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45 zamówienia w wysokości 25 688.00 zł brutto;</w:t>
            </w:r>
          </w:p>
        </w:tc>
      </w:tr>
      <w:tr w:rsidR="00EA5A0D" w:rsidRPr="006646D9" w14:paraId="2F4A0F4B" w14:textId="77777777" w:rsidTr="00DA7A79">
        <w:trPr>
          <w:trHeight w:val="70"/>
        </w:trPr>
        <w:tc>
          <w:tcPr>
            <w:tcW w:w="9214" w:type="dxa"/>
          </w:tcPr>
          <w:p w14:paraId="4B3AF15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46 zamówienia w wysokości 7 626.65 zł brutto;</w:t>
            </w:r>
          </w:p>
        </w:tc>
      </w:tr>
      <w:tr w:rsidR="00EA5A0D" w:rsidRPr="006646D9" w14:paraId="04ACE897" w14:textId="77777777" w:rsidTr="00DA7A79">
        <w:trPr>
          <w:trHeight w:val="70"/>
        </w:trPr>
        <w:tc>
          <w:tcPr>
            <w:tcW w:w="9214" w:type="dxa"/>
          </w:tcPr>
          <w:p w14:paraId="473984EA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47 zamówienia w wysokości 58 408.00 zł brutto;</w:t>
            </w:r>
          </w:p>
        </w:tc>
      </w:tr>
      <w:tr w:rsidR="00EA5A0D" w:rsidRPr="006646D9" w14:paraId="22BE800B" w14:textId="77777777" w:rsidTr="00DA7A79">
        <w:trPr>
          <w:trHeight w:val="70"/>
        </w:trPr>
        <w:tc>
          <w:tcPr>
            <w:tcW w:w="9214" w:type="dxa"/>
          </w:tcPr>
          <w:p w14:paraId="7863ABB0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48 zamówienia w wysokości 111 471.10 zł brutto;</w:t>
            </w:r>
          </w:p>
        </w:tc>
      </w:tr>
      <w:tr w:rsidR="00EA5A0D" w:rsidRPr="006646D9" w14:paraId="7C6FCAB2" w14:textId="77777777" w:rsidTr="00DA7A79">
        <w:trPr>
          <w:trHeight w:val="70"/>
        </w:trPr>
        <w:tc>
          <w:tcPr>
            <w:tcW w:w="9214" w:type="dxa"/>
          </w:tcPr>
          <w:p w14:paraId="0142D847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49 zamówienia w wysokości 4 209.40 zł brutto;</w:t>
            </w:r>
          </w:p>
        </w:tc>
      </w:tr>
      <w:tr w:rsidR="00EA5A0D" w:rsidRPr="006646D9" w14:paraId="4C580B55" w14:textId="77777777" w:rsidTr="00DA7A79">
        <w:trPr>
          <w:trHeight w:val="70"/>
        </w:trPr>
        <w:tc>
          <w:tcPr>
            <w:tcW w:w="9214" w:type="dxa"/>
          </w:tcPr>
          <w:p w14:paraId="67C003A0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50 zamówienia w wysokości 18 465.00 zł brutto;</w:t>
            </w:r>
          </w:p>
        </w:tc>
      </w:tr>
      <w:tr w:rsidR="00EA5A0D" w:rsidRPr="006646D9" w14:paraId="67701492" w14:textId="77777777" w:rsidTr="00DA7A79">
        <w:trPr>
          <w:trHeight w:val="70"/>
        </w:trPr>
        <w:tc>
          <w:tcPr>
            <w:tcW w:w="9214" w:type="dxa"/>
          </w:tcPr>
          <w:p w14:paraId="68B79F88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51 zamówienia w wysokości 28 620.00 zł brutto;</w:t>
            </w:r>
          </w:p>
        </w:tc>
      </w:tr>
      <w:tr w:rsidR="00EA5A0D" w:rsidRPr="006646D9" w14:paraId="056FF2C3" w14:textId="77777777" w:rsidTr="00DA7A79">
        <w:trPr>
          <w:trHeight w:val="70"/>
        </w:trPr>
        <w:tc>
          <w:tcPr>
            <w:tcW w:w="9214" w:type="dxa"/>
          </w:tcPr>
          <w:p w14:paraId="51D22205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52 zamówienia w wysokości 66 522.00 zł brutto;</w:t>
            </w:r>
          </w:p>
        </w:tc>
      </w:tr>
      <w:tr w:rsidR="00EA5A0D" w:rsidRPr="006646D9" w14:paraId="28A8ED18" w14:textId="77777777" w:rsidTr="00DA7A79">
        <w:trPr>
          <w:trHeight w:val="70"/>
        </w:trPr>
        <w:tc>
          <w:tcPr>
            <w:tcW w:w="9214" w:type="dxa"/>
          </w:tcPr>
          <w:p w14:paraId="32C0C742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53 zamówienia w wysokości 7 442.90 zł brutto;</w:t>
            </w:r>
          </w:p>
        </w:tc>
      </w:tr>
      <w:tr w:rsidR="00EA5A0D" w:rsidRPr="006646D9" w14:paraId="5538BA6D" w14:textId="77777777" w:rsidTr="00DA7A79">
        <w:trPr>
          <w:trHeight w:val="70"/>
        </w:trPr>
        <w:tc>
          <w:tcPr>
            <w:tcW w:w="9214" w:type="dxa"/>
          </w:tcPr>
          <w:p w14:paraId="739C7B72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54 zamówienia w wysokości 5 310.70 zł brutto;</w:t>
            </w:r>
          </w:p>
        </w:tc>
      </w:tr>
      <w:tr w:rsidR="00EA5A0D" w:rsidRPr="006646D9" w14:paraId="5B0C31AB" w14:textId="77777777" w:rsidTr="00DA7A79">
        <w:trPr>
          <w:trHeight w:val="70"/>
        </w:trPr>
        <w:tc>
          <w:tcPr>
            <w:tcW w:w="9214" w:type="dxa"/>
          </w:tcPr>
          <w:p w14:paraId="7C54C4B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55 zamówienia w wysokości 12 773.55 zł brutto;</w:t>
            </w:r>
          </w:p>
        </w:tc>
      </w:tr>
      <w:tr w:rsidR="00EA5A0D" w:rsidRPr="006646D9" w14:paraId="3B680B74" w14:textId="77777777" w:rsidTr="00DA7A79">
        <w:trPr>
          <w:trHeight w:val="70"/>
        </w:trPr>
        <w:tc>
          <w:tcPr>
            <w:tcW w:w="9214" w:type="dxa"/>
          </w:tcPr>
          <w:p w14:paraId="7DDA5126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56 zamówienia w wysokości 13 448.20 zł brutto;</w:t>
            </w:r>
          </w:p>
        </w:tc>
      </w:tr>
      <w:tr w:rsidR="00EA5A0D" w:rsidRPr="006646D9" w14:paraId="183329BA" w14:textId="77777777" w:rsidTr="00DA7A79">
        <w:trPr>
          <w:trHeight w:val="70"/>
        </w:trPr>
        <w:tc>
          <w:tcPr>
            <w:tcW w:w="9214" w:type="dxa"/>
          </w:tcPr>
          <w:p w14:paraId="218C234E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57 zamówienia w wysokości 18 121.20 zł brutto;</w:t>
            </w:r>
          </w:p>
        </w:tc>
      </w:tr>
      <w:tr w:rsidR="00EA5A0D" w:rsidRPr="006646D9" w14:paraId="5AAC7A6D" w14:textId="77777777" w:rsidTr="00DA7A79">
        <w:trPr>
          <w:trHeight w:val="70"/>
        </w:trPr>
        <w:tc>
          <w:tcPr>
            <w:tcW w:w="9214" w:type="dxa"/>
          </w:tcPr>
          <w:p w14:paraId="7DD4757F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58 zamówienia w wysokości 4 048.30 zł brutto;</w:t>
            </w:r>
          </w:p>
        </w:tc>
      </w:tr>
      <w:tr w:rsidR="00EA5A0D" w:rsidRPr="006646D9" w14:paraId="5ADE4CF0" w14:textId="77777777" w:rsidTr="00DA7A79">
        <w:trPr>
          <w:trHeight w:val="70"/>
        </w:trPr>
        <w:tc>
          <w:tcPr>
            <w:tcW w:w="9214" w:type="dxa"/>
          </w:tcPr>
          <w:p w14:paraId="25E19A04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59 zamówienia w wysokości 8 678.60 zł brutto;</w:t>
            </w:r>
          </w:p>
        </w:tc>
      </w:tr>
      <w:tr w:rsidR="00EA5A0D" w:rsidRPr="006646D9" w14:paraId="69CB054B" w14:textId="77777777" w:rsidTr="00DA7A79">
        <w:trPr>
          <w:trHeight w:val="70"/>
        </w:trPr>
        <w:tc>
          <w:tcPr>
            <w:tcW w:w="9214" w:type="dxa"/>
          </w:tcPr>
          <w:p w14:paraId="1D3A89F4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60 zamówienia w wysokości 37 431.00 zł brutto;</w:t>
            </w:r>
          </w:p>
        </w:tc>
      </w:tr>
      <w:tr w:rsidR="00EA5A0D" w:rsidRPr="006646D9" w14:paraId="3754C301" w14:textId="77777777" w:rsidTr="00DA7A79">
        <w:trPr>
          <w:trHeight w:val="70"/>
        </w:trPr>
        <w:tc>
          <w:tcPr>
            <w:tcW w:w="9214" w:type="dxa"/>
          </w:tcPr>
          <w:p w14:paraId="2C96FC2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61 zamówienia w wysokości 103 961.00 zł brutto;</w:t>
            </w:r>
          </w:p>
        </w:tc>
      </w:tr>
      <w:tr w:rsidR="00EA5A0D" w:rsidRPr="006646D9" w14:paraId="6076EA5F" w14:textId="77777777" w:rsidTr="00DA7A79">
        <w:trPr>
          <w:trHeight w:val="70"/>
        </w:trPr>
        <w:tc>
          <w:tcPr>
            <w:tcW w:w="9214" w:type="dxa"/>
          </w:tcPr>
          <w:p w14:paraId="49C9DED8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62 zamówienia w wysokości 55 376.90 zł brutto;</w:t>
            </w:r>
          </w:p>
        </w:tc>
      </w:tr>
      <w:tr w:rsidR="00EA5A0D" w:rsidRPr="006646D9" w14:paraId="1783044D" w14:textId="77777777" w:rsidTr="00DA7A79">
        <w:trPr>
          <w:trHeight w:val="70"/>
        </w:trPr>
        <w:tc>
          <w:tcPr>
            <w:tcW w:w="9214" w:type="dxa"/>
          </w:tcPr>
          <w:p w14:paraId="4D0A198D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63 zamówienia w wysokości 10 279.65 zł brutto;</w:t>
            </w:r>
          </w:p>
        </w:tc>
      </w:tr>
      <w:tr w:rsidR="00EA5A0D" w:rsidRPr="006646D9" w14:paraId="3959089A" w14:textId="77777777" w:rsidTr="00DA7A79">
        <w:trPr>
          <w:trHeight w:val="70"/>
        </w:trPr>
        <w:tc>
          <w:tcPr>
            <w:tcW w:w="9214" w:type="dxa"/>
          </w:tcPr>
          <w:p w14:paraId="1848BBC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64 zamówienia w wysokości 65 311.40 zł brutto;</w:t>
            </w:r>
          </w:p>
        </w:tc>
      </w:tr>
      <w:tr w:rsidR="00EA5A0D" w:rsidRPr="006646D9" w14:paraId="0726C6D5" w14:textId="77777777" w:rsidTr="00DA7A79">
        <w:trPr>
          <w:trHeight w:val="70"/>
        </w:trPr>
        <w:tc>
          <w:tcPr>
            <w:tcW w:w="9214" w:type="dxa"/>
          </w:tcPr>
          <w:p w14:paraId="27ABDC15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65 zamówienia w wysokości 1 810.80 zł brutto;</w:t>
            </w:r>
          </w:p>
        </w:tc>
      </w:tr>
      <w:tr w:rsidR="00EA5A0D" w:rsidRPr="006646D9" w14:paraId="1142C190" w14:textId="77777777" w:rsidTr="00DA7A79">
        <w:trPr>
          <w:trHeight w:val="70"/>
        </w:trPr>
        <w:tc>
          <w:tcPr>
            <w:tcW w:w="9214" w:type="dxa"/>
          </w:tcPr>
          <w:p w14:paraId="75A68B81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66 zamówienia w wysokości 20 578.15 zł brutto;</w:t>
            </w:r>
          </w:p>
        </w:tc>
      </w:tr>
      <w:tr w:rsidR="00EA5A0D" w:rsidRPr="006646D9" w14:paraId="619C703A" w14:textId="77777777" w:rsidTr="00DA7A79">
        <w:trPr>
          <w:trHeight w:val="70"/>
        </w:trPr>
        <w:tc>
          <w:tcPr>
            <w:tcW w:w="9214" w:type="dxa"/>
          </w:tcPr>
          <w:p w14:paraId="490861CA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67 zamówienia w wysokości 16 820.40 zł brutto;</w:t>
            </w:r>
          </w:p>
        </w:tc>
      </w:tr>
      <w:tr w:rsidR="00EA5A0D" w:rsidRPr="006646D9" w14:paraId="58A67B6F" w14:textId="77777777" w:rsidTr="00DA7A79">
        <w:trPr>
          <w:trHeight w:val="70"/>
        </w:trPr>
        <w:tc>
          <w:tcPr>
            <w:tcW w:w="9214" w:type="dxa"/>
          </w:tcPr>
          <w:p w14:paraId="498A45D9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68 zamówienia w wysokości 29 349.00 zł brutto;</w:t>
            </w:r>
          </w:p>
        </w:tc>
      </w:tr>
      <w:tr w:rsidR="00EA5A0D" w:rsidRPr="006646D9" w14:paraId="1F7727C2" w14:textId="77777777" w:rsidTr="00DA7A79">
        <w:trPr>
          <w:trHeight w:val="70"/>
        </w:trPr>
        <w:tc>
          <w:tcPr>
            <w:tcW w:w="9214" w:type="dxa"/>
          </w:tcPr>
          <w:p w14:paraId="05DA36D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69 zamówienia w wysokości 8 554.40 zł brutto;</w:t>
            </w:r>
          </w:p>
        </w:tc>
      </w:tr>
      <w:tr w:rsidR="00EA5A0D" w:rsidRPr="006646D9" w14:paraId="7347C30D" w14:textId="77777777" w:rsidTr="00DA7A79">
        <w:trPr>
          <w:trHeight w:val="70"/>
        </w:trPr>
        <w:tc>
          <w:tcPr>
            <w:tcW w:w="9214" w:type="dxa"/>
          </w:tcPr>
          <w:p w14:paraId="393CF9CB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70 zamówienia w wysokości 171 052.40 zł brutto;</w:t>
            </w:r>
          </w:p>
        </w:tc>
      </w:tr>
      <w:tr w:rsidR="00EA5A0D" w:rsidRPr="006646D9" w14:paraId="1EE5885F" w14:textId="77777777" w:rsidTr="00DA7A79">
        <w:trPr>
          <w:trHeight w:val="70"/>
        </w:trPr>
        <w:tc>
          <w:tcPr>
            <w:tcW w:w="9214" w:type="dxa"/>
          </w:tcPr>
          <w:p w14:paraId="2312AF8D" w14:textId="77777777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EA5A0D">
              <w:rPr>
                <w:sz w:val="24"/>
                <w:szCs w:val="24"/>
              </w:rPr>
              <w:t>części 71 zamówienia w wysokości 14 297.60 zł brutto;</w:t>
            </w:r>
          </w:p>
        </w:tc>
      </w:tr>
      <w:tr w:rsidR="00EA5A0D" w:rsidRPr="006646D9" w14:paraId="22FB77BF" w14:textId="77777777" w:rsidTr="00DA7A79">
        <w:trPr>
          <w:trHeight w:val="70"/>
        </w:trPr>
        <w:tc>
          <w:tcPr>
            <w:tcW w:w="9214" w:type="dxa"/>
          </w:tcPr>
          <w:p w14:paraId="66AD5750" w14:textId="2B11EB45" w:rsidR="00EA5A0D" w:rsidRPr="00A3048A" w:rsidRDefault="00EA5A0D" w:rsidP="00DA7A79">
            <w:pPr>
              <w:ind w:left="75" w:right="108"/>
              <w:rPr>
                <w:sz w:val="24"/>
                <w:szCs w:val="24"/>
              </w:rPr>
            </w:pPr>
            <w:r w:rsidRPr="001E403D">
              <w:rPr>
                <w:sz w:val="24"/>
                <w:szCs w:val="24"/>
              </w:rPr>
              <w:t xml:space="preserve">części 72 zamówienia w wysokości  </w:t>
            </w:r>
            <w:r w:rsidR="001E403D" w:rsidRPr="001E403D">
              <w:rPr>
                <w:sz w:val="24"/>
                <w:szCs w:val="24"/>
              </w:rPr>
              <w:t>2 268.00</w:t>
            </w:r>
            <w:r w:rsidRPr="001E403D">
              <w:rPr>
                <w:sz w:val="24"/>
                <w:szCs w:val="24"/>
              </w:rPr>
              <w:t xml:space="preserve"> zł brutto</w:t>
            </w:r>
            <w:r w:rsidR="00DA7A79" w:rsidRPr="001E403D">
              <w:rPr>
                <w:sz w:val="24"/>
                <w:szCs w:val="24"/>
              </w:rPr>
              <w:t>.</w:t>
            </w:r>
          </w:p>
        </w:tc>
      </w:tr>
    </w:tbl>
    <w:p w14:paraId="4DAEEB53" w14:textId="77777777" w:rsidR="00DA7A79" w:rsidRDefault="00DA7A79" w:rsidP="00DA7A79">
      <w:pPr>
        <w:jc w:val="both"/>
        <w:rPr>
          <w:sz w:val="24"/>
        </w:rPr>
      </w:pPr>
    </w:p>
    <w:p w14:paraId="242DB281" w14:textId="56992F0D" w:rsidR="00A80738" w:rsidRDefault="00CB5EDB" w:rsidP="00DA7A79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1984"/>
        <w:gridCol w:w="1276"/>
        <w:gridCol w:w="1276"/>
        <w:gridCol w:w="992"/>
        <w:gridCol w:w="1134"/>
        <w:gridCol w:w="850"/>
        <w:gridCol w:w="993"/>
      </w:tblGrid>
      <w:tr w:rsidR="003D7301" w:rsidRPr="00DA7A79" w14:paraId="0848457D" w14:textId="77777777" w:rsidTr="003D7301">
        <w:tc>
          <w:tcPr>
            <w:tcW w:w="709" w:type="dxa"/>
            <w:shd w:val="clear" w:color="auto" w:fill="auto"/>
            <w:vAlign w:val="center"/>
          </w:tcPr>
          <w:p w14:paraId="0825C9B8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85CEE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Nr</w:t>
            </w:r>
          </w:p>
          <w:p w14:paraId="37D1DC12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zadania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F46E91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 xml:space="preserve">Nazwa (firma) </w:t>
            </w:r>
          </w:p>
          <w:p w14:paraId="244263DB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FD7E5C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E552EF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AB678D" w14:textId="77777777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Okres gwarancji</w:t>
            </w:r>
          </w:p>
        </w:tc>
        <w:tc>
          <w:tcPr>
            <w:tcW w:w="1134" w:type="dxa"/>
          </w:tcPr>
          <w:p w14:paraId="51AD9DD4" w14:textId="0A017E59" w:rsidR="003D7301" w:rsidRDefault="003D7301" w:rsidP="00DA7A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Termin dostawy na hasło „na ratunek życia”</w:t>
            </w:r>
          </w:p>
        </w:tc>
        <w:tc>
          <w:tcPr>
            <w:tcW w:w="850" w:type="dxa"/>
          </w:tcPr>
          <w:p w14:paraId="29FCF9A2" w14:textId="5CD4CA34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Termin dostawy od złożenia zamów.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B06611" w14:textId="3C33CAEF" w:rsidR="003D7301" w:rsidRPr="00DA7A79" w:rsidRDefault="003D7301" w:rsidP="00DA7A79">
            <w:pPr>
              <w:jc w:val="center"/>
              <w:rPr>
                <w:sz w:val="18"/>
                <w:szCs w:val="18"/>
              </w:rPr>
            </w:pPr>
            <w:r w:rsidRPr="00DA7A79">
              <w:rPr>
                <w:sz w:val="18"/>
                <w:szCs w:val="18"/>
              </w:rPr>
              <w:t>Warunki płatności</w:t>
            </w:r>
          </w:p>
        </w:tc>
      </w:tr>
      <w:tr w:rsidR="003D7301" w:rsidRPr="00075CD0" w14:paraId="2DACD406" w14:textId="77777777" w:rsidTr="003D7301">
        <w:tc>
          <w:tcPr>
            <w:tcW w:w="709" w:type="dxa"/>
            <w:shd w:val="clear" w:color="auto" w:fill="auto"/>
            <w:vAlign w:val="center"/>
          </w:tcPr>
          <w:p w14:paraId="579E7F6F" w14:textId="77777777" w:rsidR="003D7301" w:rsidRPr="00CB5EDB" w:rsidRDefault="003D7301" w:rsidP="00DA7A79">
            <w:pPr>
              <w:jc w:val="center"/>
            </w:pPr>
            <w:r w:rsidRPr="00EA5A0D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8BB9E9" w14:textId="77777777" w:rsidR="003D7301" w:rsidRPr="00CB5EDB" w:rsidRDefault="003D7301" w:rsidP="00DA7A79">
            <w:pPr>
              <w:jc w:val="center"/>
            </w:pPr>
            <w:r w:rsidRPr="00EA5A0D">
              <w:t>48</w:t>
            </w:r>
          </w:p>
        </w:tc>
        <w:tc>
          <w:tcPr>
            <w:tcW w:w="1984" w:type="dxa"/>
            <w:shd w:val="clear" w:color="auto" w:fill="auto"/>
          </w:tcPr>
          <w:p w14:paraId="696811C2" w14:textId="77777777" w:rsidR="003D7301" w:rsidRPr="00CB5EDB" w:rsidRDefault="003D7301" w:rsidP="00DA7A79">
            <w:proofErr w:type="spellStart"/>
            <w:r w:rsidRPr="00EA5A0D">
              <w:t>Abbvie</w:t>
            </w:r>
            <w:proofErr w:type="spellEnd"/>
            <w:r w:rsidRPr="00EA5A0D">
              <w:t xml:space="preserve"> Sp. z o.o.</w:t>
            </w:r>
          </w:p>
          <w:p w14:paraId="587E31E4" w14:textId="5FAADB1E" w:rsidR="003D7301" w:rsidRPr="00CB5EDB" w:rsidRDefault="003D7301" w:rsidP="00DA7A79">
            <w:r w:rsidRPr="00EA5A0D">
              <w:t>Postępu</w:t>
            </w:r>
            <w:r w:rsidRPr="00CB5EDB">
              <w:t xml:space="preserve"> </w:t>
            </w:r>
            <w:r w:rsidRPr="00EA5A0D">
              <w:t>21B</w:t>
            </w:r>
            <w:r w:rsidRPr="00CB5EDB">
              <w:t xml:space="preserve"> </w:t>
            </w:r>
          </w:p>
          <w:p w14:paraId="7C4CDFAD" w14:textId="523B421E" w:rsidR="003D7301" w:rsidRPr="00CB5EDB" w:rsidRDefault="003D7301" w:rsidP="00DA7A79">
            <w:pPr>
              <w:jc w:val="both"/>
            </w:pPr>
            <w:r>
              <w:t>02-676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DE69C" w14:textId="77777777" w:rsidR="003D7301" w:rsidRPr="00CB5EDB" w:rsidRDefault="003D7301" w:rsidP="00DA7A79">
            <w:pPr>
              <w:jc w:val="center"/>
            </w:pPr>
            <w:r w:rsidRPr="00EA5A0D">
              <w:t>116 549.95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F4C4C3" w14:textId="77777777" w:rsidR="003D7301" w:rsidRPr="00CB5EDB" w:rsidRDefault="003D7301" w:rsidP="00DA7A79">
            <w:pPr>
              <w:jc w:val="center"/>
            </w:pPr>
            <w:r w:rsidRPr="00EA5A0D">
              <w:t>do dnia 30.04.2021r.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2D61BB" w14:textId="4D5FF83E" w:rsidR="003D7301" w:rsidRPr="003D7301" w:rsidRDefault="003D7301" w:rsidP="00DA7A79">
            <w:pPr>
              <w:jc w:val="center"/>
              <w:rPr>
                <w:sz w:val="18"/>
                <w:szCs w:val="18"/>
              </w:rPr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271173F" w14:textId="77777777" w:rsidR="003D7301" w:rsidRDefault="003D7301" w:rsidP="00DA7A79">
            <w:pPr>
              <w:jc w:val="center"/>
            </w:pPr>
          </w:p>
          <w:p w14:paraId="0C4F5FE1" w14:textId="1918408D" w:rsidR="003D7301" w:rsidRPr="00EA5A0D" w:rsidRDefault="003D7301" w:rsidP="00DA7A79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2CD04B4" w14:textId="77777777" w:rsidR="003D7301" w:rsidRDefault="003D7301" w:rsidP="00DA7A79">
            <w:pPr>
              <w:jc w:val="center"/>
            </w:pPr>
          </w:p>
          <w:p w14:paraId="7AD5F01E" w14:textId="5795A44D" w:rsidR="003D7301" w:rsidRPr="00EA5A0D" w:rsidRDefault="003D7301" w:rsidP="00DA7A79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0B0432" w14:textId="69018847" w:rsidR="003D7301" w:rsidRPr="00CB5EDB" w:rsidRDefault="003D7301" w:rsidP="00DA7A79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83BDDA5" w14:textId="77777777" w:rsidTr="003D7301">
        <w:tc>
          <w:tcPr>
            <w:tcW w:w="709" w:type="dxa"/>
            <w:shd w:val="clear" w:color="auto" w:fill="auto"/>
            <w:vAlign w:val="center"/>
          </w:tcPr>
          <w:p w14:paraId="5A4EA632" w14:textId="77777777" w:rsidR="003D7301" w:rsidRPr="00CB5EDB" w:rsidRDefault="003D7301" w:rsidP="003D7301">
            <w:pPr>
              <w:jc w:val="center"/>
            </w:pPr>
            <w:r w:rsidRPr="00EA5A0D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4AB8F6" w14:textId="77777777" w:rsidR="003D7301" w:rsidRPr="00CB5EDB" w:rsidRDefault="003D7301" w:rsidP="003D7301">
            <w:pPr>
              <w:jc w:val="center"/>
            </w:pPr>
            <w:r w:rsidRPr="00EA5A0D">
              <w:t>64</w:t>
            </w:r>
          </w:p>
        </w:tc>
        <w:tc>
          <w:tcPr>
            <w:tcW w:w="1984" w:type="dxa"/>
            <w:shd w:val="clear" w:color="auto" w:fill="auto"/>
          </w:tcPr>
          <w:p w14:paraId="75BF8EE5" w14:textId="77777777" w:rsidR="003D7301" w:rsidRDefault="003D7301" w:rsidP="003D7301">
            <w:proofErr w:type="spellStart"/>
            <w:r w:rsidRPr="00EA5A0D">
              <w:t>Aesculap</w:t>
            </w:r>
            <w:proofErr w:type="spellEnd"/>
            <w:r w:rsidRPr="00EA5A0D">
              <w:t xml:space="preserve"> - </w:t>
            </w:r>
            <w:proofErr w:type="spellStart"/>
            <w:r w:rsidRPr="00EA5A0D">
              <w:t>Chifa</w:t>
            </w:r>
            <w:proofErr w:type="spellEnd"/>
            <w:r w:rsidRPr="00EA5A0D">
              <w:t xml:space="preserve"> </w:t>
            </w:r>
          </w:p>
          <w:p w14:paraId="4BA68551" w14:textId="5E72D0C2" w:rsidR="003D7301" w:rsidRPr="00CB5EDB" w:rsidRDefault="003D7301" w:rsidP="003D7301">
            <w:r w:rsidRPr="00EA5A0D">
              <w:t>Sp. z o.o.</w:t>
            </w:r>
          </w:p>
          <w:p w14:paraId="4E5546FF" w14:textId="23AD698A" w:rsidR="003D7301" w:rsidRPr="00CB5EDB" w:rsidRDefault="003D7301" w:rsidP="003D7301">
            <w:r w:rsidRPr="00EA5A0D">
              <w:t>Tysiąclecia</w:t>
            </w:r>
            <w:r w:rsidRPr="00CB5EDB">
              <w:t xml:space="preserve"> </w:t>
            </w:r>
            <w:r w:rsidRPr="00EA5A0D">
              <w:t>14</w:t>
            </w:r>
            <w:r w:rsidRPr="00CB5EDB">
              <w:t xml:space="preserve"> </w:t>
            </w:r>
          </w:p>
          <w:p w14:paraId="389184EC" w14:textId="77777777" w:rsidR="003D7301" w:rsidRPr="00CB5EDB" w:rsidRDefault="003D7301" w:rsidP="003D7301">
            <w:pPr>
              <w:jc w:val="both"/>
            </w:pPr>
            <w:r w:rsidRPr="00EA5A0D">
              <w:t>64-300</w:t>
            </w:r>
            <w:r w:rsidRPr="00CB5EDB">
              <w:t xml:space="preserve"> </w:t>
            </w:r>
            <w:r w:rsidRPr="00EA5A0D">
              <w:t>Nowy Tomyśl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514DF" w14:textId="77777777" w:rsidR="003D7301" w:rsidRPr="00CB5EDB" w:rsidRDefault="003D7301" w:rsidP="003D7301">
            <w:pPr>
              <w:jc w:val="center"/>
            </w:pPr>
            <w:r w:rsidRPr="00EA5A0D">
              <w:t>71 555.40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1E7F42" w14:textId="77777777" w:rsidR="003D7301" w:rsidRPr="003D7301" w:rsidRDefault="003D7301" w:rsidP="003D7301">
            <w:pPr>
              <w:jc w:val="center"/>
              <w:rPr>
                <w:sz w:val="18"/>
                <w:szCs w:val="18"/>
              </w:rPr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04F56C" w14:textId="1C83866D" w:rsidR="003D7301" w:rsidRPr="003D7301" w:rsidRDefault="003D7301" w:rsidP="003D7301">
            <w:pPr>
              <w:jc w:val="center"/>
              <w:rPr>
                <w:sz w:val="18"/>
                <w:szCs w:val="18"/>
              </w:rPr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CC8B44C" w14:textId="77777777" w:rsidR="003D7301" w:rsidRDefault="003D7301" w:rsidP="003D7301">
            <w:pPr>
              <w:jc w:val="center"/>
            </w:pPr>
          </w:p>
          <w:p w14:paraId="03A76163" w14:textId="3AB9CA5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49503EB" w14:textId="77777777" w:rsidR="003D7301" w:rsidRDefault="003D7301" w:rsidP="003D7301">
            <w:pPr>
              <w:jc w:val="center"/>
            </w:pPr>
          </w:p>
          <w:p w14:paraId="7EAE5BE9" w14:textId="63C3EF56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480030" w14:textId="6EC1B37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DF99338" w14:textId="77777777" w:rsidTr="003D7301">
        <w:tc>
          <w:tcPr>
            <w:tcW w:w="709" w:type="dxa"/>
            <w:shd w:val="clear" w:color="auto" w:fill="auto"/>
            <w:vAlign w:val="center"/>
          </w:tcPr>
          <w:p w14:paraId="0BB2E33A" w14:textId="77777777" w:rsidR="003D7301" w:rsidRPr="00CB5EDB" w:rsidRDefault="003D7301" w:rsidP="00DA7A79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C3EB34" w14:textId="77777777" w:rsidR="003D7301" w:rsidRPr="00CB5EDB" w:rsidRDefault="003D7301" w:rsidP="00DA7A79">
            <w:pPr>
              <w:jc w:val="center"/>
            </w:pPr>
            <w:r w:rsidRPr="00EA5A0D">
              <w:t>4</w:t>
            </w:r>
          </w:p>
        </w:tc>
        <w:tc>
          <w:tcPr>
            <w:tcW w:w="1984" w:type="dxa"/>
            <w:shd w:val="clear" w:color="auto" w:fill="auto"/>
          </w:tcPr>
          <w:p w14:paraId="3F232081" w14:textId="77777777" w:rsidR="003D7301" w:rsidRPr="00CB5EDB" w:rsidRDefault="003D7301" w:rsidP="00DA7A79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1A2BCF2" w14:textId="77777777" w:rsidR="003D7301" w:rsidRPr="00CB5EDB" w:rsidRDefault="003D7301" w:rsidP="00DA7A79">
            <w:proofErr w:type="spellStart"/>
            <w:r w:rsidRPr="00EA5A0D">
              <w:lastRenderedPageBreak/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B375FB7" w14:textId="77777777" w:rsidR="003D7301" w:rsidRPr="00CB5EDB" w:rsidRDefault="003D7301" w:rsidP="00DA7A79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5FB41E" w14:textId="77777777" w:rsidR="003D7301" w:rsidRPr="00CB5EDB" w:rsidRDefault="003D7301" w:rsidP="00DA7A79">
            <w:pPr>
              <w:jc w:val="center"/>
            </w:pPr>
            <w:r w:rsidRPr="00EA5A0D">
              <w:lastRenderedPageBreak/>
              <w:t>53 994.60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8DA510" w14:textId="77777777" w:rsidR="003D7301" w:rsidRPr="00CB5EDB" w:rsidRDefault="003D7301" w:rsidP="00DA7A79">
            <w:pPr>
              <w:jc w:val="center"/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5021933" w14:textId="77777777" w:rsidR="003D7301" w:rsidRPr="00CB5EDB" w:rsidRDefault="003D7301" w:rsidP="00DA7A79">
            <w:pPr>
              <w:jc w:val="center"/>
            </w:pPr>
          </w:p>
        </w:tc>
        <w:tc>
          <w:tcPr>
            <w:tcW w:w="1134" w:type="dxa"/>
          </w:tcPr>
          <w:p w14:paraId="5D09315D" w14:textId="77777777" w:rsidR="003D7301" w:rsidRPr="00CB5EDB" w:rsidRDefault="003D7301" w:rsidP="00DA7A79">
            <w:pPr>
              <w:jc w:val="center"/>
            </w:pPr>
          </w:p>
        </w:tc>
        <w:tc>
          <w:tcPr>
            <w:tcW w:w="850" w:type="dxa"/>
          </w:tcPr>
          <w:p w14:paraId="2A1E7158" w14:textId="474FD773" w:rsidR="003D7301" w:rsidRPr="00CB5EDB" w:rsidRDefault="003D7301" w:rsidP="00DA7A79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C8D90D1" w14:textId="0208E3F9" w:rsidR="003D7301" w:rsidRPr="00CB5EDB" w:rsidRDefault="003D7301" w:rsidP="00DA7A79">
            <w:pPr>
              <w:jc w:val="center"/>
            </w:pPr>
          </w:p>
        </w:tc>
      </w:tr>
      <w:tr w:rsidR="003D7301" w:rsidRPr="00075CD0" w14:paraId="253DA464" w14:textId="77777777" w:rsidTr="003D7301">
        <w:tc>
          <w:tcPr>
            <w:tcW w:w="709" w:type="dxa"/>
            <w:shd w:val="clear" w:color="auto" w:fill="auto"/>
            <w:vAlign w:val="center"/>
          </w:tcPr>
          <w:p w14:paraId="2A919766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9E58B" w14:textId="77777777" w:rsidR="003D7301" w:rsidRPr="00CB5EDB" w:rsidRDefault="003D7301" w:rsidP="003D7301">
            <w:pPr>
              <w:jc w:val="center"/>
            </w:pPr>
            <w:r w:rsidRPr="00EA5A0D">
              <w:t>5</w:t>
            </w:r>
          </w:p>
        </w:tc>
        <w:tc>
          <w:tcPr>
            <w:tcW w:w="1984" w:type="dxa"/>
            <w:shd w:val="clear" w:color="auto" w:fill="auto"/>
          </w:tcPr>
          <w:p w14:paraId="2F97D5E5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EF58835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5C77472C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F24ECE" w14:textId="77777777" w:rsidR="003D7301" w:rsidRPr="00CB5EDB" w:rsidRDefault="003D7301" w:rsidP="003D7301">
            <w:pPr>
              <w:jc w:val="center"/>
            </w:pPr>
            <w:r w:rsidRPr="00EA5A0D">
              <w:t>69 809.04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C61D48" w14:textId="752C0CF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5E5B4D" w14:textId="35FAC20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FF1DC35" w14:textId="77777777" w:rsidR="003D7301" w:rsidRDefault="003D7301" w:rsidP="003D7301">
            <w:pPr>
              <w:jc w:val="center"/>
            </w:pPr>
          </w:p>
          <w:p w14:paraId="559281D6" w14:textId="2C99C56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236ECD7" w14:textId="77777777" w:rsidR="003D7301" w:rsidRDefault="003D7301" w:rsidP="003D7301">
            <w:pPr>
              <w:jc w:val="center"/>
            </w:pPr>
          </w:p>
          <w:p w14:paraId="28A1AA87" w14:textId="3028C79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E17476" w14:textId="277D399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085D0B1" w14:textId="77777777" w:rsidTr="003D7301">
        <w:tc>
          <w:tcPr>
            <w:tcW w:w="709" w:type="dxa"/>
            <w:shd w:val="clear" w:color="auto" w:fill="auto"/>
            <w:vAlign w:val="center"/>
          </w:tcPr>
          <w:p w14:paraId="48D85BC8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45DE20" w14:textId="77777777" w:rsidR="003D7301" w:rsidRPr="00CB5EDB" w:rsidRDefault="003D7301" w:rsidP="003D7301">
            <w:pPr>
              <w:jc w:val="center"/>
            </w:pPr>
            <w:r w:rsidRPr="00EA5A0D">
              <w:t>6</w:t>
            </w:r>
          </w:p>
        </w:tc>
        <w:tc>
          <w:tcPr>
            <w:tcW w:w="1984" w:type="dxa"/>
            <w:shd w:val="clear" w:color="auto" w:fill="auto"/>
          </w:tcPr>
          <w:p w14:paraId="26673CA1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18DBF82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5F8C1F6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5A4C8" w14:textId="77777777" w:rsidR="003D7301" w:rsidRPr="00CB5EDB" w:rsidRDefault="003D7301" w:rsidP="003D7301">
            <w:pPr>
              <w:jc w:val="center"/>
            </w:pPr>
            <w:r w:rsidRPr="00EA5A0D">
              <w:t>40 577.76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FF38CA" w14:textId="0A16C12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3276B3" w14:textId="25FDB01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0594CE8" w14:textId="77777777" w:rsidR="003D7301" w:rsidRDefault="003D7301" w:rsidP="003D7301">
            <w:pPr>
              <w:jc w:val="center"/>
            </w:pPr>
          </w:p>
          <w:p w14:paraId="3C6CFB61" w14:textId="4CE81EF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FF9F7BF" w14:textId="77777777" w:rsidR="003D7301" w:rsidRDefault="003D7301" w:rsidP="003D7301">
            <w:pPr>
              <w:jc w:val="center"/>
            </w:pPr>
          </w:p>
          <w:p w14:paraId="72122205" w14:textId="33A255C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008F4A" w14:textId="75C22CE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A9BFD27" w14:textId="77777777" w:rsidTr="003D7301">
        <w:tc>
          <w:tcPr>
            <w:tcW w:w="709" w:type="dxa"/>
            <w:shd w:val="clear" w:color="auto" w:fill="auto"/>
            <w:vAlign w:val="center"/>
          </w:tcPr>
          <w:p w14:paraId="48A3E2BA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3DDDE6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1984" w:type="dxa"/>
            <w:shd w:val="clear" w:color="auto" w:fill="auto"/>
          </w:tcPr>
          <w:p w14:paraId="2A76A2B6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244CF803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37D3410A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2EE15" w14:textId="77777777" w:rsidR="003D7301" w:rsidRPr="00CB5EDB" w:rsidRDefault="003D7301" w:rsidP="003D7301">
            <w:pPr>
              <w:jc w:val="center"/>
            </w:pPr>
            <w:r w:rsidRPr="00EA5A0D">
              <w:t>9 826.92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24601D" w14:textId="35408F4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881320" w14:textId="08C6559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BCF3D4E" w14:textId="77777777" w:rsidR="003D7301" w:rsidRDefault="003D7301" w:rsidP="003D7301">
            <w:pPr>
              <w:jc w:val="center"/>
            </w:pPr>
          </w:p>
          <w:p w14:paraId="32218917" w14:textId="186FA7F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E8A6A6C" w14:textId="77777777" w:rsidR="003D7301" w:rsidRDefault="003D7301" w:rsidP="003D7301">
            <w:pPr>
              <w:jc w:val="center"/>
            </w:pPr>
          </w:p>
          <w:p w14:paraId="475C6C2C" w14:textId="6F21689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527D41" w14:textId="6FB6E51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F1A4A26" w14:textId="77777777" w:rsidTr="003D7301">
        <w:tc>
          <w:tcPr>
            <w:tcW w:w="709" w:type="dxa"/>
            <w:shd w:val="clear" w:color="auto" w:fill="auto"/>
            <w:vAlign w:val="center"/>
          </w:tcPr>
          <w:p w14:paraId="2D4BB981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858C3" w14:textId="77777777" w:rsidR="003D7301" w:rsidRPr="00CB5EDB" w:rsidRDefault="003D7301" w:rsidP="003D7301">
            <w:pPr>
              <w:jc w:val="center"/>
            </w:pPr>
            <w:r w:rsidRPr="00EA5A0D">
              <w:t>9</w:t>
            </w:r>
          </w:p>
        </w:tc>
        <w:tc>
          <w:tcPr>
            <w:tcW w:w="1984" w:type="dxa"/>
            <w:shd w:val="clear" w:color="auto" w:fill="auto"/>
          </w:tcPr>
          <w:p w14:paraId="3A1214F2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2BA552A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21621084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204CC7" w14:textId="77777777" w:rsidR="003D7301" w:rsidRPr="00CB5EDB" w:rsidRDefault="003D7301" w:rsidP="003D7301">
            <w:pPr>
              <w:jc w:val="center"/>
            </w:pPr>
            <w:r w:rsidRPr="00EA5A0D">
              <w:t>22 913.28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E4A4E" w14:textId="567E803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E56E47" w14:textId="4E0A6D8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1183421" w14:textId="77777777" w:rsidR="003D7301" w:rsidRDefault="003D7301" w:rsidP="003D7301">
            <w:pPr>
              <w:jc w:val="center"/>
            </w:pPr>
          </w:p>
          <w:p w14:paraId="31B2F1F9" w14:textId="18947AE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33CC4FF" w14:textId="77777777" w:rsidR="003D7301" w:rsidRDefault="003D7301" w:rsidP="003D7301">
            <w:pPr>
              <w:jc w:val="center"/>
            </w:pPr>
          </w:p>
          <w:p w14:paraId="2ABCAFEC" w14:textId="1D5E2306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C44867" w14:textId="3F7257B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46EBAD9" w14:textId="77777777" w:rsidTr="003D7301">
        <w:tc>
          <w:tcPr>
            <w:tcW w:w="709" w:type="dxa"/>
            <w:shd w:val="clear" w:color="auto" w:fill="auto"/>
            <w:vAlign w:val="center"/>
          </w:tcPr>
          <w:p w14:paraId="7E9B4627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DF48C5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1984" w:type="dxa"/>
            <w:shd w:val="clear" w:color="auto" w:fill="auto"/>
          </w:tcPr>
          <w:p w14:paraId="01F77820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0DC80CD7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4EA143D6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B44E46" w14:textId="77777777" w:rsidR="003D7301" w:rsidRPr="00CB5EDB" w:rsidRDefault="003D7301" w:rsidP="003D7301">
            <w:pPr>
              <w:jc w:val="center"/>
            </w:pPr>
            <w:r w:rsidRPr="00EA5A0D">
              <w:t>29 844.29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2B8BA0" w14:textId="209CB27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985BCD" w14:textId="3677FF7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49119FB" w14:textId="77777777" w:rsidR="003D7301" w:rsidRDefault="003D7301" w:rsidP="003D7301">
            <w:pPr>
              <w:jc w:val="center"/>
            </w:pPr>
          </w:p>
          <w:p w14:paraId="5EC5F29C" w14:textId="3D9E752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301DB4D" w14:textId="77777777" w:rsidR="003D7301" w:rsidRDefault="003D7301" w:rsidP="003D7301">
            <w:pPr>
              <w:jc w:val="center"/>
            </w:pPr>
          </w:p>
          <w:p w14:paraId="0D187E62" w14:textId="7946C2E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06D038" w14:textId="2AB119E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EF4C588" w14:textId="77777777" w:rsidTr="003D7301">
        <w:tc>
          <w:tcPr>
            <w:tcW w:w="709" w:type="dxa"/>
            <w:shd w:val="clear" w:color="auto" w:fill="auto"/>
            <w:vAlign w:val="center"/>
          </w:tcPr>
          <w:p w14:paraId="0703141E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276AFD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1984" w:type="dxa"/>
            <w:shd w:val="clear" w:color="auto" w:fill="auto"/>
          </w:tcPr>
          <w:p w14:paraId="2F402635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B067EDE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533DECA7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ACB2FD" w14:textId="77777777" w:rsidR="003D7301" w:rsidRPr="00CB5EDB" w:rsidRDefault="003D7301" w:rsidP="003D7301">
            <w:pPr>
              <w:jc w:val="center"/>
            </w:pPr>
            <w:r w:rsidRPr="00EA5A0D">
              <w:t>18 554.98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B521A" w14:textId="673A890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698024" w14:textId="4BA8C06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3E9A228" w14:textId="77777777" w:rsidR="003D7301" w:rsidRDefault="003D7301" w:rsidP="003D7301">
            <w:pPr>
              <w:jc w:val="center"/>
            </w:pPr>
          </w:p>
          <w:p w14:paraId="72878C6F" w14:textId="54FEAC9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9306224" w14:textId="77777777" w:rsidR="003D7301" w:rsidRDefault="003D7301" w:rsidP="003D7301">
            <w:pPr>
              <w:jc w:val="center"/>
            </w:pPr>
          </w:p>
          <w:p w14:paraId="65C4811D" w14:textId="6031E2E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65D6F8" w14:textId="74D9CFD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FD64FB3" w14:textId="77777777" w:rsidTr="003D7301">
        <w:tc>
          <w:tcPr>
            <w:tcW w:w="709" w:type="dxa"/>
            <w:shd w:val="clear" w:color="auto" w:fill="auto"/>
            <w:vAlign w:val="center"/>
          </w:tcPr>
          <w:p w14:paraId="4F4AB94A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B31F48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1984" w:type="dxa"/>
            <w:shd w:val="clear" w:color="auto" w:fill="auto"/>
          </w:tcPr>
          <w:p w14:paraId="72C3C700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5BB62D88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76FD9A63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18BBF3" w14:textId="77777777" w:rsidR="003D7301" w:rsidRPr="00CB5EDB" w:rsidRDefault="003D7301" w:rsidP="003D7301">
            <w:pPr>
              <w:jc w:val="center"/>
            </w:pPr>
            <w:r w:rsidRPr="00EA5A0D">
              <w:t>28 931.07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EF6060" w14:textId="63075FD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510988" w14:textId="2CF4BB4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3C2975F" w14:textId="77777777" w:rsidR="003D7301" w:rsidRDefault="003D7301" w:rsidP="003D7301">
            <w:pPr>
              <w:jc w:val="center"/>
            </w:pPr>
          </w:p>
          <w:p w14:paraId="49A381DD" w14:textId="1B35F0E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F679C24" w14:textId="77777777" w:rsidR="003D7301" w:rsidRDefault="003D7301" w:rsidP="003D7301">
            <w:pPr>
              <w:jc w:val="center"/>
            </w:pPr>
          </w:p>
          <w:p w14:paraId="3B4BF982" w14:textId="44DE033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E78B42" w14:textId="142D613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C84B9FB" w14:textId="77777777" w:rsidTr="003D7301">
        <w:tc>
          <w:tcPr>
            <w:tcW w:w="709" w:type="dxa"/>
            <w:shd w:val="clear" w:color="auto" w:fill="auto"/>
            <w:vAlign w:val="center"/>
          </w:tcPr>
          <w:p w14:paraId="7BBC4F14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2B64B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1984" w:type="dxa"/>
            <w:shd w:val="clear" w:color="auto" w:fill="auto"/>
          </w:tcPr>
          <w:p w14:paraId="6E8810D1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74FA1D42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3A415D25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9F2B21" w14:textId="77777777" w:rsidR="003D7301" w:rsidRPr="00CB5EDB" w:rsidRDefault="003D7301" w:rsidP="003D7301">
            <w:pPr>
              <w:jc w:val="center"/>
            </w:pPr>
            <w:r w:rsidRPr="00EA5A0D">
              <w:t>7 624.69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469743" w14:textId="2BF762D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25ABFF" w14:textId="4C9755C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4C2894F" w14:textId="77777777" w:rsidR="003D7301" w:rsidRDefault="003D7301" w:rsidP="003D7301">
            <w:pPr>
              <w:jc w:val="center"/>
            </w:pPr>
          </w:p>
          <w:p w14:paraId="15C18C53" w14:textId="161A899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31E5E26" w14:textId="77777777" w:rsidR="003D7301" w:rsidRDefault="003D7301" w:rsidP="003D7301">
            <w:pPr>
              <w:jc w:val="center"/>
            </w:pPr>
          </w:p>
          <w:p w14:paraId="2D7210A9" w14:textId="0F0E92E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443A7E" w14:textId="3D274DA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773D632" w14:textId="77777777" w:rsidTr="003D7301">
        <w:tc>
          <w:tcPr>
            <w:tcW w:w="709" w:type="dxa"/>
            <w:shd w:val="clear" w:color="auto" w:fill="auto"/>
            <w:vAlign w:val="center"/>
          </w:tcPr>
          <w:p w14:paraId="4ADFB397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F986CB" w14:textId="77777777" w:rsidR="003D7301" w:rsidRPr="00CB5EDB" w:rsidRDefault="003D7301" w:rsidP="003D7301">
            <w:pPr>
              <w:jc w:val="center"/>
            </w:pPr>
            <w:r w:rsidRPr="00EA5A0D">
              <w:t>17</w:t>
            </w:r>
          </w:p>
        </w:tc>
        <w:tc>
          <w:tcPr>
            <w:tcW w:w="1984" w:type="dxa"/>
            <w:shd w:val="clear" w:color="auto" w:fill="auto"/>
          </w:tcPr>
          <w:p w14:paraId="39B4D28B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8FDEC32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705B38DD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A17C67" w14:textId="77777777" w:rsidR="003D7301" w:rsidRPr="00CB5EDB" w:rsidRDefault="003D7301" w:rsidP="003D7301">
            <w:pPr>
              <w:jc w:val="center"/>
            </w:pPr>
            <w:r w:rsidRPr="00EA5A0D">
              <w:t>7 253.82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E8104" w14:textId="27DA414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184B33" w14:textId="7B0628A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653CC1E" w14:textId="77777777" w:rsidR="003D7301" w:rsidRDefault="003D7301" w:rsidP="003D7301">
            <w:pPr>
              <w:jc w:val="center"/>
            </w:pPr>
          </w:p>
          <w:p w14:paraId="1C1EF16A" w14:textId="47CA6F3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1891E7" w14:textId="77777777" w:rsidR="003D7301" w:rsidRDefault="003D7301" w:rsidP="003D7301">
            <w:pPr>
              <w:jc w:val="center"/>
            </w:pPr>
          </w:p>
          <w:p w14:paraId="76BBBB92" w14:textId="15A2225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09A7B7" w14:textId="080CFC4A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AAC560F" w14:textId="77777777" w:rsidTr="003D7301">
        <w:tc>
          <w:tcPr>
            <w:tcW w:w="709" w:type="dxa"/>
            <w:shd w:val="clear" w:color="auto" w:fill="auto"/>
            <w:vAlign w:val="center"/>
          </w:tcPr>
          <w:p w14:paraId="71ED1746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A2D3D7" w14:textId="77777777" w:rsidR="003D7301" w:rsidRPr="00CB5EDB" w:rsidRDefault="003D7301" w:rsidP="003D7301">
            <w:pPr>
              <w:jc w:val="center"/>
            </w:pPr>
            <w:r w:rsidRPr="00EA5A0D">
              <w:t>19</w:t>
            </w:r>
          </w:p>
        </w:tc>
        <w:tc>
          <w:tcPr>
            <w:tcW w:w="1984" w:type="dxa"/>
            <w:shd w:val="clear" w:color="auto" w:fill="auto"/>
          </w:tcPr>
          <w:p w14:paraId="14A598E1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2FE6A4F0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3E5263AE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C6D18A" w14:textId="77777777" w:rsidR="003D7301" w:rsidRPr="00CB5EDB" w:rsidRDefault="003D7301" w:rsidP="003D7301">
            <w:pPr>
              <w:jc w:val="center"/>
            </w:pPr>
            <w:r w:rsidRPr="00EA5A0D">
              <w:t>3 839.29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619856" w14:textId="753766B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1E0929" w14:textId="696B7CE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BA37345" w14:textId="77777777" w:rsidR="003D7301" w:rsidRDefault="003D7301" w:rsidP="003D7301">
            <w:pPr>
              <w:jc w:val="center"/>
            </w:pPr>
          </w:p>
          <w:p w14:paraId="6D30179F" w14:textId="288A179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4B83A3F" w14:textId="77777777" w:rsidR="003D7301" w:rsidRDefault="003D7301" w:rsidP="003D7301">
            <w:pPr>
              <w:jc w:val="center"/>
            </w:pPr>
          </w:p>
          <w:p w14:paraId="791E88FA" w14:textId="3A9F71C8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5255A3" w14:textId="11DCD8E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A9848D3" w14:textId="77777777" w:rsidTr="003D7301">
        <w:tc>
          <w:tcPr>
            <w:tcW w:w="709" w:type="dxa"/>
            <w:shd w:val="clear" w:color="auto" w:fill="auto"/>
            <w:vAlign w:val="center"/>
          </w:tcPr>
          <w:p w14:paraId="206E636E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E92E9B" w14:textId="77777777" w:rsidR="003D7301" w:rsidRPr="00CB5EDB" w:rsidRDefault="003D7301" w:rsidP="003D7301">
            <w:pPr>
              <w:jc w:val="center"/>
            </w:pPr>
            <w:r w:rsidRPr="00EA5A0D">
              <w:t>20</w:t>
            </w:r>
          </w:p>
        </w:tc>
        <w:tc>
          <w:tcPr>
            <w:tcW w:w="1984" w:type="dxa"/>
            <w:shd w:val="clear" w:color="auto" w:fill="auto"/>
          </w:tcPr>
          <w:p w14:paraId="1DADBA44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2CCF80E5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2F90A1E4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9F735B" w14:textId="77777777" w:rsidR="003D7301" w:rsidRPr="00CB5EDB" w:rsidRDefault="003D7301" w:rsidP="003D7301">
            <w:pPr>
              <w:jc w:val="center"/>
            </w:pPr>
            <w:r w:rsidRPr="00EA5A0D">
              <w:t>4 835.38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19477F" w14:textId="6079E83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D89A06" w14:textId="3FCD643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58A3F3D" w14:textId="77777777" w:rsidR="003D7301" w:rsidRDefault="003D7301" w:rsidP="003D7301">
            <w:pPr>
              <w:jc w:val="center"/>
            </w:pPr>
          </w:p>
          <w:p w14:paraId="53766D57" w14:textId="63A8D5E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F2321CF" w14:textId="77777777" w:rsidR="003D7301" w:rsidRDefault="003D7301" w:rsidP="003D7301">
            <w:pPr>
              <w:jc w:val="center"/>
            </w:pPr>
          </w:p>
          <w:p w14:paraId="158799B1" w14:textId="61D4FE0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998537" w14:textId="4323429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9E44359" w14:textId="77777777" w:rsidTr="003D7301">
        <w:tc>
          <w:tcPr>
            <w:tcW w:w="709" w:type="dxa"/>
            <w:shd w:val="clear" w:color="auto" w:fill="auto"/>
            <w:vAlign w:val="center"/>
          </w:tcPr>
          <w:p w14:paraId="6F2EA92E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1D4471" w14:textId="77777777" w:rsidR="003D7301" w:rsidRPr="00CB5EDB" w:rsidRDefault="003D7301" w:rsidP="003D7301">
            <w:pPr>
              <w:jc w:val="center"/>
            </w:pPr>
            <w:r w:rsidRPr="00EA5A0D">
              <w:t>27</w:t>
            </w:r>
          </w:p>
        </w:tc>
        <w:tc>
          <w:tcPr>
            <w:tcW w:w="1984" w:type="dxa"/>
            <w:shd w:val="clear" w:color="auto" w:fill="auto"/>
          </w:tcPr>
          <w:p w14:paraId="39D79145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1DECE567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24295206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3C6D18" w14:textId="77777777" w:rsidR="003D7301" w:rsidRPr="00CB5EDB" w:rsidRDefault="003D7301" w:rsidP="003D7301">
            <w:pPr>
              <w:jc w:val="center"/>
            </w:pPr>
            <w:r w:rsidRPr="00EA5A0D">
              <w:t>959.91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22569" w14:textId="3ABE7D1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D1F200" w14:textId="38D193D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B21EA62" w14:textId="77777777" w:rsidR="003D7301" w:rsidRDefault="003D7301" w:rsidP="003D7301">
            <w:pPr>
              <w:jc w:val="center"/>
            </w:pPr>
          </w:p>
          <w:p w14:paraId="181E6B63" w14:textId="3F29A9C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636B59" w14:textId="77777777" w:rsidR="003D7301" w:rsidRDefault="003D7301" w:rsidP="003D7301">
            <w:pPr>
              <w:jc w:val="center"/>
            </w:pPr>
          </w:p>
          <w:p w14:paraId="756C188A" w14:textId="4D19FB5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3DE76F" w14:textId="78CB1EE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E4E4821" w14:textId="77777777" w:rsidTr="003D7301">
        <w:tc>
          <w:tcPr>
            <w:tcW w:w="709" w:type="dxa"/>
            <w:shd w:val="clear" w:color="auto" w:fill="auto"/>
            <w:vAlign w:val="center"/>
          </w:tcPr>
          <w:p w14:paraId="54F885BF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2FD71D" w14:textId="77777777" w:rsidR="003D7301" w:rsidRPr="00CB5EDB" w:rsidRDefault="003D7301" w:rsidP="003D7301">
            <w:pPr>
              <w:jc w:val="center"/>
            </w:pPr>
            <w:r w:rsidRPr="00EA5A0D">
              <w:t>28</w:t>
            </w:r>
          </w:p>
        </w:tc>
        <w:tc>
          <w:tcPr>
            <w:tcW w:w="1984" w:type="dxa"/>
            <w:shd w:val="clear" w:color="auto" w:fill="auto"/>
          </w:tcPr>
          <w:p w14:paraId="0F5C4E80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33C4B9B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B2D619D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067184" w14:textId="77777777" w:rsidR="003D7301" w:rsidRPr="00CB5EDB" w:rsidRDefault="003D7301" w:rsidP="003D7301">
            <w:pPr>
              <w:jc w:val="center"/>
            </w:pPr>
            <w:r w:rsidRPr="00EA5A0D">
              <w:t>8 646.26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3DB89C" w14:textId="236E556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E0027B" w14:textId="5ACEE1B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DB674D6" w14:textId="77777777" w:rsidR="003D7301" w:rsidRDefault="003D7301" w:rsidP="003D7301">
            <w:pPr>
              <w:jc w:val="center"/>
            </w:pPr>
          </w:p>
          <w:p w14:paraId="4463F394" w14:textId="6BAD0E8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9135A9C" w14:textId="77777777" w:rsidR="003D7301" w:rsidRDefault="003D7301" w:rsidP="003D7301">
            <w:pPr>
              <w:jc w:val="center"/>
            </w:pPr>
          </w:p>
          <w:p w14:paraId="5CA42FB7" w14:textId="2687FF6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CBD8F1" w14:textId="4A5D8EA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A26CE73" w14:textId="77777777" w:rsidTr="003D7301">
        <w:tc>
          <w:tcPr>
            <w:tcW w:w="709" w:type="dxa"/>
            <w:shd w:val="clear" w:color="auto" w:fill="auto"/>
            <w:vAlign w:val="center"/>
          </w:tcPr>
          <w:p w14:paraId="6C31E4C4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2217AE" w14:textId="77777777" w:rsidR="003D7301" w:rsidRPr="00CB5EDB" w:rsidRDefault="003D7301" w:rsidP="003D7301">
            <w:pPr>
              <w:jc w:val="center"/>
            </w:pPr>
            <w:r w:rsidRPr="00EA5A0D">
              <w:t>29</w:t>
            </w:r>
          </w:p>
        </w:tc>
        <w:tc>
          <w:tcPr>
            <w:tcW w:w="1984" w:type="dxa"/>
            <w:shd w:val="clear" w:color="auto" w:fill="auto"/>
          </w:tcPr>
          <w:p w14:paraId="23F35E61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A7885DB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0CB3FB80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C42847" w14:textId="77777777" w:rsidR="003D7301" w:rsidRPr="00CB5EDB" w:rsidRDefault="003D7301" w:rsidP="003D7301">
            <w:pPr>
              <w:jc w:val="center"/>
            </w:pPr>
            <w:r w:rsidRPr="00EA5A0D">
              <w:t>4 581.36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4A1045" w14:textId="0237332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5F173C" w14:textId="1AB3254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5A91BA2" w14:textId="77777777" w:rsidR="003D7301" w:rsidRDefault="003D7301" w:rsidP="003D7301">
            <w:pPr>
              <w:jc w:val="center"/>
            </w:pPr>
          </w:p>
          <w:p w14:paraId="72D40CF8" w14:textId="239611B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F323042" w14:textId="77777777" w:rsidR="003D7301" w:rsidRDefault="003D7301" w:rsidP="003D7301">
            <w:pPr>
              <w:jc w:val="center"/>
            </w:pPr>
          </w:p>
          <w:p w14:paraId="7B4F6734" w14:textId="5372363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0B2F69" w14:textId="5F966E1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2CFA545" w14:textId="77777777" w:rsidTr="003D7301">
        <w:tc>
          <w:tcPr>
            <w:tcW w:w="709" w:type="dxa"/>
            <w:shd w:val="clear" w:color="auto" w:fill="auto"/>
            <w:vAlign w:val="center"/>
          </w:tcPr>
          <w:p w14:paraId="4DCADC8E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7C1810" w14:textId="77777777" w:rsidR="003D7301" w:rsidRPr="00CB5EDB" w:rsidRDefault="003D7301" w:rsidP="003D7301">
            <w:pPr>
              <w:jc w:val="center"/>
            </w:pPr>
            <w:r w:rsidRPr="00EA5A0D">
              <w:t>39</w:t>
            </w:r>
          </w:p>
        </w:tc>
        <w:tc>
          <w:tcPr>
            <w:tcW w:w="1984" w:type="dxa"/>
            <w:shd w:val="clear" w:color="auto" w:fill="auto"/>
          </w:tcPr>
          <w:p w14:paraId="05B40DE9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7864CEE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26422386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599615" w14:textId="77777777" w:rsidR="003D7301" w:rsidRPr="00CB5EDB" w:rsidRDefault="003D7301" w:rsidP="003D7301">
            <w:pPr>
              <w:jc w:val="center"/>
            </w:pPr>
            <w:r w:rsidRPr="00EA5A0D">
              <w:t>35 607.60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F8BA1" w14:textId="290B26B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FC7DD4" w14:textId="2BD97F6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1F906A7" w14:textId="77777777" w:rsidR="003D7301" w:rsidRDefault="003D7301" w:rsidP="003D7301">
            <w:pPr>
              <w:jc w:val="center"/>
            </w:pPr>
          </w:p>
          <w:p w14:paraId="18963B65" w14:textId="5981210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9DC62F4" w14:textId="77777777" w:rsidR="003D7301" w:rsidRDefault="003D7301" w:rsidP="003D7301">
            <w:pPr>
              <w:jc w:val="center"/>
            </w:pPr>
          </w:p>
          <w:p w14:paraId="4F87FAE2" w14:textId="26CD15F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73D56D" w14:textId="24CF763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930C82A" w14:textId="77777777" w:rsidTr="003D7301">
        <w:tc>
          <w:tcPr>
            <w:tcW w:w="709" w:type="dxa"/>
            <w:shd w:val="clear" w:color="auto" w:fill="auto"/>
            <w:vAlign w:val="center"/>
          </w:tcPr>
          <w:p w14:paraId="7304067B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98249" w14:textId="77777777" w:rsidR="003D7301" w:rsidRPr="00CB5EDB" w:rsidRDefault="003D7301" w:rsidP="003D7301">
            <w:pPr>
              <w:jc w:val="center"/>
            </w:pPr>
            <w:r w:rsidRPr="00EA5A0D">
              <w:t>40</w:t>
            </w:r>
          </w:p>
        </w:tc>
        <w:tc>
          <w:tcPr>
            <w:tcW w:w="1984" w:type="dxa"/>
            <w:shd w:val="clear" w:color="auto" w:fill="auto"/>
          </w:tcPr>
          <w:p w14:paraId="5C882720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E51D329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541EB23F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A8F986" w14:textId="77777777" w:rsidR="003D7301" w:rsidRPr="00CB5EDB" w:rsidRDefault="003D7301" w:rsidP="003D7301">
            <w:pPr>
              <w:jc w:val="center"/>
            </w:pPr>
            <w:r w:rsidRPr="00EA5A0D">
              <w:t>87 264.00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794CF7" w14:textId="45F740F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8A7DEA" w14:textId="3984693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7C67918" w14:textId="77777777" w:rsidR="003D7301" w:rsidRDefault="003D7301" w:rsidP="003D7301">
            <w:pPr>
              <w:jc w:val="center"/>
            </w:pPr>
          </w:p>
          <w:p w14:paraId="54F85774" w14:textId="0420541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7464C3E" w14:textId="77777777" w:rsidR="003D7301" w:rsidRDefault="003D7301" w:rsidP="003D7301">
            <w:pPr>
              <w:jc w:val="center"/>
            </w:pPr>
          </w:p>
          <w:p w14:paraId="47AB3D13" w14:textId="0EE7E39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0D6036" w14:textId="711284A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C142636" w14:textId="77777777" w:rsidTr="003D7301">
        <w:tc>
          <w:tcPr>
            <w:tcW w:w="709" w:type="dxa"/>
            <w:shd w:val="clear" w:color="auto" w:fill="auto"/>
            <w:vAlign w:val="center"/>
          </w:tcPr>
          <w:p w14:paraId="0F7BD737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FC184C" w14:textId="77777777" w:rsidR="003D7301" w:rsidRPr="00CB5EDB" w:rsidRDefault="003D7301" w:rsidP="003D7301">
            <w:pPr>
              <w:jc w:val="center"/>
            </w:pPr>
            <w:r w:rsidRPr="00EA5A0D">
              <w:t>42</w:t>
            </w:r>
          </w:p>
        </w:tc>
        <w:tc>
          <w:tcPr>
            <w:tcW w:w="1984" w:type="dxa"/>
            <w:shd w:val="clear" w:color="auto" w:fill="auto"/>
          </w:tcPr>
          <w:p w14:paraId="0E3CE1BF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50AD1076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A5D61ED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827986" w14:textId="77777777" w:rsidR="003D7301" w:rsidRPr="00CB5EDB" w:rsidRDefault="003D7301" w:rsidP="003D7301">
            <w:pPr>
              <w:jc w:val="center"/>
            </w:pPr>
            <w:r w:rsidRPr="00EA5A0D">
              <w:t>40 232.16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7CB48A" w14:textId="6E78A78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od daty zawarcia </w:t>
            </w:r>
            <w:r w:rsidRPr="003D7301">
              <w:rPr>
                <w:sz w:val="18"/>
                <w:szCs w:val="18"/>
              </w:rPr>
              <w:lastRenderedPageBreak/>
              <w:t>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26E813" w14:textId="25BEE4C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>min. 2 lata od daty dostawy</w:t>
            </w:r>
          </w:p>
        </w:tc>
        <w:tc>
          <w:tcPr>
            <w:tcW w:w="1134" w:type="dxa"/>
          </w:tcPr>
          <w:p w14:paraId="275C0D00" w14:textId="77777777" w:rsidR="003D7301" w:rsidRDefault="003D7301" w:rsidP="003D7301">
            <w:pPr>
              <w:jc w:val="center"/>
            </w:pPr>
          </w:p>
          <w:p w14:paraId="6A580AA8" w14:textId="116B76E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2BCE404" w14:textId="77777777" w:rsidR="003D7301" w:rsidRDefault="003D7301" w:rsidP="003D7301">
            <w:pPr>
              <w:jc w:val="center"/>
            </w:pPr>
          </w:p>
          <w:p w14:paraId="77634999" w14:textId="03844978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A207DA" w14:textId="0503362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3CD5358" w14:textId="77777777" w:rsidTr="003D7301">
        <w:tc>
          <w:tcPr>
            <w:tcW w:w="709" w:type="dxa"/>
            <w:shd w:val="clear" w:color="auto" w:fill="auto"/>
            <w:vAlign w:val="center"/>
          </w:tcPr>
          <w:p w14:paraId="0C0AD4AA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8D3894" w14:textId="77777777" w:rsidR="003D7301" w:rsidRPr="00CB5EDB" w:rsidRDefault="003D7301" w:rsidP="003D7301">
            <w:pPr>
              <w:jc w:val="center"/>
            </w:pPr>
            <w:r w:rsidRPr="00EA5A0D">
              <w:t>45</w:t>
            </w:r>
          </w:p>
        </w:tc>
        <w:tc>
          <w:tcPr>
            <w:tcW w:w="1984" w:type="dxa"/>
            <w:shd w:val="clear" w:color="auto" w:fill="auto"/>
          </w:tcPr>
          <w:p w14:paraId="42C04FCC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6C20A44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3D10C5A5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7B16D8" w14:textId="77777777" w:rsidR="003D7301" w:rsidRPr="00CB5EDB" w:rsidRDefault="003D7301" w:rsidP="003D7301">
            <w:pPr>
              <w:jc w:val="center"/>
            </w:pPr>
            <w:r w:rsidRPr="00EA5A0D">
              <w:t>26 717.04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283662" w14:textId="6741E49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BB263F" w14:textId="65EB4DF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F1A15A2" w14:textId="77777777" w:rsidR="003D7301" w:rsidRDefault="003D7301" w:rsidP="003D7301">
            <w:pPr>
              <w:jc w:val="center"/>
            </w:pPr>
          </w:p>
          <w:p w14:paraId="1252D9F4" w14:textId="76BC9DB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FBB30D" w14:textId="77777777" w:rsidR="003D7301" w:rsidRDefault="003D7301" w:rsidP="003D7301">
            <w:pPr>
              <w:jc w:val="center"/>
            </w:pPr>
          </w:p>
          <w:p w14:paraId="4E676D85" w14:textId="1F10C27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B6EDCB" w14:textId="6101AA7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7A15171" w14:textId="77777777" w:rsidTr="003D7301">
        <w:tc>
          <w:tcPr>
            <w:tcW w:w="709" w:type="dxa"/>
            <w:shd w:val="clear" w:color="auto" w:fill="auto"/>
            <w:vAlign w:val="center"/>
          </w:tcPr>
          <w:p w14:paraId="27034591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90830C" w14:textId="77777777" w:rsidR="003D7301" w:rsidRPr="00CB5EDB" w:rsidRDefault="003D7301" w:rsidP="003D7301">
            <w:pPr>
              <w:jc w:val="center"/>
            </w:pPr>
            <w:r w:rsidRPr="00EA5A0D">
              <w:t>56</w:t>
            </w:r>
          </w:p>
        </w:tc>
        <w:tc>
          <w:tcPr>
            <w:tcW w:w="1984" w:type="dxa"/>
            <w:shd w:val="clear" w:color="auto" w:fill="auto"/>
          </w:tcPr>
          <w:p w14:paraId="1A00461E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178EAFD0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57FB79E8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08DB9" w14:textId="77777777" w:rsidR="003D7301" w:rsidRPr="00CB5EDB" w:rsidRDefault="003D7301" w:rsidP="003D7301">
            <w:pPr>
              <w:jc w:val="center"/>
            </w:pPr>
            <w:r w:rsidRPr="00EA5A0D">
              <w:t>22 554.51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C9E740" w14:textId="17F5A9D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B92B16" w14:textId="46826F2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4F02722" w14:textId="77777777" w:rsidR="003D7301" w:rsidRDefault="003D7301" w:rsidP="003D7301">
            <w:pPr>
              <w:jc w:val="center"/>
            </w:pPr>
          </w:p>
          <w:p w14:paraId="40BAC0C9" w14:textId="5C19FAA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BB18E17" w14:textId="77777777" w:rsidR="003D7301" w:rsidRDefault="003D7301" w:rsidP="003D7301">
            <w:pPr>
              <w:jc w:val="center"/>
            </w:pPr>
          </w:p>
          <w:p w14:paraId="12FF9A32" w14:textId="15A4F5C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B6C49C" w14:textId="7474A81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2B51156" w14:textId="77777777" w:rsidTr="003D7301">
        <w:tc>
          <w:tcPr>
            <w:tcW w:w="709" w:type="dxa"/>
            <w:shd w:val="clear" w:color="auto" w:fill="auto"/>
            <w:vAlign w:val="center"/>
          </w:tcPr>
          <w:p w14:paraId="42BE1B71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2F8B28" w14:textId="77777777" w:rsidR="003D7301" w:rsidRPr="00CB5EDB" w:rsidRDefault="003D7301" w:rsidP="003D7301">
            <w:pPr>
              <w:jc w:val="center"/>
            </w:pPr>
            <w:r w:rsidRPr="00EA5A0D">
              <w:t>57</w:t>
            </w:r>
          </w:p>
        </w:tc>
        <w:tc>
          <w:tcPr>
            <w:tcW w:w="1984" w:type="dxa"/>
            <w:shd w:val="clear" w:color="auto" w:fill="auto"/>
          </w:tcPr>
          <w:p w14:paraId="44FA2D7C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CAFD17A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0041096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D071D" w14:textId="77777777" w:rsidR="003D7301" w:rsidRPr="00CB5EDB" w:rsidRDefault="003D7301" w:rsidP="003D7301">
            <w:pPr>
              <w:jc w:val="center"/>
            </w:pPr>
            <w:r w:rsidRPr="00EA5A0D">
              <w:t>43 649.28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694FD" w14:textId="3A61059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8E8340" w14:textId="37207BA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4346A91" w14:textId="77777777" w:rsidR="003D7301" w:rsidRDefault="003D7301" w:rsidP="003D7301">
            <w:pPr>
              <w:jc w:val="center"/>
            </w:pPr>
          </w:p>
          <w:p w14:paraId="4D0EC0B0" w14:textId="19E91FA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F7047ED" w14:textId="77777777" w:rsidR="003D7301" w:rsidRDefault="003D7301" w:rsidP="003D7301">
            <w:pPr>
              <w:jc w:val="center"/>
            </w:pPr>
          </w:p>
          <w:p w14:paraId="77484F0E" w14:textId="3184050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4E2A2F" w14:textId="30C26EC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C727FF4" w14:textId="77777777" w:rsidTr="003D7301">
        <w:tc>
          <w:tcPr>
            <w:tcW w:w="709" w:type="dxa"/>
            <w:shd w:val="clear" w:color="auto" w:fill="auto"/>
            <w:vAlign w:val="center"/>
          </w:tcPr>
          <w:p w14:paraId="3766D5ED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29BC16" w14:textId="77777777" w:rsidR="003D7301" w:rsidRPr="00CB5EDB" w:rsidRDefault="003D7301" w:rsidP="003D7301">
            <w:pPr>
              <w:jc w:val="center"/>
            </w:pPr>
            <w:r w:rsidRPr="00EA5A0D">
              <w:t>58</w:t>
            </w:r>
          </w:p>
        </w:tc>
        <w:tc>
          <w:tcPr>
            <w:tcW w:w="1984" w:type="dxa"/>
            <w:shd w:val="clear" w:color="auto" w:fill="auto"/>
          </w:tcPr>
          <w:p w14:paraId="7F2193C5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62EEF77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1A58EA9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5EA87D" w14:textId="77777777" w:rsidR="003D7301" w:rsidRPr="00CB5EDB" w:rsidRDefault="003D7301" w:rsidP="003D7301">
            <w:pPr>
              <w:jc w:val="center"/>
            </w:pPr>
            <w:r w:rsidRPr="00EA5A0D">
              <w:t>7 786.86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7274A4" w14:textId="2E21BFA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F17805" w14:textId="5FC3772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8BF50E2" w14:textId="77777777" w:rsidR="003D7301" w:rsidRDefault="003D7301" w:rsidP="003D7301">
            <w:pPr>
              <w:jc w:val="center"/>
            </w:pPr>
          </w:p>
          <w:p w14:paraId="7090E950" w14:textId="0E8EEB0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BDA7DB3" w14:textId="77777777" w:rsidR="003D7301" w:rsidRDefault="003D7301" w:rsidP="003D7301">
            <w:pPr>
              <w:jc w:val="center"/>
            </w:pPr>
          </w:p>
          <w:p w14:paraId="28910290" w14:textId="28150AE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961362" w14:textId="4A510A3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CA33D68" w14:textId="77777777" w:rsidTr="003D7301">
        <w:tc>
          <w:tcPr>
            <w:tcW w:w="709" w:type="dxa"/>
            <w:shd w:val="clear" w:color="auto" w:fill="auto"/>
            <w:vAlign w:val="center"/>
          </w:tcPr>
          <w:p w14:paraId="0FA3761B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F6A1B5" w14:textId="77777777" w:rsidR="003D7301" w:rsidRPr="00CB5EDB" w:rsidRDefault="003D7301" w:rsidP="003D7301">
            <w:pPr>
              <w:jc w:val="center"/>
            </w:pPr>
            <w:r w:rsidRPr="00EA5A0D">
              <w:t>60</w:t>
            </w:r>
          </w:p>
        </w:tc>
        <w:tc>
          <w:tcPr>
            <w:tcW w:w="1984" w:type="dxa"/>
            <w:shd w:val="clear" w:color="auto" w:fill="auto"/>
          </w:tcPr>
          <w:p w14:paraId="6CA6638F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64657BD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13A0D1FE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A4B912" w14:textId="77777777" w:rsidR="003D7301" w:rsidRPr="00CB5EDB" w:rsidRDefault="003D7301" w:rsidP="003D7301">
            <w:pPr>
              <w:jc w:val="center"/>
            </w:pPr>
            <w:r w:rsidRPr="00EA5A0D">
              <w:t>44 432.82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C9912" w14:textId="22013A2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68FD7E" w14:textId="24205B5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85CA712" w14:textId="77777777" w:rsidR="003D7301" w:rsidRDefault="003D7301" w:rsidP="003D7301">
            <w:pPr>
              <w:jc w:val="center"/>
            </w:pPr>
          </w:p>
          <w:p w14:paraId="5D767D2C" w14:textId="6582133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A26F460" w14:textId="77777777" w:rsidR="003D7301" w:rsidRDefault="003D7301" w:rsidP="003D7301">
            <w:pPr>
              <w:jc w:val="center"/>
            </w:pPr>
          </w:p>
          <w:p w14:paraId="7615762D" w14:textId="5379DBD8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D175DC" w14:textId="04F3C69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7CD3F11" w14:textId="77777777" w:rsidTr="003D7301">
        <w:tc>
          <w:tcPr>
            <w:tcW w:w="709" w:type="dxa"/>
            <w:shd w:val="clear" w:color="auto" w:fill="auto"/>
            <w:vAlign w:val="center"/>
          </w:tcPr>
          <w:p w14:paraId="2D77995F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439C23" w14:textId="77777777" w:rsidR="003D7301" w:rsidRPr="00CB5EDB" w:rsidRDefault="003D7301" w:rsidP="003D7301">
            <w:pPr>
              <w:jc w:val="center"/>
            </w:pPr>
            <w:r w:rsidRPr="00EA5A0D">
              <w:t>63</w:t>
            </w:r>
          </w:p>
        </w:tc>
        <w:tc>
          <w:tcPr>
            <w:tcW w:w="1984" w:type="dxa"/>
            <w:shd w:val="clear" w:color="auto" w:fill="auto"/>
          </w:tcPr>
          <w:p w14:paraId="1CC9E79F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08C790BD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6B084B32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9A145" w14:textId="77777777" w:rsidR="003D7301" w:rsidRPr="00CB5EDB" w:rsidRDefault="003D7301" w:rsidP="003D7301">
            <w:pPr>
              <w:jc w:val="center"/>
            </w:pPr>
            <w:r w:rsidRPr="00EA5A0D">
              <w:t>9 726.10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CA152" w14:textId="171534A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F584AE" w14:textId="239239F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BC7B61E" w14:textId="77777777" w:rsidR="003D7301" w:rsidRDefault="003D7301" w:rsidP="003D7301">
            <w:pPr>
              <w:jc w:val="center"/>
            </w:pPr>
          </w:p>
          <w:p w14:paraId="72AFE0B2" w14:textId="77A2658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C1CE014" w14:textId="77777777" w:rsidR="003D7301" w:rsidRDefault="003D7301" w:rsidP="003D7301">
            <w:pPr>
              <w:jc w:val="center"/>
            </w:pPr>
          </w:p>
          <w:p w14:paraId="79797362" w14:textId="6ACD2D6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EFE266" w14:textId="5C5426A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146C33C" w14:textId="77777777" w:rsidTr="003D7301">
        <w:tc>
          <w:tcPr>
            <w:tcW w:w="709" w:type="dxa"/>
            <w:shd w:val="clear" w:color="auto" w:fill="auto"/>
            <w:vAlign w:val="center"/>
          </w:tcPr>
          <w:p w14:paraId="57F94B1D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C36C82" w14:textId="77777777" w:rsidR="003D7301" w:rsidRPr="00CB5EDB" w:rsidRDefault="003D7301" w:rsidP="003D7301">
            <w:pPr>
              <w:jc w:val="center"/>
            </w:pPr>
            <w:r w:rsidRPr="00EA5A0D">
              <w:t>66</w:t>
            </w:r>
          </w:p>
        </w:tc>
        <w:tc>
          <w:tcPr>
            <w:tcW w:w="1984" w:type="dxa"/>
            <w:shd w:val="clear" w:color="auto" w:fill="auto"/>
          </w:tcPr>
          <w:p w14:paraId="112669F5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09BB8E5C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7B51154B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AACF16" w14:textId="77777777" w:rsidR="003D7301" w:rsidRPr="00CB5EDB" w:rsidRDefault="003D7301" w:rsidP="003D7301">
            <w:pPr>
              <w:jc w:val="center"/>
            </w:pPr>
            <w:r w:rsidRPr="00EA5A0D">
              <w:t>23 563.88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D76E1C" w14:textId="235BCB4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A81065" w14:textId="1392513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F4360F5" w14:textId="77777777" w:rsidR="003D7301" w:rsidRDefault="003D7301" w:rsidP="003D7301">
            <w:pPr>
              <w:jc w:val="center"/>
            </w:pPr>
          </w:p>
          <w:p w14:paraId="5FDE7AAC" w14:textId="06EB820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3E72287" w14:textId="77777777" w:rsidR="003D7301" w:rsidRDefault="003D7301" w:rsidP="003D7301">
            <w:pPr>
              <w:jc w:val="center"/>
            </w:pPr>
          </w:p>
          <w:p w14:paraId="642C548C" w14:textId="2524576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89E5EE" w14:textId="7E3AEE4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09E360A" w14:textId="77777777" w:rsidTr="003D7301">
        <w:tc>
          <w:tcPr>
            <w:tcW w:w="709" w:type="dxa"/>
            <w:shd w:val="clear" w:color="auto" w:fill="auto"/>
            <w:vAlign w:val="center"/>
          </w:tcPr>
          <w:p w14:paraId="22BCC4AB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D18EDE" w14:textId="77777777" w:rsidR="003D7301" w:rsidRPr="00CB5EDB" w:rsidRDefault="003D7301" w:rsidP="003D7301">
            <w:pPr>
              <w:jc w:val="center"/>
            </w:pPr>
            <w:r w:rsidRPr="00EA5A0D">
              <w:t>68</w:t>
            </w:r>
          </w:p>
        </w:tc>
        <w:tc>
          <w:tcPr>
            <w:tcW w:w="1984" w:type="dxa"/>
            <w:shd w:val="clear" w:color="auto" w:fill="auto"/>
          </w:tcPr>
          <w:p w14:paraId="08629DB7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4A491866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7139CD41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842C66" w14:textId="77777777" w:rsidR="003D7301" w:rsidRPr="00CB5EDB" w:rsidRDefault="003D7301" w:rsidP="003D7301">
            <w:pPr>
              <w:jc w:val="center"/>
            </w:pPr>
            <w:r w:rsidRPr="00EA5A0D">
              <w:t>27 089.64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A83393" w14:textId="35D2FE8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CF652C" w14:textId="7A7BE68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E4870B5" w14:textId="77777777" w:rsidR="003D7301" w:rsidRDefault="003D7301" w:rsidP="003D7301">
            <w:pPr>
              <w:jc w:val="center"/>
            </w:pPr>
          </w:p>
          <w:p w14:paraId="3FE348DA" w14:textId="3C18C6A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D8A4BCA" w14:textId="77777777" w:rsidR="003D7301" w:rsidRDefault="003D7301" w:rsidP="003D7301">
            <w:pPr>
              <w:jc w:val="center"/>
            </w:pPr>
          </w:p>
          <w:p w14:paraId="0D7B85FF" w14:textId="5D8A4AA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69097F" w14:textId="1D5F442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373C12A" w14:textId="77777777" w:rsidTr="003D7301">
        <w:tc>
          <w:tcPr>
            <w:tcW w:w="709" w:type="dxa"/>
            <w:shd w:val="clear" w:color="auto" w:fill="auto"/>
            <w:vAlign w:val="center"/>
          </w:tcPr>
          <w:p w14:paraId="708BDC7F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96DD30" w14:textId="77777777" w:rsidR="003D7301" w:rsidRPr="00CB5EDB" w:rsidRDefault="003D7301" w:rsidP="003D7301">
            <w:pPr>
              <w:jc w:val="center"/>
            </w:pPr>
            <w:r w:rsidRPr="00EA5A0D">
              <w:t>69</w:t>
            </w:r>
          </w:p>
        </w:tc>
        <w:tc>
          <w:tcPr>
            <w:tcW w:w="1984" w:type="dxa"/>
            <w:shd w:val="clear" w:color="auto" w:fill="auto"/>
          </w:tcPr>
          <w:p w14:paraId="76B04763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63AF8FB5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6128FE93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BB35D9" w14:textId="77777777" w:rsidR="003D7301" w:rsidRPr="00CB5EDB" w:rsidRDefault="003D7301" w:rsidP="003D7301">
            <w:pPr>
              <w:jc w:val="center"/>
            </w:pPr>
            <w:r w:rsidRPr="00EA5A0D">
              <w:t>10 591.56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0DCDFA" w14:textId="6AC5A72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A3CB4E" w14:textId="3BAAD5C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3D89701" w14:textId="77777777" w:rsidR="003D7301" w:rsidRDefault="003D7301" w:rsidP="003D7301">
            <w:pPr>
              <w:jc w:val="center"/>
            </w:pPr>
          </w:p>
          <w:p w14:paraId="672DE3C1" w14:textId="4725B51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CA00D65" w14:textId="77777777" w:rsidR="003D7301" w:rsidRDefault="003D7301" w:rsidP="003D7301">
            <w:pPr>
              <w:jc w:val="center"/>
            </w:pPr>
          </w:p>
          <w:p w14:paraId="10A054DF" w14:textId="732E825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BB6739" w14:textId="5A4BAC6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B043CD1" w14:textId="77777777" w:rsidTr="003D7301">
        <w:tc>
          <w:tcPr>
            <w:tcW w:w="709" w:type="dxa"/>
            <w:shd w:val="clear" w:color="auto" w:fill="auto"/>
            <w:vAlign w:val="center"/>
          </w:tcPr>
          <w:p w14:paraId="5AC6185C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A172C9" w14:textId="77777777" w:rsidR="003D7301" w:rsidRPr="00CB5EDB" w:rsidRDefault="003D7301" w:rsidP="003D7301">
            <w:pPr>
              <w:jc w:val="center"/>
            </w:pPr>
            <w:r w:rsidRPr="00EA5A0D">
              <w:t>70</w:t>
            </w:r>
          </w:p>
        </w:tc>
        <w:tc>
          <w:tcPr>
            <w:tcW w:w="1984" w:type="dxa"/>
            <w:shd w:val="clear" w:color="auto" w:fill="auto"/>
          </w:tcPr>
          <w:p w14:paraId="58BD8267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79408D25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3C73BB94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EFEF69" w14:textId="77777777" w:rsidR="003D7301" w:rsidRPr="00CB5EDB" w:rsidRDefault="003D7301" w:rsidP="003D7301">
            <w:pPr>
              <w:jc w:val="center"/>
            </w:pPr>
            <w:r w:rsidRPr="00EA5A0D">
              <w:t>166 672.73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C07666" w14:textId="2421F96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8AE613" w14:textId="4669ECA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8A80B98" w14:textId="77777777" w:rsidR="003D7301" w:rsidRDefault="003D7301" w:rsidP="003D7301">
            <w:pPr>
              <w:jc w:val="center"/>
            </w:pPr>
          </w:p>
          <w:p w14:paraId="6F9B92E5" w14:textId="11D1B30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4CD7067" w14:textId="77777777" w:rsidR="003D7301" w:rsidRDefault="003D7301" w:rsidP="003D7301">
            <w:pPr>
              <w:jc w:val="center"/>
            </w:pPr>
          </w:p>
          <w:p w14:paraId="6A181424" w14:textId="485DF1F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A91129" w14:textId="5719573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293A783" w14:textId="77777777" w:rsidTr="003D7301">
        <w:tc>
          <w:tcPr>
            <w:tcW w:w="709" w:type="dxa"/>
            <w:shd w:val="clear" w:color="auto" w:fill="auto"/>
            <w:vAlign w:val="center"/>
          </w:tcPr>
          <w:p w14:paraId="2C9DFF7C" w14:textId="77777777" w:rsidR="003D7301" w:rsidRPr="00CB5EDB" w:rsidRDefault="003D7301" w:rsidP="003D7301">
            <w:pPr>
              <w:jc w:val="center"/>
            </w:pPr>
            <w:r w:rsidRPr="00EA5A0D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5EFE8E" w14:textId="77777777" w:rsidR="003D7301" w:rsidRPr="00CB5EDB" w:rsidRDefault="003D7301" w:rsidP="003D7301">
            <w:pPr>
              <w:jc w:val="center"/>
            </w:pPr>
            <w:r w:rsidRPr="00EA5A0D">
              <w:t>71</w:t>
            </w:r>
          </w:p>
        </w:tc>
        <w:tc>
          <w:tcPr>
            <w:tcW w:w="1984" w:type="dxa"/>
            <w:shd w:val="clear" w:color="auto" w:fill="auto"/>
          </w:tcPr>
          <w:p w14:paraId="0B586482" w14:textId="77777777" w:rsidR="003D7301" w:rsidRPr="00CB5EDB" w:rsidRDefault="003D7301" w:rsidP="003D7301">
            <w:proofErr w:type="spellStart"/>
            <w:r w:rsidRPr="00EA5A0D">
              <w:t>Asclepios</w:t>
            </w:r>
            <w:proofErr w:type="spellEnd"/>
            <w:r w:rsidRPr="00EA5A0D">
              <w:t xml:space="preserve"> S.A.</w:t>
            </w:r>
          </w:p>
          <w:p w14:paraId="59147750" w14:textId="77777777" w:rsidR="003D7301" w:rsidRPr="00CB5EDB" w:rsidRDefault="003D7301" w:rsidP="003D7301">
            <w:proofErr w:type="spellStart"/>
            <w:r w:rsidRPr="00EA5A0D">
              <w:t>Hubska</w:t>
            </w:r>
            <w:proofErr w:type="spellEnd"/>
            <w:r w:rsidRPr="00CB5EDB">
              <w:t xml:space="preserve"> </w:t>
            </w:r>
            <w:r w:rsidRPr="00EA5A0D">
              <w:t>44</w:t>
            </w:r>
            <w:r w:rsidRPr="00CB5EDB">
              <w:t xml:space="preserve"> </w:t>
            </w:r>
          </w:p>
          <w:p w14:paraId="013218B9" w14:textId="77777777" w:rsidR="003D7301" w:rsidRPr="00CB5EDB" w:rsidRDefault="003D7301" w:rsidP="003D7301">
            <w:pPr>
              <w:jc w:val="both"/>
            </w:pPr>
            <w:r w:rsidRPr="00EA5A0D">
              <w:t>50-502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B30D1" w14:textId="77777777" w:rsidR="003D7301" w:rsidRPr="00CB5EDB" w:rsidRDefault="003D7301" w:rsidP="003D7301">
            <w:pPr>
              <w:jc w:val="center"/>
            </w:pPr>
            <w:r w:rsidRPr="00EA5A0D">
              <w:t>8 845.63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CCA4C" w14:textId="0232DC4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A99B1A" w14:textId="743A463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AA4C0CA" w14:textId="77777777" w:rsidR="003D7301" w:rsidRDefault="003D7301" w:rsidP="003D7301">
            <w:pPr>
              <w:jc w:val="center"/>
            </w:pPr>
          </w:p>
          <w:p w14:paraId="66BE776D" w14:textId="1D84EC4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F6888F4" w14:textId="77777777" w:rsidR="003D7301" w:rsidRDefault="003D7301" w:rsidP="003D7301">
            <w:pPr>
              <w:jc w:val="center"/>
            </w:pPr>
          </w:p>
          <w:p w14:paraId="2A844B6F" w14:textId="385ABE7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B017F2" w14:textId="0C4A0CE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7FF7C8B" w14:textId="77777777" w:rsidTr="003D7301">
        <w:tc>
          <w:tcPr>
            <w:tcW w:w="709" w:type="dxa"/>
            <w:shd w:val="clear" w:color="auto" w:fill="auto"/>
            <w:vAlign w:val="center"/>
          </w:tcPr>
          <w:p w14:paraId="158E052A" w14:textId="77777777" w:rsidR="003D7301" w:rsidRPr="00CB5EDB" w:rsidRDefault="003D7301" w:rsidP="003D7301">
            <w:pPr>
              <w:jc w:val="center"/>
            </w:pPr>
            <w:r w:rsidRPr="00EA5A0D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68D50F" w14:textId="77777777" w:rsidR="003D7301" w:rsidRPr="00CB5EDB" w:rsidRDefault="003D7301" w:rsidP="003D7301">
            <w:pPr>
              <w:jc w:val="center"/>
            </w:pPr>
            <w:r w:rsidRPr="00EA5A0D">
              <w:t>4</w:t>
            </w:r>
          </w:p>
        </w:tc>
        <w:tc>
          <w:tcPr>
            <w:tcW w:w="1984" w:type="dxa"/>
            <w:shd w:val="clear" w:color="auto" w:fill="auto"/>
          </w:tcPr>
          <w:p w14:paraId="44C247C9" w14:textId="77777777" w:rsidR="003D7301" w:rsidRPr="00CB5EDB" w:rsidRDefault="003D7301" w:rsidP="003D7301">
            <w:proofErr w:type="spellStart"/>
            <w:r w:rsidRPr="00EA5A0D">
              <w:t>Bialmed</w:t>
            </w:r>
            <w:proofErr w:type="spellEnd"/>
            <w:r w:rsidRPr="00EA5A0D">
              <w:t xml:space="preserve"> Sp. z o.o.</w:t>
            </w:r>
          </w:p>
          <w:p w14:paraId="6C48D1B8" w14:textId="77777777" w:rsidR="003D7301" w:rsidRPr="00CB5EDB" w:rsidRDefault="003D7301" w:rsidP="003D7301">
            <w:r w:rsidRPr="00EA5A0D">
              <w:t>Kazimierzowska</w:t>
            </w:r>
            <w:r w:rsidRPr="00CB5EDB">
              <w:t xml:space="preserve"> </w:t>
            </w:r>
            <w:r w:rsidRPr="00EA5A0D">
              <w:t>46/48/35</w:t>
            </w:r>
            <w:r w:rsidRPr="00CB5EDB">
              <w:t xml:space="preserve"> </w:t>
            </w:r>
          </w:p>
          <w:p w14:paraId="40A268AB" w14:textId="77777777" w:rsidR="003D7301" w:rsidRPr="00CB5EDB" w:rsidRDefault="003D7301" w:rsidP="003D7301">
            <w:pPr>
              <w:jc w:val="both"/>
            </w:pPr>
            <w:r w:rsidRPr="00EA5A0D">
              <w:t>02-546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964675" w14:textId="77777777" w:rsidR="003D7301" w:rsidRPr="00CB5EDB" w:rsidRDefault="003D7301" w:rsidP="003D7301">
            <w:pPr>
              <w:jc w:val="center"/>
            </w:pPr>
            <w:r w:rsidRPr="00EA5A0D">
              <w:t>55 849.50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19C447" w14:textId="0FDD2DA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8BC677" w14:textId="332CC9D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8490298" w14:textId="77777777" w:rsidR="003D7301" w:rsidRDefault="003D7301" w:rsidP="003D7301">
            <w:pPr>
              <w:jc w:val="center"/>
            </w:pPr>
          </w:p>
          <w:p w14:paraId="5E2064F3" w14:textId="03F55CD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6F81D04" w14:textId="77777777" w:rsidR="003D7301" w:rsidRDefault="003D7301" w:rsidP="003D7301">
            <w:pPr>
              <w:jc w:val="center"/>
            </w:pPr>
          </w:p>
          <w:p w14:paraId="56441961" w14:textId="277E0C0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4981A5" w14:textId="29A03FD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5B3FAD4" w14:textId="77777777" w:rsidTr="003D7301">
        <w:tc>
          <w:tcPr>
            <w:tcW w:w="709" w:type="dxa"/>
            <w:shd w:val="clear" w:color="auto" w:fill="auto"/>
            <w:vAlign w:val="center"/>
          </w:tcPr>
          <w:p w14:paraId="4F59C606" w14:textId="77777777" w:rsidR="003D7301" w:rsidRPr="00CB5EDB" w:rsidRDefault="003D7301" w:rsidP="003D7301">
            <w:pPr>
              <w:jc w:val="center"/>
            </w:pPr>
            <w:r w:rsidRPr="00EA5A0D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0EB2BD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1984" w:type="dxa"/>
            <w:shd w:val="clear" w:color="auto" w:fill="auto"/>
          </w:tcPr>
          <w:p w14:paraId="48EBDF57" w14:textId="77777777" w:rsidR="003D7301" w:rsidRPr="00CB5EDB" w:rsidRDefault="003D7301" w:rsidP="003D7301">
            <w:r w:rsidRPr="00EA5A0D">
              <w:t>Centrala Farmaceutyczna Cefarm SA</w:t>
            </w:r>
          </w:p>
          <w:p w14:paraId="1BE3EEEA" w14:textId="77777777" w:rsidR="003D7301" w:rsidRPr="00CB5EDB" w:rsidRDefault="003D7301" w:rsidP="003D7301">
            <w:r w:rsidRPr="00EA5A0D">
              <w:t>Jana Kazimierza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1251467A" w14:textId="77777777" w:rsidR="003D7301" w:rsidRPr="00CB5EDB" w:rsidRDefault="003D7301" w:rsidP="003D7301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96407" w14:textId="77777777" w:rsidR="003D7301" w:rsidRPr="00CB5EDB" w:rsidRDefault="003D7301" w:rsidP="003D7301">
            <w:pPr>
              <w:jc w:val="center"/>
            </w:pPr>
            <w:r w:rsidRPr="00EA5A0D">
              <w:t>8 181.00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4F32BE" w14:textId="03BDBFA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5A6077" w14:textId="216EF58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8CE709F" w14:textId="77777777" w:rsidR="003D7301" w:rsidRDefault="003D7301" w:rsidP="003D7301">
            <w:pPr>
              <w:jc w:val="center"/>
            </w:pPr>
          </w:p>
          <w:p w14:paraId="3C73847D" w14:textId="62C3542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A807EE9" w14:textId="77777777" w:rsidR="003D7301" w:rsidRDefault="003D7301" w:rsidP="003D7301">
            <w:pPr>
              <w:jc w:val="center"/>
            </w:pPr>
          </w:p>
          <w:p w14:paraId="2E8D1E56" w14:textId="2E919E9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338CF9" w14:textId="237CE62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140B7DE" w14:textId="77777777" w:rsidTr="003D7301">
        <w:tc>
          <w:tcPr>
            <w:tcW w:w="709" w:type="dxa"/>
            <w:shd w:val="clear" w:color="auto" w:fill="auto"/>
            <w:vAlign w:val="center"/>
          </w:tcPr>
          <w:p w14:paraId="14AA9712" w14:textId="77777777" w:rsidR="003D7301" w:rsidRPr="00CB5EDB" w:rsidRDefault="003D7301" w:rsidP="003D7301">
            <w:pPr>
              <w:jc w:val="center"/>
            </w:pPr>
            <w:r w:rsidRPr="00EA5A0D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725159" w14:textId="77777777" w:rsidR="003D7301" w:rsidRPr="00CB5EDB" w:rsidRDefault="003D7301" w:rsidP="003D7301">
            <w:pPr>
              <w:jc w:val="center"/>
            </w:pPr>
            <w:r w:rsidRPr="00EA5A0D">
              <w:t>41</w:t>
            </w:r>
          </w:p>
        </w:tc>
        <w:tc>
          <w:tcPr>
            <w:tcW w:w="1984" w:type="dxa"/>
            <w:shd w:val="clear" w:color="auto" w:fill="auto"/>
          </w:tcPr>
          <w:p w14:paraId="0FA7ABEF" w14:textId="77777777" w:rsidR="003D7301" w:rsidRPr="00CB5EDB" w:rsidRDefault="003D7301" w:rsidP="003D7301">
            <w:r w:rsidRPr="00EA5A0D">
              <w:t>Centrala Farmaceutyczna Cefarm SA</w:t>
            </w:r>
          </w:p>
          <w:p w14:paraId="2E7BB92E" w14:textId="77777777" w:rsidR="003D7301" w:rsidRPr="00CB5EDB" w:rsidRDefault="003D7301" w:rsidP="003D7301">
            <w:r w:rsidRPr="00EA5A0D">
              <w:t>Jana Kazimierza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5B7BECE1" w14:textId="77777777" w:rsidR="003D7301" w:rsidRPr="00CB5EDB" w:rsidRDefault="003D7301" w:rsidP="003D7301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B6568" w14:textId="77777777" w:rsidR="003D7301" w:rsidRPr="00CB5EDB" w:rsidRDefault="003D7301" w:rsidP="003D7301">
            <w:pPr>
              <w:jc w:val="center"/>
            </w:pPr>
            <w:r w:rsidRPr="00EA5A0D">
              <w:t>99 792.00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AE0F50" w14:textId="09958EC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8E434F" w14:textId="4994304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50C0906" w14:textId="77777777" w:rsidR="003D7301" w:rsidRDefault="003D7301" w:rsidP="003D7301">
            <w:pPr>
              <w:jc w:val="center"/>
            </w:pPr>
          </w:p>
          <w:p w14:paraId="60EE0CC2" w14:textId="49C31C1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D19BAA8" w14:textId="77777777" w:rsidR="003D7301" w:rsidRDefault="003D7301" w:rsidP="003D7301">
            <w:pPr>
              <w:jc w:val="center"/>
            </w:pPr>
          </w:p>
          <w:p w14:paraId="5EB2E49E" w14:textId="3F1A952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B8FFF8" w14:textId="79D7BB2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484CF33" w14:textId="77777777" w:rsidTr="003D7301">
        <w:tc>
          <w:tcPr>
            <w:tcW w:w="709" w:type="dxa"/>
            <w:shd w:val="clear" w:color="auto" w:fill="auto"/>
            <w:vAlign w:val="center"/>
          </w:tcPr>
          <w:p w14:paraId="6ADA9344" w14:textId="77777777" w:rsidR="003D7301" w:rsidRPr="00CB5EDB" w:rsidRDefault="003D7301" w:rsidP="003D7301">
            <w:pPr>
              <w:jc w:val="center"/>
            </w:pPr>
            <w:r w:rsidRPr="00EA5A0D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508CD1" w14:textId="77777777" w:rsidR="003D7301" w:rsidRPr="00CB5EDB" w:rsidRDefault="003D7301" w:rsidP="003D7301">
            <w:pPr>
              <w:jc w:val="center"/>
            </w:pPr>
            <w:r w:rsidRPr="00EA5A0D">
              <w:t>8</w:t>
            </w:r>
          </w:p>
        </w:tc>
        <w:tc>
          <w:tcPr>
            <w:tcW w:w="1984" w:type="dxa"/>
            <w:shd w:val="clear" w:color="auto" w:fill="auto"/>
          </w:tcPr>
          <w:p w14:paraId="5337042B" w14:textId="77777777" w:rsidR="003D7301" w:rsidRPr="00CB5EDB" w:rsidRDefault="003D7301" w:rsidP="003D7301">
            <w:proofErr w:type="spellStart"/>
            <w:r w:rsidRPr="00EA5A0D">
              <w:t>Delfarma</w:t>
            </w:r>
            <w:proofErr w:type="spellEnd"/>
            <w:r w:rsidRPr="00EA5A0D">
              <w:t xml:space="preserve"> Sp. z o.o.</w:t>
            </w:r>
          </w:p>
          <w:p w14:paraId="00A7C216" w14:textId="77777777" w:rsidR="003D7301" w:rsidRPr="00CB5EDB" w:rsidRDefault="003D7301" w:rsidP="003D7301">
            <w:r w:rsidRPr="00EA5A0D">
              <w:t>Św. Teresy od Dzieciątka Jezus</w:t>
            </w:r>
            <w:r w:rsidRPr="00CB5EDB">
              <w:t xml:space="preserve"> </w:t>
            </w:r>
            <w:r w:rsidRPr="00EA5A0D">
              <w:t>111</w:t>
            </w:r>
            <w:r w:rsidRPr="00CB5EDB">
              <w:t xml:space="preserve"> </w:t>
            </w:r>
          </w:p>
          <w:p w14:paraId="3ECD7F03" w14:textId="77777777" w:rsidR="003D7301" w:rsidRPr="00CB5EDB" w:rsidRDefault="003D7301" w:rsidP="003D7301">
            <w:pPr>
              <w:jc w:val="both"/>
            </w:pPr>
            <w:r w:rsidRPr="00EA5A0D">
              <w:t>91-222</w:t>
            </w:r>
            <w:r w:rsidRPr="00CB5EDB">
              <w:t xml:space="preserve"> </w:t>
            </w:r>
            <w:r w:rsidRPr="00EA5A0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E78B2" w14:textId="77777777" w:rsidR="003D7301" w:rsidRPr="00CB5EDB" w:rsidRDefault="003D7301" w:rsidP="003D7301">
            <w:pPr>
              <w:jc w:val="center"/>
            </w:pPr>
            <w:r w:rsidRPr="00EA5A0D">
              <w:t>8 377.34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B92B78" w14:textId="6433886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C55629" w14:textId="2805C5E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085A52E" w14:textId="77777777" w:rsidR="003D7301" w:rsidRDefault="003D7301" w:rsidP="003D7301">
            <w:pPr>
              <w:jc w:val="center"/>
            </w:pPr>
          </w:p>
          <w:p w14:paraId="003EBBAE" w14:textId="221E980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ABAEE82" w14:textId="77777777" w:rsidR="003D7301" w:rsidRDefault="003D7301" w:rsidP="003D7301">
            <w:pPr>
              <w:jc w:val="center"/>
            </w:pPr>
          </w:p>
          <w:p w14:paraId="6CCEFD96" w14:textId="405CA56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874C3F" w14:textId="3D42ADD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0E99F67" w14:textId="77777777" w:rsidTr="003D7301">
        <w:tc>
          <w:tcPr>
            <w:tcW w:w="709" w:type="dxa"/>
            <w:shd w:val="clear" w:color="auto" w:fill="auto"/>
            <w:vAlign w:val="center"/>
          </w:tcPr>
          <w:p w14:paraId="060DA7DB" w14:textId="77777777" w:rsidR="003D7301" w:rsidRPr="00CB5EDB" w:rsidRDefault="003D7301" w:rsidP="003D7301">
            <w:pPr>
              <w:jc w:val="center"/>
            </w:pPr>
            <w:r w:rsidRPr="00EA5A0D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ED253E" w14:textId="77777777" w:rsidR="003D7301" w:rsidRPr="00CB5EDB" w:rsidRDefault="003D7301" w:rsidP="003D7301">
            <w:pPr>
              <w:jc w:val="center"/>
            </w:pPr>
            <w:r w:rsidRPr="00EA5A0D">
              <w:t>21</w:t>
            </w:r>
          </w:p>
        </w:tc>
        <w:tc>
          <w:tcPr>
            <w:tcW w:w="1984" w:type="dxa"/>
            <w:shd w:val="clear" w:color="auto" w:fill="auto"/>
          </w:tcPr>
          <w:p w14:paraId="28BAAD91" w14:textId="77777777" w:rsidR="003D7301" w:rsidRPr="00CB5EDB" w:rsidRDefault="003D7301" w:rsidP="003D7301">
            <w:proofErr w:type="spellStart"/>
            <w:r w:rsidRPr="00EA5A0D">
              <w:t>Delfarma</w:t>
            </w:r>
            <w:proofErr w:type="spellEnd"/>
            <w:r w:rsidRPr="00EA5A0D">
              <w:t xml:space="preserve"> Sp. z o.o.</w:t>
            </w:r>
          </w:p>
          <w:p w14:paraId="1CA158B0" w14:textId="77777777" w:rsidR="003D7301" w:rsidRPr="00CB5EDB" w:rsidRDefault="003D7301" w:rsidP="003D7301">
            <w:r w:rsidRPr="00EA5A0D">
              <w:t>Św. Teresy od Dzieciątka Jezus</w:t>
            </w:r>
            <w:r w:rsidRPr="00CB5EDB">
              <w:t xml:space="preserve"> </w:t>
            </w:r>
            <w:r w:rsidRPr="00EA5A0D">
              <w:t>111</w:t>
            </w:r>
            <w:r w:rsidRPr="00CB5EDB">
              <w:t xml:space="preserve"> </w:t>
            </w:r>
          </w:p>
          <w:p w14:paraId="74D41693" w14:textId="77777777" w:rsidR="003D7301" w:rsidRPr="00CB5EDB" w:rsidRDefault="003D7301" w:rsidP="003D7301">
            <w:pPr>
              <w:jc w:val="both"/>
            </w:pPr>
            <w:r w:rsidRPr="00EA5A0D">
              <w:t>91-222</w:t>
            </w:r>
            <w:r w:rsidRPr="00CB5EDB">
              <w:t xml:space="preserve"> </w:t>
            </w:r>
            <w:r w:rsidRPr="00EA5A0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72FFEA" w14:textId="77777777" w:rsidR="003D7301" w:rsidRPr="00CB5EDB" w:rsidRDefault="003D7301" w:rsidP="003D7301">
            <w:pPr>
              <w:jc w:val="center"/>
            </w:pPr>
            <w:r w:rsidRPr="00EA5A0D">
              <w:t>4 600.80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D066E2" w14:textId="4213B02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07D2C2" w14:textId="08589D1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A8FFAB6" w14:textId="77777777" w:rsidR="003D7301" w:rsidRDefault="003D7301" w:rsidP="003D7301">
            <w:pPr>
              <w:jc w:val="center"/>
            </w:pPr>
          </w:p>
          <w:p w14:paraId="3ED45F6A" w14:textId="1091F32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A2A139B" w14:textId="77777777" w:rsidR="003D7301" w:rsidRDefault="003D7301" w:rsidP="003D7301">
            <w:pPr>
              <w:jc w:val="center"/>
            </w:pPr>
          </w:p>
          <w:p w14:paraId="3D4C3739" w14:textId="4B3F057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2D0A1C" w14:textId="4BC260A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413E815" w14:textId="77777777" w:rsidTr="003D7301">
        <w:tc>
          <w:tcPr>
            <w:tcW w:w="709" w:type="dxa"/>
            <w:shd w:val="clear" w:color="auto" w:fill="auto"/>
            <w:vAlign w:val="center"/>
          </w:tcPr>
          <w:p w14:paraId="6D94F3FA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60BB8E" w14:textId="77777777" w:rsidR="003D7301" w:rsidRPr="00CB5EDB" w:rsidRDefault="003D7301" w:rsidP="003D7301">
            <w:pPr>
              <w:jc w:val="center"/>
            </w:pPr>
            <w:r w:rsidRPr="00EA5A0D">
              <w:t>67</w:t>
            </w:r>
          </w:p>
        </w:tc>
        <w:tc>
          <w:tcPr>
            <w:tcW w:w="1984" w:type="dxa"/>
            <w:shd w:val="clear" w:color="auto" w:fill="auto"/>
          </w:tcPr>
          <w:p w14:paraId="4807E245" w14:textId="77777777" w:rsidR="003D7301" w:rsidRPr="00CB5EDB" w:rsidRDefault="003D7301" w:rsidP="003D7301">
            <w:proofErr w:type="spellStart"/>
            <w:r w:rsidRPr="00EA5A0D">
              <w:t>Delfarma</w:t>
            </w:r>
            <w:proofErr w:type="spellEnd"/>
            <w:r w:rsidRPr="00EA5A0D">
              <w:t xml:space="preserve"> Sp. z o.o.</w:t>
            </w:r>
          </w:p>
          <w:p w14:paraId="718046EE" w14:textId="77777777" w:rsidR="003D7301" w:rsidRPr="00CB5EDB" w:rsidRDefault="003D7301" w:rsidP="003D7301">
            <w:r w:rsidRPr="00EA5A0D">
              <w:t>Św. Teresy od Dzieciątka Jezus</w:t>
            </w:r>
            <w:r w:rsidRPr="00CB5EDB">
              <w:t xml:space="preserve"> </w:t>
            </w:r>
            <w:r w:rsidRPr="00EA5A0D">
              <w:t>111</w:t>
            </w:r>
            <w:r w:rsidRPr="00CB5EDB">
              <w:t xml:space="preserve"> </w:t>
            </w:r>
          </w:p>
          <w:p w14:paraId="612E1ECE" w14:textId="77777777" w:rsidR="003D7301" w:rsidRPr="00CB5EDB" w:rsidRDefault="003D7301" w:rsidP="003D7301">
            <w:pPr>
              <w:jc w:val="both"/>
            </w:pPr>
            <w:r w:rsidRPr="00EA5A0D">
              <w:t>91-222</w:t>
            </w:r>
            <w:r w:rsidRPr="00CB5EDB">
              <w:t xml:space="preserve"> </w:t>
            </w:r>
            <w:r w:rsidRPr="00EA5A0D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0B8E6" w14:textId="77777777" w:rsidR="003D7301" w:rsidRPr="00CB5EDB" w:rsidRDefault="003D7301" w:rsidP="003D7301">
            <w:pPr>
              <w:jc w:val="center"/>
            </w:pPr>
            <w:r w:rsidRPr="00EA5A0D">
              <w:t>4 476.38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A23742" w14:textId="7B01E09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2EA171" w14:textId="12130F5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03FBBCC" w14:textId="77777777" w:rsidR="003D7301" w:rsidRDefault="003D7301" w:rsidP="003D7301">
            <w:pPr>
              <w:jc w:val="center"/>
            </w:pPr>
          </w:p>
          <w:p w14:paraId="3850B81E" w14:textId="2814300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982D80E" w14:textId="77777777" w:rsidR="003D7301" w:rsidRDefault="003D7301" w:rsidP="003D7301">
            <w:pPr>
              <w:jc w:val="center"/>
            </w:pPr>
          </w:p>
          <w:p w14:paraId="0B514522" w14:textId="1BA767B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F423F2" w14:textId="00423D5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3883015" w14:textId="77777777" w:rsidTr="003D7301">
        <w:tc>
          <w:tcPr>
            <w:tcW w:w="709" w:type="dxa"/>
            <w:shd w:val="clear" w:color="auto" w:fill="auto"/>
            <w:vAlign w:val="center"/>
          </w:tcPr>
          <w:p w14:paraId="1ABB607F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71AD13" w14:textId="77777777" w:rsidR="003D7301" w:rsidRPr="00CB5EDB" w:rsidRDefault="003D7301" w:rsidP="003D7301">
            <w:pPr>
              <w:jc w:val="center"/>
            </w:pPr>
            <w:r w:rsidRPr="00EA5A0D">
              <w:t>1</w:t>
            </w:r>
          </w:p>
        </w:tc>
        <w:tc>
          <w:tcPr>
            <w:tcW w:w="1984" w:type="dxa"/>
            <w:shd w:val="clear" w:color="auto" w:fill="auto"/>
          </w:tcPr>
          <w:p w14:paraId="21096994" w14:textId="77777777" w:rsidR="003D7301" w:rsidRPr="00CB5EDB" w:rsidRDefault="003D7301" w:rsidP="003D7301">
            <w:r w:rsidRPr="00EA5A0D">
              <w:t>Farmacol Logistyka Sp. z o.o.</w:t>
            </w:r>
          </w:p>
          <w:p w14:paraId="012404AC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5DD3ECE9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3489DA" w14:textId="77777777" w:rsidR="003D7301" w:rsidRPr="00CB5EDB" w:rsidRDefault="003D7301" w:rsidP="003D7301">
            <w:pPr>
              <w:jc w:val="center"/>
            </w:pPr>
            <w:r w:rsidRPr="00EA5A0D">
              <w:t>16 313.99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994204" w14:textId="0837B0A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867AC8" w14:textId="5B81018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F23D6B1" w14:textId="77777777" w:rsidR="003D7301" w:rsidRDefault="003D7301" w:rsidP="003D7301">
            <w:pPr>
              <w:jc w:val="center"/>
            </w:pPr>
          </w:p>
          <w:p w14:paraId="1C5C81B6" w14:textId="1CF04C9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9B74CA5" w14:textId="77777777" w:rsidR="003D7301" w:rsidRDefault="003D7301" w:rsidP="003D7301">
            <w:pPr>
              <w:jc w:val="center"/>
            </w:pPr>
          </w:p>
          <w:p w14:paraId="721B2778" w14:textId="18041F3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2110A3" w14:textId="712E99E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334ECD9" w14:textId="77777777" w:rsidTr="003D7301">
        <w:tc>
          <w:tcPr>
            <w:tcW w:w="709" w:type="dxa"/>
            <w:shd w:val="clear" w:color="auto" w:fill="auto"/>
            <w:vAlign w:val="center"/>
          </w:tcPr>
          <w:p w14:paraId="6AA95A90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042458" w14:textId="77777777" w:rsidR="003D7301" w:rsidRPr="00CB5EDB" w:rsidRDefault="003D7301" w:rsidP="003D7301">
            <w:pPr>
              <w:jc w:val="center"/>
            </w:pPr>
            <w:r w:rsidRPr="00EA5A0D">
              <w:t>5</w:t>
            </w:r>
          </w:p>
        </w:tc>
        <w:tc>
          <w:tcPr>
            <w:tcW w:w="1984" w:type="dxa"/>
            <w:shd w:val="clear" w:color="auto" w:fill="auto"/>
          </w:tcPr>
          <w:p w14:paraId="7FF34298" w14:textId="77777777" w:rsidR="003D7301" w:rsidRPr="00CB5EDB" w:rsidRDefault="003D7301" w:rsidP="003D7301">
            <w:r w:rsidRPr="00EA5A0D">
              <w:t>Farmacol Logistyka Sp. z o.o.</w:t>
            </w:r>
          </w:p>
          <w:p w14:paraId="324EC086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123C9F89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10FDB" w14:textId="77777777" w:rsidR="003D7301" w:rsidRPr="00CB5EDB" w:rsidRDefault="003D7301" w:rsidP="003D7301">
            <w:pPr>
              <w:jc w:val="center"/>
            </w:pPr>
            <w:r w:rsidRPr="00EA5A0D">
              <w:t>69 216.00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8A0A2B" w14:textId="23D34F1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B4E3A6" w14:textId="7C8D2DB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F1EDC6E" w14:textId="77777777" w:rsidR="003D7301" w:rsidRDefault="003D7301" w:rsidP="003D7301">
            <w:pPr>
              <w:jc w:val="center"/>
            </w:pPr>
          </w:p>
          <w:p w14:paraId="3979F47E" w14:textId="6DFB4EF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D121062" w14:textId="77777777" w:rsidR="003D7301" w:rsidRDefault="003D7301" w:rsidP="003D7301">
            <w:pPr>
              <w:jc w:val="center"/>
            </w:pPr>
          </w:p>
          <w:p w14:paraId="4A94943D" w14:textId="190B5CB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8E0A7B" w14:textId="63F1900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A4231A8" w14:textId="77777777" w:rsidTr="003D7301">
        <w:tc>
          <w:tcPr>
            <w:tcW w:w="709" w:type="dxa"/>
            <w:shd w:val="clear" w:color="auto" w:fill="auto"/>
            <w:vAlign w:val="center"/>
          </w:tcPr>
          <w:p w14:paraId="406F0458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0670B1" w14:textId="77777777" w:rsidR="003D7301" w:rsidRPr="00CB5EDB" w:rsidRDefault="003D7301" w:rsidP="003D7301">
            <w:pPr>
              <w:jc w:val="center"/>
            </w:pPr>
            <w:r w:rsidRPr="00EA5A0D">
              <w:t>6</w:t>
            </w:r>
          </w:p>
        </w:tc>
        <w:tc>
          <w:tcPr>
            <w:tcW w:w="1984" w:type="dxa"/>
            <w:shd w:val="clear" w:color="auto" w:fill="auto"/>
          </w:tcPr>
          <w:p w14:paraId="581E3680" w14:textId="77777777" w:rsidR="003D7301" w:rsidRPr="00CB5EDB" w:rsidRDefault="003D7301" w:rsidP="003D7301">
            <w:r w:rsidRPr="00EA5A0D">
              <w:t>Farmacol Logistyka Sp. z o.o.</w:t>
            </w:r>
          </w:p>
          <w:p w14:paraId="1A1DC49D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030C7509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F27E03" w14:textId="77777777" w:rsidR="003D7301" w:rsidRPr="00CB5EDB" w:rsidRDefault="003D7301" w:rsidP="003D7301">
            <w:pPr>
              <w:jc w:val="center"/>
            </w:pPr>
            <w:r w:rsidRPr="00EA5A0D">
              <w:t>42 541.20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D90538" w14:textId="452F66C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AA14CD" w14:textId="46870BB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5D9CF30" w14:textId="77777777" w:rsidR="003D7301" w:rsidRDefault="003D7301" w:rsidP="003D7301">
            <w:pPr>
              <w:jc w:val="center"/>
            </w:pPr>
          </w:p>
          <w:p w14:paraId="5DF38281" w14:textId="4FEE3E8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1E09B15" w14:textId="77777777" w:rsidR="003D7301" w:rsidRDefault="003D7301" w:rsidP="003D7301">
            <w:pPr>
              <w:jc w:val="center"/>
            </w:pPr>
          </w:p>
          <w:p w14:paraId="61D569BB" w14:textId="20AA1B4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ECE60C" w14:textId="38E5DB9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7D02A6B" w14:textId="77777777" w:rsidTr="003D7301">
        <w:tc>
          <w:tcPr>
            <w:tcW w:w="709" w:type="dxa"/>
            <w:shd w:val="clear" w:color="auto" w:fill="auto"/>
            <w:vAlign w:val="center"/>
          </w:tcPr>
          <w:p w14:paraId="28779E99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0C1FA3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1984" w:type="dxa"/>
            <w:shd w:val="clear" w:color="auto" w:fill="auto"/>
          </w:tcPr>
          <w:p w14:paraId="3C2671B4" w14:textId="77777777" w:rsidR="003D7301" w:rsidRPr="00CB5EDB" w:rsidRDefault="003D7301" w:rsidP="003D7301">
            <w:r w:rsidRPr="00EA5A0D">
              <w:t>Farmacol Logistyka Sp. z o.o.</w:t>
            </w:r>
          </w:p>
          <w:p w14:paraId="29E4D6CA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B10D966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710BF9" w14:textId="77777777" w:rsidR="003D7301" w:rsidRPr="00CB5EDB" w:rsidRDefault="003D7301" w:rsidP="003D7301">
            <w:pPr>
              <w:jc w:val="center"/>
            </w:pPr>
            <w:r w:rsidRPr="00EA5A0D">
              <w:t>9 771.84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E53B34" w14:textId="652654C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1D1B5F" w14:textId="0A8F01C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B430A14" w14:textId="77777777" w:rsidR="003D7301" w:rsidRDefault="003D7301" w:rsidP="003D7301">
            <w:pPr>
              <w:jc w:val="center"/>
            </w:pPr>
          </w:p>
          <w:p w14:paraId="4713C4D6" w14:textId="45E6674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313CEC1" w14:textId="77777777" w:rsidR="003D7301" w:rsidRDefault="003D7301" w:rsidP="003D7301">
            <w:pPr>
              <w:jc w:val="center"/>
            </w:pPr>
          </w:p>
          <w:p w14:paraId="425CB8A4" w14:textId="19EF870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AFF17C" w14:textId="151CB56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12572BF" w14:textId="77777777" w:rsidTr="003D7301">
        <w:tc>
          <w:tcPr>
            <w:tcW w:w="709" w:type="dxa"/>
            <w:shd w:val="clear" w:color="auto" w:fill="auto"/>
            <w:vAlign w:val="center"/>
          </w:tcPr>
          <w:p w14:paraId="77F814D2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43C736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1984" w:type="dxa"/>
            <w:shd w:val="clear" w:color="auto" w:fill="auto"/>
          </w:tcPr>
          <w:p w14:paraId="5A3E0D1A" w14:textId="77777777" w:rsidR="003D7301" w:rsidRPr="00CB5EDB" w:rsidRDefault="003D7301" w:rsidP="003D7301">
            <w:r w:rsidRPr="00EA5A0D">
              <w:t>Farmacol Logistyka Sp. z o.o.</w:t>
            </w:r>
          </w:p>
          <w:p w14:paraId="198977EA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9CA11D7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1B4A08" w14:textId="77777777" w:rsidR="003D7301" w:rsidRPr="00CB5EDB" w:rsidRDefault="003D7301" w:rsidP="003D7301">
            <w:pPr>
              <w:jc w:val="center"/>
            </w:pPr>
            <w:r w:rsidRPr="00EA5A0D">
              <w:t>29 675.38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40871" w14:textId="0967BBF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F4DAB4" w14:textId="6BA27EC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3E714F3" w14:textId="77777777" w:rsidR="003D7301" w:rsidRDefault="003D7301" w:rsidP="003D7301">
            <w:pPr>
              <w:jc w:val="center"/>
            </w:pPr>
          </w:p>
          <w:p w14:paraId="488C5D6B" w14:textId="631B9AF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51617FB" w14:textId="77777777" w:rsidR="003D7301" w:rsidRDefault="003D7301" w:rsidP="003D7301">
            <w:pPr>
              <w:jc w:val="center"/>
            </w:pPr>
          </w:p>
          <w:p w14:paraId="5E007A9A" w14:textId="2BA2CEE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76E469" w14:textId="1FE7474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570CD9F" w14:textId="77777777" w:rsidTr="003D7301">
        <w:tc>
          <w:tcPr>
            <w:tcW w:w="709" w:type="dxa"/>
            <w:shd w:val="clear" w:color="auto" w:fill="auto"/>
            <w:vAlign w:val="center"/>
          </w:tcPr>
          <w:p w14:paraId="44B00B16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63504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1984" w:type="dxa"/>
            <w:shd w:val="clear" w:color="auto" w:fill="auto"/>
          </w:tcPr>
          <w:p w14:paraId="734CB51D" w14:textId="77777777" w:rsidR="003D7301" w:rsidRPr="00CB5EDB" w:rsidRDefault="003D7301" w:rsidP="003D7301">
            <w:r w:rsidRPr="00EA5A0D">
              <w:t>Farmacol Logistyka Sp. z o.o.</w:t>
            </w:r>
          </w:p>
          <w:p w14:paraId="60CD117E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62507A2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A2AB2B" w14:textId="77777777" w:rsidR="003D7301" w:rsidRPr="00CB5EDB" w:rsidRDefault="003D7301" w:rsidP="003D7301">
            <w:pPr>
              <w:jc w:val="center"/>
            </w:pPr>
            <w:r w:rsidRPr="00EA5A0D">
              <w:t>27 833.22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D57E2" w14:textId="06A6822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71229D" w14:textId="3CDCDD3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01EDA1A" w14:textId="77777777" w:rsidR="003D7301" w:rsidRDefault="003D7301" w:rsidP="003D7301">
            <w:pPr>
              <w:jc w:val="center"/>
            </w:pPr>
          </w:p>
          <w:p w14:paraId="3B23D35B" w14:textId="3AA1D27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D14E458" w14:textId="77777777" w:rsidR="003D7301" w:rsidRDefault="003D7301" w:rsidP="003D7301">
            <w:pPr>
              <w:jc w:val="center"/>
            </w:pPr>
          </w:p>
          <w:p w14:paraId="7A5F191F" w14:textId="5588F18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49ACA4" w14:textId="01A61E0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66D4E8E" w14:textId="77777777" w:rsidTr="003D7301">
        <w:tc>
          <w:tcPr>
            <w:tcW w:w="709" w:type="dxa"/>
            <w:shd w:val="clear" w:color="auto" w:fill="auto"/>
            <w:vAlign w:val="center"/>
          </w:tcPr>
          <w:p w14:paraId="738D0F85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9969D7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1984" w:type="dxa"/>
            <w:shd w:val="clear" w:color="auto" w:fill="auto"/>
          </w:tcPr>
          <w:p w14:paraId="697E0EC8" w14:textId="77777777" w:rsidR="003D7301" w:rsidRPr="00CB5EDB" w:rsidRDefault="003D7301" w:rsidP="003D7301">
            <w:r w:rsidRPr="00EA5A0D">
              <w:t>Farmacol Logistyka Sp. z o.o.</w:t>
            </w:r>
          </w:p>
          <w:p w14:paraId="2409F8E8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2D9EA57D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3F71A5" w14:textId="77777777" w:rsidR="003D7301" w:rsidRPr="00CB5EDB" w:rsidRDefault="003D7301" w:rsidP="003D7301">
            <w:pPr>
              <w:jc w:val="center"/>
            </w:pPr>
            <w:r w:rsidRPr="00EA5A0D">
              <w:t>27 054.00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F79A7D" w14:textId="5CDA106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EE7530" w14:textId="34B381C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5859B9B" w14:textId="77777777" w:rsidR="003D7301" w:rsidRDefault="003D7301" w:rsidP="003D7301">
            <w:pPr>
              <w:jc w:val="center"/>
            </w:pPr>
          </w:p>
          <w:p w14:paraId="2E8E9DB7" w14:textId="51AF88F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627192A" w14:textId="77777777" w:rsidR="003D7301" w:rsidRDefault="003D7301" w:rsidP="003D7301">
            <w:pPr>
              <w:jc w:val="center"/>
            </w:pPr>
          </w:p>
          <w:p w14:paraId="7D455A15" w14:textId="34FD567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12B317" w14:textId="75EC11B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FE6CC6B" w14:textId="77777777" w:rsidTr="003D7301">
        <w:tc>
          <w:tcPr>
            <w:tcW w:w="709" w:type="dxa"/>
            <w:shd w:val="clear" w:color="auto" w:fill="auto"/>
            <w:vAlign w:val="center"/>
          </w:tcPr>
          <w:p w14:paraId="2A6B3EDB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5723E8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1984" w:type="dxa"/>
            <w:shd w:val="clear" w:color="auto" w:fill="auto"/>
          </w:tcPr>
          <w:p w14:paraId="7D097F00" w14:textId="77777777" w:rsidR="003D7301" w:rsidRPr="00CB5EDB" w:rsidRDefault="003D7301" w:rsidP="003D7301">
            <w:r w:rsidRPr="00EA5A0D">
              <w:t>Farmacol Logistyka Sp. z o.o.</w:t>
            </w:r>
          </w:p>
          <w:p w14:paraId="705A2FCA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EE83DE9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9BF248" w14:textId="77777777" w:rsidR="003D7301" w:rsidRPr="00CB5EDB" w:rsidRDefault="003D7301" w:rsidP="003D7301">
            <w:pPr>
              <w:jc w:val="center"/>
            </w:pPr>
            <w:r w:rsidRPr="00EA5A0D">
              <w:t>21 176.05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AA7770" w14:textId="7C71641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B5083C" w14:textId="2518A2F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D2FA508" w14:textId="77777777" w:rsidR="003D7301" w:rsidRDefault="003D7301" w:rsidP="003D7301">
            <w:pPr>
              <w:jc w:val="center"/>
            </w:pPr>
          </w:p>
          <w:p w14:paraId="6B0430DC" w14:textId="67DB078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8BDE91E" w14:textId="77777777" w:rsidR="003D7301" w:rsidRDefault="003D7301" w:rsidP="003D7301">
            <w:pPr>
              <w:jc w:val="center"/>
            </w:pPr>
          </w:p>
          <w:p w14:paraId="08880E0F" w14:textId="08A4FA8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09CC13" w14:textId="3C2B72E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F9FACA3" w14:textId="77777777" w:rsidTr="003D7301">
        <w:tc>
          <w:tcPr>
            <w:tcW w:w="709" w:type="dxa"/>
            <w:shd w:val="clear" w:color="auto" w:fill="auto"/>
            <w:vAlign w:val="center"/>
          </w:tcPr>
          <w:p w14:paraId="443D04B4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EA5371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1984" w:type="dxa"/>
            <w:shd w:val="clear" w:color="auto" w:fill="auto"/>
          </w:tcPr>
          <w:p w14:paraId="7F8FFF06" w14:textId="77777777" w:rsidR="003D7301" w:rsidRPr="00CB5EDB" w:rsidRDefault="003D7301" w:rsidP="003D7301">
            <w:r w:rsidRPr="00EA5A0D">
              <w:t>Farmacol Logistyka Sp. z o.o.</w:t>
            </w:r>
          </w:p>
          <w:p w14:paraId="52377573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4A1A8C0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D39DC6" w14:textId="77777777" w:rsidR="003D7301" w:rsidRPr="00CB5EDB" w:rsidRDefault="003D7301" w:rsidP="003D7301">
            <w:pPr>
              <w:jc w:val="center"/>
            </w:pPr>
            <w:r w:rsidRPr="00EA5A0D">
              <w:t>25 422.25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588E79" w14:textId="69E385F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5E6DC1" w14:textId="58975F9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23A5422" w14:textId="77777777" w:rsidR="003D7301" w:rsidRDefault="003D7301" w:rsidP="003D7301">
            <w:pPr>
              <w:jc w:val="center"/>
            </w:pPr>
          </w:p>
          <w:p w14:paraId="38CA8257" w14:textId="52BA6C0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4CE190F" w14:textId="77777777" w:rsidR="003D7301" w:rsidRDefault="003D7301" w:rsidP="003D7301">
            <w:pPr>
              <w:jc w:val="center"/>
            </w:pPr>
          </w:p>
          <w:p w14:paraId="419BBC46" w14:textId="01A44538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A56EFC" w14:textId="160036F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EA44C67" w14:textId="77777777" w:rsidTr="003D7301">
        <w:tc>
          <w:tcPr>
            <w:tcW w:w="709" w:type="dxa"/>
            <w:shd w:val="clear" w:color="auto" w:fill="auto"/>
            <w:vAlign w:val="center"/>
          </w:tcPr>
          <w:p w14:paraId="1BAEC30E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7DC1C3" w14:textId="77777777" w:rsidR="003D7301" w:rsidRPr="00CB5EDB" w:rsidRDefault="003D7301" w:rsidP="003D7301">
            <w:pPr>
              <w:jc w:val="center"/>
            </w:pPr>
            <w:r w:rsidRPr="00EA5A0D">
              <w:t>17</w:t>
            </w:r>
          </w:p>
        </w:tc>
        <w:tc>
          <w:tcPr>
            <w:tcW w:w="1984" w:type="dxa"/>
            <w:shd w:val="clear" w:color="auto" w:fill="auto"/>
          </w:tcPr>
          <w:p w14:paraId="657F08DD" w14:textId="77777777" w:rsidR="003D7301" w:rsidRPr="00CB5EDB" w:rsidRDefault="003D7301" w:rsidP="003D7301">
            <w:r w:rsidRPr="00EA5A0D">
              <w:t>Farmacol Logistyka Sp. z o.o.</w:t>
            </w:r>
          </w:p>
          <w:p w14:paraId="5583FADF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33C2F21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8D0F6" w14:textId="77777777" w:rsidR="003D7301" w:rsidRPr="00CB5EDB" w:rsidRDefault="003D7301" w:rsidP="003D7301">
            <w:pPr>
              <w:jc w:val="center"/>
            </w:pPr>
            <w:r w:rsidRPr="00EA5A0D">
              <w:t>3 131.41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A5749D" w14:textId="214A198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777FA1" w14:textId="32C1DC9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2388A2C" w14:textId="77777777" w:rsidR="003D7301" w:rsidRDefault="003D7301" w:rsidP="003D7301">
            <w:pPr>
              <w:jc w:val="center"/>
            </w:pPr>
          </w:p>
          <w:p w14:paraId="638780B2" w14:textId="5E199F1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7F973D3" w14:textId="77777777" w:rsidR="003D7301" w:rsidRDefault="003D7301" w:rsidP="003D7301">
            <w:pPr>
              <w:jc w:val="center"/>
            </w:pPr>
          </w:p>
          <w:p w14:paraId="2B82B4BF" w14:textId="57DD3526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682019" w14:textId="5C4CE84A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B5CBA26" w14:textId="77777777" w:rsidTr="003D7301">
        <w:tc>
          <w:tcPr>
            <w:tcW w:w="709" w:type="dxa"/>
            <w:shd w:val="clear" w:color="auto" w:fill="auto"/>
            <w:vAlign w:val="center"/>
          </w:tcPr>
          <w:p w14:paraId="7013E5C7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305BE" w14:textId="77777777" w:rsidR="003D7301" w:rsidRPr="00CB5EDB" w:rsidRDefault="003D7301" w:rsidP="003D7301">
            <w:pPr>
              <w:jc w:val="center"/>
            </w:pPr>
            <w:r w:rsidRPr="00EA5A0D">
              <w:t>19</w:t>
            </w:r>
          </w:p>
        </w:tc>
        <w:tc>
          <w:tcPr>
            <w:tcW w:w="1984" w:type="dxa"/>
            <w:shd w:val="clear" w:color="auto" w:fill="auto"/>
          </w:tcPr>
          <w:p w14:paraId="5FE02D01" w14:textId="77777777" w:rsidR="003D7301" w:rsidRPr="00CB5EDB" w:rsidRDefault="003D7301" w:rsidP="003D7301">
            <w:r w:rsidRPr="00EA5A0D">
              <w:t>Farmacol Logistyka Sp. z o.o.</w:t>
            </w:r>
          </w:p>
          <w:p w14:paraId="362B572E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7BC550E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17CFA7" w14:textId="77777777" w:rsidR="003D7301" w:rsidRPr="00CB5EDB" w:rsidRDefault="003D7301" w:rsidP="003D7301">
            <w:pPr>
              <w:jc w:val="center"/>
            </w:pPr>
            <w:r w:rsidRPr="00EA5A0D">
              <w:t>1 676.05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862424" w14:textId="0D7857E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255730" w14:textId="5CD0AD1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C8CBDA5" w14:textId="77777777" w:rsidR="003D7301" w:rsidRDefault="003D7301" w:rsidP="003D7301">
            <w:pPr>
              <w:jc w:val="center"/>
            </w:pPr>
          </w:p>
          <w:p w14:paraId="067126F6" w14:textId="4E54339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F4B063D" w14:textId="77777777" w:rsidR="003D7301" w:rsidRDefault="003D7301" w:rsidP="003D7301">
            <w:pPr>
              <w:jc w:val="center"/>
            </w:pPr>
          </w:p>
          <w:p w14:paraId="14CDF530" w14:textId="4C3B0D5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8EABAD" w14:textId="107C229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5177540" w14:textId="77777777" w:rsidTr="003D7301">
        <w:tc>
          <w:tcPr>
            <w:tcW w:w="709" w:type="dxa"/>
            <w:shd w:val="clear" w:color="auto" w:fill="auto"/>
            <w:vAlign w:val="center"/>
          </w:tcPr>
          <w:p w14:paraId="2F5E4DC0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D981A9" w14:textId="77777777" w:rsidR="003D7301" w:rsidRPr="00CB5EDB" w:rsidRDefault="003D7301" w:rsidP="003D7301">
            <w:pPr>
              <w:jc w:val="center"/>
            </w:pPr>
            <w:r w:rsidRPr="00EA5A0D">
              <w:t>20</w:t>
            </w:r>
          </w:p>
        </w:tc>
        <w:tc>
          <w:tcPr>
            <w:tcW w:w="1984" w:type="dxa"/>
            <w:shd w:val="clear" w:color="auto" w:fill="auto"/>
          </w:tcPr>
          <w:p w14:paraId="66501219" w14:textId="77777777" w:rsidR="003D7301" w:rsidRPr="00CB5EDB" w:rsidRDefault="003D7301" w:rsidP="003D7301">
            <w:r w:rsidRPr="00EA5A0D">
              <w:t>Farmacol Logistyka Sp. z o.o.</w:t>
            </w:r>
          </w:p>
          <w:p w14:paraId="28D343E4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BE05081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7D340F" w14:textId="77777777" w:rsidR="003D7301" w:rsidRPr="00CB5EDB" w:rsidRDefault="003D7301" w:rsidP="003D7301">
            <w:pPr>
              <w:jc w:val="center"/>
            </w:pPr>
            <w:r w:rsidRPr="00EA5A0D">
              <w:t>4 808.70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3236E" w14:textId="0546EB9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B2EFBA" w14:textId="0CC8F4A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45F24C8" w14:textId="77777777" w:rsidR="003D7301" w:rsidRDefault="003D7301" w:rsidP="003D7301">
            <w:pPr>
              <w:jc w:val="center"/>
            </w:pPr>
          </w:p>
          <w:p w14:paraId="47C70969" w14:textId="2112CC4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9335512" w14:textId="77777777" w:rsidR="003D7301" w:rsidRDefault="003D7301" w:rsidP="003D7301">
            <w:pPr>
              <w:jc w:val="center"/>
            </w:pPr>
          </w:p>
          <w:p w14:paraId="12DDFEEF" w14:textId="715383D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A39853" w14:textId="2BF64D1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C629AF8" w14:textId="77777777" w:rsidTr="003D7301">
        <w:tc>
          <w:tcPr>
            <w:tcW w:w="709" w:type="dxa"/>
            <w:shd w:val="clear" w:color="auto" w:fill="auto"/>
            <w:vAlign w:val="center"/>
          </w:tcPr>
          <w:p w14:paraId="1FFA14EF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01D1E4" w14:textId="77777777" w:rsidR="003D7301" w:rsidRPr="00CB5EDB" w:rsidRDefault="003D7301" w:rsidP="003D7301">
            <w:pPr>
              <w:jc w:val="center"/>
            </w:pPr>
            <w:r w:rsidRPr="00EA5A0D">
              <w:t>21</w:t>
            </w:r>
          </w:p>
        </w:tc>
        <w:tc>
          <w:tcPr>
            <w:tcW w:w="1984" w:type="dxa"/>
            <w:shd w:val="clear" w:color="auto" w:fill="auto"/>
          </w:tcPr>
          <w:p w14:paraId="58DDF317" w14:textId="77777777" w:rsidR="003D7301" w:rsidRPr="00CB5EDB" w:rsidRDefault="003D7301" w:rsidP="003D7301">
            <w:r w:rsidRPr="00EA5A0D">
              <w:t>Farmacol Logistyka Sp. z o.o.</w:t>
            </w:r>
          </w:p>
          <w:p w14:paraId="55C39C56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C51670F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EB7FCA" w14:textId="77777777" w:rsidR="003D7301" w:rsidRPr="00CB5EDB" w:rsidRDefault="003D7301" w:rsidP="003D7301">
            <w:pPr>
              <w:jc w:val="center"/>
            </w:pPr>
            <w:r w:rsidRPr="00EA5A0D">
              <w:t>7 633.87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26451" w14:textId="22F9226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1F3B89" w14:textId="4AA8E31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C1BD85E" w14:textId="77777777" w:rsidR="003D7301" w:rsidRDefault="003D7301" w:rsidP="003D7301">
            <w:pPr>
              <w:jc w:val="center"/>
            </w:pPr>
          </w:p>
          <w:p w14:paraId="3695279C" w14:textId="63487C2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ECF63CA" w14:textId="77777777" w:rsidR="003D7301" w:rsidRDefault="003D7301" w:rsidP="003D7301">
            <w:pPr>
              <w:jc w:val="center"/>
            </w:pPr>
          </w:p>
          <w:p w14:paraId="680E4787" w14:textId="2534401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BD4E2" w14:textId="608C323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818F495" w14:textId="77777777" w:rsidTr="003D7301">
        <w:tc>
          <w:tcPr>
            <w:tcW w:w="709" w:type="dxa"/>
            <w:shd w:val="clear" w:color="auto" w:fill="auto"/>
            <w:vAlign w:val="center"/>
          </w:tcPr>
          <w:p w14:paraId="1DE01721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E40A5B" w14:textId="77777777" w:rsidR="003D7301" w:rsidRPr="00CB5EDB" w:rsidRDefault="003D7301" w:rsidP="003D7301">
            <w:pPr>
              <w:jc w:val="center"/>
            </w:pPr>
            <w:r w:rsidRPr="00EA5A0D">
              <w:t>26</w:t>
            </w:r>
          </w:p>
        </w:tc>
        <w:tc>
          <w:tcPr>
            <w:tcW w:w="1984" w:type="dxa"/>
            <w:shd w:val="clear" w:color="auto" w:fill="auto"/>
          </w:tcPr>
          <w:p w14:paraId="1F6E15D5" w14:textId="77777777" w:rsidR="003D7301" w:rsidRPr="00CB5EDB" w:rsidRDefault="003D7301" w:rsidP="003D7301">
            <w:r w:rsidRPr="00EA5A0D">
              <w:t>Farmacol Logistyka Sp. z o.o.</w:t>
            </w:r>
          </w:p>
          <w:p w14:paraId="5D485EE0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C6C90B1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79D8F" w14:textId="77777777" w:rsidR="003D7301" w:rsidRPr="00CB5EDB" w:rsidRDefault="003D7301" w:rsidP="003D7301">
            <w:pPr>
              <w:jc w:val="center"/>
            </w:pPr>
            <w:r w:rsidRPr="00EA5A0D">
              <w:t>6 398.14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446D2" w14:textId="7D700D3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FDD842" w14:textId="4EB927D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03A49FC" w14:textId="77777777" w:rsidR="003D7301" w:rsidRDefault="003D7301" w:rsidP="003D7301">
            <w:pPr>
              <w:jc w:val="center"/>
            </w:pPr>
          </w:p>
          <w:p w14:paraId="65D571E9" w14:textId="47350B1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8F709DB" w14:textId="77777777" w:rsidR="003D7301" w:rsidRDefault="003D7301" w:rsidP="003D7301">
            <w:pPr>
              <w:jc w:val="center"/>
            </w:pPr>
          </w:p>
          <w:p w14:paraId="195AE9C8" w14:textId="1841FF9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5E1A04" w14:textId="36F7D07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F88AAE0" w14:textId="77777777" w:rsidTr="003D7301">
        <w:tc>
          <w:tcPr>
            <w:tcW w:w="709" w:type="dxa"/>
            <w:shd w:val="clear" w:color="auto" w:fill="auto"/>
            <w:vAlign w:val="center"/>
          </w:tcPr>
          <w:p w14:paraId="306BBC8A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2CCDC1" w14:textId="77777777" w:rsidR="003D7301" w:rsidRPr="00CB5EDB" w:rsidRDefault="003D7301" w:rsidP="003D7301">
            <w:pPr>
              <w:jc w:val="center"/>
            </w:pPr>
            <w:r w:rsidRPr="00EA5A0D">
              <w:t>27</w:t>
            </w:r>
          </w:p>
        </w:tc>
        <w:tc>
          <w:tcPr>
            <w:tcW w:w="1984" w:type="dxa"/>
            <w:shd w:val="clear" w:color="auto" w:fill="auto"/>
          </w:tcPr>
          <w:p w14:paraId="41DE33DD" w14:textId="77777777" w:rsidR="003D7301" w:rsidRPr="00CB5EDB" w:rsidRDefault="003D7301" w:rsidP="003D7301">
            <w:r w:rsidRPr="00EA5A0D">
              <w:t>Farmacol Logistyka Sp. z o.o.</w:t>
            </w:r>
          </w:p>
          <w:p w14:paraId="04787B75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1D24E6A3" w14:textId="77777777" w:rsidR="003D7301" w:rsidRPr="00CB5EDB" w:rsidRDefault="003D7301" w:rsidP="003D7301">
            <w:pPr>
              <w:jc w:val="both"/>
            </w:pPr>
            <w:r w:rsidRPr="00EA5A0D">
              <w:lastRenderedPageBreak/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B0B85C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961.63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9D5D4A" w14:textId="5C0592C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od daty zawarcia </w:t>
            </w:r>
            <w:r w:rsidRPr="003D7301">
              <w:rPr>
                <w:sz w:val="18"/>
                <w:szCs w:val="18"/>
              </w:rPr>
              <w:lastRenderedPageBreak/>
              <w:t>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10BEBD" w14:textId="5CDC36C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>min. 2 lata od daty dostawy</w:t>
            </w:r>
          </w:p>
        </w:tc>
        <w:tc>
          <w:tcPr>
            <w:tcW w:w="1134" w:type="dxa"/>
          </w:tcPr>
          <w:p w14:paraId="072D63E2" w14:textId="77777777" w:rsidR="003D7301" w:rsidRDefault="003D7301" w:rsidP="003D7301">
            <w:pPr>
              <w:jc w:val="center"/>
            </w:pPr>
          </w:p>
          <w:p w14:paraId="6FCCF794" w14:textId="735D797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408C18F" w14:textId="77777777" w:rsidR="003D7301" w:rsidRDefault="003D7301" w:rsidP="003D7301">
            <w:pPr>
              <w:jc w:val="center"/>
            </w:pPr>
          </w:p>
          <w:p w14:paraId="2C217B4B" w14:textId="3EF67F2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725737" w14:textId="11793D8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BE638BE" w14:textId="77777777" w:rsidTr="003D7301">
        <w:tc>
          <w:tcPr>
            <w:tcW w:w="709" w:type="dxa"/>
            <w:shd w:val="clear" w:color="auto" w:fill="auto"/>
            <w:vAlign w:val="center"/>
          </w:tcPr>
          <w:p w14:paraId="391041AC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B42559" w14:textId="77777777" w:rsidR="003D7301" w:rsidRPr="00CB5EDB" w:rsidRDefault="003D7301" w:rsidP="003D7301">
            <w:pPr>
              <w:jc w:val="center"/>
            </w:pPr>
            <w:r w:rsidRPr="00EA5A0D">
              <w:t>28</w:t>
            </w:r>
          </w:p>
        </w:tc>
        <w:tc>
          <w:tcPr>
            <w:tcW w:w="1984" w:type="dxa"/>
            <w:shd w:val="clear" w:color="auto" w:fill="auto"/>
          </w:tcPr>
          <w:p w14:paraId="7D099434" w14:textId="77777777" w:rsidR="003D7301" w:rsidRPr="00CB5EDB" w:rsidRDefault="003D7301" w:rsidP="003D7301">
            <w:r w:rsidRPr="00EA5A0D">
              <w:t>Farmacol Logistyka Sp. z o.o.</w:t>
            </w:r>
          </w:p>
          <w:p w14:paraId="73879D07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4A00569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C6E53" w14:textId="77777777" w:rsidR="003D7301" w:rsidRPr="00CB5EDB" w:rsidRDefault="003D7301" w:rsidP="003D7301">
            <w:pPr>
              <w:jc w:val="center"/>
            </w:pPr>
            <w:r w:rsidRPr="00EA5A0D">
              <w:t>8 611.82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1568B" w14:textId="733A6AF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01FE04" w14:textId="23274AE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571FF80" w14:textId="77777777" w:rsidR="003D7301" w:rsidRDefault="003D7301" w:rsidP="003D7301">
            <w:pPr>
              <w:jc w:val="center"/>
            </w:pPr>
          </w:p>
          <w:p w14:paraId="1326E176" w14:textId="71639B1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5413658" w14:textId="77777777" w:rsidR="003D7301" w:rsidRDefault="003D7301" w:rsidP="003D7301">
            <w:pPr>
              <w:jc w:val="center"/>
            </w:pPr>
          </w:p>
          <w:p w14:paraId="26A40A93" w14:textId="01CE8CF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7AD264" w14:textId="6C03702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EE157A2" w14:textId="77777777" w:rsidTr="003D7301">
        <w:tc>
          <w:tcPr>
            <w:tcW w:w="709" w:type="dxa"/>
            <w:shd w:val="clear" w:color="auto" w:fill="auto"/>
            <w:vAlign w:val="center"/>
          </w:tcPr>
          <w:p w14:paraId="5A1BB8DF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9039C5" w14:textId="77777777" w:rsidR="003D7301" w:rsidRPr="00CB5EDB" w:rsidRDefault="003D7301" w:rsidP="003D7301">
            <w:pPr>
              <w:jc w:val="center"/>
            </w:pPr>
            <w:r w:rsidRPr="00EA5A0D">
              <w:t>29</w:t>
            </w:r>
          </w:p>
        </w:tc>
        <w:tc>
          <w:tcPr>
            <w:tcW w:w="1984" w:type="dxa"/>
            <w:shd w:val="clear" w:color="auto" w:fill="auto"/>
          </w:tcPr>
          <w:p w14:paraId="5C0536F2" w14:textId="77777777" w:rsidR="003D7301" w:rsidRPr="00CB5EDB" w:rsidRDefault="003D7301" w:rsidP="003D7301">
            <w:r w:rsidRPr="00EA5A0D">
              <w:t>Farmacol Logistyka Sp. z o.o.</w:t>
            </w:r>
          </w:p>
          <w:p w14:paraId="4F19CFD5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2C470A21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C4F1B" w14:textId="77777777" w:rsidR="003D7301" w:rsidRPr="00CB5EDB" w:rsidRDefault="003D7301" w:rsidP="003D7301">
            <w:pPr>
              <w:jc w:val="center"/>
            </w:pPr>
            <w:r w:rsidRPr="00EA5A0D">
              <w:t>4 898.88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3A4B6" w14:textId="5AF30C8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E2B527" w14:textId="3935290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774E1E4" w14:textId="77777777" w:rsidR="003D7301" w:rsidRDefault="003D7301" w:rsidP="003D7301">
            <w:pPr>
              <w:jc w:val="center"/>
            </w:pPr>
          </w:p>
          <w:p w14:paraId="161C5015" w14:textId="6A0ABF9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964126A" w14:textId="77777777" w:rsidR="003D7301" w:rsidRDefault="003D7301" w:rsidP="003D7301">
            <w:pPr>
              <w:jc w:val="center"/>
            </w:pPr>
          </w:p>
          <w:p w14:paraId="0A646992" w14:textId="4F23463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4C8D9B" w14:textId="1748D64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B091553" w14:textId="77777777" w:rsidTr="003D7301">
        <w:tc>
          <w:tcPr>
            <w:tcW w:w="709" w:type="dxa"/>
            <w:shd w:val="clear" w:color="auto" w:fill="auto"/>
            <w:vAlign w:val="center"/>
          </w:tcPr>
          <w:p w14:paraId="25EBEA5F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8B168D" w14:textId="77777777" w:rsidR="003D7301" w:rsidRPr="00CB5EDB" w:rsidRDefault="003D7301" w:rsidP="003D7301">
            <w:pPr>
              <w:jc w:val="center"/>
            </w:pPr>
            <w:r w:rsidRPr="00EA5A0D">
              <w:t>31</w:t>
            </w:r>
          </w:p>
        </w:tc>
        <w:tc>
          <w:tcPr>
            <w:tcW w:w="1984" w:type="dxa"/>
            <w:shd w:val="clear" w:color="auto" w:fill="auto"/>
          </w:tcPr>
          <w:p w14:paraId="00ED097A" w14:textId="77777777" w:rsidR="003D7301" w:rsidRPr="00CB5EDB" w:rsidRDefault="003D7301" w:rsidP="003D7301">
            <w:r w:rsidRPr="00EA5A0D">
              <w:t>Farmacol Logistyka Sp. z o.o.</w:t>
            </w:r>
          </w:p>
          <w:p w14:paraId="2091302A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7CF1807D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DB40D2" w14:textId="77777777" w:rsidR="003D7301" w:rsidRPr="00CB5EDB" w:rsidRDefault="003D7301" w:rsidP="003D7301">
            <w:pPr>
              <w:jc w:val="center"/>
            </w:pPr>
            <w:r w:rsidRPr="00EA5A0D">
              <w:t>2 440.80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528ED6" w14:textId="6050A9F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3E535A" w14:textId="119582F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FCCDD9F" w14:textId="77777777" w:rsidR="003D7301" w:rsidRDefault="003D7301" w:rsidP="003D7301">
            <w:pPr>
              <w:jc w:val="center"/>
            </w:pPr>
          </w:p>
          <w:p w14:paraId="3CCC688F" w14:textId="615EEB9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180B6A2" w14:textId="77777777" w:rsidR="003D7301" w:rsidRDefault="003D7301" w:rsidP="003D7301">
            <w:pPr>
              <w:jc w:val="center"/>
            </w:pPr>
          </w:p>
          <w:p w14:paraId="3D50E89B" w14:textId="11EB0FD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107299" w14:textId="01CC4EC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01FD8FC" w14:textId="77777777" w:rsidTr="003D7301">
        <w:tc>
          <w:tcPr>
            <w:tcW w:w="709" w:type="dxa"/>
            <w:shd w:val="clear" w:color="auto" w:fill="auto"/>
            <w:vAlign w:val="center"/>
          </w:tcPr>
          <w:p w14:paraId="4683DE67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F7F9AC" w14:textId="77777777" w:rsidR="003D7301" w:rsidRPr="00CB5EDB" w:rsidRDefault="003D7301" w:rsidP="003D7301">
            <w:pPr>
              <w:jc w:val="center"/>
            </w:pPr>
            <w:r w:rsidRPr="00EA5A0D">
              <w:t>32</w:t>
            </w:r>
          </w:p>
        </w:tc>
        <w:tc>
          <w:tcPr>
            <w:tcW w:w="1984" w:type="dxa"/>
            <w:shd w:val="clear" w:color="auto" w:fill="auto"/>
          </w:tcPr>
          <w:p w14:paraId="033216AD" w14:textId="77777777" w:rsidR="003D7301" w:rsidRPr="00CB5EDB" w:rsidRDefault="003D7301" w:rsidP="003D7301">
            <w:r w:rsidRPr="00EA5A0D">
              <w:t>Farmacol Logistyka Sp. z o.o.</w:t>
            </w:r>
          </w:p>
          <w:p w14:paraId="339CA07F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1AC60414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9738E0" w14:textId="77777777" w:rsidR="003D7301" w:rsidRPr="00CB5EDB" w:rsidRDefault="003D7301" w:rsidP="003D7301">
            <w:pPr>
              <w:jc w:val="center"/>
            </w:pPr>
            <w:r w:rsidRPr="00EA5A0D">
              <w:t>28 512.10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DB965" w14:textId="15F7ED2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6E5799" w14:textId="6352EE5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F8DFD94" w14:textId="77777777" w:rsidR="003D7301" w:rsidRDefault="003D7301" w:rsidP="003D7301">
            <w:pPr>
              <w:jc w:val="center"/>
            </w:pPr>
          </w:p>
          <w:p w14:paraId="4AA52799" w14:textId="05461AA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D78D36D" w14:textId="77777777" w:rsidR="003D7301" w:rsidRDefault="003D7301" w:rsidP="003D7301">
            <w:pPr>
              <w:jc w:val="center"/>
            </w:pPr>
          </w:p>
          <w:p w14:paraId="468A16CB" w14:textId="4F53F23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233E76" w14:textId="6280C88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320CEB4" w14:textId="77777777" w:rsidTr="003D7301">
        <w:tc>
          <w:tcPr>
            <w:tcW w:w="709" w:type="dxa"/>
            <w:shd w:val="clear" w:color="auto" w:fill="auto"/>
            <w:vAlign w:val="center"/>
          </w:tcPr>
          <w:p w14:paraId="20D40FA7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694B92" w14:textId="77777777" w:rsidR="003D7301" w:rsidRPr="00CB5EDB" w:rsidRDefault="003D7301" w:rsidP="003D7301">
            <w:pPr>
              <w:jc w:val="center"/>
            </w:pPr>
            <w:r w:rsidRPr="00EA5A0D">
              <w:t>33</w:t>
            </w:r>
          </w:p>
        </w:tc>
        <w:tc>
          <w:tcPr>
            <w:tcW w:w="1984" w:type="dxa"/>
            <w:shd w:val="clear" w:color="auto" w:fill="auto"/>
          </w:tcPr>
          <w:p w14:paraId="1C84C19C" w14:textId="77777777" w:rsidR="003D7301" w:rsidRPr="00CB5EDB" w:rsidRDefault="003D7301" w:rsidP="003D7301">
            <w:r w:rsidRPr="00EA5A0D">
              <w:t>Farmacol Logistyka Sp. z o.o.</w:t>
            </w:r>
          </w:p>
          <w:p w14:paraId="2C043F8A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A064EA6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041504" w14:textId="77777777" w:rsidR="003D7301" w:rsidRPr="00CB5EDB" w:rsidRDefault="003D7301" w:rsidP="003D7301">
            <w:pPr>
              <w:jc w:val="center"/>
            </w:pPr>
            <w:r w:rsidRPr="00EA5A0D">
              <w:t>2 344.93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A704B4" w14:textId="0199CFF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6C6DD1" w14:textId="04CCFAC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6BE2E70" w14:textId="77777777" w:rsidR="003D7301" w:rsidRDefault="003D7301" w:rsidP="003D7301">
            <w:pPr>
              <w:jc w:val="center"/>
            </w:pPr>
          </w:p>
          <w:p w14:paraId="68CF4E65" w14:textId="09086B3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306067B" w14:textId="77777777" w:rsidR="003D7301" w:rsidRDefault="003D7301" w:rsidP="003D7301">
            <w:pPr>
              <w:jc w:val="center"/>
            </w:pPr>
          </w:p>
          <w:p w14:paraId="22B77AB4" w14:textId="39336CE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BDD1A6" w14:textId="04E6D4E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26B57BC" w14:textId="77777777" w:rsidTr="003D7301">
        <w:tc>
          <w:tcPr>
            <w:tcW w:w="709" w:type="dxa"/>
            <w:shd w:val="clear" w:color="auto" w:fill="auto"/>
            <w:vAlign w:val="center"/>
          </w:tcPr>
          <w:p w14:paraId="2CA6C3E8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B66012" w14:textId="77777777" w:rsidR="003D7301" w:rsidRPr="00CB5EDB" w:rsidRDefault="003D7301" w:rsidP="003D7301">
            <w:pPr>
              <w:jc w:val="center"/>
            </w:pPr>
            <w:r w:rsidRPr="00EA5A0D">
              <w:t>34</w:t>
            </w:r>
          </w:p>
        </w:tc>
        <w:tc>
          <w:tcPr>
            <w:tcW w:w="1984" w:type="dxa"/>
            <w:shd w:val="clear" w:color="auto" w:fill="auto"/>
          </w:tcPr>
          <w:p w14:paraId="33903C46" w14:textId="77777777" w:rsidR="003D7301" w:rsidRPr="00CB5EDB" w:rsidRDefault="003D7301" w:rsidP="003D7301">
            <w:r w:rsidRPr="00EA5A0D">
              <w:t>Farmacol Logistyka Sp. z o.o.</w:t>
            </w:r>
          </w:p>
          <w:p w14:paraId="3F6529F0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2706B43B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CFF52" w14:textId="77777777" w:rsidR="003D7301" w:rsidRPr="00CB5EDB" w:rsidRDefault="003D7301" w:rsidP="003D7301">
            <w:pPr>
              <w:jc w:val="center"/>
            </w:pPr>
            <w:r w:rsidRPr="00EA5A0D">
              <w:t>190.73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1BB5FF" w14:textId="2682981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21BCDE" w14:textId="7B11224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B5C4CDD" w14:textId="77777777" w:rsidR="003D7301" w:rsidRDefault="003D7301" w:rsidP="003D7301">
            <w:pPr>
              <w:jc w:val="center"/>
            </w:pPr>
          </w:p>
          <w:p w14:paraId="2A29E23D" w14:textId="7EFDA31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367476E" w14:textId="77777777" w:rsidR="003D7301" w:rsidRDefault="003D7301" w:rsidP="003D7301">
            <w:pPr>
              <w:jc w:val="center"/>
            </w:pPr>
          </w:p>
          <w:p w14:paraId="1C59B8A1" w14:textId="0C2C344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578A8E" w14:textId="16DE888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4B3A50C" w14:textId="77777777" w:rsidTr="003D7301">
        <w:tc>
          <w:tcPr>
            <w:tcW w:w="709" w:type="dxa"/>
            <w:shd w:val="clear" w:color="auto" w:fill="auto"/>
            <w:vAlign w:val="center"/>
          </w:tcPr>
          <w:p w14:paraId="0B117B60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B6CE91" w14:textId="77777777" w:rsidR="003D7301" w:rsidRPr="00CB5EDB" w:rsidRDefault="003D7301" w:rsidP="003D7301">
            <w:pPr>
              <w:jc w:val="center"/>
            </w:pPr>
            <w:r w:rsidRPr="00EA5A0D">
              <w:t>35</w:t>
            </w:r>
          </w:p>
        </w:tc>
        <w:tc>
          <w:tcPr>
            <w:tcW w:w="1984" w:type="dxa"/>
            <w:shd w:val="clear" w:color="auto" w:fill="auto"/>
          </w:tcPr>
          <w:p w14:paraId="581F6F75" w14:textId="77777777" w:rsidR="003D7301" w:rsidRPr="00CB5EDB" w:rsidRDefault="003D7301" w:rsidP="003D7301">
            <w:r w:rsidRPr="00EA5A0D">
              <w:t>Farmacol Logistyka Sp. z o.o.</w:t>
            </w:r>
          </w:p>
          <w:p w14:paraId="4903D317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2C5EF4D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7A1D8F" w14:textId="77777777" w:rsidR="003D7301" w:rsidRPr="00CB5EDB" w:rsidRDefault="003D7301" w:rsidP="003D7301">
            <w:pPr>
              <w:jc w:val="center"/>
            </w:pPr>
            <w:r w:rsidRPr="00EA5A0D">
              <w:t>1 588.20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CE6D1" w14:textId="7228326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BFC11C" w14:textId="0B227C5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5084D00" w14:textId="77777777" w:rsidR="003D7301" w:rsidRDefault="003D7301" w:rsidP="003D7301">
            <w:pPr>
              <w:jc w:val="center"/>
            </w:pPr>
          </w:p>
          <w:p w14:paraId="55618463" w14:textId="6A7ED27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E5CF46D" w14:textId="77777777" w:rsidR="003D7301" w:rsidRDefault="003D7301" w:rsidP="003D7301">
            <w:pPr>
              <w:jc w:val="center"/>
            </w:pPr>
          </w:p>
          <w:p w14:paraId="3827DDA4" w14:textId="6F19C13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601934" w14:textId="4A16C0C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B364FE6" w14:textId="77777777" w:rsidTr="003D7301">
        <w:tc>
          <w:tcPr>
            <w:tcW w:w="709" w:type="dxa"/>
            <w:shd w:val="clear" w:color="auto" w:fill="auto"/>
            <w:vAlign w:val="center"/>
          </w:tcPr>
          <w:p w14:paraId="2ACFB04D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AB4606" w14:textId="77777777" w:rsidR="003D7301" w:rsidRPr="00CB5EDB" w:rsidRDefault="003D7301" w:rsidP="003D7301">
            <w:pPr>
              <w:jc w:val="center"/>
            </w:pPr>
            <w:r w:rsidRPr="00EA5A0D">
              <w:t>36</w:t>
            </w:r>
          </w:p>
        </w:tc>
        <w:tc>
          <w:tcPr>
            <w:tcW w:w="1984" w:type="dxa"/>
            <w:shd w:val="clear" w:color="auto" w:fill="auto"/>
          </w:tcPr>
          <w:p w14:paraId="51AA3C08" w14:textId="77777777" w:rsidR="003D7301" w:rsidRPr="00CB5EDB" w:rsidRDefault="003D7301" w:rsidP="003D7301">
            <w:r w:rsidRPr="00EA5A0D">
              <w:t>Farmacol Logistyka Sp. z o.o.</w:t>
            </w:r>
          </w:p>
          <w:p w14:paraId="0ACDCF75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149C7919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DE7365" w14:textId="77777777" w:rsidR="003D7301" w:rsidRPr="00CB5EDB" w:rsidRDefault="003D7301" w:rsidP="003D7301">
            <w:pPr>
              <w:jc w:val="center"/>
            </w:pPr>
            <w:r w:rsidRPr="00EA5A0D">
              <w:t>9 204.52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DD630" w14:textId="65EEBC7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0EC9E0" w14:textId="12C09B6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215F85D" w14:textId="77777777" w:rsidR="003D7301" w:rsidRDefault="003D7301" w:rsidP="003D7301">
            <w:pPr>
              <w:jc w:val="center"/>
            </w:pPr>
          </w:p>
          <w:p w14:paraId="12D4778C" w14:textId="1FE5C1A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C422005" w14:textId="77777777" w:rsidR="003D7301" w:rsidRDefault="003D7301" w:rsidP="003D7301">
            <w:pPr>
              <w:jc w:val="center"/>
            </w:pPr>
          </w:p>
          <w:p w14:paraId="6ED1B31C" w14:textId="1FD34B3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63796E" w14:textId="07F8557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712B6DA" w14:textId="77777777" w:rsidTr="003D7301">
        <w:tc>
          <w:tcPr>
            <w:tcW w:w="709" w:type="dxa"/>
            <w:shd w:val="clear" w:color="auto" w:fill="auto"/>
            <w:vAlign w:val="center"/>
          </w:tcPr>
          <w:p w14:paraId="5DA3E359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5C165" w14:textId="77777777" w:rsidR="003D7301" w:rsidRPr="00CB5EDB" w:rsidRDefault="003D7301" w:rsidP="003D7301">
            <w:pPr>
              <w:jc w:val="center"/>
            </w:pPr>
            <w:r w:rsidRPr="00EA5A0D">
              <w:t>37</w:t>
            </w:r>
          </w:p>
        </w:tc>
        <w:tc>
          <w:tcPr>
            <w:tcW w:w="1984" w:type="dxa"/>
            <w:shd w:val="clear" w:color="auto" w:fill="auto"/>
          </w:tcPr>
          <w:p w14:paraId="3BE92765" w14:textId="77777777" w:rsidR="003D7301" w:rsidRPr="00CB5EDB" w:rsidRDefault="003D7301" w:rsidP="003D7301">
            <w:r w:rsidRPr="00EA5A0D">
              <w:t>Farmacol Logistyka Sp. z o.o.</w:t>
            </w:r>
          </w:p>
          <w:p w14:paraId="7A991026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5D0D866D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EAF0EA" w14:textId="77777777" w:rsidR="003D7301" w:rsidRPr="00CB5EDB" w:rsidRDefault="003D7301" w:rsidP="003D7301">
            <w:pPr>
              <w:jc w:val="center"/>
            </w:pPr>
            <w:r w:rsidRPr="00EA5A0D">
              <w:t>2 329.56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2941BC" w14:textId="5CF2A43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CBA589" w14:textId="6391EB5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FFDD532" w14:textId="77777777" w:rsidR="003D7301" w:rsidRDefault="003D7301" w:rsidP="003D7301">
            <w:pPr>
              <w:jc w:val="center"/>
            </w:pPr>
          </w:p>
          <w:p w14:paraId="659C857B" w14:textId="77E8DDA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B8BCDCC" w14:textId="77777777" w:rsidR="003D7301" w:rsidRDefault="003D7301" w:rsidP="003D7301">
            <w:pPr>
              <w:jc w:val="center"/>
            </w:pPr>
          </w:p>
          <w:p w14:paraId="5B908C48" w14:textId="7D62D04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9A4341" w14:textId="52DCB3A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DCB39DB" w14:textId="77777777" w:rsidTr="003D7301">
        <w:tc>
          <w:tcPr>
            <w:tcW w:w="709" w:type="dxa"/>
            <w:shd w:val="clear" w:color="auto" w:fill="auto"/>
            <w:vAlign w:val="center"/>
          </w:tcPr>
          <w:p w14:paraId="53FDC9C5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327F14" w14:textId="77777777" w:rsidR="003D7301" w:rsidRPr="00CB5EDB" w:rsidRDefault="003D7301" w:rsidP="003D7301">
            <w:pPr>
              <w:jc w:val="center"/>
            </w:pPr>
            <w:r w:rsidRPr="00EA5A0D">
              <w:t>39</w:t>
            </w:r>
          </w:p>
        </w:tc>
        <w:tc>
          <w:tcPr>
            <w:tcW w:w="1984" w:type="dxa"/>
            <w:shd w:val="clear" w:color="auto" w:fill="auto"/>
          </w:tcPr>
          <w:p w14:paraId="0E420D6B" w14:textId="77777777" w:rsidR="003D7301" w:rsidRPr="00CB5EDB" w:rsidRDefault="003D7301" w:rsidP="003D7301">
            <w:r w:rsidRPr="00EA5A0D">
              <w:t>Farmacol Logistyka Sp. z o.o.</w:t>
            </w:r>
          </w:p>
          <w:p w14:paraId="17096B9C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5F71F9D1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899EF8" w14:textId="77777777" w:rsidR="003D7301" w:rsidRPr="00CB5EDB" w:rsidRDefault="003D7301" w:rsidP="003D7301">
            <w:pPr>
              <w:jc w:val="center"/>
            </w:pPr>
            <w:r w:rsidRPr="00EA5A0D">
              <w:t>35 413.20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A453FA" w14:textId="77E48CF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368D64" w14:textId="1601D42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F33A02C" w14:textId="77777777" w:rsidR="003D7301" w:rsidRDefault="003D7301" w:rsidP="003D7301">
            <w:pPr>
              <w:jc w:val="center"/>
            </w:pPr>
          </w:p>
          <w:p w14:paraId="2B5A7A52" w14:textId="5A949BF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22F2BDE" w14:textId="77777777" w:rsidR="003D7301" w:rsidRDefault="003D7301" w:rsidP="003D7301">
            <w:pPr>
              <w:jc w:val="center"/>
            </w:pPr>
          </w:p>
          <w:p w14:paraId="049BADE6" w14:textId="36B2A9C8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DAFA90" w14:textId="7F28381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9FDE3D5" w14:textId="77777777" w:rsidTr="003D7301">
        <w:tc>
          <w:tcPr>
            <w:tcW w:w="709" w:type="dxa"/>
            <w:shd w:val="clear" w:color="auto" w:fill="auto"/>
            <w:vAlign w:val="center"/>
          </w:tcPr>
          <w:p w14:paraId="787774B3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C4F7D5" w14:textId="77777777" w:rsidR="003D7301" w:rsidRPr="00CB5EDB" w:rsidRDefault="003D7301" w:rsidP="003D7301">
            <w:pPr>
              <w:jc w:val="center"/>
            </w:pPr>
            <w:r w:rsidRPr="00EA5A0D">
              <w:t>40</w:t>
            </w:r>
          </w:p>
        </w:tc>
        <w:tc>
          <w:tcPr>
            <w:tcW w:w="1984" w:type="dxa"/>
            <w:shd w:val="clear" w:color="auto" w:fill="auto"/>
          </w:tcPr>
          <w:p w14:paraId="34646326" w14:textId="77777777" w:rsidR="003D7301" w:rsidRPr="00CB5EDB" w:rsidRDefault="003D7301" w:rsidP="003D7301">
            <w:r w:rsidRPr="00EA5A0D">
              <w:t>Farmacol Logistyka Sp. z o.o.</w:t>
            </w:r>
          </w:p>
          <w:p w14:paraId="0A3C6833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A761344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CDEE06" w14:textId="77777777" w:rsidR="003D7301" w:rsidRPr="00CB5EDB" w:rsidRDefault="003D7301" w:rsidP="003D7301">
            <w:pPr>
              <w:jc w:val="center"/>
            </w:pPr>
            <w:r w:rsidRPr="00EA5A0D">
              <w:t>82 425.60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31193F" w14:textId="44FCD3C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A26126" w14:textId="325531D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966CA73" w14:textId="77777777" w:rsidR="003D7301" w:rsidRDefault="003D7301" w:rsidP="003D7301">
            <w:pPr>
              <w:jc w:val="center"/>
            </w:pPr>
          </w:p>
          <w:p w14:paraId="05926CD8" w14:textId="4771451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F75513C" w14:textId="77777777" w:rsidR="003D7301" w:rsidRDefault="003D7301" w:rsidP="003D7301">
            <w:pPr>
              <w:jc w:val="center"/>
            </w:pPr>
          </w:p>
          <w:p w14:paraId="1C4FAF87" w14:textId="32BA539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75D1C9" w14:textId="3126D90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3EF2B9C" w14:textId="77777777" w:rsidTr="003D7301">
        <w:tc>
          <w:tcPr>
            <w:tcW w:w="709" w:type="dxa"/>
            <w:shd w:val="clear" w:color="auto" w:fill="auto"/>
            <w:vAlign w:val="center"/>
          </w:tcPr>
          <w:p w14:paraId="1C1A5E17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9847A3" w14:textId="77777777" w:rsidR="003D7301" w:rsidRPr="00CB5EDB" w:rsidRDefault="003D7301" w:rsidP="003D7301">
            <w:pPr>
              <w:jc w:val="center"/>
            </w:pPr>
            <w:r w:rsidRPr="00EA5A0D">
              <w:t>42</w:t>
            </w:r>
          </w:p>
        </w:tc>
        <w:tc>
          <w:tcPr>
            <w:tcW w:w="1984" w:type="dxa"/>
            <w:shd w:val="clear" w:color="auto" w:fill="auto"/>
          </w:tcPr>
          <w:p w14:paraId="7F01034A" w14:textId="77777777" w:rsidR="003D7301" w:rsidRPr="00CB5EDB" w:rsidRDefault="003D7301" w:rsidP="003D7301">
            <w:r w:rsidRPr="00EA5A0D">
              <w:t>Farmacol Logistyka Sp. z o.o.</w:t>
            </w:r>
          </w:p>
          <w:p w14:paraId="64E82E3C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A42937B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0ADCD" w14:textId="77777777" w:rsidR="003D7301" w:rsidRPr="00CB5EDB" w:rsidRDefault="003D7301" w:rsidP="003D7301">
            <w:pPr>
              <w:jc w:val="center"/>
            </w:pPr>
            <w:r w:rsidRPr="00EA5A0D">
              <w:t>39 942.72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B85C54" w14:textId="3A6081F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BAC799" w14:textId="2367935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78C2E92" w14:textId="77777777" w:rsidR="003D7301" w:rsidRDefault="003D7301" w:rsidP="003D7301">
            <w:pPr>
              <w:jc w:val="center"/>
            </w:pPr>
          </w:p>
          <w:p w14:paraId="38339550" w14:textId="37E3793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CAD4B0E" w14:textId="77777777" w:rsidR="003D7301" w:rsidRDefault="003D7301" w:rsidP="003D7301">
            <w:pPr>
              <w:jc w:val="center"/>
            </w:pPr>
          </w:p>
          <w:p w14:paraId="7BE07DF2" w14:textId="0F25346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88248E" w14:textId="2157FE8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C49302B" w14:textId="77777777" w:rsidTr="003D7301">
        <w:tc>
          <w:tcPr>
            <w:tcW w:w="709" w:type="dxa"/>
            <w:shd w:val="clear" w:color="auto" w:fill="auto"/>
            <w:vAlign w:val="center"/>
          </w:tcPr>
          <w:p w14:paraId="6968D935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61C8C7" w14:textId="77777777" w:rsidR="003D7301" w:rsidRPr="00CB5EDB" w:rsidRDefault="003D7301" w:rsidP="003D7301">
            <w:pPr>
              <w:jc w:val="center"/>
            </w:pPr>
            <w:r w:rsidRPr="00EA5A0D">
              <w:t>44</w:t>
            </w:r>
          </w:p>
        </w:tc>
        <w:tc>
          <w:tcPr>
            <w:tcW w:w="1984" w:type="dxa"/>
            <w:shd w:val="clear" w:color="auto" w:fill="auto"/>
          </w:tcPr>
          <w:p w14:paraId="2060642B" w14:textId="77777777" w:rsidR="003D7301" w:rsidRPr="00CB5EDB" w:rsidRDefault="003D7301" w:rsidP="003D7301">
            <w:r w:rsidRPr="00EA5A0D">
              <w:t>Farmacol Logistyka Sp. z o.o.</w:t>
            </w:r>
          </w:p>
          <w:p w14:paraId="2CEF926D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7DD11A0A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0E58C" w14:textId="77777777" w:rsidR="003D7301" w:rsidRPr="00CB5EDB" w:rsidRDefault="003D7301" w:rsidP="003D7301">
            <w:pPr>
              <w:jc w:val="center"/>
            </w:pPr>
            <w:r w:rsidRPr="00EA5A0D">
              <w:t>25 626.29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D305B3" w14:textId="47CB5F5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8E75B2" w14:textId="6015B3E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BA42F5D" w14:textId="77777777" w:rsidR="003D7301" w:rsidRDefault="003D7301" w:rsidP="003D7301">
            <w:pPr>
              <w:jc w:val="center"/>
            </w:pPr>
          </w:p>
          <w:p w14:paraId="010786C9" w14:textId="24B9D95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8D33D7E" w14:textId="77777777" w:rsidR="003D7301" w:rsidRDefault="003D7301" w:rsidP="003D7301">
            <w:pPr>
              <w:jc w:val="center"/>
            </w:pPr>
          </w:p>
          <w:p w14:paraId="0FCADBF1" w14:textId="2AEAB35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462D6C" w14:textId="08EDC1C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EB58C9B" w14:textId="77777777" w:rsidTr="003D7301">
        <w:tc>
          <w:tcPr>
            <w:tcW w:w="709" w:type="dxa"/>
            <w:shd w:val="clear" w:color="auto" w:fill="auto"/>
            <w:vAlign w:val="center"/>
          </w:tcPr>
          <w:p w14:paraId="1EC9DAB5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D82526" w14:textId="77777777" w:rsidR="003D7301" w:rsidRPr="00CB5EDB" w:rsidRDefault="003D7301" w:rsidP="003D7301">
            <w:pPr>
              <w:jc w:val="center"/>
            </w:pPr>
            <w:r w:rsidRPr="00EA5A0D">
              <w:t>45</w:t>
            </w:r>
          </w:p>
        </w:tc>
        <w:tc>
          <w:tcPr>
            <w:tcW w:w="1984" w:type="dxa"/>
            <w:shd w:val="clear" w:color="auto" w:fill="auto"/>
          </w:tcPr>
          <w:p w14:paraId="3F160303" w14:textId="77777777" w:rsidR="003D7301" w:rsidRPr="00CB5EDB" w:rsidRDefault="003D7301" w:rsidP="003D7301">
            <w:r w:rsidRPr="00EA5A0D">
              <w:t>Farmacol Logistyka Sp. z o.o.</w:t>
            </w:r>
          </w:p>
          <w:p w14:paraId="4A7E6C9F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6F19E421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1B40F" w14:textId="77777777" w:rsidR="003D7301" w:rsidRPr="00CB5EDB" w:rsidRDefault="003D7301" w:rsidP="003D7301">
            <w:pPr>
              <w:jc w:val="center"/>
            </w:pPr>
            <w:r w:rsidRPr="00EA5A0D">
              <w:t>38 905.92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7576D9" w14:textId="2430C91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5D1CAE" w14:textId="7E9F353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CCA8D13" w14:textId="77777777" w:rsidR="003D7301" w:rsidRDefault="003D7301" w:rsidP="003D7301">
            <w:pPr>
              <w:jc w:val="center"/>
            </w:pPr>
          </w:p>
          <w:p w14:paraId="2E063EE9" w14:textId="4192EDF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C0E5D1" w14:textId="77777777" w:rsidR="003D7301" w:rsidRDefault="003D7301" w:rsidP="003D7301">
            <w:pPr>
              <w:jc w:val="center"/>
            </w:pPr>
          </w:p>
          <w:p w14:paraId="48888C71" w14:textId="4F3D53C6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21FB61" w14:textId="7EC3AC6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15DB564" w14:textId="77777777" w:rsidTr="003D7301">
        <w:tc>
          <w:tcPr>
            <w:tcW w:w="709" w:type="dxa"/>
            <w:shd w:val="clear" w:color="auto" w:fill="auto"/>
            <w:vAlign w:val="center"/>
          </w:tcPr>
          <w:p w14:paraId="15E00462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14D0A2" w14:textId="77777777" w:rsidR="003D7301" w:rsidRPr="00CB5EDB" w:rsidRDefault="003D7301" w:rsidP="003D7301">
            <w:pPr>
              <w:jc w:val="center"/>
            </w:pPr>
            <w:r w:rsidRPr="00EA5A0D">
              <w:t>46</w:t>
            </w:r>
          </w:p>
        </w:tc>
        <w:tc>
          <w:tcPr>
            <w:tcW w:w="1984" w:type="dxa"/>
            <w:shd w:val="clear" w:color="auto" w:fill="auto"/>
          </w:tcPr>
          <w:p w14:paraId="0F94B710" w14:textId="77777777" w:rsidR="003D7301" w:rsidRPr="00CB5EDB" w:rsidRDefault="003D7301" w:rsidP="003D7301">
            <w:r w:rsidRPr="00EA5A0D">
              <w:t>Farmacol Logistyka Sp. z o.o.</w:t>
            </w:r>
          </w:p>
          <w:p w14:paraId="573F9CFB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3E761D8E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58984B" w14:textId="77777777" w:rsidR="003D7301" w:rsidRPr="00CB5EDB" w:rsidRDefault="003D7301" w:rsidP="003D7301">
            <w:pPr>
              <w:jc w:val="center"/>
            </w:pPr>
            <w:r w:rsidRPr="00EA5A0D">
              <w:t>4 476.01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D74890" w14:textId="33B973E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07BBEB" w14:textId="6C9F932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0DDD24E" w14:textId="77777777" w:rsidR="003D7301" w:rsidRDefault="003D7301" w:rsidP="003D7301">
            <w:pPr>
              <w:jc w:val="center"/>
            </w:pPr>
          </w:p>
          <w:p w14:paraId="12EC5C68" w14:textId="18D9D39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796950D" w14:textId="77777777" w:rsidR="003D7301" w:rsidRDefault="003D7301" w:rsidP="003D7301">
            <w:pPr>
              <w:jc w:val="center"/>
            </w:pPr>
          </w:p>
          <w:p w14:paraId="16231D6F" w14:textId="66E10E1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C0E6A9" w14:textId="62E606E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8F36C6E" w14:textId="77777777" w:rsidTr="003D7301">
        <w:tc>
          <w:tcPr>
            <w:tcW w:w="709" w:type="dxa"/>
            <w:shd w:val="clear" w:color="auto" w:fill="auto"/>
            <w:vAlign w:val="center"/>
          </w:tcPr>
          <w:p w14:paraId="2304888F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F79782" w14:textId="77777777" w:rsidR="003D7301" w:rsidRPr="00CB5EDB" w:rsidRDefault="003D7301" w:rsidP="003D7301">
            <w:pPr>
              <w:jc w:val="center"/>
            </w:pPr>
            <w:r w:rsidRPr="00EA5A0D">
              <w:t>49</w:t>
            </w:r>
          </w:p>
        </w:tc>
        <w:tc>
          <w:tcPr>
            <w:tcW w:w="1984" w:type="dxa"/>
            <w:shd w:val="clear" w:color="auto" w:fill="auto"/>
          </w:tcPr>
          <w:p w14:paraId="587C53F5" w14:textId="77777777" w:rsidR="003D7301" w:rsidRPr="00CB5EDB" w:rsidRDefault="003D7301" w:rsidP="003D7301">
            <w:r w:rsidRPr="00EA5A0D">
              <w:t>Farmacol Logistyka Sp. z o.o.</w:t>
            </w:r>
          </w:p>
          <w:p w14:paraId="34ADB00D" w14:textId="77777777" w:rsidR="003D7301" w:rsidRPr="00CB5EDB" w:rsidRDefault="003D7301" w:rsidP="003D7301">
            <w:r w:rsidRPr="00EA5A0D">
              <w:lastRenderedPageBreak/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0647B898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8158D8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7 075.14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39FDBB" w14:textId="2DA4C75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od daty </w:t>
            </w:r>
            <w:r w:rsidRPr="003D7301">
              <w:rPr>
                <w:sz w:val="18"/>
                <w:szCs w:val="18"/>
              </w:rPr>
              <w:lastRenderedPageBreak/>
              <w:t>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C7CFAA" w14:textId="2580C14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 xml:space="preserve">min. 2 lata od daty </w:t>
            </w:r>
            <w:r w:rsidRPr="003D7301">
              <w:rPr>
                <w:sz w:val="18"/>
                <w:szCs w:val="18"/>
              </w:rPr>
              <w:lastRenderedPageBreak/>
              <w:t>dostawy</w:t>
            </w:r>
          </w:p>
        </w:tc>
        <w:tc>
          <w:tcPr>
            <w:tcW w:w="1134" w:type="dxa"/>
          </w:tcPr>
          <w:p w14:paraId="57849F9B" w14:textId="77777777" w:rsidR="003D7301" w:rsidRDefault="003D7301" w:rsidP="003D7301">
            <w:pPr>
              <w:jc w:val="center"/>
            </w:pPr>
          </w:p>
          <w:p w14:paraId="29DB324F" w14:textId="15EBE81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6334140" w14:textId="77777777" w:rsidR="003D7301" w:rsidRDefault="003D7301" w:rsidP="003D7301">
            <w:pPr>
              <w:jc w:val="center"/>
            </w:pPr>
          </w:p>
          <w:p w14:paraId="449F3FC7" w14:textId="475B0300" w:rsidR="003D7301" w:rsidRPr="00CB5EDB" w:rsidRDefault="003D7301" w:rsidP="003D7301">
            <w:pPr>
              <w:jc w:val="center"/>
            </w:pPr>
            <w:r>
              <w:t xml:space="preserve">24 </w:t>
            </w:r>
            <w:r>
              <w:lastRenderedPageBreak/>
              <w:t>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7699B5" w14:textId="098EED2C" w:rsidR="003D7301" w:rsidRPr="00CB5EDB" w:rsidRDefault="003D7301" w:rsidP="003D7301">
            <w:pPr>
              <w:jc w:val="center"/>
            </w:pPr>
            <w:r w:rsidRPr="00EA5A0D">
              <w:lastRenderedPageBreak/>
              <w:t>60 dni</w:t>
            </w:r>
          </w:p>
        </w:tc>
      </w:tr>
      <w:tr w:rsidR="003D7301" w:rsidRPr="00075CD0" w14:paraId="47AF6440" w14:textId="77777777" w:rsidTr="003D7301">
        <w:tc>
          <w:tcPr>
            <w:tcW w:w="709" w:type="dxa"/>
            <w:shd w:val="clear" w:color="auto" w:fill="auto"/>
            <w:vAlign w:val="center"/>
          </w:tcPr>
          <w:p w14:paraId="4D9369DD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511C14" w14:textId="77777777" w:rsidR="003D7301" w:rsidRPr="00CB5EDB" w:rsidRDefault="003D7301" w:rsidP="003D7301">
            <w:pPr>
              <w:jc w:val="center"/>
            </w:pPr>
            <w:r w:rsidRPr="00EA5A0D">
              <w:t>50</w:t>
            </w:r>
          </w:p>
        </w:tc>
        <w:tc>
          <w:tcPr>
            <w:tcW w:w="1984" w:type="dxa"/>
            <w:shd w:val="clear" w:color="auto" w:fill="auto"/>
          </w:tcPr>
          <w:p w14:paraId="61AEE81B" w14:textId="77777777" w:rsidR="003D7301" w:rsidRPr="00CB5EDB" w:rsidRDefault="003D7301" w:rsidP="003D7301">
            <w:r w:rsidRPr="00EA5A0D">
              <w:t>Farmacol Logistyka Sp. z o.o.</w:t>
            </w:r>
          </w:p>
          <w:p w14:paraId="0E0B4088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60B76A62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792EA7" w14:textId="77777777" w:rsidR="003D7301" w:rsidRPr="00CB5EDB" w:rsidRDefault="003D7301" w:rsidP="003D7301">
            <w:pPr>
              <w:jc w:val="center"/>
            </w:pPr>
            <w:r w:rsidRPr="00EA5A0D">
              <w:t>15 624.90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FFC2F0" w14:textId="4B2D601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E65E36" w14:textId="26CD1C0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5B98DDE" w14:textId="77777777" w:rsidR="003D7301" w:rsidRDefault="003D7301" w:rsidP="003D7301">
            <w:pPr>
              <w:jc w:val="center"/>
            </w:pPr>
          </w:p>
          <w:p w14:paraId="1B1B5EDF" w14:textId="5A84362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D1E01A2" w14:textId="77777777" w:rsidR="003D7301" w:rsidRDefault="003D7301" w:rsidP="003D7301">
            <w:pPr>
              <w:jc w:val="center"/>
            </w:pPr>
          </w:p>
          <w:p w14:paraId="4191E970" w14:textId="233175A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B8FC30" w14:textId="3B7C2ED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BD0F6C7" w14:textId="77777777" w:rsidTr="003D7301">
        <w:tc>
          <w:tcPr>
            <w:tcW w:w="709" w:type="dxa"/>
            <w:shd w:val="clear" w:color="auto" w:fill="auto"/>
            <w:vAlign w:val="center"/>
          </w:tcPr>
          <w:p w14:paraId="2EA5C889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0B0F14" w14:textId="77777777" w:rsidR="003D7301" w:rsidRPr="00CB5EDB" w:rsidRDefault="003D7301" w:rsidP="003D7301">
            <w:pPr>
              <w:jc w:val="center"/>
            </w:pPr>
            <w:r w:rsidRPr="00EA5A0D">
              <w:t>51</w:t>
            </w:r>
          </w:p>
        </w:tc>
        <w:tc>
          <w:tcPr>
            <w:tcW w:w="1984" w:type="dxa"/>
            <w:shd w:val="clear" w:color="auto" w:fill="auto"/>
          </w:tcPr>
          <w:p w14:paraId="284E4DE8" w14:textId="77777777" w:rsidR="003D7301" w:rsidRPr="00CB5EDB" w:rsidRDefault="003D7301" w:rsidP="003D7301">
            <w:r w:rsidRPr="00EA5A0D">
              <w:t>Farmacol Logistyka Sp. z o.o.</w:t>
            </w:r>
          </w:p>
          <w:p w14:paraId="5F0F7660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6F3D2A72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254FF" w14:textId="77777777" w:rsidR="003D7301" w:rsidRPr="00CB5EDB" w:rsidRDefault="003D7301" w:rsidP="003D7301">
            <w:pPr>
              <w:jc w:val="center"/>
            </w:pPr>
            <w:r w:rsidRPr="00EA5A0D">
              <w:t>27 669.60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37E99" w14:textId="261CA78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AC83C2" w14:textId="3454725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6B41EB9" w14:textId="77777777" w:rsidR="003D7301" w:rsidRDefault="003D7301" w:rsidP="003D7301">
            <w:pPr>
              <w:jc w:val="center"/>
            </w:pPr>
          </w:p>
          <w:p w14:paraId="7148ABD0" w14:textId="670B56E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910CE01" w14:textId="77777777" w:rsidR="003D7301" w:rsidRDefault="003D7301" w:rsidP="003D7301">
            <w:pPr>
              <w:jc w:val="center"/>
            </w:pPr>
          </w:p>
          <w:p w14:paraId="684083CC" w14:textId="54BBD52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476A97" w14:textId="44ED1C6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258B81E" w14:textId="77777777" w:rsidTr="003D7301">
        <w:tc>
          <w:tcPr>
            <w:tcW w:w="709" w:type="dxa"/>
            <w:shd w:val="clear" w:color="auto" w:fill="auto"/>
            <w:vAlign w:val="center"/>
          </w:tcPr>
          <w:p w14:paraId="5A97F48D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8DB146" w14:textId="77777777" w:rsidR="003D7301" w:rsidRPr="00CB5EDB" w:rsidRDefault="003D7301" w:rsidP="003D7301">
            <w:pPr>
              <w:jc w:val="center"/>
            </w:pPr>
            <w:r w:rsidRPr="00EA5A0D">
              <w:t>52</w:t>
            </w:r>
          </w:p>
        </w:tc>
        <w:tc>
          <w:tcPr>
            <w:tcW w:w="1984" w:type="dxa"/>
            <w:shd w:val="clear" w:color="auto" w:fill="auto"/>
          </w:tcPr>
          <w:p w14:paraId="60D67B0E" w14:textId="77777777" w:rsidR="003D7301" w:rsidRPr="00CB5EDB" w:rsidRDefault="003D7301" w:rsidP="003D7301">
            <w:r w:rsidRPr="00EA5A0D">
              <w:t>Farmacol Logistyka Sp. z o.o.</w:t>
            </w:r>
          </w:p>
          <w:p w14:paraId="1F3BC3DF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52D5F82F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9F096C" w14:textId="77777777" w:rsidR="003D7301" w:rsidRPr="00CB5EDB" w:rsidRDefault="003D7301" w:rsidP="003D7301">
            <w:pPr>
              <w:jc w:val="center"/>
            </w:pPr>
            <w:r w:rsidRPr="00EA5A0D">
              <w:t>64 874.74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397914" w14:textId="5766553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E6F66B" w14:textId="0BE0A7C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49153FC" w14:textId="77777777" w:rsidR="003D7301" w:rsidRDefault="003D7301" w:rsidP="003D7301">
            <w:pPr>
              <w:jc w:val="center"/>
            </w:pPr>
          </w:p>
          <w:p w14:paraId="3558395D" w14:textId="164FCA7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E16B12A" w14:textId="77777777" w:rsidR="003D7301" w:rsidRDefault="003D7301" w:rsidP="003D7301">
            <w:pPr>
              <w:jc w:val="center"/>
            </w:pPr>
          </w:p>
          <w:p w14:paraId="26C65877" w14:textId="179756C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882DFA" w14:textId="23E7C9F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B1A2B55" w14:textId="77777777" w:rsidTr="003D7301">
        <w:tc>
          <w:tcPr>
            <w:tcW w:w="709" w:type="dxa"/>
            <w:shd w:val="clear" w:color="auto" w:fill="auto"/>
            <w:vAlign w:val="center"/>
          </w:tcPr>
          <w:p w14:paraId="009C511C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05C78" w14:textId="77777777" w:rsidR="003D7301" w:rsidRPr="00CB5EDB" w:rsidRDefault="003D7301" w:rsidP="003D7301">
            <w:pPr>
              <w:jc w:val="center"/>
            </w:pPr>
            <w:r w:rsidRPr="00EA5A0D">
              <w:t>53</w:t>
            </w:r>
          </w:p>
        </w:tc>
        <w:tc>
          <w:tcPr>
            <w:tcW w:w="1984" w:type="dxa"/>
            <w:shd w:val="clear" w:color="auto" w:fill="auto"/>
          </w:tcPr>
          <w:p w14:paraId="45480B09" w14:textId="77777777" w:rsidR="003D7301" w:rsidRPr="00CB5EDB" w:rsidRDefault="003D7301" w:rsidP="003D7301">
            <w:r w:rsidRPr="00EA5A0D">
              <w:t>Farmacol Logistyka Sp. z o.o.</w:t>
            </w:r>
          </w:p>
          <w:p w14:paraId="77DC3A63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56B8CF84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DD5FF" w14:textId="77777777" w:rsidR="003D7301" w:rsidRPr="00CB5EDB" w:rsidRDefault="003D7301" w:rsidP="003D7301">
            <w:pPr>
              <w:jc w:val="center"/>
            </w:pPr>
            <w:r w:rsidRPr="00EA5A0D">
              <w:t>7 472.31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073F59" w14:textId="0E3B9D6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161D82" w14:textId="2012A41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62D726E" w14:textId="77777777" w:rsidR="003D7301" w:rsidRDefault="003D7301" w:rsidP="003D7301">
            <w:pPr>
              <w:jc w:val="center"/>
            </w:pPr>
          </w:p>
          <w:p w14:paraId="76D94B45" w14:textId="188B8D4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B88450" w14:textId="77777777" w:rsidR="003D7301" w:rsidRDefault="003D7301" w:rsidP="003D7301">
            <w:pPr>
              <w:jc w:val="center"/>
            </w:pPr>
          </w:p>
          <w:p w14:paraId="08FC9095" w14:textId="0DB8B38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76FECE" w14:textId="01CBF9F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CD17553" w14:textId="77777777" w:rsidTr="003D7301">
        <w:tc>
          <w:tcPr>
            <w:tcW w:w="709" w:type="dxa"/>
            <w:shd w:val="clear" w:color="auto" w:fill="auto"/>
            <w:vAlign w:val="center"/>
          </w:tcPr>
          <w:p w14:paraId="25FD3785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47A269" w14:textId="77777777" w:rsidR="003D7301" w:rsidRPr="00CB5EDB" w:rsidRDefault="003D7301" w:rsidP="003D7301">
            <w:pPr>
              <w:jc w:val="center"/>
            </w:pPr>
            <w:r w:rsidRPr="00EA5A0D">
              <w:t>54</w:t>
            </w:r>
          </w:p>
        </w:tc>
        <w:tc>
          <w:tcPr>
            <w:tcW w:w="1984" w:type="dxa"/>
            <w:shd w:val="clear" w:color="auto" w:fill="auto"/>
          </w:tcPr>
          <w:p w14:paraId="1D2E7FB9" w14:textId="77777777" w:rsidR="003D7301" w:rsidRPr="00CB5EDB" w:rsidRDefault="003D7301" w:rsidP="003D7301">
            <w:r w:rsidRPr="00EA5A0D">
              <w:t>Farmacol Logistyka Sp. z o.o.</w:t>
            </w:r>
          </w:p>
          <w:p w14:paraId="1BE68D23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76C142A4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267FFE" w14:textId="77777777" w:rsidR="003D7301" w:rsidRPr="00CB5EDB" w:rsidRDefault="003D7301" w:rsidP="003D7301">
            <w:pPr>
              <w:jc w:val="center"/>
            </w:pPr>
            <w:r w:rsidRPr="00EA5A0D">
              <w:t>5 455.74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91B33" w14:textId="0940595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654AF7" w14:textId="04B0EAD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22E8228" w14:textId="77777777" w:rsidR="003D7301" w:rsidRDefault="003D7301" w:rsidP="003D7301">
            <w:pPr>
              <w:jc w:val="center"/>
            </w:pPr>
          </w:p>
          <w:p w14:paraId="1C53FCC8" w14:textId="1D44025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51B87D2" w14:textId="77777777" w:rsidR="003D7301" w:rsidRDefault="003D7301" w:rsidP="003D7301">
            <w:pPr>
              <w:jc w:val="center"/>
            </w:pPr>
          </w:p>
          <w:p w14:paraId="1CCFBAA4" w14:textId="1C365B8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F9E4F5" w14:textId="6C632F6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5D7DF0D" w14:textId="77777777" w:rsidTr="003D7301">
        <w:tc>
          <w:tcPr>
            <w:tcW w:w="709" w:type="dxa"/>
            <w:shd w:val="clear" w:color="auto" w:fill="auto"/>
            <w:vAlign w:val="center"/>
          </w:tcPr>
          <w:p w14:paraId="3A8EE7C4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5E125D" w14:textId="77777777" w:rsidR="003D7301" w:rsidRPr="00CB5EDB" w:rsidRDefault="003D7301" w:rsidP="003D7301">
            <w:pPr>
              <w:jc w:val="center"/>
            </w:pPr>
            <w:r w:rsidRPr="00EA5A0D">
              <w:t>55</w:t>
            </w:r>
          </w:p>
        </w:tc>
        <w:tc>
          <w:tcPr>
            <w:tcW w:w="1984" w:type="dxa"/>
            <w:shd w:val="clear" w:color="auto" w:fill="auto"/>
          </w:tcPr>
          <w:p w14:paraId="0EF32A31" w14:textId="77777777" w:rsidR="003D7301" w:rsidRPr="00CB5EDB" w:rsidRDefault="003D7301" w:rsidP="003D7301">
            <w:r w:rsidRPr="00EA5A0D">
              <w:t>Farmacol Logistyka Sp. z o.o.</w:t>
            </w:r>
          </w:p>
          <w:p w14:paraId="21A65A51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05E397F7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499D99" w14:textId="77777777" w:rsidR="003D7301" w:rsidRPr="00CB5EDB" w:rsidRDefault="003D7301" w:rsidP="003D7301">
            <w:pPr>
              <w:jc w:val="center"/>
            </w:pPr>
            <w:r w:rsidRPr="00EA5A0D">
              <w:t>12 819.19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2FB945" w14:textId="341D591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E358DD" w14:textId="64EF40F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99CF2E4" w14:textId="77777777" w:rsidR="003D7301" w:rsidRDefault="003D7301" w:rsidP="003D7301">
            <w:pPr>
              <w:jc w:val="center"/>
            </w:pPr>
          </w:p>
          <w:p w14:paraId="16363290" w14:textId="251EEB8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E3E2D3A" w14:textId="77777777" w:rsidR="003D7301" w:rsidRDefault="003D7301" w:rsidP="003D7301">
            <w:pPr>
              <w:jc w:val="center"/>
            </w:pPr>
          </w:p>
          <w:p w14:paraId="43606ACF" w14:textId="2259D0B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D51D74" w14:textId="6AA9546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4D36D78" w14:textId="77777777" w:rsidTr="003D7301">
        <w:tc>
          <w:tcPr>
            <w:tcW w:w="709" w:type="dxa"/>
            <w:shd w:val="clear" w:color="auto" w:fill="auto"/>
            <w:vAlign w:val="center"/>
          </w:tcPr>
          <w:p w14:paraId="7594F5D9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A8770C" w14:textId="77777777" w:rsidR="003D7301" w:rsidRPr="00CB5EDB" w:rsidRDefault="003D7301" w:rsidP="003D7301">
            <w:pPr>
              <w:jc w:val="center"/>
            </w:pPr>
            <w:r w:rsidRPr="00EA5A0D">
              <w:t>56</w:t>
            </w:r>
          </w:p>
        </w:tc>
        <w:tc>
          <w:tcPr>
            <w:tcW w:w="1984" w:type="dxa"/>
            <w:shd w:val="clear" w:color="auto" w:fill="auto"/>
          </w:tcPr>
          <w:p w14:paraId="4FEBF2E1" w14:textId="77777777" w:rsidR="003D7301" w:rsidRPr="00CB5EDB" w:rsidRDefault="003D7301" w:rsidP="003D7301">
            <w:r w:rsidRPr="00EA5A0D">
              <w:t>Farmacol Logistyka Sp. z o.o.</w:t>
            </w:r>
          </w:p>
          <w:p w14:paraId="29D194C1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684482FB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61D357" w14:textId="77777777" w:rsidR="003D7301" w:rsidRPr="00CB5EDB" w:rsidRDefault="003D7301" w:rsidP="003D7301">
            <w:pPr>
              <w:jc w:val="center"/>
            </w:pPr>
            <w:r w:rsidRPr="00EA5A0D">
              <w:t>17 439.03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F5899E" w14:textId="7D189FC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AD6A82" w14:textId="34B7833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F32C074" w14:textId="77777777" w:rsidR="003D7301" w:rsidRDefault="003D7301" w:rsidP="003D7301">
            <w:pPr>
              <w:jc w:val="center"/>
            </w:pPr>
          </w:p>
          <w:p w14:paraId="51DEDEAE" w14:textId="590E27A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F14729D" w14:textId="77777777" w:rsidR="003D7301" w:rsidRDefault="003D7301" w:rsidP="003D7301">
            <w:pPr>
              <w:jc w:val="center"/>
            </w:pPr>
          </w:p>
          <w:p w14:paraId="25AC29B9" w14:textId="1E7D99F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DBDDAA" w14:textId="5387B97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DC20FBA" w14:textId="77777777" w:rsidTr="003D7301">
        <w:tc>
          <w:tcPr>
            <w:tcW w:w="709" w:type="dxa"/>
            <w:shd w:val="clear" w:color="auto" w:fill="auto"/>
            <w:vAlign w:val="center"/>
          </w:tcPr>
          <w:p w14:paraId="5E1B5C99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C48C6" w14:textId="77777777" w:rsidR="003D7301" w:rsidRPr="00CB5EDB" w:rsidRDefault="003D7301" w:rsidP="003D7301">
            <w:pPr>
              <w:jc w:val="center"/>
            </w:pPr>
            <w:r w:rsidRPr="00EA5A0D">
              <w:t>57</w:t>
            </w:r>
          </w:p>
        </w:tc>
        <w:tc>
          <w:tcPr>
            <w:tcW w:w="1984" w:type="dxa"/>
            <w:shd w:val="clear" w:color="auto" w:fill="auto"/>
          </w:tcPr>
          <w:p w14:paraId="0440C30D" w14:textId="77777777" w:rsidR="003D7301" w:rsidRPr="00CB5EDB" w:rsidRDefault="003D7301" w:rsidP="003D7301">
            <w:r w:rsidRPr="00EA5A0D">
              <w:t>Farmacol Logistyka Sp. z o.o.</w:t>
            </w:r>
          </w:p>
          <w:p w14:paraId="43878B83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1FFE680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3A8209" w14:textId="77777777" w:rsidR="003D7301" w:rsidRPr="00CB5EDB" w:rsidRDefault="003D7301" w:rsidP="003D7301">
            <w:pPr>
              <w:jc w:val="center"/>
            </w:pPr>
            <w:r w:rsidRPr="00EA5A0D">
              <w:t>43 295.47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9B5C54" w14:textId="18E41C2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31B9D0" w14:textId="02189D9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561B39F" w14:textId="77777777" w:rsidR="003D7301" w:rsidRDefault="003D7301" w:rsidP="003D7301">
            <w:pPr>
              <w:jc w:val="center"/>
            </w:pPr>
          </w:p>
          <w:p w14:paraId="32EFCF25" w14:textId="10349C7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D63CA41" w14:textId="77777777" w:rsidR="003D7301" w:rsidRDefault="003D7301" w:rsidP="003D7301">
            <w:pPr>
              <w:jc w:val="center"/>
            </w:pPr>
          </w:p>
          <w:p w14:paraId="42B085CF" w14:textId="0852F75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B23C59" w14:textId="71E6BC8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FF71B39" w14:textId="77777777" w:rsidTr="003D7301">
        <w:tc>
          <w:tcPr>
            <w:tcW w:w="709" w:type="dxa"/>
            <w:shd w:val="clear" w:color="auto" w:fill="auto"/>
            <w:vAlign w:val="center"/>
          </w:tcPr>
          <w:p w14:paraId="78E233E6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EDFCE3" w14:textId="77777777" w:rsidR="003D7301" w:rsidRPr="00CB5EDB" w:rsidRDefault="003D7301" w:rsidP="003D7301">
            <w:pPr>
              <w:jc w:val="center"/>
            </w:pPr>
            <w:r w:rsidRPr="00EA5A0D">
              <w:t>58</w:t>
            </w:r>
          </w:p>
        </w:tc>
        <w:tc>
          <w:tcPr>
            <w:tcW w:w="1984" w:type="dxa"/>
            <w:shd w:val="clear" w:color="auto" w:fill="auto"/>
          </w:tcPr>
          <w:p w14:paraId="7D0B4D87" w14:textId="77777777" w:rsidR="003D7301" w:rsidRPr="00CB5EDB" w:rsidRDefault="003D7301" w:rsidP="003D7301">
            <w:r w:rsidRPr="00EA5A0D">
              <w:t>Farmacol Logistyka Sp. z o.o.</w:t>
            </w:r>
          </w:p>
          <w:p w14:paraId="35AA35AB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5DD9C440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AB102" w14:textId="77777777" w:rsidR="003D7301" w:rsidRPr="00CB5EDB" w:rsidRDefault="003D7301" w:rsidP="003D7301">
            <w:pPr>
              <w:jc w:val="center"/>
            </w:pPr>
            <w:r w:rsidRPr="00EA5A0D">
              <w:t>4 151.79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54076" w14:textId="3BDBB30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36EB8B" w14:textId="766F021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BB0B05C" w14:textId="77777777" w:rsidR="003D7301" w:rsidRDefault="003D7301" w:rsidP="003D7301">
            <w:pPr>
              <w:jc w:val="center"/>
            </w:pPr>
          </w:p>
          <w:p w14:paraId="277C0CD9" w14:textId="646A784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3957191" w14:textId="77777777" w:rsidR="003D7301" w:rsidRDefault="003D7301" w:rsidP="003D7301">
            <w:pPr>
              <w:jc w:val="center"/>
            </w:pPr>
          </w:p>
          <w:p w14:paraId="676BBB18" w14:textId="7732BAD6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F73D49" w14:textId="7036AAE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F1E3350" w14:textId="77777777" w:rsidTr="003D7301">
        <w:tc>
          <w:tcPr>
            <w:tcW w:w="709" w:type="dxa"/>
            <w:shd w:val="clear" w:color="auto" w:fill="auto"/>
            <w:vAlign w:val="center"/>
          </w:tcPr>
          <w:p w14:paraId="05DC1D5F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F79CF" w14:textId="77777777" w:rsidR="003D7301" w:rsidRPr="00CB5EDB" w:rsidRDefault="003D7301" w:rsidP="003D7301">
            <w:pPr>
              <w:jc w:val="center"/>
            </w:pPr>
            <w:r w:rsidRPr="00EA5A0D">
              <w:t>59</w:t>
            </w:r>
          </w:p>
        </w:tc>
        <w:tc>
          <w:tcPr>
            <w:tcW w:w="1984" w:type="dxa"/>
            <w:shd w:val="clear" w:color="auto" w:fill="auto"/>
          </w:tcPr>
          <w:p w14:paraId="31D0F229" w14:textId="77777777" w:rsidR="003D7301" w:rsidRPr="00CB5EDB" w:rsidRDefault="003D7301" w:rsidP="003D7301">
            <w:r w:rsidRPr="00EA5A0D">
              <w:t>Farmacol Logistyka Sp. z o.o.</w:t>
            </w:r>
          </w:p>
          <w:p w14:paraId="37E6E151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2F5EB2C6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FD214E" w14:textId="77777777" w:rsidR="003D7301" w:rsidRPr="00CB5EDB" w:rsidRDefault="003D7301" w:rsidP="003D7301">
            <w:pPr>
              <w:jc w:val="center"/>
            </w:pPr>
            <w:r w:rsidRPr="00EA5A0D">
              <w:t>8 355.96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F3A333" w14:textId="7C47A08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C8AAA7" w14:textId="62E767C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2858221" w14:textId="77777777" w:rsidR="003D7301" w:rsidRDefault="003D7301" w:rsidP="003D7301">
            <w:pPr>
              <w:jc w:val="center"/>
            </w:pPr>
          </w:p>
          <w:p w14:paraId="3B2B5FF5" w14:textId="36DE0C5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F8C7C6F" w14:textId="77777777" w:rsidR="003D7301" w:rsidRDefault="003D7301" w:rsidP="003D7301">
            <w:pPr>
              <w:jc w:val="center"/>
            </w:pPr>
          </w:p>
          <w:p w14:paraId="27750588" w14:textId="4B8EA0D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479B51" w14:textId="39BC3A6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90A57B0" w14:textId="77777777" w:rsidTr="003D7301">
        <w:tc>
          <w:tcPr>
            <w:tcW w:w="709" w:type="dxa"/>
            <w:shd w:val="clear" w:color="auto" w:fill="auto"/>
            <w:vAlign w:val="center"/>
          </w:tcPr>
          <w:p w14:paraId="24A36971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10E4AD" w14:textId="77777777" w:rsidR="003D7301" w:rsidRPr="00CB5EDB" w:rsidRDefault="003D7301" w:rsidP="003D7301">
            <w:pPr>
              <w:jc w:val="center"/>
            </w:pPr>
            <w:r w:rsidRPr="00EA5A0D">
              <w:t>60</w:t>
            </w:r>
          </w:p>
        </w:tc>
        <w:tc>
          <w:tcPr>
            <w:tcW w:w="1984" w:type="dxa"/>
            <w:shd w:val="clear" w:color="auto" w:fill="auto"/>
          </w:tcPr>
          <w:p w14:paraId="1F218569" w14:textId="77777777" w:rsidR="003D7301" w:rsidRPr="00CB5EDB" w:rsidRDefault="003D7301" w:rsidP="003D7301">
            <w:r w:rsidRPr="00EA5A0D">
              <w:t>Farmacol Logistyka Sp. z o.o.</w:t>
            </w:r>
          </w:p>
          <w:p w14:paraId="6407C856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199D781E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15C774" w14:textId="77777777" w:rsidR="003D7301" w:rsidRPr="00CB5EDB" w:rsidRDefault="003D7301" w:rsidP="003D7301">
            <w:pPr>
              <w:jc w:val="center"/>
            </w:pPr>
            <w:r w:rsidRPr="00EA5A0D">
              <w:t>43 254.54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17B97" w14:textId="05188DE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3F3083" w14:textId="1A07C72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76F2763" w14:textId="77777777" w:rsidR="003D7301" w:rsidRDefault="003D7301" w:rsidP="003D7301">
            <w:pPr>
              <w:jc w:val="center"/>
            </w:pPr>
          </w:p>
          <w:p w14:paraId="30E1EC9C" w14:textId="3E46D81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EDD672A" w14:textId="77777777" w:rsidR="003D7301" w:rsidRDefault="003D7301" w:rsidP="003D7301">
            <w:pPr>
              <w:jc w:val="center"/>
            </w:pPr>
          </w:p>
          <w:p w14:paraId="7B0A51C5" w14:textId="4ECB8A8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34F792" w14:textId="718F2A5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4B4737E" w14:textId="77777777" w:rsidTr="003D7301">
        <w:tc>
          <w:tcPr>
            <w:tcW w:w="709" w:type="dxa"/>
            <w:shd w:val="clear" w:color="auto" w:fill="auto"/>
            <w:vAlign w:val="center"/>
          </w:tcPr>
          <w:p w14:paraId="6CD29E87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188598" w14:textId="77777777" w:rsidR="003D7301" w:rsidRPr="00CB5EDB" w:rsidRDefault="003D7301" w:rsidP="003D7301">
            <w:pPr>
              <w:jc w:val="center"/>
            </w:pPr>
            <w:r w:rsidRPr="00EA5A0D">
              <w:t>61</w:t>
            </w:r>
          </w:p>
        </w:tc>
        <w:tc>
          <w:tcPr>
            <w:tcW w:w="1984" w:type="dxa"/>
            <w:shd w:val="clear" w:color="auto" w:fill="auto"/>
          </w:tcPr>
          <w:p w14:paraId="32CA0F6E" w14:textId="77777777" w:rsidR="003D7301" w:rsidRPr="00CB5EDB" w:rsidRDefault="003D7301" w:rsidP="003D7301">
            <w:r w:rsidRPr="00EA5A0D">
              <w:t>Farmacol Logistyka Sp. z o.o.</w:t>
            </w:r>
          </w:p>
          <w:p w14:paraId="0CBEC86E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0E1BD2CB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727D60" w14:textId="77777777" w:rsidR="003D7301" w:rsidRPr="00CB5EDB" w:rsidRDefault="003D7301" w:rsidP="003D7301">
            <w:pPr>
              <w:jc w:val="center"/>
            </w:pPr>
            <w:r w:rsidRPr="00EA5A0D">
              <w:t>110 127.60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40BE97" w14:textId="1C57899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DC8437" w14:textId="6546652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8A3A0AC" w14:textId="77777777" w:rsidR="003D7301" w:rsidRDefault="003D7301" w:rsidP="003D7301">
            <w:pPr>
              <w:jc w:val="center"/>
            </w:pPr>
          </w:p>
          <w:p w14:paraId="177B5D2A" w14:textId="1857CAF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B122F75" w14:textId="77777777" w:rsidR="003D7301" w:rsidRDefault="003D7301" w:rsidP="003D7301">
            <w:pPr>
              <w:jc w:val="center"/>
            </w:pPr>
          </w:p>
          <w:p w14:paraId="6E89A09C" w14:textId="03B3918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C91841" w14:textId="1AE2521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25D395E" w14:textId="77777777" w:rsidTr="003D7301">
        <w:tc>
          <w:tcPr>
            <w:tcW w:w="709" w:type="dxa"/>
            <w:shd w:val="clear" w:color="auto" w:fill="auto"/>
            <w:vAlign w:val="center"/>
          </w:tcPr>
          <w:p w14:paraId="09BF889C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8885D" w14:textId="77777777" w:rsidR="003D7301" w:rsidRPr="00CB5EDB" w:rsidRDefault="003D7301" w:rsidP="003D7301">
            <w:pPr>
              <w:jc w:val="center"/>
            </w:pPr>
            <w:r w:rsidRPr="00EA5A0D">
              <w:t>63</w:t>
            </w:r>
          </w:p>
        </w:tc>
        <w:tc>
          <w:tcPr>
            <w:tcW w:w="1984" w:type="dxa"/>
            <w:shd w:val="clear" w:color="auto" w:fill="auto"/>
          </w:tcPr>
          <w:p w14:paraId="5AC41A65" w14:textId="77777777" w:rsidR="003D7301" w:rsidRPr="00CB5EDB" w:rsidRDefault="003D7301" w:rsidP="003D7301">
            <w:r w:rsidRPr="00EA5A0D">
              <w:t>Farmacol Logistyka Sp. z o.o.</w:t>
            </w:r>
          </w:p>
          <w:p w14:paraId="303580E4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0F9E6966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3E14DE" w14:textId="77777777" w:rsidR="003D7301" w:rsidRPr="00CB5EDB" w:rsidRDefault="003D7301" w:rsidP="003D7301">
            <w:pPr>
              <w:jc w:val="center"/>
            </w:pPr>
            <w:r w:rsidRPr="00EA5A0D">
              <w:t>9 685.55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B365F0" w14:textId="77740DB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5A6123" w14:textId="3A3F7C7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0962690" w14:textId="77777777" w:rsidR="003D7301" w:rsidRDefault="003D7301" w:rsidP="003D7301">
            <w:pPr>
              <w:jc w:val="center"/>
            </w:pPr>
          </w:p>
          <w:p w14:paraId="288A9182" w14:textId="0B52338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B8FE4B6" w14:textId="77777777" w:rsidR="003D7301" w:rsidRDefault="003D7301" w:rsidP="003D7301">
            <w:pPr>
              <w:jc w:val="center"/>
            </w:pPr>
          </w:p>
          <w:p w14:paraId="1E087A45" w14:textId="0A46011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4D30FE" w14:textId="3AA3D93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178D47B" w14:textId="77777777" w:rsidTr="003D7301">
        <w:tc>
          <w:tcPr>
            <w:tcW w:w="709" w:type="dxa"/>
            <w:shd w:val="clear" w:color="auto" w:fill="auto"/>
            <w:vAlign w:val="center"/>
          </w:tcPr>
          <w:p w14:paraId="2D6EB4B9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7F46D" w14:textId="77777777" w:rsidR="003D7301" w:rsidRPr="00CB5EDB" w:rsidRDefault="003D7301" w:rsidP="003D7301">
            <w:pPr>
              <w:jc w:val="center"/>
            </w:pPr>
            <w:r w:rsidRPr="00EA5A0D">
              <w:t>65</w:t>
            </w:r>
          </w:p>
        </w:tc>
        <w:tc>
          <w:tcPr>
            <w:tcW w:w="1984" w:type="dxa"/>
            <w:shd w:val="clear" w:color="auto" w:fill="auto"/>
          </w:tcPr>
          <w:p w14:paraId="3108BD8F" w14:textId="77777777" w:rsidR="003D7301" w:rsidRPr="00CB5EDB" w:rsidRDefault="003D7301" w:rsidP="003D7301">
            <w:r w:rsidRPr="00EA5A0D">
              <w:t>Farmacol Logistyka Sp. z o.o.</w:t>
            </w:r>
          </w:p>
          <w:p w14:paraId="375CE720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021B77BE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CD6194" w14:textId="77777777" w:rsidR="003D7301" w:rsidRPr="00CB5EDB" w:rsidRDefault="003D7301" w:rsidP="003D7301">
            <w:pPr>
              <w:jc w:val="center"/>
            </w:pPr>
            <w:r w:rsidRPr="00EA5A0D">
              <w:t>2 488.97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255564" w14:textId="3AD01BD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49BA04" w14:textId="5CC90EA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843E6B3" w14:textId="77777777" w:rsidR="003D7301" w:rsidRDefault="003D7301" w:rsidP="003D7301">
            <w:pPr>
              <w:jc w:val="center"/>
            </w:pPr>
          </w:p>
          <w:p w14:paraId="0DF854E5" w14:textId="4FF6262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123CC04" w14:textId="77777777" w:rsidR="003D7301" w:rsidRDefault="003D7301" w:rsidP="003D7301">
            <w:pPr>
              <w:jc w:val="center"/>
            </w:pPr>
          </w:p>
          <w:p w14:paraId="3FA3F965" w14:textId="4556815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71F961" w14:textId="22AD59FA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2823709" w14:textId="77777777" w:rsidTr="003D7301">
        <w:tc>
          <w:tcPr>
            <w:tcW w:w="709" w:type="dxa"/>
            <w:shd w:val="clear" w:color="auto" w:fill="auto"/>
            <w:vAlign w:val="center"/>
          </w:tcPr>
          <w:p w14:paraId="737C4F24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F51DD4" w14:textId="77777777" w:rsidR="003D7301" w:rsidRPr="00CB5EDB" w:rsidRDefault="003D7301" w:rsidP="003D7301">
            <w:pPr>
              <w:jc w:val="center"/>
            </w:pPr>
            <w:r w:rsidRPr="00EA5A0D">
              <w:t>66</w:t>
            </w:r>
          </w:p>
        </w:tc>
        <w:tc>
          <w:tcPr>
            <w:tcW w:w="1984" w:type="dxa"/>
            <w:shd w:val="clear" w:color="auto" w:fill="auto"/>
          </w:tcPr>
          <w:p w14:paraId="10860A56" w14:textId="77777777" w:rsidR="003D7301" w:rsidRPr="00CB5EDB" w:rsidRDefault="003D7301" w:rsidP="003D7301">
            <w:r w:rsidRPr="00EA5A0D">
              <w:t>Farmacol Logistyka Sp. z o.o.</w:t>
            </w:r>
          </w:p>
          <w:p w14:paraId="01474131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259CA4E8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F234A" w14:textId="77777777" w:rsidR="003D7301" w:rsidRPr="00CB5EDB" w:rsidRDefault="003D7301" w:rsidP="003D7301">
            <w:pPr>
              <w:jc w:val="center"/>
            </w:pPr>
            <w:r w:rsidRPr="00EA5A0D">
              <w:t>20 625.41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A9860B" w14:textId="6F617E1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882002" w14:textId="0A2F5A5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5A9FD72" w14:textId="77777777" w:rsidR="003D7301" w:rsidRDefault="003D7301" w:rsidP="003D7301">
            <w:pPr>
              <w:jc w:val="center"/>
            </w:pPr>
          </w:p>
          <w:p w14:paraId="6E0AAE39" w14:textId="756CD49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B242D9F" w14:textId="77777777" w:rsidR="003D7301" w:rsidRDefault="003D7301" w:rsidP="003D7301">
            <w:pPr>
              <w:jc w:val="center"/>
            </w:pPr>
          </w:p>
          <w:p w14:paraId="684D2B54" w14:textId="65F7105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40E447" w14:textId="523AC2E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7AE78F3" w14:textId="77777777" w:rsidTr="003D7301">
        <w:tc>
          <w:tcPr>
            <w:tcW w:w="709" w:type="dxa"/>
            <w:shd w:val="clear" w:color="auto" w:fill="auto"/>
            <w:vAlign w:val="center"/>
          </w:tcPr>
          <w:p w14:paraId="7886136E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A467E2" w14:textId="77777777" w:rsidR="003D7301" w:rsidRPr="00CB5EDB" w:rsidRDefault="003D7301" w:rsidP="003D7301">
            <w:pPr>
              <w:jc w:val="center"/>
            </w:pPr>
            <w:r w:rsidRPr="00EA5A0D">
              <w:t>69</w:t>
            </w:r>
          </w:p>
        </w:tc>
        <w:tc>
          <w:tcPr>
            <w:tcW w:w="1984" w:type="dxa"/>
            <w:shd w:val="clear" w:color="auto" w:fill="auto"/>
          </w:tcPr>
          <w:p w14:paraId="20322BEF" w14:textId="77777777" w:rsidR="003D7301" w:rsidRPr="00CB5EDB" w:rsidRDefault="003D7301" w:rsidP="003D7301">
            <w:r w:rsidRPr="00EA5A0D">
              <w:t xml:space="preserve">Farmacol Logistyka </w:t>
            </w:r>
            <w:r w:rsidRPr="00EA5A0D">
              <w:lastRenderedPageBreak/>
              <w:t>Sp. z o.o.</w:t>
            </w:r>
          </w:p>
          <w:p w14:paraId="3FCC39B4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18CE8BFB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DCCAA4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11 190.53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56C0BC" w14:textId="3353137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</w:t>
            </w:r>
            <w:r w:rsidRPr="003D7301">
              <w:rPr>
                <w:sz w:val="18"/>
                <w:szCs w:val="18"/>
              </w:rPr>
              <w:lastRenderedPageBreak/>
              <w:t>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2CA6E4" w14:textId="151DD0D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 xml:space="preserve">min. 2 lata </w:t>
            </w:r>
            <w:r w:rsidRPr="003D7301">
              <w:rPr>
                <w:sz w:val="18"/>
                <w:szCs w:val="18"/>
              </w:rPr>
              <w:lastRenderedPageBreak/>
              <w:t>od daty dostawy</w:t>
            </w:r>
          </w:p>
        </w:tc>
        <w:tc>
          <w:tcPr>
            <w:tcW w:w="1134" w:type="dxa"/>
          </w:tcPr>
          <w:p w14:paraId="33E25699" w14:textId="77777777" w:rsidR="003D7301" w:rsidRDefault="003D7301" w:rsidP="003D7301">
            <w:pPr>
              <w:jc w:val="center"/>
            </w:pPr>
          </w:p>
          <w:p w14:paraId="3F1DFEFA" w14:textId="0D20FAC9" w:rsidR="003D7301" w:rsidRPr="00CB5EDB" w:rsidRDefault="003D7301" w:rsidP="003D7301">
            <w:pPr>
              <w:jc w:val="center"/>
            </w:pPr>
            <w:r>
              <w:lastRenderedPageBreak/>
              <w:t>8 godz.</w:t>
            </w:r>
          </w:p>
        </w:tc>
        <w:tc>
          <w:tcPr>
            <w:tcW w:w="850" w:type="dxa"/>
          </w:tcPr>
          <w:p w14:paraId="4541A445" w14:textId="77777777" w:rsidR="003D7301" w:rsidRDefault="003D7301" w:rsidP="003D7301">
            <w:pPr>
              <w:jc w:val="center"/>
            </w:pPr>
          </w:p>
          <w:p w14:paraId="2E39719E" w14:textId="0247CE33" w:rsidR="003D7301" w:rsidRPr="00CB5EDB" w:rsidRDefault="003D7301" w:rsidP="003D7301">
            <w:pPr>
              <w:jc w:val="center"/>
            </w:pPr>
            <w:r>
              <w:lastRenderedPageBreak/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0B5450" w14:textId="17BE39EB" w:rsidR="003D7301" w:rsidRPr="00CB5EDB" w:rsidRDefault="003D7301" w:rsidP="003D7301">
            <w:pPr>
              <w:jc w:val="center"/>
            </w:pPr>
            <w:r w:rsidRPr="00EA5A0D">
              <w:lastRenderedPageBreak/>
              <w:t>60 dni</w:t>
            </w:r>
          </w:p>
        </w:tc>
      </w:tr>
      <w:tr w:rsidR="003D7301" w:rsidRPr="00075CD0" w14:paraId="3506440C" w14:textId="77777777" w:rsidTr="003D7301">
        <w:tc>
          <w:tcPr>
            <w:tcW w:w="709" w:type="dxa"/>
            <w:shd w:val="clear" w:color="auto" w:fill="auto"/>
            <w:vAlign w:val="center"/>
          </w:tcPr>
          <w:p w14:paraId="3B62CDBB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7B5566" w14:textId="77777777" w:rsidR="003D7301" w:rsidRPr="00CB5EDB" w:rsidRDefault="003D7301" w:rsidP="003D7301">
            <w:pPr>
              <w:jc w:val="center"/>
            </w:pPr>
            <w:r w:rsidRPr="00EA5A0D">
              <w:t>70</w:t>
            </w:r>
          </w:p>
        </w:tc>
        <w:tc>
          <w:tcPr>
            <w:tcW w:w="1984" w:type="dxa"/>
            <w:shd w:val="clear" w:color="auto" w:fill="auto"/>
          </w:tcPr>
          <w:p w14:paraId="0E881B6D" w14:textId="77777777" w:rsidR="003D7301" w:rsidRPr="00CB5EDB" w:rsidRDefault="003D7301" w:rsidP="003D7301">
            <w:r w:rsidRPr="00EA5A0D">
              <w:t>Farmacol Logistyka Sp. z o.o.</w:t>
            </w:r>
          </w:p>
          <w:p w14:paraId="1690D142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CB88E58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996BD" w14:textId="77777777" w:rsidR="003D7301" w:rsidRPr="00CB5EDB" w:rsidRDefault="003D7301" w:rsidP="003D7301">
            <w:pPr>
              <w:jc w:val="center"/>
            </w:pPr>
            <w:r w:rsidRPr="00EA5A0D">
              <w:t>171 183.24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8C985" w14:textId="77C0B97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37CCA1" w14:textId="3798444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780323B" w14:textId="77777777" w:rsidR="003D7301" w:rsidRDefault="003D7301" w:rsidP="003D7301">
            <w:pPr>
              <w:jc w:val="center"/>
            </w:pPr>
          </w:p>
          <w:p w14:paraId="2B342DFD" w14:textId="3C13E47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2316E31" w14:textId="77777777" w:rsidR="003D7301" w:rsidRDefault="003D7301" w:rsidP="003D7301">
            <w:pPr>
              <w:jc w:val="center"/>
            </w:pPr>
          </w:p>
          <w:p w14:paraId="63BE12EB" w14:textId="1D5D456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B22A1D" w14:textId="1E3BBCE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FA74F4B" w14:textId="77777777" w:rsidTr="003D7301">
        <w:tc>
          <w:tcPr>
            <w:tcW w:w="709" w:type="dxa"/>
            <w:shd w:val="clear" w:color="auto" w:fill="auto"/>
            <w:vAlign w:val="center"/>
          </w:tcPr>
          <w:p w14:paraId="4C6D4BF6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0800C6" w14:textId="77777777" w:rsidR="003D7301" w:rsidRPr="00CB5EDB" w:rsidRDefault="003D7301" w:rsidP="003D7301">
            <w:pPr>
              <w:jc w:val="center"/>
            </w:pPr>
            <w:r w:rsidRPr="00EA5A0D">
              <w:t>71</w:t>
            </w:r>
          </w:p>
        </w:tc>
        <w:tc>
          <w:tcPr>
            <w:tcW w:w="1984" w:type="dxa"/>
            <w:shd w:val="clear" w:color="auto" w:fill="auto"/>
          </w:tcPr>
          <w:p w14:paraId="06126EB2" w14:textId="77777777" w:rsidR="003D7301" w:rsidRPr="00CB5EDB" w:rsidRDefault="003D7301" w:rsidP="003D7301">
            <w:r w:rsidRPr="00EA5A0D">
              <w:t>Farmacol Logistyka Sp. z o.o.</w:t>
            </w:r>
          </w:p>
          <w:p w14:paraId="0C2D5013" w14:textId="77777777" w:rsidR="003D7301" w:rsidRPr="00CB5EDB" w:rsidRDefault="003D7301" w:rsidP="003D7301">
            <w:r w:rsidRPr="00EA5A0D">
              <w:t>Szopienicka</w:t>
            </w:r>
            <w:r w:rsidRPr="00CB5EDB">
              <w:t xml:space="preserve"> </w:t>
            </w:r>
            <w:r w:rsidRPr="00EA5A0D">
              <w:t>77</w:t>
            </w:r>
            <w:r w:rsidRPr="00CB5EDB">
              <w:t xml:space="preserve"> </w:t>
            </w:r>
          </w:p>
          <w:p w14:paraId="41659F3A" w14:textId="77777777" w:rsidR="003D7301" w:rsidRPr="00CB5EDB" w:rsidRDefault="003D7301" w:rsidP="003D7301">
            <w:pPr>
              <w:jc w:val="both"/>
            </w:pPr>
            <w:r w:rsidRPr="00EA5A0D">
              <w:t>40-431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9A41FE" w14:textId="77777777" w:rsidR="003D7301" w:rsidRPr="00CB5EDB" w:rsidRDefault="003D7301" w:rsidP="003D7301">
            <w:pPr>
              <w:jc w:val="center"/>
            </w:pPr>
            <w:r w:rsidRPr="00EA5A0D">
              <w:t>8 802.86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2A9E2" w14:textId="74CAF73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9BF946" w14:textId="297B824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242A529" w14:textId="77777777" w:rsidR="003D7301" w:rsidRDefault="003D7301" w:rsidP="003D7301">
            <w:pPr>
              <w:jc w:val="center"/>
            </w:pPr>
          </w:p>
          <w:p w14:paraId="06C025D4" w14:textId="51C6B98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FC98E79" w14:textId="77777777" w:rsidR="003D7301" w:rsidRDefault="003D7301" w:rsidP="003D7301">
            <w:pPr>
              <w:jc w:val="center"/>
            </w:pPr>
          </w:p>
          <w:p w14:paraId="345A0175" w14:textId="026B9B8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B6D8C8" w14:textId="753ABFF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6E3B364" w14:textId="77777777" w:rsidTr="003D7301">
        <w:tc>
          <w:tcPr>
            <w:tcW w:w="709" w:type="dxa"/>
            <w:shd w:val="clear" w:color="auto" w:fill="auto"/>
            <w:vAlign w:val="center"/>
          </w:tcPr>
          <w:p w14:paraId="7099B387" w14:textId="77777777" w:rsidR="003D7301" w:rsidRPr="00CB5EDB" w:rsidRDefault="003D7301" w:rsidP="003D7301">
            <w:pPr>
              <w:jc w:val="center"/>
            </w:pPr>
            <w:r w:rsidRPr="00EA5A0D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894697" w14:textId="77777777" w:rsidR="003D7301" w:rsidRPr="00CB5EDB" w:rsidRDefault="003D7301" w:rsidP="003D7301">
            <w:pPr>
              <w:jc w:val="center"/>
            </w:pPr>
            <w:r w:rsidRPr="00EA5A0D">
              <w:t>64</w:t>
            </w:r>
          </w:p>
        </w:tc>
        <w:tc>
          <w:tcPr>
            <w:tcW w:w="1984" w:type="dxa"/>
            <w:shd w:val="clear" w:color="auto" w:fill="auto"/>
          </w:tcPr>
          <w:p w14:paraId="5465F522" w14:textId="77777777" w:rsidR="003D7301" w:rsidRPr="00CB5EDB" w:rsidRDefault="003D7301" w:rsidP="003D7301">
            <w:proofErr w:type="spellStart"/>
            <w:r w:rsidRPr="00EA5A0D">
              <w:t>Fresenius</w:t>
            </w:r>
            <w:proofErr w:type="spellEnd"/>
            <w:r w:rsidRPr="00EA5A0D">
              <w:t xml:space="preserve"> </w:t>
            </w:r>
            <w:proofErr w:type="spellStart"/>
            <w:r w:rsidRPr="00EA5A0D">
              <w:t>Kabi</w:t>
            </w:r>
            <w:proofErr w:type="spellEnd"/>
            <w:r w:rsidRPr="00EA5A0D">
              <w:t xml:space="preserve"> Polska Sp. z o.o.</w:t>
            </w:r>
          </w:p>
          <w:p w14:paraId="6679F0DE" w14:textId="77777777" w:rsidR="003D7301" w:rsidRPr="00CB5EDB" w:rsidRDefault="003D7301" w:rsidP="003D7301">
            <w:r w:rsidRPr="00EA5A0D">
              <w:t>Al. Jerozolimskie</w:t>
            </w:r>
            <w:r w:rsidRPr="00CB5EDB">
              <w:t xml:space="preserve"> </w:t>
            </w:r>
            <w:r w:rsidRPr="00EA5A0D">
              <w:t>134</w:t>
            </w:r>
            <w:r w:rsidRPr="00CB5EDB">
              <w:t xml:space="preserve"> </w:t>
            </w:r>
          </w:p>
          <w:p w14:paraId="6F1A547B" w14:textId="77777777" w:rsidR="003D7301" w:rsidRPr="00CB5EDB" w:rsidRDefault="003D7301" w:rsidP="003D7301">
            <w:pPr>
              <w:jc w:val="both"/>
            </w:pPr>
            <w:r w:rsidRPr="00EA5A0D">
              <w:t>02-305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7D8BC" w14:textId="77777777" w:rsidR="003D7301" w:rsidRPr="00CB5EDB" w:rsidRDefault="003D7301" w:rsidP="003D7301">
            <w:pPr>
              <w:jc w:val="center"/>
            </w:pPr>
            <w:r w:rsidRPr="00EA5A0D">
              <w:t>63 088.20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28D6B" w14:textId="69E367D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E83C02" w14:textId="541345F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26F4084" w14:textId="77777777" w:rsidR="003D7301" w:rsidRDefault="003D7301" w:rsidP="003D7301">
            <w:pPr>
              <w:jc w:val="center"/>
            </w:pPr>
          </w:p>
          <w:p w14:paraId="54C1756A" w14:textId="010AB52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2D3C780" w14:textId="77777777" w:rsidR="003D7301" w:rsidRDefault="003D7301" w:rsidP="003D7301">
            <w:pPr>
              <w:jc w:val="center"/>
            </w:pPr>
          </w:p>
          <w:p w14:paraId="40E149A1" w14:textId="6199446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52CF34" w14:textId="4FE2C28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C3E7EED" w14:textId="77777777" w:rsidTr="003D7301">
        <w:tc>
          <w:tcPr>
            <w:tcW w:w="709" w:type="dxa"/>
            <w:shd w:val="clear" w:color="auto" w:fill="auto"/>
            <w:vAlign w:val="center"/>
          </w:tcPr>
          <w:p w14:paraId="2865D155" w14:textId="77777777" w:rsidR="003D7301" w:rsidRPr="00CB5EDB" w:rsidRDefault="003D7301" w:rsidP="003D7301">
            <w:pPr>
              <w:jc w:val="center"/>
            </w:pPr>
            <w:r w:rsidRPr="00EA5A0D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1C60B9" w14:textId="77777777" w:rsidR="003D7301" w:rsidRPr="00CB5EDB" w:rsidRDefault="003D7301" w:rsidP="003D7301">
            <w:pPr>
              <w:jc w:val="center"/>
            </w:pPr>
            <w:r w:rsidRPr="00EA5A0D">
              <w:t>70</w:t>
            </w:r>
          </w:p>
        </w:tc>
        <w:tc>
          <w:tcPr>
            <w:tcW w:w="1984" w:type="dxa"/>
            <w:shd w:val="clear" w:color="auto" w:fill="auto"/>
          </w:tcPr>
          <w:p w14:paraId="0CB797EA" w14:textId="77777777" w:rsidR="003D7301" w:rsidRPr="00CB5EDB" w:rsidRDefault="003D7301" w:rsidP="003D7301">
            <w:proofErr w:type="spellStart"/>
            <w:r w:rsidRPr="00EA5A0D">
              <w:t>Fresenius</w:t>
            </w:r>
            <w:proofErr w:type="spellEnd"/>
            <w:r w:rsidRPr="00EA5A0D">
              <w:t xml:space="preserve"> </w:t>
            </w:r>
            <w:proofErr w:type="spellStart"/>
            <w:r w:rsidRPr="00EA5A0D">
              <w:t>Kabi</w:t>
            </w:r>
            <w:proofErr w:type="spellEnd"/>
            <w:r w:rsidRPr="00EA5A0D">
              <w:t xml:space="preserve"> Polska Sp. z o.o.</w:t>
            </w:r>
          </w:p>
          <w:p w14:paraId="7A4BA566" w14:textId="77777777" w:rsidR="003D7301" w:rsidRPr="00CB5EDB" w:rsidRDefault="003D7301" w:rsidP="003D7301">
            <w:r w:rsidRPr="00EA5A0D">
              <w:t>Al. Jerozolimskie</w:t>
            </w:r>
            <w:r w:rsidRPr="00CB5EDB">
              <w:t xml:space="preserve"> </w:t>
            </w:r>
            <w:r w:rsidRPr="00EA5A0D">
              <w:t>134</w:t>
            </w:r>
            <w:r w:rsidRPr="00CB5EDB">
              <w:t xml:space="preserve"> </w:t>
            </w:r>
          </w:p>
          <w:p w14:paraId="43153F81" w14:textId="77777777" w:rsidR="003D7301" w:rsidRPr="00CB5EDB" w:rsidRDefault="003D7301" w:rsidP="003D7301">
            <w:pPr>
              <w:jc w:val="both"/>
            </w:pPr>
            <w:r w:rsidRPr="00EA5A0D">
              <w:t>02-305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31FEAC" w14:textId="77777777" w:rsidR="003D7301" w:rsidRPr="00CB5EDB" w:rsidRDefault="003D7301" w:rsidP="003D7301">
            <w:pPr>
              <w:jc w:val="center"/>
            </w:pPr>
            <w:r w:rsidRPr="00EA5A0D">
              <w:t>157 771.00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03D8EA" w14:textId="494D722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A546FA" w14:textId="3B22574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F7C2A32" w14:textId="77777777" w:rsidR="003D7301" w:rsidRDefault="003D7301" w:rsidP="003D7301">
            <w:pPr>
              <w:jc w:val="center"/>
            </w:pPr>
          </w:p>
          <w:p w14:paraId="63030DA4" w14:textId="496B985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FC0ACE1" w14:textId="77777777" w:rsidR="003D7301" w:rsidRDefault="003D7301" w:rsidP="003D7301">
            <w:pPr>
              <w:jc w:val="center"/>
            </w:pPr>
          </w:p>
          <w:p w14:paraId="2DC21E54" w14:textId="5DB51B1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A0A09D" w14:textId="07DC212A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063BC8F" w14:textId="77777777" w:rsidTr="003D7301">
        <w:tc>
          <w:tcPr>
            <w:tcW w:w="709" w:type="dxa"/>
            <w:shd w:val="clear" w:color="auto" w:fill="auto"/>
            <w:vAlign w:val="center"/>
          </w:tcPr>
          <w:p w14:paraId="44982669" w14:textId="77777777" w:rsidR="003D7301" w:rsidRPr="00CB5EDB" w:rsidRDefault="003D7301" w:rsidP="003D7301">
            <w:pPr>
              <w:jc w:val="center"/>
            </w:pPr>
            <w:r w:rsidRPr="00EA5A0D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065B98" w14:textId="77777777" w:rsidR="003D7301" w:rsidRPr="00CB5EDB" w:rsidRDefault="003D7301" w:rsidP="003D7301">
            <w:pPr>
              <w:jc w:val="center"/>
            </w:pPr>
            <w:r w:rsidRPr="00EA5A0D">
              <w:t>2</w:t>
            </w:r>
          </w:p>
        </w:tc>
        <w:tc>
          <w:tcPr>
            <w:tcW w:w="1984" w:type="dxa"/>
            <w:shd w:val="clear" w:color="auto" w:fill="auto"/>
          </w:tcPr>
          <w:p w14:paraId="780BF222" w14:textId="77777777" w:rsidR="003D7301" w:rsidRDefault="003D7301" w:rsidP="003D7301">
            <w:r w:rsidRPr="00EA5A0D">
              <w:t xml:space="preserve">IMED Poland </w:t>
            </w:r>
          </w:p>
          <w:p w14:paraId="3AF49AB4" w14:textId="0164187C" w:rsidR="003D7301" w:rsidRPr="00CB5EDB" w:rsidRDefault="003D7301" w:rsidP="003D7301">
            <w:r>
              <w:t>S</w:t>
            </w:r>
            <w:r w:rsidRPr="00EA5A0D">
              <w:t>p. z o.o.</w:t>
            </w:r>
          </w:p>
          <w:p w14:paraId="54DFC5FA" w14:textId="77777777" w:rsidR="003D7301" w:rsidRPr="00CB5EDB" w:rsidRDefault="003D7301" w:rsidP="003D7301">
            <w:r w:rsidRPr="00EA5A0D">
              <w:t>ul. Puławska</w:t>
            </w:r>
            <w:r w:rsidRPr="00CB5EDB">
              <w:t xml:space="preserve"> </w:t>
            </w:r>
            <w:r w:rsidRPr="00EA5A0D">
              <w:t>314</w:t>
            </w:r>
            <w:r w:rsidRPr="00CB5EDB">
              <w:t xml:space="preserve"> </w:t>
            </w:r>
          </w:p>
          <w:p w14:paraId="27BAF8D0" w14:textId="77777777" w:rsidR="003D7301" w:rsidRPr="00CB5EDB" w:rsidRDefault="003D7301" w:rsidP="003D7301">
            <w:pPr>
              <w:jc w:val="both"/>
            </w:pPr>
            <w:r w:rsidRPr="00EA5A0D">
              <w:t>02-819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81A1B" w14:textId="77777777" w:rsidR="003D7301" w:rsidRPr="00CB5EDB" w:rsidRDefault="003D7301" w:rsidP="003D7301">
            <w:pPr>
              <w:jc w:val="center"/>
            </w:pPr>
            <w:r w:rsidRPr="00EA5A0D">
              <w:t>12 960.00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3E4FC8" w14:textId="22F0EE6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877A8F" w14:textId="0FF683F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F325EF1" w14:textId="77777777" w:rsidR="003D7301" w:rsidRDefault="003D7301" w:rsidP="003D7301">
            <w:pPr>
              <w:jc w:val="center"/>
            </w:pPr>
          </w:p>
          <w:p w14:paraId="38011B9C" w14:textId="4A71422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604B7A6" w14:textId="77777777" w:rsidR="003D7301" w:rsidRDefault="003D7301" w:rsidP="003D7301">
            <w:pPr>
              <w:jc w:val="center"/>
            </w:pPr>
          </w:p>
          <w:p w14:paraId="58E0FA3B" w14:textId="2E064C7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757DB1" w14:textId="42AF960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DC1C386" w14:textId="77777777" w:rsidTr="003D7301">
        <w:tc>
          <w:tcPr>
            <w:tcW w:w="709" w:type="dxa"/>
            <w:shd w:val="clear" w:color="auto" w:fill="auto"/>
            <w:vAlign w:val="center"/>
          </w:tcPr>
          <w:p w14:paraId="5D45687A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C608CE" w14:textId="77777777" w:rsidR="003D7301" w:rsidRPr="00CB5EDB" w:rsidRDefault="003D7301" w:rsidP="003D7301">
            <w:pPr>
              <w:jc w:val="center"/>
            </w:pPr>
            <w:r w:rsidRPr="00EA5A0D">
              <w:t>8</w:t>
            </w:r>
          </w:p>
        </w:tc>
        <w:tc>
          <w:tcPr>
            <w:tcW w:w="1984" w:type="dxa"/>
            <w:shd w:val="clear" w:color="auto" w:fill="auto"/>
          </w:tcPr>
          <w:p w14:paraId="2A4CA3AC" w14:textId="77777777" w:rsidR="003D7301" w:rsidRPr="00CB5EDB" w:rsidRDefault="003D7301" w:rsidP="003D7301">
            <w:proofErr w:type="spellStart"/>
            <w:r w:rsidRPr="00EA5A0D">
              <w:t>InPharm</w:t>
            </w:r>
            <w:proofErr w:type="spellEnd"/>
            <w:r w:rsidRPr="00EA5A0D">
              <w:t xml:space="preserve"> Sp. z o.o.</w:t>
            </w:r>
          </w:p>
          <w:p w14:paraId="592FD958" w14:textId="77777777" w:rsidR="003D7301" w:rsidRPr="00CB5EDB" w:rsidRDefault="003D7301" w:rsidP="003D7301">
            <w:r w:rsidRPr="00EA5A0D">
              <w:t>Strumykowa</w:t>
            </w:r>
            <w:r w:rsidRPr="00CB5EDB">
              <w:t xml:space="preserve"> </w:t>
            </w:r>
            <w:r w:rsidRPr="00EA5A0D">
              <w:t>28/11</w:t>
            </w:r>
            <w:r w:rsidRPr="00CB5EDB">
              <w:t xml:space="preserve"> </w:t>
            </w:r>
          </w:p>
          <w:p w14:paraId="1BB1F956" w14:textId="77777777" w:rsidR="003D7301" w:rsidRPr="00CB5EDB" w:rsidRDefault="003D7301" w:rsidP="003D7301">
            <w:pPr>
              <w:jc w:val="both"/>
            </w:pPr>
            <w:r w:rsidRPr="00EA5A0D">
              <w:t>03-138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B70F18" w14:textId="77777777" w:rsidR="003D7301" w:rsidRPr="00CB5EDB" w:rsidRDefault="003D7301" w:rsidP="003D7301">
            <w:pPr>
              <w:jc w:val="center"/>
            </w:pPr>
            <w:r w:rsidRPr="00EA5A0D">
              <w:t>8 294.40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CABDB3" w14:textId="651BFBA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DC356C" w14:textId="7D92702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5E5D911" w14:textId="77777777" w:rsidR="003D7301" w:rsidRDefault="003D7301" w:rsidP="003D7301">
            <w:pPr>
              <w:jc w:val="center"/>
            </w:pPr>
          </w:p>
          <w:p w14:paraId="481CE7F7" w14:textId="0DC54AE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4D73EC8" w14:textId="77777777" w:rsidR="003D7301" w:rsidRDefault="003D7301" w:rsidP="003D7301">
            <w:pPr>
              <w:jc w:val="center"/>
            </w:pPr>
          </w:p>
          <w:p w14:paraId="12B6D79F" w14:textId="309067B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FA4F52" w14:textId="2EE7578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A517D4F" w14:textId="77777777" w:rsidTr="003D7301">
        <w:tc>
          <w:tcPr>
            <w:tcW w:w="709" w:type="dxa"/>
            <w:shd w:val="clear" w:color="auto" w:fill="auto"/>
            <w:vAlign w:val="center"/>
          </w:tcPr>
          <w:p w14:paraId="4D76B123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76742A" w14:textId="77777777" w:rsidR="003D7301" w:rsidRPr="00CB5EDB" w:rsidRDefault="003D7301" w:rsidP="003D7301">
            <w:pPr>
              <w:jc w:val="center"/>
            </w:pPr>
            <w:r w:rsidRPr="00EA5A0D">
              <w:t>21</w:t>
            </w:r>
          </w:p>
        </w:tc>
        <w:tc>
          <w:tcPr>
            <w:tcW w:w="1984" w:type="dxa"/>
            <w:shd w:val="clear" w:color="auto" w:fill="auto"/>
          </w:tcPr>
          <w:p w14:paraId="2453510B" w14:textId="77777777" w:rsidR="003D7301" w:rsidRPr="00CB5EDB" w:rsidRDefault="003D7301" w:rsidP="003D7301">
            <w:proofErr w:type="spellStart"/>
            <w:r w:rsidRPr="00EA5A0D">
              <w:t>InPharm</w:t>
            </w:r>
            <w:proofErr w:type="spellEnd"/>
            <w:r w:rsidRPr="00EA5A0D">
              <w:t xml:space="preserve"> Sp. z o.o.</w:t>
            </w:r>
          </w:p>
          <w:p w14:paraId="2B58C80C" w14:textId="77777777" w:rsidR="003D7301" w:rsidRPr="00CB5EDB" w:rsidRDefault="003D7301" w:rsidP="003D7301">
            <w:r w:rsidRPr="00EA5A0D">
              <w:t>Strumykowa</w:t>
            </w:r>
            <w:r w:rsidRPr="00CB5EDB">
              <w:t xml:space="preserve"> </w:t>
            </w:r>
            <w:r w:rsidRPr="00EA5A0D">
              <w:t>28/11</w:t>
            </w:r>
            <w:r w:rsidRPr="00CB5EDB">
              <w:t xml:space="preserve"> </w:t>
            </w:r>
          </w:p>
          <w:p w14:paraId="07FF3EEB" w14:textId="77777777" w:rsidR="003D7301" w:rsidRPr="00CB5EDB" w:rsidRDefault="003D7301" w:rsidP="003D7301">
            <w:pPr>
              <w:jc w:val="both"/>
            </w:pPr>
            <w:r w:rsidRPr="00EA5A0D">
              <w:t>03-138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D6694" w14:textId="77777777" w:rsidR="003D7301" w:rsidRPr="00CB5EDB" w:rsidRDefault="003D7301" w:rsidP="003D7301">
            <w:pPr>
              <w:jc w:val="center"/>
            </w:pPr>
            <w:r w:rsidRPr="00EA5A0D">
              <w:t>4 698.00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F5383A" w14:textId="7C16C36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7AB13C" w14:textId="1052C73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2B26F5D" w14:textId="77777777" w:rsidR="003D7301" w:rsidRDefault="003D7301" w:rsidP="003D7301">
            <w:pPr>
              <w:jc w:val="center"/>
            </w:pPr>
          </w:p>
          <w:p w14:paraId="33E53CB5" w14:textId="2267147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788A5E4" w14:textId="77777777" w:rsidR="003D7301" w:rsidRDefault="003D7301" w:rsidP="003D7301">
            <w:pPr>
              <w:jc w:val="center"/>
            </w:pPr>
          </w:p>
          <w:p w14:paraId="7A6F92AD" w14:textId="0051106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EE0C0F" w14:textId="40EFA4A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D68AF36" w14:textId="77777777" w:rsidTr="003D7301">
        <w:tc>
          <w:tcPr>
            <w:tcW w:w="709" w:type="dxa"/>
            <w:shd w:val="clear" w:color="auto" w:fill="auto"/>
            <w:vAlign w:val="center"/>
          </w:tcPr>
          <w:p w14:paraId="1340FBB8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058847" w14:textId="77777777" w:rsidR="003D7301" w:rsidRPr="00CB5EDB" w:rsidRDefault="003D7301" w:rsidP="003D7301">
            <w:pPr>
              <w:jc w:val="center"/>
            </w:pPr>
            <w:r w:rsidRPr="00EA5A0D">
              <w:t>67</w:t>
            </w:r>
          </w:p>
        </w:tc>
        <w:tc>
          <w:tcPr>
            <w:tcW w:w="1984" w:type="dxa"/>
            <w:shd w:val="clear" w:color="auto" w:fill="auto"/>
          </w:tcPr>
          <w:p w14:paraId="5249DBBE" w14:textId="77777777" w:rsidR="003D7301" w:rsidRPr="00CB5EDB" w:rsidRDefault="003D7301" w:rsidP="003D7301">
            <w:proofErr w:type="spellStart"/>
            <w:r w:rsidRPr="00EA5A0D">
              <w:t>InPharm</w:t>
            </w:r>
            <w:proofErr w:type="spellEnd"/>
            <w:r w:rsidRPr="00EA5A0D">
              <w:t xml:space="preserve"> Sp. z o.o.</w:t>
            </w:r>
          </w:p>
          <w:p w14:paraId="767FDA97" w14:textId="77777777" w:rsidR="003D7301" w:rsidRPr="00CB5EDB" w:rsidRDefault="003D7301" w:rsidP="003D7301">
            <w:r w:rsidRPr="00EA5A0D">
              <w:t>Strumykowa</w:t>
            </w:r>
            <w:r w:rsidRPr="00CB5EDB">
              <w:t xml:space="preserve"> </w:t>
            </w:r>
            <w:r w:rsidRPr="00EA5A0D">
              <w:t>28/11</w:t>
            </w:r>
            <w:r w:rsidRPr="00CB5EDB">
              <w:t xml:space="preserve"> </w:t>
            </w:r>
          </w:p>
          <w:p w14:paraId="21F1D981" w14:textId="77777777" w:rsidR="003D7301" w:rsidRPr="00CB5EDB" w:rsidRDefault="003D7301" w:rsidP="003D7301">
            <w:pPr>
              <w:jc w:val="both"/>
            </w:pPr>
            <w:r w:rsidRPr="00EA5A0D">
              <w:t>03-138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1ED13" w14:textId="77777777" w:rsidR="003D7301" w:rsidRPr="00CB5EDB" w:rsidRDefault="003D7301" w:rsidP="003D7301">
            <w:pPr>
              <w:jc w:val="center"/>
            </w:pPr>
            <w:r w:rsidRPr="00EA5A0D">
              <w:t>7 128.00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0C91E" w14:textId="448B5A1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106E39" w14:textId="310C86B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898EA34" w14:textId="77777777" w:rsidR="003D7301" w:rsidRDefault="003D7301" w:rsidP="003D7301">
            <w:pPr>
              <w:jc w:val="center"/>
            </w:pPr>
          </w:p>
          <w:p w14:paraId="2848E57F" w14:textId="2D5DB0E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E591403" w14:textId="77777777" w:rsidR="003D7301" w:rsidRDefault="003D7301" w:rsidP="003D7301">
            <w:pPr>
              <w:jc w:val="center"/>
            </w:pPr>
          </w:p>
          <w:p w14:paraId="2A0A2A68" w14:textId="3A61C5D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6150E2" w14:textId="53EF30E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0B49692" w14:textId="77777777" w:rsidTr="003D7301">
        <w:tc>
          <w:tcPr>
            <w:tcW w:w="709" w:type="dxa"/>
            <w:shd w:val="clear" w:color="auto" w:fill="auto"/>
            <w:vAlign w:val="center"/>
          </w:tcPr>
          <w:p w14:paraId="3416A4E7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C0F62D" w14:textId="77777777" w:rsidR="003D7301" w:rsidRPr="00CB5EDB" w:rsidRDefault="003D7301" w:rsidP="003D7301">
            <w:pPr>
              <w:jc w:val="center"/>
            </w:pPr>
            <w:r w:rsidRPr="00EA5A0D">
              <w:t>15</w:t>
            </w:r>
          </w:p>
        </w:tc>
        <w:tc>
          <w:tcPr>
            <w:tcW w:w="1984" w:type="dxa"/>
            <w:shd w:val="clear" w:color="auto" w:fill="auto"/>
          </w:tcPr>
          <w:p w14:paraId="7CB10864" w14:textId="77777777" w:rsidR="003D7301" w:rsidRPr="00CB5EDB" w:rsidRDefault="003D7301" w:rsidP="003D7301">
            <w:r w:rsidRPr="00EA5A0D">
              <w:t>Lek S.A.</w:t>
            </w:r>
          </w:p>
          <w:p w14:paraId="2E9BE1AF" w14:textId="77777777" w:rsidR="003D7301" w:rsidRPr="00CB5EDB" w:rsidRDefault="003D7301" w:rsidP="003D7301">
            <w:r w:rsidRPr="00EA5A0D">
              <w:t>Podlipie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2D2DCC12" w14:textId="77777777" w:rsidR="003D7301" w:rsidRPr="00CB5EDB" w:rsidRDefault="003D7301" w:rsidP="003D7301">
            <w:pPr>
              <w:jc w:val="both"/>
            </w:pPr>
            <w:r w:rsidRPr="00EA5A0D">
              <w:t>95-010</w:t>
            </w:r>
            <w:r w:rsidRPr="00CB5EDB">
              <w:t xml:space="preserve"> </w:t>
            </w:r>
            <w:r w:rsidRPr="00EA5A0D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A8BAE" w14:textId="77777777" w:rsidR="003D7301" w:rsidRPr="00CB5EDB" w:rsidRDefault="003D7301" w:rsidP="003D7301">
            <w:pPr>
              <w:jc w:val="center"/>
            </w:pPr>
            <w:r w:rsidRPr="00EA5A0D">
              <w:t>3 196.26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CD7471" w14:textId="1A33F46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F8F1EA" w14:textId="5634994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AE9A5B8" w14:textId="77777777" w:rsidR="003D7301" w:rsidRDefault="003D7301" w:rsidP="003D7301">
            <w:pPr>
              <w:jc w:val="center"/>
            </w:pPr>
          </w:p>
          <w:p w14:paraId="7AA87E76" w14:textId="308744A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061BF71" w14:textId="77777777" w:rsidR="003D7301" w:rsidRDefault="003D7301" w:rsidP="003D7301">
            <w:pPr>
              <w:jc w:val="center"/>
            </w:pPr>
          </w:p>
          <w:p w14:paraId="04FB9D6E" w14:textId="50FA26C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654FD6" w14:textId="27AF244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AA60F28" w14:textId="77777777" w:rsidTr="003D7301">
        <w:tc>
          <w:tcPr>
            <w:tcW w:w="709" w:type="dxa"/>
            <w:shd w:val="clear" w:color="auto" w:fill="auto"/>
            <w:vAlign w:val="center"/>
          </w:tcPr>
          <w:p w14:paraId="2B0110A5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E846DC" w14:textId="77777777" w:rsidR="003D7301" w:rsidRPr="00CB5EDB" w:rsidRDefault="003D7301" w:rsidP="003D7301">
            <w:pPr>
              <w:jc w:val="center"/>
            </w:pPr>
            <w:r w:rsidRPr="00EA5A0D">
              <w:t>26</w:t>
            </w:r>
          </w:p>
        </w:tc>
        <w:tc>
          <w:tcPr>
            <w:tcW w:w="1984" w:type="dxa"/>
            <w:shd w:val="clear" w:color="auto" w:fill="auto"/>
          </w:tcPr>
          <w:p w14:paraId="03F33EC1" w14:textId="77777777" w:rsidR="003D7301" w:rsidRPr="00CB5EDB" w:rsidRDefault="003D7301" w:rsidP="003D7301">
            <w:r w:rsidRPr="00EA5A0D">
              <w:t>Lek S.A.</w:t>
            </w:r>
          </w:p>
          <w:p w14:paraId="25BB1F39" w14:textId="77777777" w:rsidR="003D7301" w:rsidRPr="00CB5EDB" w:rsidRDefault="003D7301" w:rsidP="003D7301">
            <w:r w:rsidRPr="00EA5A0D">
              <w:t>Podlipie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16A98E86" w14:textId="77777777" w:rsidR="003D7301" w:rsidRPr="00CB5EDB" w:rsidRDefault="003D7301" w:rsidP="003D7301">
            <w:pPr>
              <w:jc w:val="both"/>
            </w:pPr>
            <w:r w:rsidRPr="00EA5A0D">
              <w:t>95-010</w:t>
            </w:r>
            <w:r w:rsidRPr="00CB5EDB">
              <w:t xml:space="preserve"> </w:t>
            </w:r>
            <w:r w:rsidRPr="00EA5A0D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CD62BB" w14:textId="77777777" w:rsidR="003D7301" w:rsidRPr="00CB5EDB" w:rsidRDefault="003D7301" w:rsidP="003D7301">
            <w:pPr>
              <w:jc w:val="center"/>
            </w:pPr>
            <w:r w:rsidRPr="00EA5A0D">
              <w:t>2 015.46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14E51" w14:textId="0510365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363D9D" w14:textId="5A00E94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001AABE" w14:textId="77777777" w:rsidR="003D7301" w:rsidRDefault="003D7301" w:rsidP="003D7301">
            <w:pPr>
              <w:jc w:val="center"/>
            </w:pPr>
          </w:p>
          <w:p w14:paraId="35B1659E" w14:textId="0B00417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3DB8729" w14:textId="77777777" w:rsidR="003D7301" w:rsidRDefault="003D7301" w:rsidP="003D7301">
            <w:pPr>
              <w:jc w:val="center"/>
            </w:pPr>
          </w:p>
          <w:p w14:paraId="19D84A79" w14:textId="37DCF41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E685C2" w14:textId="328C885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D9FD533" w14:textId="77777777" w:rsidTr="003D7301">
        <w:tc>
          <w:tcPr>
            <w:tcW w:w="709" w:type="dxa"/>
            <w:shd w:val="clear" w:color="auto" w:fill="auto"/>
            <w:vAlign w:val="center"/>
          </w:tcPr>
          <w:p w14:paraId="7FA06DC2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9FB1D3" w14:textId="77777777" w:rsidR="003D7301" w:rsidRPr="00CB5EDB" w:rsidRDefault="003D7301" w:rsidP="003D7301">
            <w:pPr>
              <w:jc w:val="center"/>
            </w:pPr>
            <w:r w:rsidRPr="00EA5A0D">
              <w:t>42</w:t>
            </w:r>
          </w:p>
        </w:tc>
        <w:tc>
          <w:tcPr>
            <w:tcW w:w="1984" w:type="dxa"/>
            <w:shd w:val="clear" w:color="auto" w:fill="auto"/>
          </w:tcPr>
          <w:p w14:paraId="3175B95B" w14:textId="77777777" w:rsidR="003D7301" w:rsidRPr="00CB5EDB" w:rsidRDefault="003D7301" w:rsidP="003D7301">
            <w:r w:rsidRPr="00EA5A0D">
              <w:t>Lek S.A.</w:t>
            </w:r>
          </w:p>
          <w:p w14:paraId="0C549966" w14:textId="77777777" w:rsidR="003D7301" w:rsidRPr="00CB5EDB" w:rsidRDefault="003D7301" w:rsidP="003D7301">
            <w:r w:rsidRPr="00EA5A0D">
              <w:t>Podlipie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248DA085" w14:textId="77777777" w:rsidR="003D7301" w:rsidRPr="00CB5EDB" w:rsidRDefault="003D7301" w:rsidP="003D7301">
            <w:pPr>
              <w:jc w:val="both"/>
            </w:pPr>
            <w:r w:rsidRPr="00EA5A0D">
              <w:t>95-010</w:t>
            </w:r>
            <w:r w:rsidRPr="00CB5EDB">
              <w:t xml:space="preserve"> </w:t>
            </w:r>
            <w:r w:rsidRPr="00EA5A0D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53C636" w14:textId="77777777" w:rsidR="003D7301" w:rsidRPr="00CB5EDB" w:rsidRDefault="003D7301" w:rsidP="003D7301">
            <w:pPr>
              <w:jc w:val="center"/>
            </w:pPr>
            <w:r w:rsidRPr="00EA5A0D">
              <w:t>39 215.10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7F2C9" w14:textId="5457731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59FBD0" w14:textId="39E6C1A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4A0C38A" w14:textId="77777777" w:rsidR="003D7301" w:rsidRDefault="003D7301" w:rsidP="003D7301">
            <w:pPr>
              <w:jc w:val="center"/>
            </w:pPr>
          </w:p>
          <w:p w14:paraId="5E63AC26" w14:textId="067A801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490CEF8" w14:textId="77777777" w:rsidR="003D7301" w:rsidRDefault="003D7301" w:rsidP="003D7301">
            <w:pPr>
              <w:jc w:val="center"/>
            </w:pPr>
          </w:p>
          <w:p w14:paraId="3AE3F228" w14:textId="6260C70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1E1887" w14:textId="35C1181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D87572D" w14:textId="77777777" w:rsidTr="003D7301">
        <w:tc>
          <w:tcPr>
            <w:tcW w:w="709" w:type="dxa"/>
            <w:shd w:val="clear" w:color="auto" w:fill="auto"/>
            <w:vAlign w:val="center"/>
          </w:tcPr>
          <w:p w14:paraId="67C2DD6B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B52E2F" w14:textId="77777777" w:rsidR="003D7301" w:rsidRPr="00CB5EDB" w:rsidRDefault="003D7301" w:rsidP="003D7301">
            <w:pPr>
              <w:jc w:val="center"/>
            </w:pPr>
            <w:r w:rsidRPr="00EA5A0D">
              <w:t>68</w:t>
            </w:r>
          </w:p>
        </w:tc>
        <w:tc>
          <w:tcPr>
            <w:tcW w:w="1984" w:type="dxa"/>
            <w:shd w:val="clear" w:color="auto" w:fill="auto"/>
          </w:tcPr>
          <w:p w14:paraId="76B99285" w14:textId="77777777" w:rsidR="003D7301" w:rsidRPr="00CB5EDB" w:rsidRDefault="003D7301" w:rsidP="003D7301">
            <w:r w:rsidRPr="00EA5A0D">
              <w:t>Lek S.A.</w:t>
            </w:r>
          </w:p>
          <w:p w14:paraId="4836E32A" w14:textId="77777777" w:rsidR="003D7301" w:rsidRPr="00CB5EDB" w:rsidRDefault="003D7301" w:rsidP="003D7301">
            <w:r w:rsidRPr="00EA5A0D">
              <w:t>Podlipie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7CB59CFE" w14:textId="77777777" w:rsidR="003D7301" w:rsidRPr="00CB5EDB" w:rsidRDefault="003D7301" w:rsidP="003D7301">
            <w:pPr>
              <w:jc w:val="both"/>
            </w:pPr>
            <w:r w:rsidRPr="00EA5A0D">
              <w:t>95-010</w:t>
            </w:r>
            <w:r w:rsidRPr="00CB5EDB">
              <w:t xml:space="preserve"> </w:t>
            </w:r>
            <w:r w:rsidRPr="00EA5A0D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54BB33" w14:textId="77777777" w:rsidR="003D7301" w:rsidRPr="00CB5EDB" w:rsidRDefault="003D7301" w:rsidP="003D7301">
            <w:pPr>
              <w:jc w:val="center"/>
            </w:pPr>
            <w:r w:rsidRPr="00EA5A0D">
              <w:t>31 482.00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9E8856" w14:textId="4BC5E01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E15244" w14:textId="0132422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02162D6" w14:textId="77777777" w:rsidR="003D7301" w:rsidRDefault="003D7301" w:rsidP="003D7301">
            <w:pPr>
              <w:jc w:val="center"/>
            </w:pPr>
          </w:p>
          <w:p w14:paraId="3B2BEF4C" w14:textId="1BD95ED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D186529" w14:textId="77777777" w:rsidR="003D7301" w:rsidRDefault="003D7301" w:rsidP="003D7301">
            <w:pPr>
              <w:jc w:val="center"/>
            </w:pPr>
          </w:p>
          <w:p w14:paraId="51D765FC" w14:textId="2BEDBE6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1DBA78" w14:textId="5AAEF7B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8BCA21A" w14:textId="77777777" w:rsidTr="003D7301">
        <w:tc>
          <w:tcPr>
            <w:tcW w:w="709" w:type="dxa"/>
            <w:shd w:val="clear" w:color="auto" w:fill="auto"/>
            <w:vAlign w:val="center"/>
          </w:tcPr>
          <w:p w14:paraId="1C281B10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A2F3C1" w14:textId="77777777" w:rsidR="003D7301" w:rsidRPr="00CB5EDB" w:rsidRDefault="003D7301" w:rsidP="003D7301">
            <w:pPr>
              <w:jc w:val="center"/>
            </w:pPr>
            <w:r w:rsidRPr="00EA5A0D">
              <w:t>69</w:t>
            </w:r>
          </w:p>
        </w:tc>
        <w:tc>
          <w:tcPr>
            <w:tcW w:w="1984" w:type="dxa"/>
            <w:shd w:val="clear" w:color="auto" w:fill="auto"/>
          </w:tcPr>
          <w:p w14:paraId="0B6DFCC5" w14:textId="77777777" w:rsidR="003D7301" w:rsidRPr="00CB5EDB" w:rsidRDefault="003D7301" w:rsidP="003D7301">
            <w:r w:rsidRPr="00EA5A0D">
              <w:t>Lek S.A.</w:t>
            </w:r>
          </w:p>
          <w:p w14:paraId="1586DA40" w14:textId="77777777" w:rsidR="003D7301" w:rsidRPr="00CB5EDB" w:rsidRDefault="003D7301" w:rsidP="003D7301">
            <w:r w:rsidRPr="00EA5A0D">
              <w:t>Podlipie</w:t>
            </w:r>
            <w:r w:rsidRPr="00CB5EDB">
              <w:t xml:space="preserve"> </w:t>
            </w:r>
            <w:r w:rsidRPr="00EA5A0D">
              <w:t>16</w:t>
            </w:r>
            <w:r w:rsidRPr="00CB5EDB">
              <w:t xml:space="preserve"> </w:t>
            </w:r>
          </w:p>
          <w:p w14:paraId="716F8411" w14:textId="77777777" w:rsidR="003D7301" w:rsidRPr="00CB5EDB" w:rsidRDefault="003D7301" w:rsidP="003D7301">
            <w:pPr>
              <w:jc w:val="both"/>
            </w:pPr>
            <w:r w:rsidRPr="00EA5A0D">
              <w:t>95-010</w:t>
            </w:r>
            <w:r w:rsidRPr="00CB5EDB">
              <w:t xml:space="preserve"> </w:t>
            </w:r>
            <w:r w:rsidRPr="00EA5A0D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2A7091" w14:textId="77777777" w:rsidR="003D7301" w:rsidRPr="00CB5EDB" w:rsidRDefault="003D7301" w:rsidP="003D7301">
            <w:pPr>
              <w:jc w:val="center"/>
            </w:pPr>
            <w:r w:rsidRPr="00EA5A0D">
              <w:t>10 992.24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D5633" w14:textId="056145E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50AF1A" w14:textId="7FC45BE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B069FB6" w14:textId="77777777" w:rsidR="003D7301" w:rsidRDefault="003D7301" w:rsidP="003D7301">
            <w:pPr>
              <w:jc w:val="center"/>
            </w:pPr>
          </w:p>
          <w:p w14:paraId="43D48777" w14:textId="3829C71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5C752C9" w14:textId="77777777" w:rsidR="003D7301" w:rsidRDefault="003D7301" w:rsidP="003D7301">
            <w:pPr>
              <w:jc w:val="center"/>
            </w:pPr>
          </w:p>
          <w:p w14:paraId="236A92E8" w14:textId="3ABFC0E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5A6AB7" w14:textId="695886F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5ABA656" w14:textId="77777777" w:rsidTr="003D7301">
        <w:tc>
          <w:tcPr>
            <w:tcW w:w="709" w:type="dxa"/>
            <w:shd w:val="clear" w:color="auto" w:fill="auto"/>
            <w:vAlign w:val="center"/>
          </w:tcPr>
          <w:p w14:paraId="77A3C56A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D96B04" w14:textId="77777777" w:rsidR="003D7301" w:rsidRPr="00CB5EDB" w:rsidRDefault="003D7301" w:rsidP="003D7301">
            <w:pPr>
              <w:jc w:val="center"/>
            </w:pPr>
            <w:r w:rsidRPr="00EA5A0D">
              <w:t>9</w:t>
            </w:r>
          </w:p>
        </w:tc>
        <w:tc>
          <w:tcPr>
            <w:tcW w:w="1984" w:type="dxa"/>
            <w:shd w:val="clear" w:color="auto" w:fill="auto"/>
          </w:tcPr>
          <w:p w14:paraId="0FEB6DDE" w14:textId="77777777" w:rsidR="003D7301" w:rsidRPr="00CB5EDB" w:rsidRDefault="003D7301" w:rsidP="003D7301">
            <w:r w:rsidRPr="00EA5A0D">
              <w:t>NEUCA S.A.</w:t>
            </w:r>
          </w:p>
          <w:p w14:paraId="240DDC69" w14:textId="57680848" w:rsidR="003D7301" w:rsidRPr="00CB5EDB" w:rsidRDefault="003D7301" w:rsidP="003D7301">
            <w:r>
              <w:t>Forteczna 35-37</w:t>
            </w:r>
          </w:p>
          <w:p w14:paraId="7386C086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94B9B0" w14:textId="77777777" w:rsidR="003D7301" w:rsidRPr="00CB5EDB" w:rsidRDefault="003D7301" w:rsidP="003D7301">
            <w:pPr>
              <w:jc w:val="center"/>
            </w:pPr>
            <w:r w:rsidRPr="00EA5A0D">
              <w:t>22 416.00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442B8" w14:textId="043E367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A06601" w14:textId="61BBC4A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B7308B6" w14:textId="77777777" w:rsidR="003D7301" w:rsidRDefault="003D7301" w:rsidP="003D7301">
            <w:pPr>
              <w:jc w:val="center"/>
            </w:pPr>
          </w:p>
          <w:p w14:paraId="6425A851" w14:textId="07221F1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3104BB7" w14:textId="77777777" w:rsidR="003D7301" w:rsidRDefault="003D7301" w:rsidP="003D7301">
            <w:pPr>
              <w:jc w:val="center"/>
            </w:pPr>
          </w:p>
          <w:p w14:paraId="71F31C5C" w14:textId="63357D7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763A69" w14:textId="161A9A0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3B5BF0F" w14:textId="77777777" w:rsidTr="003D7301">
        <w:tc>
          <w:tcPr>
            <w:tcW w:w="709" w:type="dxa"/>
            <w:shd w:val="clear" w:color="auto" w:fill="auto"/>
            <w:vAlign w:val="center"/>
          </w:tcPr>
          <w:p w14:paraId="35190311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976424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1984" w:type="dxa"/>
            <w:shd w:val="clear" w:color="auto" w:fill="auto"/>
          </w:tcPr>
          <w:p w14:paraId="6A8917FB" w14:textId="77777777" w:rsidR="003D7301" w:rsidRPr="00CB5EDB" w:rsidRDefault="003D7301" w:rsidP="003D7301">
            <w:r w:rsidRPr="00EA5A0D">
              <w:t>NEUCA S.A.</w:t>
            </w:r>
          </w:p>
          <w:p w14:paraId="2869EBF3" w14:textId="77777777" w:rsidR="003D7301" w:rsidRPr="00CB5EDB" w:rsidRDefault="003D7301" w:rsidP="003D7301">
            <w:r>
              <w:t>Forteczna 35-37</w:t>
            </w:r>
          </w:p>
          <w:p w14:paraId="2D21C95C" w14:textId="028D951C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6AC76" w14:textId="77777777" w:rsidR="003D7301" w:rsidRPr="00CB5EDB" w:rsidRDefault="003D7301" w:rsidP="003D7301">
            <w:pPr>
              <w:jc w:val="center"/>
            </w:pPr>
            <w:r w:rsidRPr="00EA5A0D">
              <w:t>28 887.60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82DCC5" w14:textId="159455B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5C4A5A" w14:textId="76AA00E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2F1CEE5" w14:textId="77777777" w:rsidR="003D7301" w:rsidRDefault="003D7301" w:rsidP="003D7301">
            <w:pPr>
              <w:jc w:val="center"/>
            </w:pPr>
          </w:p>
          <w:p w14:paraId="6F7A1190" w14:textId="419B28E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87C9CD9" w14:textId="77777777" w:rsidR="003D7301" w:rsidRDefault="003D7301" w:rsidP="003D7301">
            <w:pPr>
              <w:jc w:val="center"/>
            </w:pPr>
          </w:p>
          <w:p w14:paraId="4556EC0B" w14:textId="5F9A31D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9D6844" w14:textId="397796A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92BFCD9" w14:textId="77777777" w:rsidTr="003D7301">
        <w:tc>
          <w:tcPr>
            <w:tcW w:w="709" w:type="dxa"/>
            <w:shd w:val="clear" w:color="auto" w:fill="auto"/>
            <w:vAlign w:val="center"/>
          </w:tcPr>
          <w:p w14:paraId="1E6F91CC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38EF97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1984" w:type="dxa"/>
            <w:shd w:val="clear" w:color="auto" w:fill="auto"/>
          </w:tcPr>
          <w:p w14:paraId="24696BE1" w14:textId="77777777" w:rsidR="003D7301" w:rsidRPr="00CB5EDB" w:rsidRDefault="003D7301" w:rsidP="003D7301">
            <w:r w:rsidRPr="00EA5A0D">
              <w:t>NEUCA S.A.</w:t>
            </w:r>
          </w:p>
          <w:p w14:paraId="7B5C5C42" w14:textId="77777777" w:rsidR="003D7301" w:rsidRPr="00CB5EDB" w:rsidRDefault="003D7301" w:rsidP="003D7301">
            <w:r>
              <w:t>Forteczna 35-37</w:t>
            </w:r>
          </w:p>
          <w:p w14:paraId="6784A06B" w14:textId="214C5683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0B0E66" w14:textId="77777777" w:rsidR="003D7301" w:rsidRPr="00CB5EDB" w:rsidRDefault="003D7301" w:rsidP="003D7301">
            <w:pPr>
              <w:jc w:val="center"/>
            </w:pPr>
            <w:r w:rsidRPr="00EA5A0D">
              <w:t>27 715.50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343D9D" w14:textId="3BDBFE7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2C92B7" w14:textId="01BE7EC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412D784" w14:textId="77777777" w:rsidR="003D7301" w:rsidRDefault="003D7301" w:rsidP="003D7301">
            <w:pPr>
              <w:jc w:val="center"/>
            </w:pPr>
          </w:p>
          <w:p w14:paraId="6A15D8D7" w14:textId="61E2850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A1700A1" w14:textId="77777777" w:rsidR="003D7301" w:rsidRDefault="003D7301" w:rsidP="003D7301">
            <w:pPr>
              <w:jc w:val="center"/>
            </w:pPr>
          </w:p>
          <w:p w14:paraId="45790CED" w14:textId="6F8004E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0558CA" w14:textId="1D4887F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C018A0E" w14:textId="77777777" w:rsidTr="003D7301">
        <w:tc>
          <w:tcPr>
            <w:tcW w:w="709" w:type="dxa"/>
            <w:shd w:val="clear" w:color="auto" w:fill="auto"/>
            <w:vAlign w:val="center"/>
          </w:tcPr>
          <w:p w14:paraId="178FE4E8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4D441E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1984" w:type="dxa"/>
            <w:shd w:val="clear" w:color="auto" w:fill="auto"/>
          </w:tcPr>
          <w:p w14:paraId="5D3AF057" w14:textId="77777777" w:rsidR="003D7301" w:rsidRPr="00CB5EDB" w:rsidRDefault="003D7301" w:rsidP="003D7301">
            <w:r w:rsidRPr="00EA5A0D">
              <w:t>NEUCA S.A.</w:t>
            </w:r>
          </w:p>
          <w:p w14:paraId="670C6A93" w14:textId="77777777" w:rsidR="003D7301" w:rsidRPr="00CB5EDB" w:rsidRDefault="003D7301" w:rsidP="003D7301">
            <w:r>
              <w:t>Forteczna 35-37</w:t>
            </w:r>
          </w:p>
          <w:p w14:paraId="115D51B6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146671" w14:textId="77777777" w:rsidR="003D7301" w:rsidRPr="00CB5EDB" w:rsidRDefault="003D7301" w:rsidP="003D7301">
            <w:pPr>
              <w:jc w:val="center"/>
            </w:pPr>
            <w:r w:rsidRPr="00EA5A0D">
              <w:t>18 446.58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AE726" w14:textId="02946F7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727E71" w14:textId="1385CBB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EE48233" w14:textId="77777777" w:rsidR="003D7301" w:rsidRDefault="003D7301" w:rsidP="003D7301">
            <w:pPr>
              <w:jc w:val="center"/>
            </w:pPr>
          </w:p>
          <w:p w14:paraId="41BFD78A" w14:textId="6F63A5C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CDBDFE4" w14:textId="77777777" w:rsidR="003D7301" w:rsidRDefault="003D7301" w:rsidP="003D7301">
            <w:pPr>
              <w:jc w:val="center"/>
            </w:pPr>
          </w:p>
          <w:p w14:paraId="07855D37" w14:textId="7A291FF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695C2A" w14:textId="16BB52E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55D0F41" w14:textId="77777777" w:rsidTr="003D7301">
        <w:tc>
          <w:tcPr>
            <w:tcW w:w="709" w:type="dxa"/>
            <w:shd w:val="clear" w:color="auto" w:fill="auto"/>
            <w:vAlign w:val="center"/>
          </w:tcPr>
          <w:p w14:paraId="221A1560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B2D8FE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1984" w:type="dxa"/>
            <w:shd w:val="clear" w:color="auto" w:fill="auto"/>
          </w:tcPr>
          <w:p w14:paraId="313B6F4D" w14:textId="77777777" w:rsidR="003D7301" w:rsidRPr="00CB5EDB" w:rsidRDefault="003D7301" w:rsidP="003D7301">
            <w:r w:rsidRPr="00EA5A0D">
              <w:t>NEUCA S.A.</w:t>
            </w:r>
          </w:p>
          <w:p w14:paraId="6261851B" w14:textId="77777777" w:rsidR="003D7301" w:rsidRPr="00CB5EDB" w:rsidRDefault="003D7301" w:rsidP="003D7301">
            <w:r>
              <w:t>Forteczna 35-37</w:t>
            </w:r>
          </w:p>
          <w:p w14:paraId="69EFCB66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AF1DB" w14:textId="77777777" w:rsidR="003D7301" w:rsidRPr="00CB5EDB" w:rsidRDefault="003D7301" w:rsidP="003D7301">
            <w:pPr>
              <w:jc w:val="center"/>
            </w:pPr>
            <w:r w:rsidRPr="00EA5A0D">
              <w:t>24 131.11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FD2451" w14:textId="2B67D5D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671562" w14:textId="49843B6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0E6C5A3" w14:textId="77777777" w:rsidR="003D7301" w:rsidRDefault="003D7301" w:rsidP="003D7301">
            <w:pPr>
              <w:jc w:val="center"/>
            </w:pPr>
          </w:p>
          <w:p w14:paraId="1A0FE447" w14:textId="6038F06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36B98BB" w14:textId="77777777" w:rsidR="003D7301" w:rsidRDefault="003D7301" w:rsidP="003D7301">
            <w:pPr>
              <w:jc w:val="center"/>
            </w:pPr>
          </w:p>
          <w:p w14:paraId="5076EE4D" w14:textId="51CEF45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AC4842" w14:textId="0B8035C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A16C00E" w14:textId="77777777" w:rsidTr="003D7301">
        <w:tc>
          <w:tcPr>
            <w:tcW w:w="709" w:type="dxa"/>
            <w:shd w:val="clear" w:color="auto" w:fill="auto"/>
            <w:vAlign w:val="center"/>
          </w:tcPr>
          <w:p w14:paraId="5E1EED14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A0882" w14:textId="77777777" w:rsidR="003D7301" w:rsidRPr="00CB5EDB" w:rsidRDefault="003D7301" w:rsidP="003D7301">
            <w:pPr>
              <w:jc w:val="center"/>
            </w:pPr>
            <w:r w:rsidRPr="00EA5A0D">
              <w:t>15</w:t>
            </w:r>
          </w:p>
        </w:tc>
        <w:tc>
          <w:tcPr>
            <w:tcW w:w="1984" w:type="dxa"/>
            <w:shd w:val="clear" w:color="auto" w:fill="auto"/>
          </w:tcPr>
          <w:p w14:paraId="5BA540D0" w14:textId="77777777" w:rsidR="003D7301" w:rsidRPr="00CB5EDB" w:rsidRDefault="003D7301" w:rsidP="003D7301">
            <w:r w:rsidRPr="00EA5A0D">
              <w:t>NEUCA S.A.</w:t>
            </w:r>
          </w:p>
          <w:p w14:paraId="523C58BD" w14:textId="77777777" w:rsidR="003D7301" w:rsidRPr="00CB5EDB" w:rsidRDefault="003D7301" w:rsidP="003D7301">
            <w:r>
              <w:t>Forteczna 35-37</w:t>
            </w:r>
          </w:p>
          <w:p w14:paraId="3716BAC1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075F24" w14:textId="77777777" w:rsidR="003D7301" w:rsidRPr="00CB5EDB" w:rsidRDefault="003D7301" w:rsidP="003D7301">
            <w:pPr>
              <w:jc w:val="center"/>
            </w:pPr>
            <w:r w:rsidRPr="00EA5A0D">
              <w:t>4 199.40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D9F0E5" w14:textId="509BBF0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FB751A" w14:textId="01FD329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98973CF" w14:textId="77777777" w:rsidR="003D7301" w:rsidRDefault="003D7301" w:rsidP="003D7301">
            <w:pPr>
              <w:jc w:val="center"/>
            </w:pPr>
          </w:p>
          <w:p w14:paraId="3BA5158F" w14:textId="592CC09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4E44887" w14:textId="77777777" w:rsidR="003D7301" w:rsidRDefault="003D7301" w:rsidP="003D7301">
            <w:pPr>
              <w:jc w:val="center"/>
            </w:pPr>
          </w:p>
          <w:p w14:paraId="1FD0A6BA" w14:textId="64BF325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C866A6" w14:textId="15FA2E0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291448E" w14:textId="77777777" w:rsidTr="003D7301">
        <w:tc>
          <w:tcPr>
            <w:tcW w:w="709" w:type="dxa"/>
            <w:shd w:val="clear" w:color="auto" w:fill="auto"/>
            <w:vAlign w:val="center"/>
          </w:tcPr>
          <w:p w14:paraId="45D29315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6156BC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1984" w:type="dxa"/>
            <w:shd w:val="clear" w:color="auto" w:fill="auto"/>
          </w:tcPr>
          <w:p w14:paraId="4349366D" w14:textId="77777777" w:rsidR="003D7301" w:rsidRPr="00CB5EDB" w:rsidRDefault="003D7301" w:rsidP="003D7301">
            <w:r w:rsidRPr="00EA5A0D">
              <w:t>NEUCA S.A.</w:t>
            </w:r>
          </w:p>
          <w:p w14:paraId="70253521" w14:textId="77777777" w:rsidR="003D7301" w:rsidRPr="00CB5EDB" w:rsidRDefault="003D7301" w:rsidP="003D7301">
            <w:r>
              <w:t>Forteczna 35-37</w:t>
            </w:r>
          </w:p>
          <w:p w14:paraId="7270315C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22932D" w14:textId="77777777" w:rsidR="003D7301" w:rsidRPr="00CB5EDB" w:rsidRDefault="003D7301" w:rsidP="003D7301">
            <w:pPr>
              <w:jc w:val="center"/>
            </w:pPr>
            <w:r w:rsidRPr="00EA5A0D">
              <w:t>4 964.85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750FD3" w14:textId="39C3E1B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ECC966" w14:textId="2AB7CF6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89D522D" w14:textId="77777777" w:rsidR="003D7301" w:rsidRDefault="003D7301" w:rsidP="003D7301">
            <w:pPr>
              <w:jc w:val="center"/>
            </w:pPr>
          </w:p>
          <w:p w14:paraId="6F134A5C" w14:textId="7666706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2F3C489" w14:textId="77777777" w:rsidR="003D7301" w:rsidRDefault="003D7301" w:rsidP="003D7301">
            <w:pPr>
              <w:jc w:val="center"/>
            </w:pPr>
          </w:p>
          <w:p w14:paraId="6076BE94" w14:textId="6CC7ABC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F72D4B" w14:textId="43162D1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B1E1708" w14:textId="77777777" w:rsidTr="003D7301">
        <w:tc>
          <w:tcPr>
            <w:tcW w:w="709" w:type="dxa"/>
            <w:shd w:val="clear" w:color="auto" w:fill="auto"/>
            <w:vAlign w:val="center"/>
          </w:tcPr>
          <w:p w14:paraId="19FFB8CF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6190AD" w14:textId="77777777" w:rsidR="003D7301" w:rsidRPr="00CB5EDB" w:rsidRDefault="003D7301" w:rsidP="003D7301">
            <w:pPr>
              <w:jc w:val="center"/>
            </w:pPr>
            <w:r w:rsidRPr="00EA5A0D">
              <w:t>17</w:t>
            </w:r>
          </w:p>
        </w:tc>
        <w:tc>
          <w:tcPr>
            <w:tcW w:w="1984" w:type="dxa"/>
            <w:shd w:val="clear" w:color="auto" w:fill="auto"/>
          </w:tcPr>
          <w:p w14:paraId="73F7E088" w14:textId="77777777" w:rsidR="003D7301" w:rsidRPr="00CB5EDB" w:rsidRDefault="003D7301" w:rsidP="003D7301">
            <w:r w:rsidRPr="00EA5A0D">
              <w:t>NEUCA S.A.</w:t>
            </w:r>
          </w:p>
          <w:p w14:paraId="5E743776" w14:textId="77777777" w:rsidR="003D7301" w:rsidRPr="00CB5EDB" w:rsidRDefault="003D7301" w:rsidP="003D7301">
            <w:r>
              <w:t>Forteczna 35-37</w:t>
            </w:r>
          </w:p>
          <w:p w14:paraId="1462EFB9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933E8F" w14:textId="77777777" w:rsidR="003D7301" w:rsidRPr="00CB5EDB" w:rsidRDefault="003D7301" w:rsidP="003D7301">
            <w:pPr>
              <w:jc w:val="center"/>
            </w:pPr>
            <w:r w:rsidRPr="00EA5A0D">
              <w:t>3 192.30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3D02F" w14:textId="44CBA02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E68BEB" w14:textId="52CB836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47D100F" w14:textId="77777777" w:rsidR="003D7301" w:rsidRDefault="003D7301" w:rsidP="003D7301">
            <w:pPr>
              <w:jc w:val="center"/>
            </w:pPr>
          </w:p>
          <w:p w14:paraId="1657B811" w14:textId="2CDE032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C2B40F0" w14:textId="77777777" w:rsidR="003D7301" w:rsidRDefault="003D7301" w:rsidP="003D7301">
            <w:pPr>
              <w:jc w:val="center"/>
            </w:pPr>
          </w:p>
          <w:p w14:paraId="5573ED71" w14:textId="02670E4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927EFA" w14:textId="469AB00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B32A3FC" w14:textId="77777777" w:rsidTr="003D7301">
        <w:tc>
          <w:tcPr>
            <w:tcW w:w="709" w:type="dxa"/>
            <w:shd w:val="clear" w:color="auto" w:fill="auto"/>
            <w:vAlign w:val="center"/>
          </w:tcPr>
          <w:p w14:paraId="4C66826B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A62E19" w14:textId="77777777" w:rsidR="003D7301" w:rsidRPr="00CB5EDB" w:rsidRDefault="003D7301" w:rsidP="003D7301">
            <w:pPr>
              <w:jc w:val="center"/>
            </w:pPr>
            <w:r w:rsidRPr="00EA5A0D">
              <w:t>19</w:t>
            </w:r>
          </w:p>
        </w:tc>
        <w:tc>
          <w:tcPr>
            <w:tcW w:w="1984" w:type="dxa"/>
            <w:shd w:val="clear" w:color="auto" w:fill="auto"/>
          </w:tcPr>
          <w:p w14:paraId="694325C9" w14:textId="77777777" w:rsidR="003D7301" w:rsidRPr="00CB5EDB" w:rsidRDefault="003D7301" w:rsidP="003D7301">
            <w:r w:rsidRPr="00EA5A0D">
              <w:t>NEUCA S.A.</w:t>
            </w:r>
          </w:p>
          <w:p w14:paraId="2B80891A" w14:textId="77777777" w:rsidR="003D7301" w:rsidRPr="00CB5EDB" w:rsidRDefault="003D7301" w:rsidP="003D7301">
            <w:r>
              <w:t>Forteczna 35-37</w:t>
            </w:r>
          </w:p>
          <w:p w14:paraId="2E04AA33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226E5" w14:textId="77777777" w:rsidR="003D7301" w:rsidRPr="00CB5EDB" w:rsidRDefault="003D7301" w:rsidP="003D7301">
            <w:pPr>
              <w:jc w:val="center"/>
            </w:pPr>
            <w:r w:rsidRPr="00EA5A0D">
              <w:t>2 321.70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AD3CA" w14:textId="375EC86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BBD9DB" w14:textId="4A3B883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8E65E0E" w14:textId="77777777" w:rsidR="003D7301" w:rsidRDefault="003D7301" w:rsidP="003D7301">
            <w:pPr>
              <w:jc w:val="center"/>
            </w:pPr>
          </w:p>
          <w:p w14:paraId="497C0AEF" w14:textId="68B32D6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E0CA77" w14:textId="77777777" w:rsidR="003D7301" w:rsidRDefault="003D7301" w:rsidP="003D7301">
            <w:pPr>
              <w:jc w:val="center"/>
            </w:pPr>
          </w:p>
          <w:p w14:paraId="64329C87" w14:textId="16C4041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A1687F" w14:textId="78DE679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4D42CAF" w14:textId="77777777" w:rsidTr="003D7301">
        <w:tc>
          <w:tcPr>
            <w:tcW w:w="709" w:type="dxa"/>
            <w:shd w:val="clear" w:color="auto" w:fill="auto"/>
            <w:vAlign w:val="center"/>
          </w:tcPr>
          <w:p w14:paraId="30C9B7D7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E7CE9" w14:textId="77777777" w:rsidR="003D7301" w:rsidRPr="00CB5EDB" w:rsidRDefault="003D7301" w:rsidP="003D7301">
            <w:pPr>
              <w:jc w:val="center"/>
            </w:pPr>
            <w:r w:rsidRPr="00EA5A0D">
              <w:t>26</w:t>
            </w:r>
          </w:p>
        </w:tc>
        <w:tc>
          <w:tcPr>
            <w:tcW w:w="1984" w:type="dxa"/>
            <w:shd w:val="clear" w:color="auto" w:fill="auto"/>
          </w:tcPr>
          <w:p w14:paraId="6C2ACD42" w14:textId="77777777" w:rsidR="003D7301" w:rsidRPr="00CB5EDB" w:rsidRDefault="003D7301" w:rsidP="003D7301">
            <w:r w:rsidRPr="00EA5A0D">
              <w:t>NEUCA S.A.</w:t>
            </w:r>
          </w:p>
          <w:p w14:paraId="7D187F1C" w14:textId="77777777" w:rsidR="003D7301" w:rsidRPr="00CB5EDB" w:rsidRDefault="003D7301" w:rsidP="003D7301">
            <w:r>
              <w:t>Forteczna 35-37</w:t>
            </w:r>
          </w:p>
          <w:p w14:paraId="520E0102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49952C" w14:textId="77777777" w:rsidR="003D7301" w:rsidRPr="00CB5EDB" w:rsidRDefault="003D7301" w:rsidP="003D7301">
            <w:pPr>
              <w:jc w:val="center"/>
            </w:pPr>
            <w:r w:rsidRPr="00EA5A0D">
              <w:t>4 463.53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ECA4F4" w14:textId="0738AEE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811B19" w14:textId="249B6DE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9D2F18E" w14:textId="77777777" w:rsidR="003D7301" w:rsidRDefault="003D7301" w:rsidP="003D7301">
            <w:pPr>
              <w:jc w:val="center"/>
            </w:pPr>
          </w:p>
          <w:p w14:paraId="70DE870A" w14:textId="2C89C3D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2B785C" w14:textId="77777777" w:rsidR="003D7301" w:rsidRDefault="003D7301" w:rsidP="003D7301">
            <w:pPr>
              <w:jc w:val="center"/>
            </w:pPr>
          </w:p>
          <w:p w14:paraId="5165F279" w14:textId="6AB5260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F994F3" w14:textId="4281CF9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2FBEA75" w14:textId="77777777" w:rsidTr="003D7301">
        <w:tc>
          <w:tcPr>
            <w:tcW w:w="709" w:type="dxa"/>
            <w:shd w:val="clear" w:color="auto" w:fill="auto"/>
            <w:vAlign w:val="center"/>
          </w:tcPr>
          <w:p w14:paraId="7AC2F988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BCCF2" w14:textId="77777777" w:rsidR="003D7301" w:rsidRPr="00CB5EDB" w:rsidRDefault="003D7301" w:rsidP="003D7301">
            <w:pPr>
              <w:jc w:val="center"/>
            </w:pPr>
            <w:r w:rsidRPr="00EA5A0D">
              <w:t>39</w:t>
            </w:r>
          </w:p>
        </w:tc>
        <w:tc>
          <w:tcPr>
            <w:tcW w:w="1984" w:type="dxa"/>
            <w:shd w:val="clear" w:color="auto" w:fill="auto"/>
          </w:tcPr>
          <w:p w14:paraId="0522212E" w14:textId="77777777" w:rsidR="003D7301" w:rsidRPr="00CB5EDB" w:rsidRDefault="003D7301" w:rsidP="003D7301">
            <w:r w:rsidRPr="00EA5A0D">
              <w:t>NEUCA S.A.</w:t>
            </w:r>
          </w:p>
          <w:p w14:paraId="2FD15F1E" w14:textId="77777777" w:rsidR="003D7301" w:rsidRPr="00CB5EDB" w:rsidRDefault="003D7301" w:rsidP="003D7301">
            <w:r>
              <w:t>Forteczna 35-37</w:t>
            </w:r>
          </w:p>
          <w:p w14:paraId="341EB646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4361DD" w14:textId="77777777" w:rsidR="003D7301" w:rsidRPr="00CB5EDB" w:rsidRDefault="003D7301" w:rsidP="003D7301">
            <w:pPr>
              <w:jc w:val="center"/>
            </w:pPr>
            <w:r w:rsidRPr="00EA5A0D">
              <w:t>34 830.00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0E2B3C" w14:textId="09067C6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9D6F5E" w14:textId="58E0128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7338FF9" w14:textId="77777777" w:rsidR="003D7301" w:rsidRDefault="003D7301" w:rsidP="003D7301">
            <w:pPr>
              <w:jc w:val="center"/>
            </w:pPr>
          </w:p>
          <w:p w14:paraId="35C27B88" w14:textId="00270F8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58AD613" w14:textId="77777777" w:rsidR="003D7301" w:rsidRDefault="003D7301" w:rsidP="003D7301">
            <w:pPr>
              <w:jc w:val="center"/>
            </w:pPr>
          </w:p>
          <w:p w14:paraId="49CB1020" w14:textId="6A438DA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C6496F" w14:textId="3C9E973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D0772E7" w14:textId="77777777" w:rsidTr="003D7301">
        <w:tc>
          <w:tcPr>
            <w:tcW w:w="709" w:type="dxa"/>
            <w:shd w:val="clear" w:color="auto" w:fill="auto"/>
            <w:vAlign w:val="center"/>
          </w:tcPr>
          <w:p w14:paraId="455E811E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8C240E" w14:textId="77777777" w:rsidR="003D7301" w:rsidRPr="00CB5EDB" w:rsidRDefault="003D7301" w:rsidP="003D7301">
            <w:pPr>
              <w:jc w:val="center"/>
            </w:pPr>
            <w:r w:rsidRPr="00EA5A0D">
              <w:t>44</w:t>
            </w:r>
          </w:p>
        </w:tc>
        <w:tc>
          <w:tcPr>
            <w:tcW w:w="1984" w:type="dxa"/>
            <w:shd w:val="clear" w:color="auto" w:fill="auto"/>
          </w:tcPr>
          <w:p w14:paraId="7C5003D9" w14:textId="77777777" w:rsidR="003D7301" w:rsidRPr="00CB5EDB" w:rsidRDefault="003D7301" w:rsidP="003D7301">
            <w:r w:rsidRPr="00EA5A0D">
              <w:t>NEUCA S.A.</w:t>
            </w:r>
          </w:p>
          <w:p w14:paraId="0E3AC4D0" w14:textId="77777777" w:rsidR="003D7301" w:rsidRPr="00CB5EDB" w:rsidRDefault="003D7301" w:rsidP="003D7301">
            <w:r>
              <w:t>Forteczna 35-37</w:t>
            </w:r>
          </w:p>
          <w:p w14:paraId="28530084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78DCA" w14:textId="77777777" w:rsidR="003D7301" w:rsidRPr="00CB5EDB" w:rsidRDefault="003D7301" w:rsidP="003D7301">
            <w:pPr>
              <w:jc w:val="center"/>
            </w:pPr>
            <w:r w:rsidRPr="00EA5A0D">
              <w:t>25 142.50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73CF3" w14:textId="2B1CC8E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8A0375" w14:textId="0A53A27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58CFF62" w14:textId="77777777" w:rsidR="003D7301" w:rsidRDefault="003D7301" w:rsidP="003D7301">
            <w:pPr>
              <w:jc w:val="center"/>
            </w:pPr>
          </w:p>
          <w:p w14:paraId="70BA8F1B" w14:textId="4D2E1D0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D1B975C" w14:textId="77777777" w:rsidR="003D7301" w:rsidRDefault="003D7301" w:rsidP="003D7301">
            <w:pPr>
              <w:jc w:val="center"/>
            </w:pPr>
          </w:p>
          <w:p w14:paraId="5AF75FE2" w14:textId="268AA91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B3566E" w14:textId="3086D81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214A4E3" w14:textId="77777777" w:rsidTr="003D7301">
        <w:tc>
          <w:tcPr>
            <w:tcW w:w="709" w:type="dxa"/>
            <w:shd w:val="clear" w:color="auto" w:fill="auto"/>
            <w:vAlign w:val="center"/>
          </w:tcPr>
          <w:p w14:paraId="51D009EB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195BE8" w14:textId="77777777" w:rsidR="003D7301" w:rsidRPr="00CB5EDB" w:rsidRDefault="003D7301" w:rsidP="003D7301">
            <w:pPr>
              <w:jc w:val="center"/>
            </w:pPr>
            <w:r w:rsidRPr="00EA5A0D">
              <w:t>45</w:t>
            </w:r>
          </w:p>
        </w:tc>
        <w:tc>
          <w:tcPr>
            <w:tcW w:w="1984" w:type="dxa"/>
            <w:shd w:val="clear" w:color="auto" w:fill="auto"/>
          </w:tcPr>
          <w:p w14:paraId="28E79D76" w14:textId="77777777" w:rsidR="003D7301" w:rsidRPr="00CB5EDB" w:rsidRDefault="003D7301" w:rsidP="003D7301">
            <w:r w:rsidRPr="00EA5A0D">
              <w:t>NEUCA S.A.</w:t>
            </w:r>
          </w:p>
          <w:p w14:paraId="7F9D1AE7" w14:textId="77777777" w:rsidR="003D7301" w:rsidRPr="00CB5EDB" w:rsidRDefault="003D7301" w:rsidP="003D7301">
            <w:r>
              <w:t>Forteczna 35-37</w:t>
            </w:r>
          </w:p>
          <w:p w14:paraId="3C2FEA11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335AD5" w14:textId="77777777" w:rsidR="003D7301" w:rsidRPr="00CB5EDB" w:rsidRDefault="003D7301" w:rsidP="003D7301">
            <w:pPr>
              <w:jc w:val="center"/>
            </w:pPr>
            <w:r w:rsidRPr="00EA5A0D">
              <w:t>26 714.00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3049E2" w14:textId="401D9FC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8F5F42" w14:textId="4B88A8C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4BFDFAA" w14:textId="77777777" w:rsidR="003D7301" w:rsidRDefault="003D7301" w:rsidP="003D7301">
            <w:pPr>
              <w:jc w:val="center"/>
            </w:pPr>
          </w:p>
          <w:p w14:paraId="6339FFA8" w14:textId="5FF462E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D82680B" w14:textId="77777777" w:rsidR="003D7301" w:rsidRDefault="003D7301" w:rsidP="003D7301">
            <w:pPr>
              <w:jc w:val="center"/>
            </w:pPr>
          </w:p>
          <w:p w14:paraId="5A92EB7F" w14:textId="4EDE561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464012" w14:textId="4298D5D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B6BDD2E" w14:textId="77777777" w:rsidTr="003D7301">
        <w:tc>
          <w:tcPr>
            <w:tcW w:w="709" w:type="dxa"/>
            <w:shd w:val="clear" w:color="auto" w:fill="auto"/>
            <w:vAlign w:val="center"/>
          </w:tcPr>
          <w:p w14:paraId="1D069B11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77A5BB" w14:textId="77777777" w:rsidR="003D7301" w:rsidRPr="00CB5EDB" w:rsidRDefault="003D7301" w:rsidP="003D7301">
            <w:pPr>
              <w:jc w:val="center"/>
            </w:pPr>
            <w:r w:rsidRPr="00EA5A0D">
              <w:t>50</w:t>
            </w:r>
          </w:p>
        </w:tc>
        <w:tc>
          <w:tcPr>
            <w:tcW w:w="1984" w:type="dxa"/>
            <w:shd w:val="clear" w:color="auto" w:fill="auto"/>
          </w:tcPr>
          <w:p w14:paraId="061DC683" w14:textId="77777777" w:rsidR="003D7301" w:rsidRPr="00CB5EDB" w:rsidRDefault="003D7301" w:rsidP="003D7301">
            <w:r w:rsidRPr="00EA5A0D">
              <w:t>NEUCA S.A.</w:t>
            </w:r>
          </w:p>
          <w:p w14:paraId="491E0ABA" w14:textId="77777777" w:rsidR="003D7301" w:rsidRPr="00CB5EDB" w:rsidRDefault="003D7301" w:rsidP="003D7301">
            <w:r>
              <w:t>Forteczna 35-37</w:t>
            </w:r>
          </w:p>
          <w:p w14:paraId="446AFB50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3813B0" w14:textId="77777777" w:rsidR="003D7301" w:rsidRPr="00CB5EDB" w:rsidRDefault="003D7301" w:rsidP="003D7301">
            <w:pPr>
              <w:jc w:val="center"/>
            </w:pPr>
            <w:r w:rsidRPr="00EA5A0D">
              <w:t>15 697.50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5828CC" w14:textId="7C50891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21D620" w14:textId="38A9594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3D3E6AB" w14:textId="77777777" w:rsidR="003D7301" w:rsidRDefault="003D7301" w:rsidP="003D7301">
            <w:pPr>
              <w:jc w:val="center"/>
            </w:pPr>
          </w:p>
          <w:p w14:paraId="1C51CC46" w14:textId="0345061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A075D47" w14:textId="77777777" w:rsidR="003D7301" w:rsidRDefault="003D7301" w:rsidP="003D7301">
            <w:pPr>
              <w:jc w:val="center"/>
            </w:pPr>
          </w:p>
          <w:p w14:paraId="1AB04C60" w14:textId="579213C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20766B" w14:textId="1A0CD55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C7485B4" w14:textId="77777777" w:rsidTr="003D7301">
        <w:tc>
          <w:tcPr>
            <w:tcW w:w="709" w:type="dxa"/>
            <w:shd w:val="clear" w:color="auto" w:fill="auto"/>
            <w:vAlign w:val="center"/>
          </w:tcPr>
          <w:p w14:paraId="741126A4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046860" w14:textId="77777777" w:rsidR="003D7301" w:rsidRPr="00CB5EDB" w:rsidRDefault="003D7301" w:rsidP="003D7301">
            <w:pPr>
              <w:jc w:val="center"/>
            </w:pPr>
            <w:r w:rsidRPr="00EA5A0D">
              <w:t>54</w:t>
            </w:r>
          </w:p>
        </w:tc>
        <w:tc>
          <w:tcPr>
            <w:tcW w:w="1984" w:type="dxa"/>
            <w:shd w:val="clear" w:color="auto" w:fill="auto"/>
          </w:tcPr>
          <w:p w14:paraId="3124FC06" w14:textId="77777777" w:rsidR="003D7301" w:rsidRPr="00CB5EDB" w:rsidRDefault="003D7301" w:rsidP="003D7301">
            <w:r w:rsidRPr="00EA5A0D">
              <w:t>NEUCA S.A.</w:t>
            </w:r>
          </w:p>
          <w:p w14:paraId="208E5052" w14:textId="77777777" w:rsidR="003D7301" w:rsidRPr="00CB5EDB" w:rsidRDefault="003D7301" w:rsidP="003D7301">
            <w:r>
              <w:t>Forteczna 35-37</w:t>
            </w:r>
          </w:p>
          <w:p w14:paraId="6001603D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D5F3BB" w14:textId="77777777" w:rsidR="003D7301" w:rsidRPr="00CB5EDB" w:rsidRDefault="003D7301" w:rsidP="003D7301">
            <w:pPr>
              <w:jc w:val="center"/>
            </w:pPr>
            <w:r w:rsidRPr="00EA5A0D">
              <w:t>7 579.90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F4122B" w14:textId="7960DC9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69CF2A" w14:textId="13FB8E5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49027EC" w14:textId="77777777" w:rsidR="003D7301" w:rsidRDefault="003D7301" w:rsidP="003D7301">
            <w:pPr>
              <w:jc w:val="center"/>
            </w:pPr>
          </w:p>
          <w:p w14:paraId="3B2628B3" w14:textId="195868C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FB90856" w14:textId="77777777" w:rsidR="003D7301" w:rsidRDefault="003D7301" w:rsidP="003D7301">
            <w:pPr>
              <w:jc w:val="center"/>
            </w:pPr>
          </w:p>
          <w:p w14:paraId="4AF36A66" w14:textId="2881CE38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3D6C68" w14:textId="16D1014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B528ED1" w14:textId="77777777" w:rsidTr="003D7301">
        <w:tc>
          <w:tcPr>
            <w:tcW w:w="709" w:type="dxa"/>
            <w:shd w:val="clear" w:color="auto" w:fill="auto"/>
            <w:vAlign w:val="center"/>
          </w:tcPr>
          <w:p w14:paraId="1D3A45E0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976309" w14:textId="77777777" w:rsidR="003D7301" w:rsidRPr="00CB5EDB" w:rsidRDefault="003D7301" w:rsidP="003D7301">
            <w:pPr>
              <w:jc w:val="center"/>
            </w:pPr>
            <w:r w:rsidRPr="00EA5A0D">
              <w:t>56</w:t>
            </w:r>
          </w:p>
        </w:tc>
        <w:tc>
          <w:tcPr>
            <w:tcW w:w="1984" w:type="dxa"/>
            <w:shd w:val="clear" w:color="auto" w:fill="auto"/>
          </w:tcPr>
          <w:p w14:paraId="4DBF471B" w14:textId="77777777" w:rsidR="003D7301" w:rsidRPr="00CB5EDB" w:rsidRDefault="003D7301" w:rsidP="003D7301">
            <w:r w:rsidRPr="00EA5A0D">
              <w:t>NEUCA S.A.</w:t>
            </w:r>
          </w:p>
          <w:p w14:paraId="0EAC2FF6" w14:textId="77777777" w:rsidR="003D7301" w:rsidRPr="00CB5EDB" w:rsidRDefault="003D7301" w:rsidP="003D7301">
            <w:r>
              <w:t>Forteczna 35-37</w:t>
            </w:r>
          </w:p>
          <w:p w14:paraId="2E595C8C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402C9E" w14:textId="77777777" w:rsidR="003D7301" w:rsidRPr="00CB5EDB" w:rsidRDefault="003D7301" w:rsidP="003D7301">
            <w:pPr>
              <w:jc w:val="center"/>
            </w:pPr>
            <w:r w:rsidRPr="00EA5A0D">
              <w:t>13 323.70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C875B" w14:textId="6B2BC15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E1A5B8" w14:textId="08A4DC5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7A5657F" w14:textId="77777777" w:rsidR="003D7301" w:rsidRDefault="003D7301" w:rsidP="003D7301">
            <w:pPr>
              <w:jc w:val="center"/>
            </w:pPr>
          </w:p>
          <w:p w14:paraId="4F01ECD0" w14:textId="5F3390F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84CB5FC" w14:textId="77777777" w:rsidR="003D7301" w:rsidRDefault="003D7301" w:rsidP="003D7301">
            <w:pPr>
              <w:jc w:val="center"/>
            </w:pPr>
          </w:p>
          <w:p w14:paraId="48129CFF" w14:textId="11EE5A1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9F60D4" w14:textId="0003F50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133E8CF" w14:textId="77777777" w:rsidTr="003D7301">
        <w:tc>
          <w:tcPr>
            <w:tcW w:w="709" w:type="dxa"/>
            <w:shd w:val="clear" w:color="auto" w:fill="auto"/>
            <w:vAlign w:val="center"/>
          </w:tcPr>
          <w:p w14:paraId="693DADAF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3CF088" w14:textId="77777777" w:rsidR="003D7301" w:rsidRPr="00CB5EDB" w:rsidRDefault="003D7301" w:rsidP="003D7301">
            <w:pPr>
              <w:jc w:val="center"/>
            </w:pPr>
            <w:r w:rsidRPr="00EA5A0D">
              <w:t>57</w:t>
            </w:r>
          </w:p>
        </w:tc>
        <w:tc>
          <w:tcPr>
            <w:tcW w:w="1984" w:type="dxa"/>
            <w:shd w:val="clear" w:color="auto" w:fill="auto"/>
          </w:tcPr>
          <w:p w14:paraId="02E48912" w14:textId="77777777" w:rsidR="003D7301" w:rsidRPr="00CB5EDB" w:rsidRDefault="003D7301" w:rsidP="003D7301">
            <w:r w:rsidRPr="00EA5A0D">
              <w:t>NEUCA S.A.</w:t>
            </w:r>
          </w:p>
          <w:p w14:paraId="7EB89F7E" w14:textId="77777777" w:rsidR="003D7301" w:rsidRPr="00CB5EDB" w:rsidRDefault="003D7301" w:rsidP="003D7301">
            <w:r>
              <w:t>Forteczna 35-37</w:t>
            </w:r>
          </w:p>
          <w:p w14:paraId="6ED6C4B1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44BD6D" w14:textId="77777777" w:rsidR="003D7301" w:rsidRPr="00CB5EDB" w:rsidRDefault="003D7301" w:rsidP="003D7301">
            <w:pPr>
              <w:jc w:val="center"/>
            </w:pPr>
            <w:r w:rsidRPr="00EA5A0D">
              <w:t>40 896.60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23D3A5" w14:textId="32DB2BD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7B1AA4" w14:textId="1D2D8FF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7F94C4F" w14:textId="77777777" w:rsidR="003D7301" w:rsidRDefault="003D7301" w:rsidP="003D7301">
            <w:pPr>
              <w:jc w:val="center"/>
            </w:pPr>
          </w:p>
          <w:p w14:paraId="0C98E6F2" w14:textId="31F17D2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85A37FA" w14:textId="77777777" w:rsidR="003D7301" w:rsidRDefault="003D7301" w:rsidP="003D7301">
            <w:pPr>
              <w:jc w:val="center"/>
            </w:pPr>
          </w:p>
          <w:p w14:paraId="4BBFC45E" w14:textId="5822354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B9B3CE" w14:textId="3361EAB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C574BB8" w14:textId="77777777" w:rsidTr="003D7301">
        <w:tc>
          <w:tcPr>
            <w:tcW w:w="709" w:type="dxa"/>
            <w:shd w:val="clear" w:color="auto" w:fill="auto"/>
            <w:vAlign w:val="center"/>
          </w:tcPr>
          <w:p w14:paraId="6F7745FB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C4A6E4" w14:textId="77777777" w:rsidR="003D7301" w:rsidRPr="00CB5EDB" w:rsidRDefault="003D7301" w:rsidP="003D7301">
            <w:pPr>
              <w:jc w:val="center"/>
            </w:pPr>
            <w:r w:rsidRPr="00EA5A0D">
              <w:t>60</w:t>
            </w:r>
          </w:p>
        </w:tc>
        <w:tc>
          <w:tcPr>
            <w:tcW w:w="1984" w:type="dxa"/>
            <w:shd w:val="clear" w:color="auto" w:fill="auto"/>
          </w:tcPr>
          <w:p w14:paraId="0C436AA6" w14:textId="77777777" w:rsidR="003D7301" w:rsidRPr="00CB5EDB" w:rsidRDefault="003D7301" w:rsidP="003D7301">
            <w:r w:rsidRPr="00EA5A0D">
              <w:t>NEUCA S.A.</w:t>
            </w:r>
          </w:p>
          <w:p w14:paraId="0BCBAEA5" w14:textId="77777777" w:rsidR="003D7301" w:rsidRPr="00CB5EDB" w:rsidRDefault="003D7301" w:rsidP="003D7301">
            <w:r>
              <w:t>Forteczna 35-37</w:t>
            </w:r>
          </w:p>
          <w:p w14:paraId="07521127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68B1D3" w14:textId="77777777" w:rsidR="003D7301" w:rsidRPr="00CB5EDB" w:rsidRDefault="003D7301" w:rsidP="003D7301">
            <w:pPr>
              <w:jc w:val="center"/>
            </w:pPr>
            <w:r w:rsidRPr="00EA5A0D">
              <w:t>41 449.50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7ACF62" w14:textId="4E770C4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72B373" w14:textId="481E114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4898757" w14:textId="77777777" w:rsidR="003D7301" w:rsidRDefault="003D7301" w:rsidP="003D7301">
            <w:pPr>
              <w:jc w:val="center"/>
            </w:pPr>
          </w:p>
          <w:p w14:paraId="1F088EE9" w14:textId="6B19F76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E364D91" w14:textId="77777777" w:rsidR="003D7301" w:rsidRDefault="003D7301" w:rsidP="003D7301">
            <w:pPr>
              <w:jc w:val="center"/>
            </w:pPr>
          </w:p>
          <w:p w14:paraId="3D10AEB4" w14:textId="644A916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5B1C3E" w14:textId="1BB94BE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316B3B3" w14:textId="77777777" w:rsidTr="003D7301">
        <w:tc>
          <w:tcPr>
            <w:tcW w:w="709" w:type="dxa"/>
            <w:shd w:val="clear" w:color="auto" w:fill="auto"/>
            <w:vAlign w:val="center"/>
          </w:tcPr>
          <w:p w14:paraId="5C009979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0CA9AD" w14:textId="77777777" w:rsidR="003D7301" w:rsidRPr="00CB5EDB" w:rsidRDefault="003D7301" w:rsidP="003D7301">
            <w:pPr>
              <w:jc w:val="center"/>
            </w:pPr>
            <w:r w:rsidRPr="00EA5A0D">
              <w:t>61</w:t>
            </w:r>
          </w:p>
        </w:tc>
        <w:tc>
          <w:tcPr>
            <w:tcW w:w="1984" w:type="dxa"/>
            <w:shd w:val="clear" w:color="auto" w:fill="auto"/>
          </w:tcPr>
          <w:p w14:paraId="66D608D8" w14:textId="77777777" w:rsidR="003D7301" w:rsidRPr="00CB5EDB" w:rsidRDefault="003D7301" w:rsidP="003D7301">
            <w:r w:rsidRPr="00EA5A0D">
              <w:t>NEUCA S.A.</w:t>
            </w:r>
          </w:p>
          <w:p w14:paraId="1FF7ABD0" w14:textId="77777777" w:rsidR="003D7301" w:rsidRPr="00CB5EDB" w:rsidRDefault="003D7301" w:rsidP="003D7301">
            <w:r>
              <w:t>Forteczna 35-37</w:t>
            </w:r>
          </w:p>
          <w:p w14:paraId="6CA772E7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EFE7C0" w14:textId="77777777" w:rsidR="003D7301" w:rsidRPr="00CB5EDB" w:rsidRDefault="003D7301" w:rsidP="003D7301">
            <w:pPr>
              <w:jc w:val="center"/>
            </w:pPr>
            <w:r w:rsidRPr="00EA5A0D">
              <w:t>112 266.00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A96E2" w14:textId="2EA19FD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FF65" w14:textId="097D69B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B4DB2A7" w14:textId="77777777" w:rsidR="003D7301" w:rsidRDefault="003D7301" w:rsidP="003D7301">
            <w:pPr>
              <w:jc w:val="center"/>
            </w:pPr>
          </w:p>
          <w:p w14:paraId="2E876D9D" w14:textId="5ECB7F5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FE1222B" w14:textId="77777777" w:rsidR="003D7301" w:rsidRDefault="003D7301" w:rsidP="003D7301">
            <w:pPr>
              <w:jc w:val="center"/>
            </w:pPr>
          </w:p>
          <w:p w14:paraId="7514FD9F" w14:textId="3AE8A53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448E60" w14:textId="0A17D1E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E0EB31D" w14:textId="77777777" w:rsidTr="003D7301">
        <w:tc>
          <w:tcPr>
            <w:tcW w:w="709" w:type="dxa"/>
            <w:shd w:val="clear" w:color="auto" w:fill="auto"/>
            <w:vAlign w:val="center"/>
          </w:tcPr>
          <w:p w14:paraId="18F87DB2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ADAD4" w14:textId="77777777" w:rsidR="003D7301" w:rsidRPr="00CB5EDB" w:rsidRDefault="003D7301" w:rsidP="003D7301">
            <w:pPr>
              <w:jc w:val="center"/>
            </w:pPr>
            <w:r w:rsidRPr="00EA5A0D">
              <w:t>65</w:t>
            </w:r>
          </w:p>
        </w:tc>
        <w:tc>
          <w:tcPr>
            <w:tcW w:w="1984" w:type="dxa"/>
            <w:shd w:val="clear" w:color="auto" w:fill="auto"/>
          </w:tcPr>
          <w:p w14:paraId="25A9B43C" w14:textId="77777777" w:rsidR="003D7301" w:rsidRPr="00CB5EDB" w:rsidRDefault="003D7301" w:rsidP="003D7301">
            <w:r w:rsidRPr="00EA5A0D">
              <w:t>NEUCA S.A.</w:t>
            </w:r>
          </w:p>
          <w:p w14:paraId="7B87030E" w14:textId="77777777" w:rsidR="003D7301" w:rsidRPr="00CB5EDB" w:rsidRDefault="003D7301" w:rsidP="003D7301">
            <w:r>
              <w:t>Forteczna 35-37</w:t>
            </w:r>
          </w:p>
          <w:p w14:paraId="54AE3597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4ABA7F" w14:textId="77777777" w:rsidR="003D7301" w:rsidRPr="00CB5EDB" w:rsidRDefault="003D7301" w:rsidP="003D7301">
            <w:pPr>
              <w:jc w:val="center"/>
            </w:pPr>
            <w:r w:rsidRPr="00EA5A0D">
              <w:t>2 483.70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E16F67" w14:textId="4EDD56D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7BB761" w14:textId="1C59B64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8B357ED" w14:textId="77777777" w:rsidR="003D7301" w:rsidRDefault="003D7301" w:rsidP="003D7301">
            <w:pPr>
              <w:jc w:val="center"/>
            </w:pPr>
          </w:p>
          <w:p w14:paraId="3402BD17" w14:textId="5341028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00AD04F" w14:textId="77777777" w:rsidR="003D7301" w:rsidRDefault="003D7301" w:rsidP="003D7301">
            <w:pPr>
              <w:jc w:val="center"/>
            </w:pPr>
          </w:p>
          <w:p w14:paraId="1D75E97F" w14:textId="39E6235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36F2D5" w14:textId="4CE5B23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6E99D12" w14:textId="77777777" w:rsidTr="003D7301">
        <w:tc>
          <w:tcPr>
            <w:tcW w:w="709" w:type="dxa"/>
            <w:shd w:val="clear" w:color="auto" w:fill="auto"/>
            <w:vAlign w:val="center"/>
          </w:tcPr>
          <w:p w14:paraId="74FA424A" w14:textId="77777777" w:rsidR="003D7301" w:rsidRPr="00CB5EDB" w:rsidRDefault="003D7301" w:rsidP="003D7301">
            <w:pPr>
              <w:jc w:val="center"/>
            </w:pPr>
            <w:r w:rsidRPr="00EA5A0D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CDFA28" w14:textId="77777777" w:rsidR="003D7301" w:rsidRPr="00CB5EDB" w:rsidRDefault="003D7301" w:rsidP="003D7301">
            <w:pPr>
              <w:jc w:val="center"/>
            </w:pPr>
            <w:r w:rsidRPr="00EA5A0D">
              <w:t>66</w:t>
            </w:r>
          </w:p>
        </w:tc>
        <w:tc>
          <w:tcPr>
            <w:tcW w:w="1984" w:type="dxa"/>
            <w:shd w:val="clear" w:color="auto" w:fill="auto"/>
          </w:tcPr>
          <w:p w14:paraId="5C02B250" w14:textId="77777777" w:rsidR="003D7301" w:rsidRPr="00CB5EDB" w:rsidRDefault="003D7301" w:rsidP="003D7301">
            <w:r w:rsidRPr="00EA5A0D">
              <w:t>NEUCA S.A.</w:t>
            </w:r>
          </w:p>
          <w:p w14:paraId="058D2EA5" w14:textId="77777777" w:rsidR="003D7301" w:rsidRPr="00CB5EDB" w:rsidRDefault="003D7301" w:rsidP="003D7301">
            <w:r>
              <w:lastRenderedPageBreak/>
              <w:t>Forteczna 35-37</w:t>
            </w:r>
          </w:p>
          <w:p w14:paraId="2CBD4CE0" w14:textId="77777777" w:rsidR="003D7301" w:rsidRPr="00CB5EDB" w:rsidRDefault="003D7301" w:rsidP="003D7301">
            <w:pPr>
              <w:jc w:val="both"/>
            </w:pPr>
            <w:r w:rsidRPr="00EA5A0D">
              <w:t>87-100</w:t>
            </w:r>
            <w:r w:rsidRPr="00CB5EDB">
              <w:t xml:space="preserve"> </w:t>
            </w:r>
            <w:r w:rsidRPr="00EA5A0D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3AFD05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20 528.95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09AC3D" w14:textId="22F3D78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od daty </w:t>
            </w:r>
            <w:r w:rsidRPr="003D7301">
              <w:rPr>
                <w:sz w:val="18"/>
                <w:szCs w:val="18"/>
              </w:rPr>
              <w:lastRenderedPageBreak/>
              <w:t>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219113" w14:textId="7F9F47A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 xml:space="preserve">min. 2 lata od daty </w:t>
            </w:r>
            <w:r w:rsidRPr="003D7301">
              <w:rPr>
                <w:sz w:val="18"/>
                <w:szCs w:val="18"/>
              </w:rPr>
              <w:lastRenderedPageBreak/>
              <w:t>dostawy</w:t>
            </w:r>
          </w:p>
        </w:tc>
        <w:tc>
          <w:tcPr>
            <w:tcW w:w="1134" w:type="dxa"/>
          </w:tcPr>
          <w:p w14:paraId="1C8DB38F" w14:textId="77777777" w:rsidR="003D7301" w:rsidRDefault="003D7301" w:rsidP="003D7301">
            <w:pPr>
              <w:jc w:val="center"/>
            </w:pPr>
          </w:p>
          <w:p w14:paraId="3AFCE511" w14:textId="032E243C" w:rsidR="003D7301" w:rsidRPr="00CB5EDB" w:rsidRDefault="003D7301" w:rsidP="003D7301">
            <w:pPr>
              <w:jc w:val="center"/>
            </w:pPr>
            <w:r>
              <w:lastRenderedPageBreak/>
              <w:t>8 godz.</w:t>
            </w:r>
          </w:p>
        </w:tc>
        <w:tc>
          <w:tcPr>
            <w:tcW w:w="850" w:type="dxa"/>
          </w:tcPr>
          <w:p w14:paraId="1C30B684" w14:textId="77777777" w:rsidR="003D7301" w:rsidRDefault="003D7301" w:rsidP="003D7301">
            <w:pPr>
              <w:jc w:val="center"/>
            </w:pPr>
          </w:p>
          <w:p w14:paraId="35CBE1BF" w14:textId="13D69996" w:rsidR="003D7301" w:rsidRPr="00CB5EDB" w:rsidRDefault="003D7301" w:rsidP="003D7301">
            <w:pPr>
              <w:jc w:val="center"/>
            </w:pPr>
            <w:r>
              <w:lastRenderedPageBreak/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C77BEB" w14:textId="2ACEB961" w:rsidR="003D7301" w:rsidRPr="00CB5EDB" w:rsidRDefault="003D7301" w:rsidP="003D7301">
            <w:pPr>
              <w:jc w:val="center"/>
            </w:pPr>
            <w:r w:rsidRPr="00EA5A0D">
              <w:lastRenderedPageBreak/>
              <w:t>60 dni</w:t>
            </w:r>
          </w:p>
        </w:tc>
      </w:tr>
      <w:tr w:rsidR="003D7301" w:rsidRPr="00075CD0" w14:paraId="16E17AAE" w14:textId="77777777" w:rsidTr="003D7301">
        <w:tc>
          <w:tcPr>
            <w:tcW w:w="709" w:type="dxa"/>
            <w:shd w:val="clear" w:color="auto" w:fill="auto"/>
            <w:vAlign w:val="center"/>
          </w:tcPr>
          <w:p w14:paraId="1B3B85F2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8E568D" w14:textId="77777777" w:rsidR="003D7301" w:rsidRPr="00CB5EDB" w:rsidRDefault="003D7301" w:rsidP="003D7301">
            <w:pPr>
              <w:jc w:val="center"/>
            </w:pPr>
            <w:r w:rsidRPr="00EA5A0D">
              <w:t>17</w:t>
            </w:r>
          </w:p>
        </w:tc>
        <w:tc>
          <w:tcPr>
            <w:tcW w:w="1984" w:type="dxa"/>
            <w:shd w:val="clear" w:color="auto" w:fill="auto"/>
          </w:tcPr>
          <w:p w14:paraId="509B3D8F" w14:textId="6F667F14" w:rsidR="003D7301" w:rsidRPr="00CB5EDB" w:rsidRDefault="00EF6E09" w:rsidP="003D7301">
            <w:proofErr w:type="spellStart"/>
            <w:r w:rsidRPr="00EA5A0D">
              <w:t>Servier</w:t>
            </w:r>
            <w:proofErr w:type="spellEnd"/>
            <w:r w:rsidRPr="00EA5A0D">
              <w:t xml:space="preserve"> </w:t>
            </w:r>
            <w:r>
              <w:t>P</w:t>
            </w:r>
            <w:r w:rsidRPr="00EA5A0D">
              <w:t xml:space="preserve">olska </w:t>
            </w:r>
            <w:r>
              <w:t>S</w:t>
            </w:r>
            <w:r w:rsidRPr="00EA5A0D">
              <w:t xml:space="preserve">ervices </w:t>
            </w:r>
            <w:r>
              <w:t>S</w:t>
            </w:r>
            <w:r w:rsidRPr="00EA5A0D">
              <w:t xml:space="preserve">p. </w:t>
            </w:r>
            <w:r>
              <w:t>z</w:t>
            </w:r>
            <w:r w:rsidRPr="00EA5A0D">
              <w:t xml:space="preserve"> o.o.</w:t>
            </w:r>
          </w:p>
          <w:p w14:paraId="6E9564B9" w14:textId="4A2611E9" w:rsidR="003D7301" w:rsidRPr="00CB5EDB" w:rsidRDefault="003D7301" w:rsidP="003D7301">
            <w:r w:rsidRPr="00EA5A0D">
              <w:t>Jana Kazimierza</w:t>
            </w:r>
            <w:r w:rsidRPr="00CB5EDB">
              <w:t xml:space="preserve"> </w:t>
            </w:r>
            <w:r w:rsidRPr="00EA5A0D">
              <w:t>10</w:t>
            </w:r>
            <w:r w:rsidRPr="00CB5EDB">
              <w:t xml:space="preserve"> </w:t>
            </w:r>
          </w:p>
          <w:p w14:paraId="7445FBE0" w14:textId="77777777" w:rsidR="003D7301" w:rsidRPr="00CB5EDB" w:rsidRDefault="003D7301" w:rsidP="003D7301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DCA527" w14:textId="77777777" w:rsidR="003D7301" w:rsidRPr="00CB5EDB" w:rsidRDefault="003D7301" w:rsidP="003D7301">
            <w:pPr>
              <w:jc w:val="center"/>
            </w:pPr>
            <w:r w:rsidRPr="00EA5A0D">
              <w:t>2 592.00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B8AED9" w14:textId="57AA865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1880F7" w14:textId="43EFC79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0C8B07D" w14:textId="77777777" w:rsidR="003D7301" w:rsidRDefault="003D7301" w:rsidP="003D7301">
            <w:pPr>
              <w:jc w:val="center"/>
            </w:pPr>
          </w:p>
          <w:p w14:paraId="1AA39808" w14:textId="0E2793F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F632094" w14:textId="77777777" w:rsidR="003D7301" w:rsidRDefault="003D7301" w:rsidP="003D7301">
            <w:pPr>
              <w:jc w:val="center"/>
            </w:pPr>
          </w:p>
          <w:p w14:paraId="3E78ECD8" w14:textId="38E57EB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185E2B" w14:textId="573A3D9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B8F59CE" w14:textId="77777777" w:rsidTr="003D7301">
        <w:tc>
          <w:tcPr>
            <w:tcW w:w="709" w:type="dxa"/>
            <w:shd w:val="clear" w:color="auto" w:fill="auto"/>
            <w:vAlign w:val="center"/>
          </w:tcPr>
          <w:p w14:paraId="632C1DA1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79A113" w14:textId="77777777" w:rsidR="003D7301" w:rsidRPr="00CB5EDB" w:rsidRDefault="003D7301" w:rsidP="003D7301">
            <w:pPr>
              <w:jc w:val="center"/>
            </w:pPr>
            <w:r w:rsidRPr="00EA5A0D">
              <w:t>22</w:t>
            </w:r>
          </w:p>
        </w:tc>
        <w:tc>
          <w:tcPr>
            <w:tcW w:w="1984" w:type="dxa"/>
            <w:shd w:val="clear" w:color="auto" w:fill="auto"/>
          </w:tcPr>
          <w:p w14:paraId="515541B4" w14:textId="77777777" w:rsidR="00EF6E09" w:rsidRPr="00CB5EDB" w:rsidRDefault="00EF6E09" w:rsidP="00EF6E09">
            <w:proofErr w:type="spellStart"/>
            <w:r w:rsidRPr="00EA5A0D">
              <w:t>Servier</w:t>
            </w:r>
            <w:proofErr w:type="spellEnd"/>
            <w:r w:rsidRPr="00EA5A0D">
              <w:t xml:space="preserve"> </w:t>
            </w:r>
            <w:r>
              <w:t>P</w:t>
            </w:r>
            <w:r w:rsidRPr="00EA5A0D">
              <w:t xml:space="preserve">olska </w:t>
            </w:r>
            <w:r>
              <w:t>S</w:t>
            </w:r>
            <w:r w:rsidRPr="00EA5A0D">
              <w:t xml:space="preserve">ervices </w:t>
            </w:r>
            <w:r>
              <w:t>S</w:t>
            </w:r>
            <w:r w:rsidRPr="00EA5A0D">
              <w:t xml:space="preserve">p. </w:t>
            </w:r>
            <w:r>
              <w:t>z</w:t>
            </w:r>
            <w:r w:rsidRPr="00EA5A0D">
              <w:t xml:space="preserve"> o.o.</w:t>
            </w:r>
          </w:p>
          <w:p w14:paraId="4EC66A29" w14:textId="77777777" w:rsidR="00EF6E09" w:rsidRPr="00CB5EDB" w:rsidRDefault="00EF6E09" w:rsidP="00EF6E09">
            <w:r w:rsidRPr="00EA5A0D">
              <w:t>Jana Kazimierza</w:t>
            </w:r>
            <w:r w:rsidRPr="00CB5EDB">
              <w:t xml:space="preserve"> </w:t>
            </w:r>
            <w:r w:rsidRPr="00EA5A0D">
              <w:t>10</w:t>
            </w:r>
            <w:r w:rsidRPr="00CB5EDB">
              <w:t xml:space="preserve"> </w:t>
            </w:r>
          </w:p>
          <w:p w14:paraId="78BACCBC" w14:textId="2CE38395" w:rsidR="003D7301" w:rsidRPr="00CB5EDB" w:rsidRDefault="00EF6E09" w:rsidP="00EF6E09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4D4FC5" w14:textId="77777777" w:rsidR="003D7301" w:rsidRPr="00CB5EDB" w:rsidRDefault="003D7301" w:rsidP="003D7301">
            <w:pPr>
              <w:jc w:val="center"/>
            </w:pPr>
            <w:r w:rsidRPr="00EA5A0D">
              <w:t>1 098.80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F9FBA0" w14:textId="7059BC4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3718C4" w14:textId="3D988AE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01629EC" w14:textId="77777777" w:rsidR="003D7301" w:rsidRDefault="003D7301" w:rsidP="003D7301">
            <w:pPr>
              <w:jc w:val="center"/>
            </w:pPr>
          </w:p>
          <w:p w14:paraId="1A9174C8" w14:textId="0D53005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44055D5" w14:textId="77777777" w:rsidR="003D7301" w:rsidRDefault="003D7301" w:rsidP="003D7301">
            <w:pPr>
              <w:jc w:val="center"/>
            </w:pPr>
          </w:p>
          <w:p w14:paraId="15D2C598" w14:textId="7329928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BE09EB" w14:textId="1CE6860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8E17055" w14:textId="77777777" w:rsidTr="003D7301">
        <w:tc>
          <w:tcPr>
            <w:tcW w:w="709" w:type="dxa"/>
            <w:shd w:val="clear" w:color="auto" w:fill="auto"/>
            <w:vAlign w:val="center"/>
          </w:tcPr>
          <w:p w14:paraId="55752115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82F607" w14:textId="77777777" w:rsidR="003D7301" w:rsidRPr="00CB5EDB" w:rsidRDefault="003D7301" w:rsidP="003D7301">
            <w:pPr>
              <w:jc w:val="center"/>
            </w:pPr>
            <w:r w:rsidRPr="00EA5A0D">
              <w:t>23</w:t>
            </w:r>
          </w:p>
        </w:tc>
        <w:tc>
          <w:tcPr>
            <w:tcW w:w="1984" w:type="dxa"/>
            <w:shd w:val="clear" w:color="auto" w:fill="auto"/>
          </w:tcPr>
          <w:p w14:paraId="21372455" w14:textId="77777777" w:rsidR="00EF6E09" w:rsidRPr="00CB5EDB" w:rsidRDefault="00EF6E09" w:rsidP="00EF6E09">
            <w:proofErr w:type="spellStart"/>
            <w:r w:rsidRPr="00EA5A0D">
              <w:t>Servier</w:t>
            </w:r>
            <w:proofErr w:type="spellEnd"/>
            <w:r w:rsidRPr="00EA5A0D">
              <w:t xml:space="preserve"> </w:t>
            </w:r>
            <w:r>
              <w:t>P</w:t>
            </w:r>
            <w:r w:rsidRPr="00EA5A0D">
              <w:t xml:space="preserve">olska </w:t>
            </w:r>
            <w:r>
              <w:t>S</w:t>
            </w:r>
            <w:r w:rsidRPr="00EA5A0D">
              <w:t xml:space="preserve">ervices </w:t>
            </w:r>
            <w:r>
              <w:t>S</w:t>
            </w:r>
            <w:r w:rsidRPr="00EA5A0D">
              <w:t xml:space="preserve">p. </w:t>
            </w:r>
            <w:r>
              <w:t>z</w:t>
            </w:r>
            <w:r w:rsidRPr="00EA5A0D">
              <w:t xml:space="preserve"> o.o.</w:t>
            </w:r>
          </w:p>
          <w:p w14:paraId="5B7986FA" w14:textId="77777777" w:rsidR="00EF6E09" w:rsidRPr="00CB5EDB" w:rsidRDefault="00EF6E09" w:rsidP="00EF6E09">
            <w:r w:rsidRPr="00EA5A0D">
              <w:t>Jana Kazimierza</w:t>
            </w:r>
            <w:r w:rsidRPr="00CB5EDB">
              <w:t xml:space="preserve"> </w:t>
            </w:r>
            <w:r w:rsidRPr="00EA5A0D">
              <w:t>10</w:t>
            </w:r>
            <w:r w:rsidRPr="00CB5EDB">
              <w:t xml:space="preserve"> </w:t>
            </w:r>
          </w:p>
          <w:p w14:paraId="763EF881" w14:textId="603C0434" w:rsidR="003D7301" w:rsidRPr="00CB5EDB" w:rsidRDefault="00EF6E09" w:rsidP="00EF6E09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D06951" w14:textId="77777777" w:rsidR="003D7301" w:rsidRPr="00CB5EDB" w:rsidRDefault="003D7301" w:rsidP="003D7301">
            <w:pPr>
              <w:jc w:val="center"/>
            </w:pPr>
            <w:r w:rsidRPr="00EA5A0D">
              <w:t>777.60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653D64" w14:textId="52B09DA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F0ED8F" w14:textId="5C9DB53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93EB243" w14:textId="77777777" w:rsidR="003D7301" w:rsidRDefault="003D7301" w:rsidP="003D7301">
            <w:pPr>
              <w:jc w:val="center"/>
            </w:pPr>
          </w:p>
          <w:p w14:paraId="1D8D3083" w14:textId="65498AA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1593276" w14:textId="77777777" w:rsidR="003D7301" w:rsidRDefault="003D7301" w:rsidP="003D7301">
            <w:pPr>
              <w:jc w:val="center"/>
            </w:pPr>
          </w:p>
          <w:p w14:paraId="73B5A19A" w14:textId="65F1B42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D664B0" w14:textId="049838F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C0EB30B" w14:textId="77777777" w:rsidTr="003D7301">
        <w:tc>
          <w:tcPr>
            <w:tcW w:w="709" w:type="dxa"/>
            <w:shd w:val="clear" w:color="auto" w:fill="auto"/>
            <w:vAlign w:val="center"/>
          </w:tcPr>
          <w:p w14:paraId="4B9F2FCA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F93A17" w14:textId="77777777" w:rsidR="003D7301" w:rsidRPr="00CB5EDB" w:rsidRDefault="003D7301" w:rsidP="003D7301">
            <w:pPr>
              <w:jc w:val="center"/>
            </w:pPr>
            <w:r w:rsidRPr="00EA5A0D">
              <w:t>24</w:t>
            </w:r>
          </w:p>
        </w:tc>
        <w:tc>
          <w:tcPr>
            <w:tcW w:w="1984" w:type="dxa"/>
            <w:shd w:val="clear" w:color="auto" w:fill="auto"/>
          </w:tcPr>
          <w:p w14:paraId="5D63E079" w14:textId="77777777" w:rsidR="00EF6E09" w:rsidRPr="00CB5EDB" w:rsidRDefault="00EF6E09" w:rsidP="00EF6E09">
            <w:proofErr w:type="spellStart"/>
            <w:r w:rsidRPr="00EA5A0D">
              <w:t>Servier</w:t>
            </w:r>
            <w:proofErr w:type="spellEnd"/>
            <w:r w:rsidRPr="00EA5A0D">
              <w:t xml:space="preserve"> </w:t>
            </w:r>
            <w:r>
              <w:t>P</w:t>
            </w:r>
            <w:r w:rsidRPr="00EA5A0D">
              <w:t xml:space="preserve">olska </w:t>
            </w:r>
            <w:r>
              <w:t>S</w:t>
            </w:r>
            <w:r w:rsidRPr="00EA5A0D">
              <w:t xml:space="preserve">ervices </w:t>
            </w:r>
            <w:r>
              <w:t>S</w:t>
            </w:r>
            <w:r w:rsidRPr="00EA5A0D">
              <w:t xml:space="preserve">p. </w:t>
            </w:r>
            <w:r>
              <w:t>z</w:t>
            </w:r>
            <w:r w:rsidRPr="00EA5A0D">
              <w:t xml:space="preserve"> o.o.</w:t>
            </w:r>
          </w:p>
          <w:p w14:paraId="5BA76BFB" w14:textId="77777777" w:rsidR="00EF6E09" w:rsidRPr="00CB5EDB" w:rsidRDefault="00EF6E09" w:rsidP="00EF6E09">
            <w:r w:rsidRPr="00EA5A0D">
              <w:t>Jana Kazimierza</w:t>
            </w:r>
            <w:r w:rsidRPr="00CB5EDB">
              <w:t xml:space="preserve"> </w:t>
            </w:r>
            <w:r w:rsidRPr="00EA5A0D">
              <w:t>10</w:t>
            </w:r>
            <w:r w:rsidRPr="00CB5EDB">
              <w:t xml:space="preserve"> </w:t>
            </w:r>
          </w:p>
          <w:p w14:paraId="798FA400" w14:textId="40E656D9" w:rsidR="003D7301" w:rsidRPr="00CB5EDB" w:rsidRDefault="00EF6E09" w:rsidP="00EF6E09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9393FB" w14:textId="77777777" w:rsidR="003D7301" w:rsidRPr="00CB5EDB" w:rsidRDefault="003D7301" w:rsidP="003D7301">
            <w:pPr>
              <w:jc w:val="center"/>
            </w:pPr>
            <w:r w:rsidRPr="00EA5A0D">
              <w:t>388.80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A0C0F4" w14:textId="5ECE59E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171008" w14:textId="2D5C14F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09E037B" w14:textId="77777777" w:rsidR="003D7301" w:rsidRDefault="003D7301" w:rsidP="003D7301">
            <w:pPr>
              <w:jc w:val="center"/>
            </w:pPr>
          </w:p>
          <w:p w14:paraId="059F6D5B" w14:textId="08F849C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833CEDB" w14:textId="77777777" w:rsidR="003D7301" w:rsidRDefault="003D7301" w:rsidP="003D7301">
            <w:pPr>
              <w:jc w:val="center"/>
            </w:pPr>
          </w:p>
          <w:p w14:paraId="5FEF2F62" w14:textId="369386C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CED002" w14:textId="54A6EE6A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F137475" w14:textId="77777777" w:rsidTr="003D7301">
        <w:tc>
          <w:tcPr>
            <w:tcW w:w="709" w:type="dxa"/>
            <w:shd w:val="clear" w:color="auto" w:fill="auto"/>
            <w:vAlign w:val="center"/>
          </w:tcPr>
          <w:p w14:paraId="3AF7906D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6C80DC" w14:textId="77777777" w:rsidR="003D7301" w:rsidRPr="00CB5EDB" w:rsidRDefault="003D7301" w:rsidP="003D7301">
            <w:pPr>
              <w:jc w:val="center"/>
            </w:pPr>
            <w:r w:rsidRPr="00EA5A0D">
              <w:t>25</w:t>
            </w:r>
          </w:p>
        </w:tc>
        <w:tc>
          <w:tcPr>
            <w:tcW w:w="1984" w:type="dxa"/>
            <w:shd w:val="clear" w:color="auto" w:fill="auto"/>
          </w:tcPr>
          <w:p w14:paraId="61B11261" w14:textId="77777777" w:rsidR="00EF6E09" w:rsidRPr="00CB5EDB" w:rsidRDefault="00EF6E09" w:rsidP="00EF6E09">
            <w:proofErr w:type="spellStart"/>
            <w:r w:rsidRPr="00EA5A0D">
              <w:t>Servier</w:t>
            </w:r>
            <w:proofErr w:type="spellEnd"/>
            <w:r w:rsidRPr="00EA5A0D">
              <w:t xml:space="preserve"> </w:t>
            </w:r>
            <w:r>
              <w:t>P</w:t>
            </w:r>
            <w:r w:rsidRPr="00EA5A0D">
              <w:t xml:space="preserve">olska </w:t>
            </w:r>
            <w:r>
              <w:t>S</w:t>
            </w:r>
            <w:r w:rsidRPr="00EA5A0D">
              <w:t xml:space="preserve">ervices </w:t>
            </w:r>
            <w:r>
              <w:t>S</w:t>
            </w:r>
            <w:r w:rsidRPr="00EA5A0D">
              <w:t xml:space="preserve">p. </w:t>
            </w:r>
            <w:r>
              <w:t>z</w:t>
            </w:r>
            <w:r w:rsidRPr="00EA5A0D">
              <w:t xml:space="preserve"> o.o.</w:t>
            </w:r>
          </w:p>
          <w:p w14:paraId="611B0BF2" w14:textId="77777777" w:rsidR="00EF6E09" w:rsidRPr="00CB5EDB" w:rsidRDefault="00EF6E09" w:rsidP="00EF6E09">
            <w:r w:rsidRPr="00EA5A0D">
              <w:t>Jana Kazimierza</w:t>
            </w:r>
            <w:r w:rsidRPr="00CB5EDB">
              <w:t xml:space="preserve"> </w:t>
            </w:r>
            <w:r w:rsidRPr="00EA5A0D">
              <w:t>10</w:t>
            </w:r>
            <w:r w:rsidRPr="00CB5EDB">
              <w:t xml:space="preserve"> </w:t>
            </w:r>
          </w:p>
          <w:p w14:paraId="01D52CA5" w14:textId="65A634A7" w:rsidR="003D7301" w:rsidRPr="00CB5EDB" w:rsidRDefault="00EF6E09" w:rsidP="00EF6E09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1E6525" w14:textId="77777777" w:rsidR="003D7301" w:rsidRPr="00CB5EDB" w:rsidRDefault="003D7301" w:rsidP="003D7301">
            <w:pPr>
              <w:jc w:val="center"/>
            </w:pPr>
            <w:r w:rsidRPr="00EA5A0D">
              <w:t>691.20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1B26EB" w14:textId="23153C1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B0D41F" w14:textId="00AF013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4CD8F8A" w14:textId="77777777" w:rsidR="003D7301" w:rsidRDefault="003D7301" w:rsidP="003D7301">
            <w:pPr>
              <w:jc w:val="center"/>
            </w:pPr>
          </w:p>
          <w:p w14:paraId="4E108173" w14:textId="6D0879B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931A1CA" w14:textId="77777777" w:rsidR="003D7301" w:rsidRDefault="003D7301" w:rsidP="003D7301">
            <w:pPr>
              <w:jc w:val="center"/>
            </w:pPr>
          </w:p>
          <w:p w14:paraId="07C1E0E3" w14:textId="0018B39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67F6E" w14:textId="4EAEE01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F328E71" w14:textId="77777777" w:rsidTr="003D7301">
        <w:tc>
          <w:tcPr>
            <w:tcW w:w="709" w:type="dxa"/>
            <w:shd w:val="clear" w:color="auto" w:fill="auto"/>
            <w:vAlign w:val="center"/>
          </w:tcPr>
          <w:p w14:paraId="186769A6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4CC12C" w14:textId="77777777" w:rsidR="003D7301" w:rsidRPr="00CB5EDB" w:rsidRDefault="003D7301" w:rsidP="003D7301">
            <w:pPr>
              <w:jc w:val="center"/>
            </w:pPr>
            <w:r w:rsidRPr="00EA5A0D">
              <w:t>29</w:t>
            </w:r>
          </w:p>
        </w:tc>
        <w:tc>
          <w:tcPr>
            <w:tcW w:w="1984" w:type="dxa"/>
            <w:shd w:val="clear" w:color="auto" w:fill="auto"/>
          </w:tcPr>
          <w:p w14:paraId="6B389087" w14:textId="77777777" w:rsidR="00EF6E09" w:rsidRPr="00CB5EDB" w:rsidRDefault="00EF6E09" w:rsidP="00EF6E09">
            <w:proofErr w:type="spellStart"/>
            <w:r w:rsidRPr="00EA5A0D">
              <w:t>Servier</w:t>
            </w:r>
            <w:proofErr w:type="spellEnd"/>
            <w:r w:rsidRPr="00EA5A0D">
              <w:t xml:space="preserve"> </w:t>
            </w:r>
            <w:r>
              <w:t>P</w:t>
            </w:r>
            <w:r w:rsidRPr="00EA5A0D">
              <w:t xml:space="preserve">olska </w:t>
            </w:r>
            <w:r>
              <w:t>S</w:t>
            </w:r>
            <w:r w:rsidRPr="00EA5A0D">
              <w:t xml:space="preserve">ervices </w:t>
            </w:r>
            <w:r>
              <w:t>S</w:t>
            </w:r>
            <w:r w:rsidRPr="00EA5A0D">
              <w:t xml:space="preserve">p. </w:t>
            </w:r>
            <w:r>
              <w:t>z</w:t>
            </w:r>
            <w:r w:rsidRPr="00EA5A0D">
              <w:t xml:space="preserve"> o.o.</w:t>
            </w:r>
          </w:p>
          <w:p w14:paraId="740D840D" w14:textId="77777777" w:rsidR="00EF6E09" w:rsidRPr="00CB5EDB" w:rsidRDefault="00EF6E09" w:rsidP="00EF6E09">
            <w:r w:rsidRPr="00EA5A0D">
              <w:t>Jana Kazimierza</w:t>
            </w:r>
            <w:r w:rsidRPr="00CB5EDB">
              <w:t xml:space="preserve"> </w:t>
            </w:r>
            <w:r w:rsidRPr="00EA5A0D">
              <w:t>10</w:t>
            </w:r>
            <w:r w:rsidRPr="00CB5EDB">
              <w:t xml:space="preserve"> </w:t>
            </w:r>
          </w:p>
          <w:p w14:paraId="00442E38" w14:textId="458FCE0C" w:rsidR="003D7301" w:rsidRPr="00CB5EDB" w:rsidRDefault="00EF6E09" w:rsidP="00EF6E09">
            <w:pPr>
              <w:jc w:val="both"/>
            </w:pPr>
            <w:r w:rsidRPr="00EA5A0D">
              <w:t>01-248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ADDB4E" w14:textId="77777777" w:rsidR="003D7301" w:rsidRPr="00CB5EDB" w:rsidRDefault="003D7301" w:rsidP="003D7301">
            <w:pPr>
              <w:jc w:val="center"/>
            </w:pPr>
            <w:r w:rsidRPr="00EA5A0D">
              <w:t>3 024.00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C32BAE" w14:textId="25D8386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6FB376" w14:textId="72F8078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044BC07" w14:textId="77777777" w:rsidR="003D7301" w:rsidRDefault="003D7301" w:rsidP="003D7301">
            <w:pPr>
              <w:jc w:val="center"/>
            </w:pPr>
          </w:p>
          <w:p w14:paraId="24909283" w14:textId="57EE1C3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4BCD18D" w14:textId="77777777" w:rsidR="003D7301" w:rsidRDefault="003D7301" w:rsidP="003D7301">
            <w:pPr>
              <w:jc w:val="center"/>
            </w:pPr>
          </w:p>
          <w:p w14:paraId="4179A66A" w14:textId="3AC0062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449C73" w14:textId="73BA0B7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80F3785" w14:textId="77777777" w:rsidTr="003D7301">
        <w:tc>
          <w:tcPr>
            <w:tcW w:w="709" w:type="dxa"/>
            <w:shd w:val="clear" w:color="auto" w:fill="auto"/>
            <w:vAlign w:val="center"/>
          </w:tcPr>
          <w:p w14:paraId="118F5467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A5B49B" w14:textId="77777777" w:rsidR="003D7301" w:rsidRPr="00CB5EDB" w:rsidRDefault="003D7301" w:rsidP="003D7301">
            <w:pPr>
              <w:jc w:val="center"/>
            </w:pPr>
            <w:r w:rsidRPr="00EA5A0D">
              <w:t>1</w:t>
            </w:r>
          </w:p>
        </w:tc>
        <w:tc>
          <w:tcPr>
            <w:tcW w:w="1984" w:type="dxa"/>
            <w:shd w:val="clear" w:color="auto" w:fill="auto"/>
          </w:tcPr>
          <w:p w14:paraId="6A0E7932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84C59AA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3418BB2E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D1A72F" w14:textId="77777777" w:rsidR="003D7301" w:rsidRPr="00CB5EDB" w:rsidRDefault="003D7301" w:rsidP="003D7301">
            <w:pPr>
              <w:jc w:val="center"/>
            </w:pPr>
            <w:r w:rsidRPr="00EA5A0D">
              <w:t>16 060.95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776E4" w14:textId="4357D97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68C0DF" w14:textId="1C3F358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FF445F8" w14:textId="77777777" w:rsidR="003D7301" w:rsidRDefault="003D7301" w:rsidP="003D7301">
            <w:pPr>
              <w:jc w:val="center"/>
            </w:pPr>
          </w:p>
          <w:p w14:paraId="267E89E3" w14:textId="192D061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F4FC01A" w14:textId="77777777" w:rsidR="003D7301" w:rsidRDefault="003D7301" w:rsidP="003D7301">
            <w:pPr>
              <w:jc w:val="center"/>
            </w:pPr>
          </w:p>
          <w:p w14:paraId="4CD9AF1B" w14:textId="6189892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BC261F" w14:textId="7460543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4C576BC" w14:textId="77777777" w:rsidTr="003D7301">
        <w:tc>
          <w:tcPr>
            <w:tcW w:w="709" w:type="dxa"/>
            <w:shd w:val="clear" w:color="auto" w:fill="auto"/>
            <w:vAlign w:val="center"/>
          </w:tcPr>
          <w:p w14:paraId="0AD1D55E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327C7" w14:textId="77777777" w:rsidR="003D7301" w:rsidRPr="00CB5EDB" w:rsidRDefault="003D7301" w:rsidP="003D7301">
            <w:pPr>
              <w:jc w:val="center"/>
            </w:pPr>
            <w:r w:rsidRPr="00EA5A0D">
              <w:t>2</w:t>
            </w:r>
          </w:p>
        </w:tc>
        <w:tc>
          <w:tcPr>
            <w:tcW w:w="1984" w:type="dxa"/>
            <w:shd w:val="clear" w:color="auto" w:fill="auto"/>
          </w:tcPr>
          <w:p w14:paraId="4149D2B6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8256CA7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5EC62905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20834C" w14:textId="77777777" w:rsidR="003D7301" w:rsidRPr="00CB5EDB" w:rsidRDefault="003D7301" w:rsidP="003D7301">
            <w:pPr>
              <w:jc w:val="center"/>
            </w:pPr>
            <w:r w:rsidRPr="00EA5A0D">
              <w:t>12 285.00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9FCAF" w14:textId="2E8ADBA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3FAC01" w14:textId="201884D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7ACB4F2" w14:textId="77777777" w:rsidR="003D7301" w:rsidRDefault="003D7301" w:rsidP="003D7301">
            <w:pPr>
              <w:jc w:val="center"/>
            </w:pPr>
          </w:p>
          <w:p w14:paraId="47BD851C" w14:textId="67A6926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C4ABE12" w14:textId="77777777" w:rsidR="003D7301" w:rsidRDefault="003D7301" w:rsidP="003D7301">
            <w:pPr>
              <w:jc w:val="center"/>
            </w:pPr>
          </w:p>
          <w:p w14:paraId="0E5EE142" w14:textId="5A6ABE2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B66175" w14:textId="4C0D197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D7BD39B" w14:textId="77777777" w:rsidTr="003D7301">
        <w:tc>
          <w:tcPr>
            <w:tcW w:w="709" w:type="dxa"/>
            <w:shd w:val="clear" w:color="auto" w:fill="auto"/>
            <w:vAlign w:val="center"/>
          </w:tcPr>
          <w:p w14:paraId="1668CABD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36703A" w14:textId="77777777" w:rsidR="003D7301" w:rsidRPr="00CB5EDB" w:rsidRDefault="003D7301" w:rsidP="003D7301">
            <w:pPr>
              <w:jc w:val="center"/>
            </w:pPr>
            <w:r w:rsidRPr="00EA5A0D">
              <w:t>4</w:t>
            </w:r>
          </w:p>
        </w:tc>
        <w:tc>
          <w:tcPr>
            <w:tcW w:w="1984" w:type="dxa"/>
            <w:shd w:val="clear" w:color="auto" w:fill="auto"/>
          </w:tcPr>
          <w:p w14:paraId="3C7C4A6C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073FD38D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36A3722F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604420" w14:textId="77777777" w:rsidR="003D7301" w:rsidRPr="00CB5EDB" w:rsidRDefault="003D7301" w:rsidP="003D7301">
            <w:pPr>
              <w:jc w:val="center"/>
            </w:pPr>
            <w:r w:rsidRPr="00EA5A0D">
              <w:t>53 519.00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24B4E" w14:textId="2D96880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AFB458" w14:textId="02EE3FC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9127697" w14:textId="77777777" w:rsidR="003D7301" w:rsidRDefault="003D7301" w:rsidP="003D7301">
            <w:pPr>
              <w:jc w:val="center"/>
            </w:pPr>
          </w:p>
          <w:p w14:paraId="6FD486FA" w14:textId="245C2D8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F4BD7D1" w14:textId="77777777" w:rsidR="003D7301" w:rsidRDefault="003D7301" w:rsidP="003D7301">
            <w:pPr>
              <w:jc w:val="center"/>
            </w:pPr>
          </w:p>
          <w:p w14:paraId="0235E259" w14:textId="1BA375E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A678F9" w14:textId="68F01D9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E49876D" w14:textId="77777777" w:rsidTr="003D7301">
        <w:tc>
          <w:tcPr>
            <w:tcW w:w="709" w:type="dxa"/>
            <w:shd w:val="clear" w:color="auto" w:fill="auto"/>
            <w:vAlign w:val="center"/>
          </w:tcPr>
          <w:p w14:paraId="3271B168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AFC34A" w14:textId="77777777" w:rsidR="003D7301" w:rsidRPr="00CB5EDB" w:rsidRDefault="003D7301" w:rsidP="003D7301">
            <w:pPr>
              <w:jc w:val="center"/>
            </w:pPr>
            <w:r w:rsidRPr="00EA5A0D">
              <w:t>5</w:t>
            </w:r>
          </w:p>
        </w:tc>
        <w:tc>
          <w:tcPr>
            <w:tcW w:w="1984" w:type="dxa"/>
            <w:shd w:val="clear" w:color="auto" w:fill="auto"/>
          </w:tcPr>
          <w:p w14:paraId="47E3C5EC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082CD8FD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3B8D04C1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FC2559" w14:textId="77777777" w:rsidR="003D7301" w:rsidRPr="00CB5EDB" w:rsidRDefault="003D7301" w:rsidP="003D7301">
            <w:pPr>
              <w:jc w:val="center"/>
            </w:pPr>
            <w:r w:rsidRPr="00EA5A0D">
              <w:t>69 195.00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19AE2" w14:textId="5EAB82B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0F7186" w14:textId="74C393E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E0DFFCE" w14:textId="77777777" w:rsidR="003D7301" w:rsidRDefault="003D7301" w:rsidP="003D7301">
            <w:pPr>
              <w:jc w:val="center"/>
            </w:pPr>
          </w:p>
          <w:p w14:paraId="28794D45" w14:textId="4A1B311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03816FB" w14:textId="77777777" w:rsidR="003D7301" w:rsidRDefault="003D7301" w:rsidP="003D7301">
            <w:pPr>
              <w:jc w:val="center"/>
            </w:pPr>
          </w:p>
          <w:p w14:paraId="74058386" w14:textId="52D64EC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82D59B" w14:textId="029A3AD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F5B8AD4" w14:textId="77777777" w:rsidTr="003D7301">
        <w:tc>
          <w:tcPr>
            <w:tcW w:w="709" w:type="dxa"/>
            <w:shd w:val="clear" w:color="auto" w:fill="auto"/>
            <w:vAlign w:val="center"/>
          </w:tcPr>
          <w:p w14:paraId="65DD64EB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75832E" w14:textId="77777777" w:rsidR="003D7301" w:rsidRPr="00CB5EDB" w:rsidRDefault="003D7301" w:rsidP="003D7301">
            <w:pPr>
              <w:jc w:val="center"/>
            </w:pPr>
            <w:r w:rsidRPr="00EA5A0D">
              <w:t>6</w:t>
            </w:r>
          </w:p>
        </w:tc>
        <w:tc>
          <w:tcPr>
            <w:tcW w:w="1984" w:type="dxa"/>
            <w:shd w:val="clear" w:color="auto" w:fill="auto"/>
          </w:tcPr>
          <w:p w14:paraId="2C36668F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3E0956B0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074F7682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82012B" w14:textId="77777777" w:rsidR="003D7301" w:rsidRPr="00CB5EDB" w:rsidRDefault="003D7301" w:rsidP="003D7301">
            <w:pPr>
              <w:jc w:val="center"/>
            </w:pPr>
            <w:r w:rsidRPr="00EA5A0D">
              <w:t>43 383.60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37AFB" w14:textId="71CEE85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41B70A" w14:textId="29B46D4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9D24B7D" w14:textId="77777777" w:rsidR="003D7301" w:rsidRDefault="003D7301" w:rsidP="003D7301">
            <w:pPr>
              <w:jc w:val="center"/>
            </w:pPr>
          </w:p>
          <w:p w14:paraId="2B3A21CF" w14:textId="63A6C17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F57ED63" w14:textId="77777777" w:rsidR="003D7301" w:rsidRDefault="003D7301" w:rsidP="003D7301">
            <w:pPr>
              <w:jc w:val="center"/>
            </w:pPr>
          </w:p>
          <w:p w14:paraId="462D2F29" w14:textId="3B3AA09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17DBE4" w14:textId="532EBDF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F3B263F" w14:textId="77777777" w:rsidTr="003D7301">
        <w:tc>
          <w:tcPr>
            <w:tcW w:w="709" w:type="dxa"/>
            <w:shd w:val="clear" w:color="auto" w:fill="auto"/>
            <w:vAlign w:val="center"/>
          </w:tcPr>
          <w:p w14:paraId="15E9A80E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0EE0A" w14:textId="77777777" w:rsidR="003D7301" w:rsidRPr="00CB5EDB" w:rsidRDefault="003D7301" w:rsidP="003D7301">
            <w:pPr>
              <w:jc w:val="center"/>
            </w:pPr>
            <w:r w:rsidRPr="00EA5A0D">
              <w:t>7</w:t>
            </w:r>
          </w:p>
        </w:tc>
        <w:tc>
          <w:tcPr>
            <w:tcW w:w="1984" w:type="dxa"/>
            <w:shd w:val="clear" w:color="auto" w:fill="auto"/>
          </w:tcPr>
          <w:p w14:paraId="3318BE04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573E64C3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0FAC675B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05D1B8" w14:textId="77777777" w:rsidR="003D7301" w:rsidRPr="00CB5EDB" w:rsidRDefault="003D7301" w:rsidP="003D7301">
            <w:pPr>
              <w:jc w:val="center"/>
            </w:pPr>
            <w:r w:rsidRPr="00EA5A0D">
              <w:t>8 148.00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B5A82" w14:textId="433A2D5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DBFED3" w14:textId="29E9DAB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B795BBB" w14:textId="77777777" w:rsidR="003D7301" w:rsidRDefault="003D7301" w:rsidP="003D7301">
            <w:pPr>
              <w:jc w:val="center"/>
            </w:pPr>
          </w:p>
          <w:p w14:paraId="7544B262" w14:textId="49C0CAF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436F16C" w14:textId="77777777" w:rsidR="003D7301" w:rsidRDefault="003D7301" w:rsidP="003D7301">
            <w:pPr>
              <w:jc w:val="center"/>
            </w:pPr>
          </w:p>
          <w:p w14:paraId="4AB93668" w14:textId="4AD87C9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CBB714" w14:textId="6E30D48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2DA1CE2" w14:textId="77777777" w:rsidTr="003D7301">
        <w:tc>
          <w:tcPr>
            <w:tcW w:w="709" w:type="dxa"/>
            <w:shd w:val="clear" w:color="auto" w:fill="auto"/>
            <w:vAlign w:val="center"/>
          </w:tcPr>
          <w:p w14:paraId="1B3730A2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517711" w14:textId="77777777" w:rsidR="003D7301" w:rsidRPr="00CB5EDB" w:rsidRDefault="003D7301" w:rsidP="003D7301">
            <w:pPr>
              <w:jc w:val="center"/>
            </w:pPr>
            <w:r w:rsidRPr="00EA5A0D">
              <w:t>8</w:t>
            </w:r>
          </w:p>
        </w:tc>
        <w:tc>
          <w:tcPr>
            <w:tcW w:w="1984" w:type="dxa"/>
            <w:shd w:val="clear" w:color="auto" w:fill="auto"/>
          </w:tcPr>
          <w:p w14:paraId="63519433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BAF5E3D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1BF31B7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E2EE01" w14:textId="77777777" w:rsidR="003D7301" w:rsidRPr="00CB5EDB" w:rsidRDefault="003D7301" w:rsidP="003D7301">
            <w:pPr>
              <w:jc w:val="center"/>
            </w:pPr>
            <w:r w:rsidRPr="00EA5A0D">
              <w:t>11 456.00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D182DE" w14:textId="6256C5F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9644B5" w14:textId="35F57D1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5CD4FA0" w14:textId="77777777" w:rsidR="003D7301" w:rsidRDefault="003D7301" w:rsidP="003D7301">
            <w:pPr>
              <w:jc w:val="center"/>
            </w:pPr>
          </w:p>
          <w:p w14:paraId="25AE26B1" w14:textId="5074664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C853BCA" w14:textId="77777777" w:rsidR="003D7301" w:rsidRDefault="003D7301" w:rsidP="003D7301">
            <w:pPr>
              <w:jc w:val="center"/>
            </w:pPr>
          </w:p>
          <w:p w14:paraId="5EB54483" w14:textId="3E53877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D6A739" w14:textId="25813E05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0B91F5A" w14:textId="77777777" w:rsidTr="003D7301">
        <w:tc>
          <w:tcPr>
            <w:tcW w:w="709" w:type="dxa"/>
            <w:shd w:val="clear" w:color="auto" w:fill="auto"/>
            <w:vAlign w:val="center"/>
          </w:tcPr>
          <w:p w14:paraId="7492E882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EEBE55" w14:textId="77777777" w:rsidR="003D7301" w:rsidRPr="00CB5EDB" w:rsidRDefault="003D7301" w:rsidP="003D7301">
            <w:pPr>
              <w:jc w:val="center"/>
            </w:pPr>
            <w:r w:rsidRPr="00EA5A0D">
              <w:t>9</w:t>
            </w:r>
          </w:p>
        </w:tc>
        <w:tc>
          <w:tcPr>
            <w:tcW w:w="1984" w:type="dxa"/>
            <w:shd w:val="clear" w:color="auto" w:fill="auto"/>
          </w:tcPr>
          <w:p w14:paraId="5C08AD80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53F4F38C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773018D9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6389E" w14:textId="77777777" w:rsidR="003D7301" w:rsidRPr="00CB5EDB" w:rsidRDefault="003D7301" w:rsidP="003D7301">
            <w:pPr>
              <w:jc w:val="center"/>
            </w:pPr>
            <w:r w:rsidRPr="00EA5A0D">
              <w:t>22 704.00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26BB93" w14:textId="6A35127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F6B663" w14:textId="1112587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7D8A307" w14:textId="77777777" w:rsidR="003D7301" w:rsidRDefault="003D7301" w:rsidP="003D7301">
            <w:pPr>
              <w:jc w:val="center"/>
            </w:pPr>
          </w:p>
          <w:p w14:paraId="5084229B" w14:textId="1CF2F63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FDBADEA" w14:textId="77777777" w:rsidR="003D7301" w:rsidRDefault="003D7301" w:rsidP="003D7301">
            <w:pPr>
              <w:jc w:val="center"/>
            </w:pPr>
          </w:p>
          <w:p w14:paraId="33E8FE2D" w14:textId="19ABA40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BFF8D0" w14:textId="68BF847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0D8293F" w14:textId="77777777" w:rsidTr="003D7301">
        <w:tc>
          <w:tcPr>
            <w:tcW w:w="709" w:type="dxa"/>
            <w:shd w:val="clear" w:color="auto" w:fill="auto"/>
            <w:vAlign w:val="center"/>
          </w:tcPr>
          <w:p w14:paraId="28F486BB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E16EE7" w14:textId="77777777" w:rsidR="003D7301" w:rsidRPr="00CB5EDB" w:rsidRDefault="003D7301" w:rsidP="003D7301">
            <w:pPr>
              <w:jc w:val="center"/>
            </w:pPr>
            <w:r w:rsidRPr="00EA5A0D">
              <w:t>10</w:t>
            </w:r>
          </w:p>
        </w:tc>
        <w:tc>
          <w:tcPr>
            <w:tcW w:w="1984" w:type="dxa"/>
            <w:shd w:val="clear" w:color="auto" w:fill="auto"/>
          </w:tcPr>
          <w:p w14:paraId="2E686BE3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76FFA061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47B89CED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691B53" w14:textId="77777777" w:rsidR="003D7301" w:rsidRPr="00CB5EDB" w:rsidRDefault="003D7301" w:rsidP="003D7301">
            <w:pPr>
              <w:jc w:val="center"/>
            </w:pPr>
            <w:r w:rsidRPr="00EA5A0D">
              <w:t>29 617.70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49EFDB" w14:textId="1649BBB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8380F2" w14:textId="25B370A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FF5F608" w14:textId="77777777" w:rsidR="003D7301" w:rsidRDefault="003D7301" w:rsidP="003D7301">
            <w:pPr>
              <w:jc w:val="center"/>
            </w:pPr>
          </w:p>
          <w:p w14:paraId="75D05008" w14:textId="49EC8DA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30376DF" w14:textId="77777777" w:rsidR="003D7301" w:rsidRDefault="003D7301" w:rsidP="003D7301">
            <w:pPr>
              <w:jc w:val="center"/>
            </w:pPr>
          </w:p>
          <w:p w14:paraId="20ECEC79" w14:textId="06F400C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F69C55" w14:textId="59CDF1B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AD7A4AC" w14:textId="77777777" w:rsidTr="003D7301">
        <w:tc>
          <w:tcPr>
            <w:tcW w:w="709" w:type="dxa"/>
            <w:shd w:val="clear" w:color="auto" w:fill="auto"/>
            <w:vAlign w:val="center"/>
          </w:tcPr>
          <w:p w14:paraId="7FB30A7C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A62485" w14:textId="77777777" w:rsidR="003D7301" w:rsidRPr="00CB5EDB" w:rsidRDefault="003D7301" w:rsidP="003D7301">
            <w:pPr>
              <w:jc w:val="center"/>
            </w:pPr>
            <w:r w:rsidRPr="00EA5A0D">
              <w:t>11</w:t>
            </w:r>
          </w:p>
        </w:tc>
        <w:tc>
          <w:tcPr>
            <w:tcW w:w="1984" w:type="dxa"/>
            <w:shd w:val="clear" w:color="auto" w:fill="auto"/>
          </w:tcPr>
          <w:p w14:paraId="0AD3CFDF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</w:t>
            </w:r>
            <w:r w:rsidRPr="00EA5A0D">
              <w:lastRenderedPageBreak/>
              <w:t>Sp. z o.o.</w:t>
            </w:r>
          </w:p>
          <w:p w14:paraId="7ADA5169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4721A37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46734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27 985.50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D80AB5" w14:textId="4CBEA7C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</w:t>
            </w:r>
            <w:r w:rsidRPr="003D7301">
              <w:rPr>
                <w:sz w:val="18"/>
                <w:szCs w:val="18"/>
              </w:rPr>
              <w:lastRenderedPageBreak/>
              <w:t>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1FB345" w14:textId="4937AD9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 xml:space="preserve">min. 2 lata </w:t>
            </w:r>
            <w:r w:rsidRPr="003D7301">
              <w:rPr>
                <w:sz w:val="18"/>
                <w:szCs w:val="18"/>
              </w:rPr>
              <w:lastRenderedPageBreak/>
              <w:t>od daty dostawy</w:t>
            </w:r>
          </w:p>
        </w:tc>
        <w:tc>
          <w:tcPr>
            <w:tcW w:w="1134" w:type="dxa"/>
          </w:tcPr>
          <w:p w14:paraId="780BAFC7" w14:textId="77777777" w:rsidR="003D7301" w:rsidRDefault="003D7301" w:rsidP="003D7301">
            <w:pPr>
              <w:jc w:val="center"/>
            </w:pPr>
          </w:p>
          <w:p w14:paraId="0744D118" w14:textId="73636664" w:rsidR="003D7301" w:rsidRPr="00CB5EDB" w:rsidRDefault="003D7301" w:rsidP="003D7301">
            <w:pPr>
              <w:jc w:val="center"/>
            </w:pPr>
            <w:r>
              <w:lastRenderedPageBreak/>
              <w:t>8 godz.</w:t>
            </w:r>
          </w:p>
        </w:tc>
        <w:tc>
          <w:tcPr>
            <w:tcW w:w="850" w:type="dxa"/>
          </w:tcPr>
          <w:p w14:paraId="475C0955" w14:textId="77777777" w:rsidR="003D7301" w:rsidRDefault="003D7301" w:rsidP="003D7301">
            <w:pPr>
              <w:jc w:val="center"/>
            </w:pPr>
          </w:p>
          <w:p w14:paraId="65ADED44" w14:textId="30DED739" w:rsidR="003D7301" w:rsidRPr="00CB5EDB" w:rsidRDefault="003D7301" w:rsidP="003D7301">
            <w:pPr>
              <w:jc w:val="center"/>
            </w:pPr>
            <w:r>
              <w:lastRenderedPageBreak/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2D3F06" w14:textId="6FF37B46" w:rsidR="003D7301" w:rsidRPr="00CB5EDB" w:rsidRDefault="003D7301" w:rsidP="003D7301">
            <w:pPr>
              <w:jc w:val="center"/>
            </w:pPr>
            <w:r w:rsidRPr="00EA5A0D">
              <w:lastRenderedPageBreak/>
              <w:t>60 dni</w:t>
            </w:r>
          </w:p>
        </w:tc>
      </w:tr>
      <w:tr w:rsidR="003D7301" w:rsidRPr="00075CD0" w14:paraId="3B348D06" w14:textId="77777777" w:rsidTr="003D7301">
        <w:tc>
          <w:tcPr>
            <w:tcW w:w="709" w:type="dxa"/>
            <w:shd w:val="clear" w:color="auto" w:fill="auto"/>
            <w:vAlign w:val="center"/>
          </w:tcPr>
          <w:p w14:paraId="0DD505A5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65665" w14:textId="77777777" w:rsidR="003D7301" w:rsidRPr="00CB5EDB" w:rsidRDefault="003D7301" w:rsidP="003D7301">
            <w:pPr>
              <w:jc w:val="center"/>
            </w:pPr>
            <w:r w:rsidRPr="00EA5A0D">
              <w:t>13</w:t>
            </w:r>
          </w:p>
        </w:tc>
        <w:tc>
          <w:tcPr>
            <w:tcW w:w="1984" w:type="dxa"/>
            <w:shd w:val="clear" w:color="auto" w:fill="auto"/>
          </w:tcPr>
          <w:p w14:paraId="656D3728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29E9EAE6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0DE54C94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B78722" w14:textId="77777777" w:rsidR="003D7301" w:rsidRPr="00CB5EDB" w:rsidRDefault="003D7301" w:rsidP="003D7301">
            <w:pPr>
              <w:jc w:val="center"/>
            </w:pPr>
            <w:r w:rsidRPr="00EA5A0D">
              <w:t>18 272.57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C7F421" w14:textId="6ACD16E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ED4220" w14:textId="58F47A1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5FD1DB9" w14:textId="77777777" w:rsidR="003D7301" w:rsidRDefault="003D7301" w:rsidP="003D7301">
            <w:pPr>
              <w:jc w:val="center"/>
            </w:pPr>
          </w:p>
          <w:p w14:paraId="4DA5A473" w14:textId="4A6A19B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369AE0A" w14:textId="77777777" w:rsidR="003D7301" w:rsidRDefault="003D7301" w:rsidP="003D7301">
            <w:pPr>
              <w:jc w:val="center"/>
            </w:pPr>
          </w:p>
          <w:p w14:paraId="6EA11BDF" w14:textId="68469BA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0E7893" w14:textId="77CF718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0D816EB" w14:textId="77777777" w:rsidTr="003D7301">
        <w:tc>
          <w:tcPr>
            <w:tcW w:w="709" w:type="dxa"/>
            <w:shd w:val="clear" w:color="auto" w:fill="auto"/>
            <w:vAlign w:val="center"/>
          </w:tcPr>
          <w:p w14:paraId="6A12EF20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6C978E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1984" w:type="dxa"/>
            <w:shd w:val="clear" w:color="auto" w:fill="auto"/>
          </w:tcPr>
          <w:p w14:paraId="27FF293C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02DDA603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0C3671F2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BE14E1" w14:textId="77777777" w:rsidR="003D7301" w:rsidRPr="00CB5EDB" w:rsidRDefault="003D7301" w:rsidP="003D7301">
            <w:pPr>
              <w:jc w:val="center"/>
            </w:pPr>
            <w:r w:rsidRPr="00EA5A0D">
              <w:t>30 252.22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33BC8A" w14:textId="6C43F40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4EFA9" w14:textId="05F6A20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1B240B4" w14:textId="77777777" w:rsidR="003D7301" w:rsidRDefault="003D7301" w:rsidP="003D7301">
            <w:pPr>
              <w:jc w:val="center"/>
            </w:pPr>
          </w:p>
          <w:p w14:paraId="07693A0F" w14:textId="0E691DA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1A31E20" w14:textId="77777777" w:rsidR="003D7301" w:rsidRDefault="003D7301" w:rsidP="003D7301">
            <w:pPr>
              <w:jc w:val="center"/>
            </w:pPr>
          </w:p>
          <w:p w14:paraId="50C2A76B" w14:textId="19C7B40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FAE962" w14:textId="1D513FF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0FE2157" w14:textId="77777777" w:rsidTr="003D7301">
        <w:tc>
          <w:tcPr>
            <w:tcW w:w="709" w:type="dxa"/>
            <w:shd w:val="clear" w:color="auto" w:fill="auto"/>
            <w:vAlign w:val="center"/>
          </w:tcPr>
          <w:p w14:paraId="7CF3DF54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CB8EEE" w14:textId="77777777" w:rsidR="003D7301" w:rsidRPr="00CB5EDB" w:rsidRDefault="003D7301" w:rsidP="003D7301">
            <w:pPr>
              <w:jc w:val="center"/>
            </w:pPr>
            <w:r w:rsidRPr="00EA5A0D">
              <w:t>17</w:t>
            </w:r>
          </w:p>
        </w:tc>
        <w:tc>
          <w:tcPr>
            <w:tcW w:w="1984" w:type="dxa"/>
            <w:shd w:val="clear" w:color="auto" w:fill="auto"/>
          </w:tcPr>
          <w:p w14:paraId="463717C1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A97120B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09BFC0D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214036" w14:textId="77777777" w:rsidR="003D7301" w:rsidRPr="00CB5EDB" w:rsidRDefault="003D7301" w:rsidP="003D7301">
            <w:pPr>
              <w:jc w:val="center"/>
            </w:pPr>
            <w:r w:rsidRPr="00EA5A0D">
              <w:t>3 009.95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A92803" w14:textId="510EAF2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70F779" w14:textId="3B626A9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9A12E7A" w14:textId="77777777" w:rsidR="003D7301" w:rsidRDefault="003D7301" w:rsidP="003D7301">
            <w:pPr>
              <w:jc w:val="center"/>
            </w:pPr>
          </w:p>
          <w:p w14:paraId="706AB937" w14:textId="4780DA8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54D6A6E" w14:textId="77777777" w:rsidR="003D7301" w:rsidRDefault="003D7301" w:rsidP="003D7301">
            <w:pPr>
              <w:jc w:val="center"/>
            </w:pPr>
          </w:p>
          <w:p w14:paraId="74B9F7A4" w14:textId="75F8C69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D2A483" w14:textId="63E682E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4897A87" w14:textId="77777777" w:rsidTr="003D7301">
        <w:tc>
          <w:tcPr>
            <w:tcW w:w="709" w:type="dxa"/>
            <w:shd w:val="clear" w:color="auto" w:fill="auto"/>
            <w:vAlign w:val="center"/>
          </w:tcPr>
          <w:p w14:paraId="5051C1E0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877BD9" w14:textId="77777777" w:rsidR="003D7301" w:rsidRPr="00CB5EDB" w:rsidRDefault="003D7301" w:rsidP="003D7301">
            <w:pPr>
              <w:jc w:val="center"/>
            </w:pPr>
            <w:r w:rsidRPr="00EA5A0D">
              <w:t>19</w:t>
            </w:r>
          </w:p>
        </w:tc>
        <w:tc>
          <w:tcPr>
            <w:tcW w:w="1984" w:type="dxa"/>
            <w:shd w:val="clear" w:color="auto" w:fill="auto"/>
          </w:tcPr>
          <w:p w14:paraId="47A72CFE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7375DB2C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0B660B18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43E9B" w14:textId="77777777" w:rsidR="003D7301" w:rsidRPr="00CB5EDB" w:rsidRDefault="003D7301" w:rsidP="003D7301">
            <w:pPr>
              <w:jc w:val="center"/>
            </w:pPr>
            <w:r w:rsidRPr="00EA5A0D">
              <w:t>3 840.80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A2A490" w14:textId="1D3832F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900381" w14:textId="10088BF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2EE7931" w14:textId="77777777" w:rsidR="003D7301" w:rsidRDefault="003D7301" w:rsidP="003D7301">
            <w:pPr>
              <w:jc w:val="center"/>
            </w:pPr>
          </w:p>
          <w:p w14:paraId="2A045600" w14:textId="01AC2D5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55307BD" w14:textId="77777777" w:rsidR="003D7301" w:rsidRDefault="003D7301" w:rsidP="003D7301">
            <w:pPr>
              <w:jc w:val="center"/>
            </w:pPr>
          </w:p>
          <w:p w14:paraId="442C9569" w14:textId="1D5CC7E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E32183" w14:textId="0B6E15D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343D620" w14:textId="77777777" w:rsidTr="003D7301">
        <w:tc>
          <w:tcPr>
            <w:tcW w:w="709" w:type="dxa"/>
            <w:shd w:val="clear" w:color="auto" w:fill="auto"/>
            <w:vAlign w:val="center"/>
          </w:tcPr>
          <w:p w14:paraId="192E6204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72E62F" w14:textId="77777777" w:rsidR="003D7301" w:rsidRPr="00CB5EDB" w:rsidRDefault="003D7301" w:rsidP="003D7301">
            <w:pPr>
              <w:jc w:val="center"/>
            </w:pPr>
            <w:r w:rsidRPr="00EA5A0D">
              <w:t>27</w:t>
            </w:r>
          </w:p>
        </w:tc>
        <w:tc>
          <w:tcPr>
            <w:tcW w:w="1984" w:type="dxa"/>
            <w:shd w:val="clear" w:color="auto" w:fill="auto"/>
          </w:tcPr>
          <w:p w14:paraId="09F54B6E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225B70D6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9048C39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842F50" w14:textId="77777777" w:rsidR="003D7301" w:rsidRPr="00CB5EDB" w:rsidRDefault="003D7301" w:rsidP="003D7301">
            <w:pPr>
              <w:jc w:val="center"/>
            </w:pPr>
            <w:r w:rsidRPr="00EA5A0D">
              <w:t>981.40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17EA47" w14:textId="19492EB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8373F1" w14:textId="279269F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6F70A42" w14:textId="77777777" w:rsidR="003D7301" w:rsidRDefault="003D7301" w:rsidP="003D7301">
            <w:pPr>
              <w:jc w:val="center"/>
            </w:pPr>
          </w:p>
          <w:p w14:paraId="31160EBD" w14:textId="3E51594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1DB91D9" w14:textId="77777777" w:rsidR="003D7301" w:rsidRDefault="003D7301" w:rsidP="003D7301">
            <w:pPr>
              <w:jc w:val="center"/>
            </w:pPr>
          </w:p>
          <w:p w14:paraId="4BD1F474" w14:textId="6F77187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03CFB2" w14:textId="46F3210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1C65103" w14:textId="77777777" w:rsidTr="003D7301">
        <w:tc>
          <w:tcPr>
            <w:tcW w:w="709" w:type="dxa"/>
            <w:shd w:val="clear" w:color="auto" w:fill="auto"/>
            <w:vAlign w:val="center"/>
          </w:tcPr>
          <w:p w14:paraId="6C7A6A21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467265" w14:textId="77777777" w:rsidR="003D7301" w:rsidRPr="00CB5EDB" w:rsidRDefault="003D7301" w:rsidP="003D7301">
            <w:pPr>
              <w:jc w:val="center"/>
            </w:pPr>
            <w:r w:rsidRPr="00EA5A0D">
              <w:t>28</w:t>
            </w:r>
          </w:p>
        </w:tc>
        <w:tc>
          <w:tcPr>
            <w:tcW w:w="1984" w:type="dxa"/>
            <w:shd w:val="clear" w:color="auto" w:fill="auto"/>
          </w:tcPr>
          <w:p w14:paraId="3C9F50A7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6E5E6D7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7CD5AD94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71010D" w14:textId="77777777" w:rsidR="003D7301" w:rsidRPr="00CB5EDB" w:rsidRDefault="003D7301" w:rsidP="003D7301">
            <w:pPr>
              <w:jc w:val="center"/>
            </w:pPr>
            <w:r w:rsidRPr="00EA5A0D">
              <w:t>8 649.70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213FC" w14:textId="78476E4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05703B" w14:textId="675F488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D6D501C" w14:textId="77777777" w:rsidR="003D7301" w:rsidRDefault="003D7301" w:rsidP="003D7301">
            <w:pPr>
              <w:jc w:val="center"/>
            </w:pPr>
          </w:p>
          <w:p w14:paraId="56028B2F" w14:textId="75A7147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5C81DD3" w14:textId="77777777" w:rsidR="003D7301" w:rsidRDefault="003D7301" w:rsidP="003D7301">
            <w:pPr>
              <w:jc w:val="center"/>
            </w:pPr>
          </w:p>
          <w:p w14:paraId="0A5C0A49" w14:textId="092CFB5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AF5E6D" w14:textId="1DB35B0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41D0836" w14:textId="77777777" w:rsidTr="003D7301">
        <w:tc>
          <w:tcPr>
            <w:tcW w:w="709" w:type="dxa"/>
            <w:shd w:val="clear" w:color="auto" w:fill="auto"/>
            <w:vAlign w:val="center"/>
          </w:tcPr>
          <w:p w14:paraId="601EE2FD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F6EA57" w14:textId="77777777" w:rsidR="003D7301" w:rsidRPr="00CB5EDB" w:rsidRDefault="003D7301" w:rsidP="003D7301">
            <w:pPr>
              <w:jc w:val="center"/>
            </w:pPr>
            <w:r w:rsidRPr="00EA5A0D">
              <w:t>32</w:t>
            </w:r>
          </w:p>
        </w:tc>
        <w:tc>
          <w:tcPr>
            <w:tcW w:w="1984" w:type="dxa"/>
            <w:shd w:val="clear" w:color="auto" w:fill="auto"/>
          </w:tcPr>
          <w:p w14:paraId="6A88CAB1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1CD4E642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E92326B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A4EE71" w14:textId="77777777" w:rsidR="003D7301" w:rsidRPr="00CB5EDB" w:rsidRDefault="003D7301" w:rsidP="003D7301">
            <w:pPr>
              <w:jc w:val="center"/>
            </w:pPr>
            <w:r w:rsidRPr="00EA5A0D">
              <w:t>28 174.55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5C280A" w14:textId="04B8D3C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78C9F1" w14:textId="41A1026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8E73C4E" w14:textId="77777777" w:rsidR="003D7301" w:rsidRDefault="003D7301" w:rsidP="003D7301">
            <w:pPr>
              <w:jc w:val="center"/>
            </w:pPr>
          </w:p>
          <w:p w14:paraId="06E7CB41" w14:textId="3A01705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43F00E2" w14:textId="77777777" w:rsidR="003D7301" w:rsidRDefault="003D7301" w:rsidP="003D7301">
            <w:pPr>
              <w:jc w:val="center"/>
            </w:pPr>
          </w:p>
          <w:p w14:paraId="014D918E" w14:textId="6011CB0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E8193D" w14:textId="25A7693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A85879E" w14:textId="77777777" w:rsidTr="003D7301">
        <w:tc>
          <w:tcPr>
            <w:tcW w:w="709" w:type="dxa"/>
            <w:shd w:val="clear" w:color="auto" w:fill="auto"/>
            <w:vAlign w:val="center"/>
          </w:tcPr>
          <w:p w14:paraId="08D0CB4C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13E79E" w14:textId="77777777" w:rsidR="003D7301" w:rsidRPr="00CB5EDB" w:rsidRDefault="003D7301" w:rsidP="003D7301">
            <w:pPr>
              <w:jc w:val="center"/>
            </w:pPr>
            <w:r w:rsidRPr="00EA5A0D">
              <w:t>40</w:t>
            </w:r>
          </w:p>
        </w:tc>
        <w:tc>
          <w:tcPr>
            <w:tcW w:w="1984" w:type="dxa"/>
            <w:shd w:val="clear" w:color="auto" w:fill="auto"/>
          </w:tcPr>
          <w:p w14:paraId="0FA97D68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743CAC8F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56B4E97A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6DCD27" w14:textId="77777777" w:rsidR="003D7301" w:rsidRPr="00CB5EDB" w:rsidRDefault="003D7301" w:rsidP="003D7301">
            <w:pPr>
              <w:jc w:val="center"/>
            </w:pPr>
            <w:r w:rsidRPr="00EA5A0D">
              <w:t>81 280.00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643739" w14:textId="227D603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A74877" w14:textId="3EE0FF0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8A3F88B" w14:textId="77777777" w:rsidR="003D7301" w:rsidRDefault="003D7301" w:rsidP="003D7301">
            <w:pPr>
              <w:jc w:val="center"/>
            </w:pPr>
          </w:p>
          <w:p w14:paraId="4B4A77F7" w14:textId="2582E04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8E2362B" w14:textId="77777777" w:rsidR="003D7301" w:rsidRDefault="003D7301" w:rsidP="003D7301">
            <w:pPr>
              <w:jc w:val="center"/>
            </w:pPr>
          </w:p>
          <w:p w14:paraId="77FC9DBF" w14:textId="0944E29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93F75C" w14:textId="32B4B17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B758EF2" w14:textId="77777777" w:rsidTr="003D7301">
        <w:tc>
          <w:tcPr>
            <w:tcW w:w="709" w:type="dxa"/>
            <w:shd w:val="clear" w:color="auto" w:fill="auto"/>
            <w:vAlign w:val="center"/>
          </w:tcPr>
          <w:p w14:paraId="1FB0BAB3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F739FF" w14:textId="77777777" w:rsidR="003D7301" w:rsidRPr="00CB5EDB" w:rsidRDefault="003D7301" w:rsidP="003D7301">
            <w:pPr>
              <w:jc w:val="center"/>
            </w:pPr>
            <w:r w:rsidRPr="00EA5A0D">
              <w:t>44</w:t>
            </w:r>
          </w:p>
        </w:tc>
        <w:tc>
          <w:tcPr>
            <w:tcW w:w="1984" w:type="dxa"/>
            <w:shd w:val="clear" w:color="auto" w:fill="auto"/>
          </w:tcPr>
          <w:p w14:paraId="7C78C4B9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01FEC49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3B888C2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344F4" w14:textId="77777777" w:rsidR="003D7301" w:rsidRPr="00CB5EDB" w:rsidRDefault="003D7301" w:rsidP="003D7301">
            <w:pPr>
              <w:jc w:val="center"/>
            </w:pPr>
            <w:r w:rsidRPr="00EA5A0D">
              <w:t>24 707.65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9339B" w14:textId="5907EA9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1DC1F6" w14:textId="1FBF284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377FC17" w14:textId="77777777" w:rsidR="003D7301" w:rsidRDefault="003D7301" w:rsidP="003D7301">
            <w:pPr>
              <w:jc w:val="center"/>
            </w:pPr>
          </w:p>
          <w:p w14:paraId="4186200D" w14:textId="2D0EB3D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816A690" w14:textId="77777777" w:rsidR="003D7301" w:rsidRDefault="003D7301" w:rsidP="003D7301">
            <w:pPr>
              <w:jc w:val="center"/>
            </w:pPr>
          </w:p>
          <w:p w14:paraId="7BCDF0B9" w14:textId="0800992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A6CF8F" w14:textId="1A00923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8E8A395" w14:textId="77777777" w:rsidTr="003D7301">
        <w:tc>
          <w:tcPr>
            <w:tcW w:w="709" w:type="dxa"/>
            <w:shd w:val="clear" w:color="auto" w:fill="auto"/>
            <w:vAlign w:val="center"/>
          </w:tcPr>
          <w:p w14:paraId="07F9A645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C5C11" w14:textId="77777777" w:rsidR="003D7301" w:rsidRPr="00CB5EDB" w:rsidRDefault="003D7301" w:rsidP="003D7301">
            <w:pPr>
              <w:jc w:val="center"/>
            </w:pPr>
            <w:r w:rsidRPr="00EA5A0D">
              <w:t>45</w:t>
            </w:r>
          </w:p>
        </w:tc>
        <w:tc>
          <w:tcPr>
            <w:tcW w:w="1984" w:type="dxa"/>
            <w:shd w:val="clear" w:color="auto" w:fill="auto"/>
          </w:tcPr>
          <w:p w14:paraId="4B14B817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74E721DE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620B47D8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D00F98" w14:textId="77777777" w:rsidR="003D7301" w:rsidRPr="00CB5EDB" w:rsidRDefault="003D7301" w:rsidP="003D7301">
            <w:pPr>
              <w:jc w:val="center"/>
            </w:pPr>
            <w:r w:rsidRPr="00EA5A0D">
              <w:t>29 716.00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32A29" w14:textId="22F6E78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A54EF9" w14:textId="751E11A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D98BA38" w14:textId="77777777" w:rsidR="003D7301" w:rsidRDefault="003D7301" w:rsidP="003D7301">
            <w:pPr>
              <w:jc w:val="center"/>
            </w:pPr>
          </w:p>
          <w:p w14:paraId="78132BFF" w14:textId="072CBBC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A2D8FEC" w14:textId="77777777" w:rsidR="003D7301" w:rsidRDefault="003D7301" w:rsidP="003D7301">
            <w:pPr>
              <w:jc w:val="center"/>
            </w:pPr>
          </w:p>
          <w:p w14:paraId="52A6D9D2" w14:textId="20F7328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D36578" w14:textId="4659CD5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0F8EC6A" w14:textId="77777777" w:rsidTr="003D7301">
        <w:tc>
          <w:tcPr>
            <w:tcW w:w="709" w:type="dxa"/>
            <w:shd w:val="clear" w:color="auto" w:fill="auto"/>
            <w:vAlign w:val="center"/>
          </w:tcPr>
          <w:p w14:paraId="7FD85B26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2DC0B5" w14:textId="77777777" w:rsidR="003D7301" w:rsidRPr="00CB5EDB" w:rsidRDefault="003D7301" w:rsidP="003D7301">
            <w:pPr>
              <w:jc w:val="center"/>
            </w:pPr>
            <w:r w:rsidRPr="00EA5A0D">
              <w:t>53</w:t>
            </w:r>
          </w:p>
        </w:tc>
        <w:tc>
          <w:tcPr>
            <w:tcW w:w="1984" w:type="dxa"/>
            <w:shd w:val="clear" w:color="auto" w:fill="auto"/>
          </w:tcPr>
          <w:p w14:paraId="3846BBFE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0CA6C9C1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7596B9B7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5FA20F" w14:textId="77777777" w:rsidR="003D7301" w:rsidRPr="00CB5EDB" w:rsidRDefault="003D7301" w:rsidP="003D7301">
            <w:pPr>
              <w:jc w:val="center"/>
            </w:pPr>
            <w:r w:rsidRPr="00EA5A0D">
              <w:t>7 628.70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D8E79A" w14:textId="7E2859B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39C3BB" w14:textId="6D061DF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EB862FA" w14:textId="77777777" w:rsidR="003D7301" w:rsidRDefault="003D7301" w:rsidP="003D7301">
            <w:pPr>
              <w:jc w:val="center"/>
            </w:pPr>
          </w:p>
          <w:p w14:paraId="16F6C91E" w14:textId="22B9C6F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C13E4A0" w14:textId="77777777" w:rsidR="003D7301" w:rsidRDefault="003D7301" w:rsidP="003D7301">
            <w:pPr>
              <w:jc w:val="center"/>
            </w:pPr>
          </w:p>
          <w:p w14:paraId="08CF0BB0" w14:textId="3236AC9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16AD09" w14:textId="7688B86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E2F1E91" w14:textId="77777777" w:rsidTr="003D7301">
        <w:tc>
          <w:tcPr>
            <w:tcW w:w="709" w:type="dxa"/>
            <w:shd w:val="clear" w:color="auto" w:fill="auto"/>
            <w:vAlign w:val="center"/>
          </w:tcPr>
          <w:p w14:paraId="7892768C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DAC31C" w14:textId="77777777" w:rsidR="003D7301" w:rsidRPr="00CB5EDB" w:rsidRDefault="003D7301" w:rsidP="003D7301">
            <w:pPr>
              <w:jc w:val="center"/>
            </w:pPr>
            <w:r w:rsidRPr="00EA5A0D">
              <w:t>55</w:t>
            </w:r>
          </w:p>
        </w:tc>
        <w:tc>
          <w:tcPr>
            <w:tcW w:w="1984" w:type="dxa"/>
            <w:shd w:val="clear" w:color="auto" w:fill="auto"/>
          </w:tcPr>
          <w:p w14:paraId="547BD287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2D485837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4B6D0148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D7160D" w14:textId="77777777" w:rsidR="003D7301" w:rsidRPr="00CB5EDB" w:rsidRDefault="003D7301" w:rsidP="003D7301">
            <w:pPr>
              <w:jc w:val="center"/>
            </w:pPr>
            <w:r w:rsidRPr="00EA5A0D">
              <w:t>14 075.30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75C3F7" w14:textId="76166E0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EBD35D" w14:textId="5587E81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9DED92C" w14:textId="77777777" w:rsidR="003D7301" w:rsidRDefault="003D7301" w:rsidP="003D7301">
            <w:pPr>
              <w:jc w:val="center"/>
            </w:pPr>
          </w:p>
          <w:p w14:paraId="30B27B3E" w14:textId="553E56A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38E6309" w14:textId="77777777" w:rsidR="003D7301" w:rsidRDefault="003D7301" w:rsidP="003D7301">
            <w:pPr>
              <w:jc w:val="center"/>
            </w:pPr>
          </w:p>
          <w:p w14:paraId="42C8FBE9" w14:textId="187A367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18818F" w14:textId="2388908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9A196A4" w14:textId="77777777" w:rsidTr="003D7301">
        <w:tc>
          <w:tcPr>
            <w:tcW w:w="709" w:type="dxa"/>
            <w:shd w:val="clear" w:color="auto" w:fill="auto"/>
            <w:vAlign w:val="center"/>
          </w:tcPr>
          <w:p w14:paraId="70B495C9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E33CA0" w14:textId="77777777" w:rsidR="003D7301" w:rsidRPr="00CB5EDB" w:rsidRDefault="003D7301" w:rsidP="003D7301">
            <w:pPr>
              <w:jc w:val="center"/>
            </w:pPr>
            <w:r w:rsidRPr="00EA5A0D">
              <w:t>56</w:t>
            </w:r>
          </w:p>
        </w:tc>
        <w:tc>
          <w:tcPr>
            <w:tcW w:w="1984" w:type="dxa"/>
            <w:shd w:val="clear" w:color="auto" w:fill="auto"/>
          </w:tcPr>
          <w:p w14:paraId="5A99A2A9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530213BF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11BC64E0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769ABA" w14:textId="77777777" w:rsidR="003D7301" w:rsidRPr="00CB5EDB" w:rsidRDefault="003D7301" w:rsidP="003D7301">
            <w:pPr>
              <w:jc w:val="center"/>
            </w:pPr>
            <w:r w:rsidRPr="00EA5A0D">
              <w:t>22 814.79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A91A2" w14:textId="491C88D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51D94E" w14:textId="66B99F9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A2CC370" w14:textId="77777777" w:rsidR="003D7301" w:rsidRDefault="003D7301" w:rsidP="003D7301">
            <w:pPr>
              <w:jc w:val="center"/>
            </w:pPr>
          </w:p>
          <w:p w14:paraId="02248050" w14:textId="2252A07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6E3BE8A" w14:textId="77777777" w:rsidR="003D7301" w:rsidRDefault="003D7301" w:rsidP="003D7301">
            <w:pPr>
              <w:jc w:val="center"/>
            </w:pPr>
          </w:p>
          <w:p w14:paraId="25ED6D68" w14:textId="7A1199E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A5D14" w14:textId="1049669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38B5D31" w14:textId="77777777" w:rsidTr="003D7301">
        <w:tc>
          <w:tcPr>
            <w:tcW w:w="709" w:type="dxa"/>
            <w:shd w:val="clear" w:color="auto" w:fill="auto"/>
            <w:vAlign w:val="center"/>
          </w:tcPr>
          <w:p w14:paraId="571CEB44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A79CE" w14:textId="77777777" w:rsidR="003D7301" w:rsidRPr="00CB5EDB" w:rsidRDefault="003D7301" w:rsidP="003D7301">
            <w:pPr>
              <w:jc w:val="center"/>
            </w:pPr>
            <w:r w:rsidRPr="00EA5A0D">
              <w:t>58</w:t>
            </w:r>
          </w:p>
        </w:tc>
        <w:tc>
          <w:tcPr>
            <w:tcW w:w="1984" w:type="dxa"/>
            <w:shd w:val="clear" w:color="auto" w:fill="auto"/>
          </w:tcPr>
          <w:p w14:paraId="749F8F1A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2841CC49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7F46DF76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F7B4FE" w14:textId="77777777" w:rsidR="003D7301" w:rsidRPr="00CB5EDB" w:rsidRDefault="003D7301" w:rsidP="003D7301">
            <w:pPr>
              <w:jc w:val="center"/>
            </w:pPr>
            <w:r w:rsidRPr="00EA5A0D">
              <w:t>3 376.24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E74952" w14:textId="6AF09F1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F4887C" w14:textId="2C13399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894938A" w14:textId="77777777" w:rsidR="003D7301" w:rsidRDefault="003D7301" w:rsidP="003D7301">
            <w:pPr>
              <w:jc w:val="center"/>
            </w:pPr>
          </w:p>
          <w:p w14:paraId="3FA6C132" w14:textId="76ED1ED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1C565A5" w14:textId="77777777" w:rsidR="003D7301" w:rsidRDefault="003D7301" w:rsidP="003D7301">
            <w:pPr>
              <w:jc w:val="center"/>
            </w:pPr>
          </w:p>
          <w:p w14:paraId="0CDA1B59" w14:textId="0CD9135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24D1A5" w14:textId="7EC753A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D03CB62" w14:textId="77777777" w:rsidTr="003D7301">
        <w:tc>
          <w:tcPr>
            <w:tcW w:w="709" w:type="dxa"/>
            <w:shd w:val="clear" w:color="auto" w:fill="auto"/>
            <w:vAlign w:val="center"/>
          </w:tcPr>
          <w:p w14:paraId="0482E7C3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01D7D7" w14:textId="77777777" w:rsidR="003D7301" w:rsidRPr="00CB5EDB" w:rsidRDefault="003D7301" w:rsidP="003D7301">
            <w:pPr>
              <w:jc w:val="center"/>
            </w:pPr>
            <w:r w:rsidRPr="00EA5A0D">
              <w:t>60</w:t>
            </w:r>
          </w:p>
        </w:tc>
        <w:tc>
          <w:tcPr>
            <w:tcW w:w="1984" w:type="dxa"/>
            <w:shd w:val="clear" w:color="auto" w:fill="auto"/>
          </w:tcPr>
          <w:p w14:paraId="3AC22F31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6994DB5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0246E99B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7C9268" w14:textId="77777777" w:rsidR="003D7301" w:rsidRPr="00CB5EDB" w:rsidRDefault="003D7301" w:rsidP="003D7301">
            <w:pPr>
              <w:jc w:val="center"/>
            </w:pPr>
            <w:r w:rsidRPr="00EA5A0D">
              <w:t>39 411.50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099B57" w14:textId="3FE24D1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99373D" w14:textId="67B32A1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F63896D" w14:textId="77777777" w:rsidR="003D7301" w:rsidRDefault="003D7301" w:rsidP="003D7301">
            <w:pPr>
              <w:jc w:val="center"/>
            </w:pPr>
          </w:p>
          <w:p w14:paraId="08C0DD82" w14:textId="089C143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6C00786" w14:textId="77777777" w:rsidR="003D7301" w:rsidRDefault="003D7301" w:rsidP="003D7301">
            <w:pPr>
              <w:jc w:val="center"/>
            </w:pPr>
          </w:p>
          <w:p w14:paraId="13DA66BA" w14:textId="6FED8A7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E908CF" w14:textId="06E557C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0611A97" w14:textId="77777777" w:rsidTr="003D7301">
        <w:tc>
          <w:tcPr>
            <w:tcW w:w="709" w:type="dxa"/>
            <w:shd w:val="clear" w:color="auto" w:fill="auto"/>
            <w:vAlign w:val="center"/>
          </w:tcPr>
          <w:p w14:paraId="759E54CD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283362" w14:textId="77777777" w:rsidR="003D7301" w:rsidRPr="00CB5EDB" w:rsidRDefault="003D7301" w:rsidP="003D7301">
            <w:pPr>
              <w:jc w:val="center"/>
            </w:pPr>
            <w:r w:rsidRPr="00EA5A0D">
              <w:t>61</w:t>
            </w:r>
          </w:p>
        </w:tc>
        <w:tc>
          <w:tcPr>
            <w:tcW w:w="1984" w:type="dxa"/>
            <w:shd w:val="clear" w:color="auto" w:fill="auto"/>
          </w:tcPr>
          <w:p w14:paraId="5F481AA1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6C327F22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684423B9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1B7176" w14:textId="77777777" w:rsidR="003D7301" w:rsidRPr="00CB5EDB" w:rsidRDefault="003D7301" w:rsidP="003D7301">
            <w:pPr>
              <w:jc w:val="center"/>
            </w:pPr>
            <w:r w:rsidRPr="00EA5A0D">
              <w:t>112 057.00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DC7C01" w14:textId="2764A29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8E1EC9" w14:textId="5ABE510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23728AC" w14:textId="77777777" w:rsidR="003D7301" w:rsidRDefault="003D7301" w:rsidP="003D7301">
            <w:pPr>
              <w:jc w:val="center"/>
            </w:pPr>
          </w:p>
          <w:p w14:paraId="63E0F370" w14:textId="292031F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32A9924" w14:textId="77777777" w:rsidR="003D7301" w:rsidRDefault="003D7301" w:rsidP="003D7301">
            <w:pPr>
              <w:jc w:val="center"/>
            </w:pPr>
          </w:p>
          <w:p w14:paraId="6DAAEC6A" w14:textId="2441D8F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3FD87E" w14:textId="0D2C476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07AEC02" w14:textId="77777777" w:rsidTr="003D7301">
        <w:tc>
          <w:tcPr>
            <w:tcW w:w="709" w:type="dxa"/>
            <w:shd w:val="clear" w:color="auto" w:fill="auto"/>
            <w:vAlign w:val="center"/>
          </w:tcPr>
          <w:p w14:paraId="4845CAE7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85D4AA" w14:textId="77777777" w:rsidR="003D7301" w:rsidRPr="00CB5EDB" w:rsidRDefault="003D7301" w:rsidP="003D7301">
            <w:pPr>
              <w:jc w:val="center"/>
            </w:pPr>
            <w:r w:rsidRPr="00EA5A0D">
              <w:t>63</w:t>
            </w:r>
          </w:p>
        </w:tc>
        <w:tc>
          <w:tcPr>
            <w:tcW w:w="1984" w:type="dxa"/>
            <w:shd w:val="clear" w:color="auto" w:fill="auto"/>
          </w:tcPr>
          <w:p w14:paraId="013C41F2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7FBA9FA0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358ABE9A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BEFA88" w14:textId="77777777" w:rsidR="003D7301" w:rsidRPr="00CB5EDB" w:rsidRDefault="003D7301" w:rsidP="003D7301">
            <w:pPr>
              <w:jc w:val="center"/>
            </w:pPr>
            <w:r w:rsidRPr="00EA5A0D">
              <w:t>9 167.96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DEC0E" w14:textId="76BB260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7594D9" w14:textId="04AFF4C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D4E3C59" w14:textId="77777777" w:rsidR="003D7301" w:rsidRDefault="003D7301" w:rsidP="003D7301">
            <w:pPr>
              <w:jc w:val="center"/>
            </w:pPr>
          </w:p>
          <w:p w14:paraId="29F34F51" w14:textId="6D6E1C2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43B5E96" w14:textId="77777777" w:rsidR="003D7301" w:rsidRDefault="003D7301" w:rsidP="003D7301">
            <w:pPr>
              <w:jc w:val="center"/>
            </w:pPr>
          </w:p>
          <w:p w14:paraId="1CC427E6" w14:textId="64A8668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DC38C6" w14:textId="2B7302B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004A8B7" w14:textId="77777777" w:rsidTr="003D7301">
        <w:tc>
          <w:tcPr>
            <w:tcW w:w="709" w:type="dxa"/>
            <w:shd w:val="clear" w:color="auto" w:fill="auto"/>
            <w:vAlign w:val="center"/>
          </w:tcPr>
          <w:p w14:paraId="26BCC7AB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44B4C7" w14:textId="77777777" w:rsidR="003D7301" w:rsidRPr="00CB5EDB" w:rsidRDefault="003D7301" w:rsidP="003D7301">
            <w:pPr>
              <w:jc w:val="center"/>
            </w:pPr>
            <w:r w:rsidRPr="00EA5A0D">
              <w:t>65</w:t>
            </w:r>
          </w:p>
        </w:tc>
        <w:tc>
          <w:tcPr>
            <w:tcW w:w="1984" w:type="dxa"/>
            <w:shd w:val="clear" w:color="auto" w:fill="auto"/>
          </w:tcPr>
          <w:p w14:paraId="6DD7FEF9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125D77A4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6C398AF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53DB4" w14:textId="77777777" w:rsidR="003D7301" w:rsidRPr="00CB5EDB" w:rsidRDefault="003D7301" w:rsidP="003D7301">
            <w:pPr>
              <w:jc w:val="center"/>
            </w:pPr>
            <w:r w:rsidRPr="00EA5A0D">
              <w:t>2 503.80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DCEADA" w14:textId="763B277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2A531D" w14:textId="566651B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E5A47AE" w14:textId="77777777" w:rsidR="003D7301" w:rsidRDefault="003D7301" w:rsidP="003D7301">
            <w:pPr>
              <w:jc w:val="center"/>
            </w:pPr>
          </w:p>
          <w:p w14:paraId="27B6992D" w14:textId="587CA26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06EE1C5" w14:textId="77777777" w:rsidR="003D7301" w:rsidRDefault="003D7301" w:rsidP="003D7301">
            <w:pPr>
              <w:jc w:val="center"/>
            </w:pPr>
          </w:p>
          <w:p w14:paraId="7EF53952" w14:textId="78D81DA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32F91" w14:textId="15F7714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F23DC13" w14:textId="77777777" w:rsidTr="003D7301">
        <w:tc>
          <w:tcPr>
            <w:tcW w:w="709" w:type="dxa"/>
            <w:shd w:val="clear" w:color="auto" w:fill="auto"/>
            <w:vAlign w:val="center"/>
          </w:tcPr>
          <w:p w14:paraId="3DC9428E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0B25C3" w14:textId="77777777" w:rsidR="003D7301" w:rsidRPr="00CB5EDB" w:rsidRDefault="003D7301" w:rsidP="003D7301">
            <w:pPr>
              <w:jc w:val="center"/>
            </w:pPr>
            <w:r w:rsidRPr="00EA5A0D">
              <w:t>66</w:t>
            </w:r>
          </w:p>
        </w:tc>
        <w:tc>
          <w:tcPr>
            <w:tcW w:w="1984" w:type="dxa"/>
            <w:shd w:val="clear" w:color="auto" w:fill="auto"/>
          </w:tcPr>
          <w:p w14:paraId="5FB4A46C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3014A35E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2CC28B7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42A69C" w14:textId="77777777" w:rsidR="003D7301" w:rsidRPr="00CB5EDB" w:rsidRDefault="003D7301" w:rsidP="003D7301">
            <w:pPr>
              <w:jc w:val="center"/>
            </w:pPr>
            <w:r w:rsidRPr="00EA5A0D">
              <w:t>20 888.00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FE7601" w14:textId="50C0AAB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01DB34" w14:textId="0A633CF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C260EC5" w14:textId="77777777" w:rsidR="003D7301" w:rsidRDefault="003D7301" w:rsidP="003D7301">
            <w:pPr>
              <w:jc w:val="center"/>
            </w:pPr>
          </w:p>
          <w:p w14:paraId="79978FD6" w14:textId="7B1162E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50BE865" w14:textId="77777777" w:rsidR="003D7301" w:rsidRDefault="003D7301" w:rsidP="003D7301">
            <w:pPr>
              <w:jc w:val="center"/>
            </w:pPr>
          </w:p>
          <w:p w14:paraId="733C1A70" w14:textId="14DF589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4347BC" w14:textId="5757446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41171B6" w14:textId="77777777" w:rsidTr="003D7301">
        <w:tc>
          <w:tcPr>
            <w:tcW w:w="709" w:type="dxa"/>
            <w:shd w:val="clear" w:color="auto" w:fill="auto"/>
            <w:vAlign w:val="center"/>
          </w:tcPr>
          <w:p w14:paraId="5DBEAA81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9FFC63" w14:textId="77777777" w:rsidR="003D7301" w:rsidRPr="00CB5EDB" w:rsidRDefault="003D7301" w:rsidP="003D7301">
            <w:pPr>
              <w:jc w:val="center"/>
            </w:pPr>
            <w:r w:rsidRPr="00EA5A0D">
              <w:t>67</w:t>
            </w:r>
          </w:p>
        </w:tc>
        <w:tc>
          <w:tcPr>
            <w:tcW w:w="1984" w:type="dxa"/>
            <w:shd w:val="clear" w:color="auto" w:fill="auto"/>
          </w:tcPr>
          <w:p w14:paraId="72A266E3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5B51F54B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723C2E90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D32EDF" w14:textId="77777777" w:rsidR="003D7301" w:rsidRPr="00CB5EDB" w:rsidRDefault="003D7301" w:rsidP="003D7301">
            <w:pPr>
              <w:jc w:val="center"/>
            </w:pPr>
            <w:r w:rsidRPr="00EA5A0D">
              <w:t>7 014.04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B9CB80" w14:textId="49E89E5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C0A09A" w14:textId="7C0FC89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48F70A0" w14:textId="77777777" w:rsidR="003D7301" w:rsidRDefault="003D7301" w:rsidP="003D7301">
            <w:pPr>
              <w:jc w:val="center"/>
            </w:pPr>
          </w:p>
          <w:p w14:paraId="38694C82" w14:textId="0DE051E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1B342CA" w14:textId="77777777" w:rsidR="003D7301" w:rsidRDefault="003D7301" w:rsidP="003D7301">
            <w:pPr>
              <w:jc w:val="center"/>
            </w:pPr>
          </w:p>
          <w:p w14:paraId="1C55D9B8" w14:textId="051635D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DE0923" w14:textId="401C800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8F45493" w14:textId="77777777" w:rsidTr="003D7301">
        <w:tc>
          <w:tcPr>
            <w:tcW w:w="709" w:type="dxa"/>
            <w:shd w:val="clear" w:color="auto" w:fill="auto"/>
            <w:vAlign w:val="center"/>
          </w:tcPr>
          <w:p w14:paraId="7C441F77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781BF4" w14:textId="77777777" w:rsidR="003D7301" w:rsidRPr="00CB5EDB" w:rsidRDefault="003D7301" w:rsidP="003D7301">
            <w:pPr>
              <w:jc w:val="center"/>
            </w:pPr>
            <w:r w:rsidRPr="00EA5A0D">
              <w:t>69</w:t>
            </w:r>
          </w:p>
        </w:tc>
        <w:tc>
          <w:tcPr>
            <w:tcW w:w="1984" w:type="dxa"/>
            <w:shd w:val="clear" w:color="auto" w:fill="auto"/>
          </w:tcPr>
          <w:p w14:paraId="06D54612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3EEDDFA1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46A8FB14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B51511" w14:textId="77777777" w:rsidR="003D7301" w:rsidRPr="00CB5EDB" w:rsidRDefault="003D7301" w:rsidP="003D7301">
            <w:pPr>
              <w:jc w:val="center"/>
            </w:pPr>
            <w:r w:rsidRPr="00EA5A0D">
              <w:t>10 445.60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F60F1B" w14:textId="206951B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AE6829" w14:textId="0371591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E728465" w14:textId="77777777" w:rsidR="003D7301" w:rsidRDefault="003D7301" w:rsidP="003D7301">
            <w:pPr>
              <w:jc w:val="center"/>
            </w:pPr>
          </w:p>
          <w:p w14:paraId="7B85E9C1" w14:textId="7A4DD86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773CCB9" w14:textId="77777777" w:rsidR="003D7301" w:rsidRDefault="003D7301" w:rsidP="003D7301">
            <w:pPr>
              <w:jc w:val="center"/>
            </w:pPr>
          </w:p>
          <w:p w14:paraId="7B70024F" w14:textId="50819ED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DEAF35" w14:textId="17B84CF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185A08E" w14:textId="77777777" w:rsidTr="003D7301">
        <w:tc>
          <w:tcPr>
            <w:tcW w:w="709" w:type="dxa"/>
            <w:shd w:val="clear" w:color="auto" w:fill="auto"/>
            <w:vAlign w:val="center"/>
          </w:tcPr>
          <w:p w14:paraId="005D80D2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239D9B" w14:textId="77777777" w:rsidR="003D7301" w:rsidRPr="00CB5EDB" w:rsidRDefault="003D7301" w:rsidP="003D7301">
            <w:pPr>
              <w:jc w:val="center"/>
            </w:pPr>
            <w:r w:rsidRPr="00EA5A0D">
              <w:t>70</w:t>
            </w:r>
          </w:p>
        </w:tc>
        <w:tc>
          <w:tcPr>
            <w:tcW w:w="1984" w:type="dxa"/>
            <w:shd w:val="clear" w:color="auto" w:fill="auto"/>
          </w:tcPr>
          <w:p w14:paraId="57620851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66E5FED0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206D6747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1FCFFC" w14:textId="77777777" w:rsidR="003D7301" w:rsidRPr="00CB5EDB" w:rsidRDefault="003D7301" w:rsidP="003D7301">
            <w:pPr>
              <w:jc w:val="center"/>
            </w:pPr>
            <w:r w:rsidRPr="00EA5A0D">
              <w:t>166 697.20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7AAB11" w14:textId="146D80E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01B80B" w14:textId="47F75B0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76C53CA" w14:textId="77777777" w:rsidR="003D7301" w:rsidRDefault="003D7301" w:rsidP="003D7301">
            <w:pPr>
              <w:jc w:val="center"/>
            </w:pPr>
          </w:p>
          <w:p w14:paraId="6093589F" w14:textId="11D75F5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E70BF35" w14:textId="77777777" w:rsidR="003D7301" w:rsidRDefault="003D7301" w:rsidP="003D7301">
            <w:pPr>
              <w:jc w:val="center"/>
            </w:pPr>
          </w:p>
          <w:p w14:paraId="3EA990FA" w14:textId="166415B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FE440D" w14:textId="18A2EA6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E99AD8B" w14:textId="77777777" w:rsidTr="003D7301">
        <w:tc>
          <w:tcPr>
            <w:tcW w:w="709" w:type="dxa"/>
            <w:shd w:val="clear" w:color="auto" w:fill="auto"/>
            <w:vAlign w:val="center"/>
          </w:tcPr>
          <w:p w14:paraId="3E6D4EEA" w14:textId="77777777" w:rsidR="003D7301" w:rsidRPr="00CB5EDB" w:rsidRDefault="003D7301" w:rsidP="003D7301">
            <w:pPr>
              <w:jc w:val="center"/>
            </w:pPr>
            <w:r w:rsidRPr="00EA5A0D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792CFF" w14:textId="77777777" w:rsidR="003D7301" w:rsidRPr="00CB5EDB" w:rsidRDefault="003D7301" w:rsidP="003D7301">
            <w:pPr>
              <w:jc w:val="center"/>
            </w:pPr>
            <w:r w:rsidRPr="00EA5A0D">
              <w:t>71</w:t>
            </w:r>
          </w:p>
        </w:tc>
        <w:tc>
          <w:tcPr>
            <w:tcW w:w="1984" w:type="dxa"/>
            <w:shd w:val="clear" w:color="auto" w:fill="auto"/>
          </w:tcPr>
          <w:p w14:paraId="7DBFD8C6" w14:textId="77777777" w:rsidR="003D7301" w:rsidRPr="00CB5EDB" w:rsidRDefault="003D7301" w:rsidP="003D7301">
            <w:proofErr w:type="spellStart"/>
            <w:r w:rsidRPr="00EA5A0D">
              <w:t>Salus</w:t>
            </w:r>
            <w:proofErr w:type="spellEnd"/>
            <w:r w:rsidRPr="00EA5A0D">
              <w:t xml:space="preserve"> International Sp. z o.o.</w:t>
            </w:r>
          </w:p>
          <w:p w14:paraId="43EC0F3B" w14:textId="77777777" w:rsidR="003D7301" w:rsidRPr="00CB5EDB" w:rsidRDefault="003D7301" w:rsidP="003D7301">
            <w:r w:rsidRPr="00EA5A0D">
              <w:t>Pułaskiego</w:t>
            </w:r>
            <w:r w:rsidRPr="00CB5EDB">
              <w:t xml:space="preserve"> </w:t>
            </w:r>
            <w:r w:rsidRPr="00EA5A0D">
              <w:t>9</w:t>
            </w:r>
            <w:r w:rsidRPr="00CB5EDB">
              <w:t xml:space="preserve"> </w:t>
            </w:r>
          </w:p>
          <w:p w14:paraId="5211192F" w14:textId="77777777" w:rsidR="003D7301" w:rsidRPr="00CB5EDB" w:rsidRDefault="003D7301" w:rsidP="003D7301">
            <w:pPr>
              <w:jc w:val="both"/>
            </w:pPr>
            <w:r w:rsidRPr="00EA5A0D">
              <w:t>40-273</w:t>
            </w:r>
            <w:r w:rsidRPr="00CB5EDB">
              <w:t xml:space="preserve"> </w:t>
            </w:r>
            <w:r w:rsidRPr="00EA5A0D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FFF63D" w14:textId="77777777" w:rsidR="003D7301" w:rsidRPr="00CB5EDB" w:rsidRDefault="003D7301" w:rsidP="003D7301">
            <w:pPr>
              <w:jc w:val="center"/>
            </w:pPr>
            <w:r w:rsidRPr="00EA5A0D">
              <w:t>8 848.80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67E05" w14:textId="3D08074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6D4309" w14:textId="780B102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B782D5E" w14:textId="77777777" w:rsidR="003D7301" w:rsidRDefault="003D7301" w:rsidP="003D7301">
            <w:pPr>
              <w:jc w:val="center"/>
            </w:pPr>
          </w:p>
          <w:p w14:paraId="2C6DFAE3" w14:textId="2C7150C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234D623" w14:textId="77777777" w:rsidR="003D7301" w:rsidRDefault="003D7301" w:rsidP="003D7301">
            <w:pPr>
              <w:jc w:val="center"/>
            </w:pPr>
          </w:p>
          <w:p w14:paraId="45E1EF06" w14:textId="1007A92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B1731A" w14:textId="10F0E5A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7BD8B45" w14:textId="77777777" w:rsidTr="003D7301">
        <w:tc>
          <w:tcPr>
            <w:tcW w:w="709" w:type="dxa"/>
            <w:shd w:val="clear" w:color="auto" w:fill="auto"/>
            <w:vAlign w:val="center"/>
          </w:tcPr>
          <w:p w14:paraId="18A3AC81" w14:textId="77777777" w:rsidR="003D7301" w:rsidRPr="00CB5EDB" w:rsidRDefault="003D7301" w:rsidP="003D7301">
            <w:pPr>
              <w:jc w:val="center"/>
            </w:pPr>
            <w:r w:rsidRPr="00EA5A0D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1D7FD8" w14:textId="77777777" w:rsidR="003D7301" w:rsidRPr="00CB5EDB" w:rsidRDefault="003D7301" w:rsidP="003D7301">
            <w:pPr>
              <w:jc w:val="center"/>
            </w:pPr>
            <w:r w:rsidRPr="00EA5A0D">
              <w:t>2</w:t>
            </w:r>
          </w:p>
        </w:tc>
        <w:tc>
          <w:tcPr>
            <w:tcW w:w="1984" w:type="dxa"/>
            <w:shd w:val="clear" w:color="auto" w:fill="auto"/>
          </w:tcPr>
          <w:p w14:paraId="19D26221" w14:textId="77777777" w:rsidR="00EF6E09" w:rsidRDefault="003D7301" w:rsidP="003D7301">
            <w:proofErr w:type="spellStart"/>
            <w:r w:rsidRPr="00EA5A0D">
              <w:t>Sanofi</w:t>
            </w:r>
            <w:proofErr w:type="spellEnd"/>
            <w:r w:rsidRPr="00EA5A0D">
              <w:t xml:space="preserve"> - </w:t>
            </w:r>
            <w:proofErr w:type="spellStart"/>
            <w:r w:rsidRPr="00EA5A0D">
              <w:t>Aventis</w:t>
            </w:r>
            <w:proofErr w:type="spellEnd"/>
            <w:r w:rsidRPr="00EA5A0D">
              <w:t xml:space="preserve"> </w:t>
            </w:r>
          </w:p>
          <w:p w14:paraId="38BE570A" w14:textId="38E08EC8" w:rsidR="003D7301" w:rsidRPr="00CB5EDB" w:rsidRDefault="003D7301" w:rsidP="003D7301">
            <w:r w:rsidRPr="00EA5A0D">
              <w:t>Sp. z o.o.</w:t>
            </w:r>
          </w:p>
          <w:p w14:paraId="791DDEBD" w14:textId="77777777" w:rsidR="003D7301" w:rsidRPr="00CB5EDB" w:rsidRDefault="003D7301" w:rsidP="003D7301">
            <w:r w:rsidRPr="00EA5A0D">
              <w:t>Bonifraterska</w:t>
            </w:r>
            <w:r w:rsidRPr="00CB5EDB">
              <w:t xml:space="preserve"> </w:t>
            </w:r>
            <w:r w:rsidRPr="00EA5A0D">
              <w:t>17</w:t>
            </w:r>
            <w:r w:rsidRPr="00CB5EDB">
              <w:t xml:space="preserve"> </w:t>
            </w:r>
          </w:p>
          <w:p w14:paraId="09F6FD23" w14:textId="77777777" w:rsidR="003D7301" w:rsidRPr="00CB5EDB" w:rsidRDefault="003D7301" w:rsidP="003D7301">
            <w:pPr>
              <w:jc w:val="both"/>
            </w:pPr>
            <w:r w:rsidRPr="00EA5A0D">
              <w:t>00-203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59E095" w14:textId="77777777" w:rsidR="003D7301" w:rsidRPr="00CB5EDB" w:rsidRDefault="003D7301" w:rsidP="003D7301">
            <w:pPr>
              <w:jc w:val="center"/>
            </w:pPr>
            <w:r w:rsidRPr="00EA5A0D">
              <w:t>10 062.50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09AF2A" w14:textId="04A62EA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19B7A" w14:textId="7657817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60FC905" w14:textId="77777777" w:rsidR="003D7301" w:rsidRDefault="003D7301" w:rsidP="003D7301">
            <w:pPr>
              <w:jc w:val="center"/>
            </w:pPr>
          </w:p>
          <w:p w14:paraId="074F70EC" w14:textId="769F7D3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F945E61" w14:textId="77777777" w:rsidR="003D7301" w:rsidRDefault="003D7301" w:rsidP="003D7301">
            <w:pPr>
              <w:jc w:val="center"/>
            </w:pPr>
          </w:p>
          <w:p w14:paraId="77E24749" w14:textId="59F5AB8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065A28" w14:textId="40C2DA7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B8C44BF" w14:textId="77777777" w:rsidTr="003D7301">
        <w:tc>
          <w:tcPr>
            <w:tcW w:w="709" w:type="dxa"/>
            <w:shd w:val="clear" w:color="auto" w:fill="auto"/>
            <w:vAlign w:val="center"/>
          </w:tcPr>
          <w:p w14:paraId="1D94AEA2" w14:textId="77777777" w:rsidR="003D7301" w:rsidRPr="00CB5EDB" w:rsidRDefault="003D7301" w:rsidP="003D7301">
            <w:pPr>
              <w:jc w:val="center"/>
            </w:pPr>
            <w:r w:rsidRPr="00EA5A0D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FC4B26" w14:textId="77777777" w:rsidR="003D7301" w:rsidRPr="00CB5EDB" w:rsidRDefault="003D7301" w:rsidP="003D7301">
            <w:pPr>
              <w:jc w:val="center"/>
            </w:pPr>
            <w:r w:rsidRPr="00EA5A0D">
              <w:t>26</w:t>
            </w:r>
          </w:p>
        </w:tc>
        <w:tc>
          <w:tcPr>
            <w:tcW w:w="1984" w:type="dxa"/>
            <w:shd w:val="clear" w:color="auto" w:fill="auto"/>
          </w:tcPr>
          <w:p w14:paraId="478E32E2" w14:textId="77777777" w:rsidR="00EF6E09" w:rsidRDefault="003D7301" w:rsidP="003D7301">
            <w:proofErr w:type="spellStart"/>
            <w:r w:rsidRPr="00EA5A0D">
              <w:t>Sanofi</w:t>
            </w:r>
            <w:proofErr w:type="spellEnd"/>
            <w:r w:rsidRPr="00EA5A0D">
              <w:t xml:space="preserve"> - </w:t>
            </w:r>
            <w:proofErr w:type="spellStart"/>
            <w:r w:rsidRPr="00EA5A0D">
              <w:t>Aventis</w:t>
            </w:r>
            <w:proofErr w:type="spellEnd"/>
            <w:r w:rsidRPr="00EA5A0D">
              <w:t xml:space="preserve"> </w:t>
            </w:r>
          </w:p>
          <w:p w14:paraId="48DBE9E3" w14:textId="370B4CCD" w:rsidR="003D7301" w:rsidRPr="00CB5EDB" w:rsidRDefault="003D7301" w:rsidP="003D7301">
            <w:r w:rsidRPr="00EA5A0D">
              <w:t>Sp. z o.o.</w:t>
            </w:r>
          </w:p>
          <w:p w14:paraId="37A897AF" w14:textId="77777777" w:rsidR="003D7301" w:rsidRPr="00CB5EDB" w:rsidRDefault="003D7301" w:rsidP="003D7301">
            <w:r w:rsidRPr="00EA5A0D">
              <w:t>Bonifraterska</w:t>
            </w:r>
            <w:r w:rsidRPr="00CB5EDB">
              <w:t xml:space="preserve"> </w:t>
            </w:r>
            <w:r w:rsidRPr="00EA5A0D">
              <w:t>17</w:t>
            </w:r>
            <w:r w:rsidRPr="00CB5EDB">
              <w:t xml:space="preserve"> </w:t>
            </w:r>
          </w:p>
          <w:p w14:paraId="59CFF5D4" w14:textId="77777777" w:rsidR="003D7301" w:rsidRPr="00CB5EDB" w:rsidRDefault="003D7301" w:rsidP="003D7301">
            <w:pPr>
              <w:jc w:val="both"/>
            </w:pPr>
            <w:r w:rsidRPr="00EA5A0D">
              <w:t>00-203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16BD61" w14:textId="77777777" w:rsidR="003D7301" w:rsidRPr="00CB5EDB" w:rsidRDefault="003D7301" w:rsidP="003D7301">
            <w:pPr>
              <w:jc w:val="center"/>
            </w:pPr>
            <w:r w:rsidRPr="00EA5A0D">
              <w:t>2 254.98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6BF346" w14:textId="0E43374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60B7BE" w14:textId="43ACA64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17341C3" w14:textId="77777777" w:rsidR="003D7301" w:rsidRDefault="003D7301" w:rsidP="003D7301">
            <w:pPr>
              <w:jc w:val="center"/>
            </w:pPr>
          </w:p>
          <w:p w14:paraId="0F2EBCAA" w14:textId="4DAEC57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4DAF240" w14:textId="77777777" w:rsidR="003D7301" w:rsidRDefault="003D7301" w:rsidP="003D7301">
            <w:pPr>
              <w:jc w:val="center"/>
            </w:pPr>
          </w:p>
          <w:p w14:paraId="26D7ADD1" w14:textId="1E8C50A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75E2D8" w14:textId="07FFC50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BF1DBDF" w14:textId="77777777" w:rsidTr="003D7301">
        <w:tc>
          <w:tcPr>
            <w:tcW w:w="709" w:type="dxa"/>
            <w:shd w:val="clear" w:color="auto" w:fill="auto"/>
            <w:vAlign w:val="center"/>
          </w:tcPr>
          <w:p w14:paraId="3F3629C8" w14:textId="77777777" w:rsidR="003D7301" w:rsidRPr="00CB5EDB" w:rsidRDefault="003D7301" w:rsidP="003D7301">
            <w:pPr>
              <w:jc w:val="center"/>
            </w:pPr>
            <w:r w:rsidRPr="00EA5A0D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DA1B2" w14:textId="77777777" w:rsidR="003D7301" w:rsidRPr="00CB5EDB" w:rsidRDefault="003D7301" w:rsidP="003D7301">
            <w:pPr>
              <w:jc w:val="center"/>
            </w:pPr>
            <w:r w:rsidRPr="00EA5A0D">
              <w:t>38</w:t>
            </w:r>
          </w:p>
        </w:tc>
        <w:tc>
          <w:tcPr>
            <w:tcW w:w="1984" w:type="dxa"/>
            <w:shd w:val="clear" w:color="auto" w:fill="auto"/>
          </w:tcPr>
          <w:p w14:paraId="611F3504" w14:textId="77777777" w:rsidR="00EF6E09" w:rsidRDefault="003D7301" w:rsidP="003D7301">
            <w:proofErr w:type="spellStart"/>
            <w:r w:rsidRPr="00EA5A0D">
              <w:t>Sanofi</w:t>
            </w:r>
            <w:proofErr w:type="spellEnd"/>
            <w:r w:rsidRPr="00EA5A0D">
              <w:t xml:space="preserve"> - </w:t>
            </w:r>
            <w:proofErr w:type="spellStart"/>
            <w:r w:rsidRPr="00EA5A0D">
              <w:t>Aventis</w:t>
            </w:r>
            <w:proofErr w:type="spellEnd"/>
            <w:r w:rsidRPr="00EA5A0D">
              <w:t xml:space="preserve"> </w:t>
            </w:r>
          </w:p>
          <w:p w14:paraId="0660DA72" w14:textId="3542DCD9" w:rsidR="003D7301" w:rsidRPr="00CB5EDB" w:rsidRDefault="003D7301" w:rsidP="003D7301">
            <w:r w:rsidRPr="00EA5A0D">
              <w:t>Sp. z o.o.</w:t>
            </w:r>
          </w:p>
          <w:p w14:paraId="4CA90468" w14:textId="77777777" w:rsidR="003D7301" w:rsidRPr="00CB5EDB" w:rsidRDefault="003D7301" w:rsidP="003D7301">
            <w:r w:rsidRPr="00EA5A0D">
              <w:t>Bonifraterska</w:t>
            </w:r>
            <w:r w:rsidRPr="00CB5EDB">
              <w:t xml:space="preserve"> </w:t>
            </w:r>
            <w:r w:rsidRPr="00EA5A0D">
              <w:t>17</w:t>
            </w:r>
            <w:r w:rsidRPr="00CB5EDB">
              <w:t xml:space="preserve"> </w:t>
            </w:r>
          </w:p>
          <w:p w14:paraId="0B1ADE14" w14:textId="77777777" w:rsidR="003D7301" w:rsidRPr="00CB5EDB" w:rsidRDefault="003D7301" w:rsidP="003D7301">
            <w:pPr>
              <w:jc w:val="both"/>
            </w:pPr>
            <w:r w:rsidRPr="00EA5A0D">
              <w:t>00-203</w:t>
            </w:r>
            <w:r w:rsidRPr="00CB5EDB">
              <w:t xml:space="preserve"> </w:t>
            </w:r>
            <w:r w:rsidRPr="00EA5A0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C66602" w14:textId="77777777" w:rsidR="003D7301" w:rsidRPr="00CB5EDB" w:rsidRDefault="003D7301" w:rsidP="003D7301">
            <w:pPr>
              <w:jc w:val="center"/>
            </w:pPr>
            <w:r w:rsidRPr="00EA5A0D">
              <w:t>678.07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40BCD" w14:textId="7A358E2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85B6B4" w14:textId="739A6ED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69BFD43" w14:textId="77777777" w:rsidR="003D7301" w:rsidRDefault="003D7301" w:rsidP="003D7301">
            <w:pPr>
              <w:jc w:val="center"/>
            </w:pPr>
          </w:p>
          <w:p w14:paraId="5669FE93" w14:textId="294FB94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28291C8" w14:textId="77777777" w:rsidR="003D7301" w:rsidRDefault="003D7301" w:rsidP="003D7301">
            <w:pPr>
              <w:jc w:val="center"/>
            </w:pPr>
          </w:p>
          <w:p w14:paraId="546E52F8" w14:textId="161F951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BEDB5A" w14:textId="54A6D7A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800270C" w14:textId="77777777" w:rsidTr="003D7301">
        <w:tc>
          <w:tcPr>
            <w:tcW w:w="709" w:type="dxa"/>
            <w:shd w:val="clear" w:color="auto" w:fill="auto"/>
            <w:vAlign w:val="center"/>
          </w:tcPr>
          <w:p w14:paraId="588CBB20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F38E8C" w14:textId="77777777" w:rsidR="003D7301" w:rsidRPr="00CB5EDB" w:rsidRDefault="003D7301" w:rsidP="003D7301">
            <w:pPr>
              <w:jc w:val="center"/>
            </w:pPr>
            <w:r w:rsidRPr="00EA5A0D">
              <w:t>26</w:t>
            </w:r>
          </w:p>
        </w:tc>
        <w:tc>
          <w:tcPr>
            <w:tcW w:w="1984" w:type="dxa"/>
            <w:shd w:val="clear" w:color="auto" w:fill="auto"/>
          </w:tcPr>
          <w:p w14:paraId="7FB0551E" w14:textId="73A0DE46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2ABE4BF2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61745A0E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AFAE71" w14:textId="77777777" w:rsidR="003D7301" w:rsidRPr="00CB5EDB" w:rsidRDefault="003D7301" w:rsidP="003D7301">
            <w:pPr>
              <w:jc w:val="center"/>
            </w:pPr>
            <w:r w:rsidRPr="00EA5A0D">
              <w:t>4 339.50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C3F959" w14:textId="1FAB6AF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418C12" w14:textId="0E33955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BF618DA" w14:textId="77777777" w:rsidR="003D7301" w:rsidRDefault="003D7301" w:rsidP="003D7301">
            <w:pPr>
              <w:jc w:val="center"/>
            </w:pPr>
          </w:p>
          <w:p w14:paraId="42DA452F" w14:textId="5B245E0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D371B1E" w14:textId="77777777" w:rsidR="003D7301" w:rsidRDefault="003D7301" w:rsidP="003D7301">
            <w:pPr>
              <w:jc w:val="center"/>
            </w:pPr>
          </w:p>
          <w:p w14:paraId="57F84D53" w14:textId="6617FDB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A765FC" w14:textId="416CB7E2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5BAA25F" w14:textId="77777777" w:rsidTr="003D7301">
        <w:tc>
          <w:tcPr>
            <w:tcW w:w="709" w:type="dxa"/>
            <w:shd w:val="clear" w:color="auto" w:fill="auto"/>
            <w:vAlign w:val="center"/>
          </w:tcPr>
          <w:p w14:paraId="68E6E188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670701" w14:textId="77777777" w:rsidR="003D7301" w:rsidRPr="00CB5EDB" w:rsidRDefault="003D7301" w:rsidP="003D7301">
            <w:pPr>
              <w:jc w:val="center"/>
            </w:pPr>
            <w:r w:rsidRPr="00EA5A0D">
              <w:t>27</w:t>
            </w:r>
          </w:p>
        </w:tc>
        <w:tc>
          <w:tcPr>
            <w:tcW w:w="1984" w:type="dxa"/>
            <w:shd w:val="clear" w:color="auto" w:fill="auto"/>
          </w:tcPr>
          <w:p w14:paraId="1784A116" w14:textId="7D7C2667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562475E0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FCAE4A5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B278B7" w14:textId="77777777" w:rsidR="003D7301" w:rsidRPr="00CB5EDB" w:rsidRDefault="003D7301" w:rsidP="003D7301">
            <w:pPr>
              <w:jc w:val="center"/>
            </w:pPr>
            <w:r w:rsidRPr="00EA5A0D">
              <w:t>974.90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DD81A" w14:textId="02D73C9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E82C31" w14:textId="163CE88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9B1D4FF" w14:textId="77777777" w:rsidR="003D7301" w:rsidRDefault="003D7301" w:rsidP="003D7301">
            <w:pPr>
              <w:jc w:val="center"/>
            </w:pPr>
          </w:p>
          <w:p w14:paraId="010ED525" w14:textId="7645037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0A2DB59" w14:textId="77777777" w:rsidR="003D7301" w:rsidRDefault="003D7301" w:rsidP="003D7301">
            <w:pPr>
              <w:jc w:val="center"/>
            </w:pPr>
          </w:p>
          <w:p w14:paraId="0DB1D1A9" w14:textId="12C5CD8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F45056" w14:textId="496BB3D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CBCD6E5" w14:textId="77777777" w:rsidTr="003D7301">
        <w:tc>
          <w:tcPr>
            <w:tcW w:w="709" w:type="dxa"/>
            <w:shd w:val="clear" w:color="auto" w:fill="auto"/>
            <w:vAlign w:val="center"/>
          </w:tcPr>
          <w:p w14:paraId="53F3FA04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B4DAF" w14:textId="77777777" w:rsidR="003D7301" w:rsidRPr="00CB5EDB" w:rsidRDefault="003D7301" w:rsidP="003D7301">
            <w:pPr>
              <w:jc w:val="center"/>
            </w:pPr>
            <w:r w:rsidRPr="00EA5A0D">
              <w:t>28</w:t>
            </w:r>
          </w:p>
        </w:tc>
        <w:tc>
          <w:tcPr>
            <w:tcW w:w="1984" w:type="dxa"/>
            <w:shd w:val="clear" w:color="auto" w:fill="auto"/>
          </w:tcPr>
          <w:p w14:paraId="7F70116E" w14:textId="32A66F1A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0959A785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F7C44D9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A2720" w14:textId="77777777" w:rsidR="003D7301" w:rsidRPr="00CB5EDB" w:rsidRDefault="003D7301" w:rsidP="003D7301">
            <w:pPr>
              <w:jc w:val="center"/>
            </w:pPr>
            <w:r w:rsidRPr="00EA5A0D">
              <w:t>5 202.90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6BDEDA" w14:textId="43DE8D6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511E25" w14:textId="4BE47E6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7D19C78" w14:textId="77777777" w:rsidR="003D7301" w:rsidRDefault="003D7301" w:rsidP="003D7301">
            <w:pPr>
              <w:jc w:val="center"/>
            </w:pPr>
          </w:p>
          <w:p w14:paraId="55FC8DCC" w14:textId="5F6C6EC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DE29132" w14:textId="77777777" w:rsidR="003D7301" w:rsidRDefault="003D7301" w:rsidP="003D7301">
            <w:pPr>
              <w:jc w:val="center"/>
            </w:pPr>
          </w:p>
          <w:p w14:paraId="13034CBD" w14:textId="57E9214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FE602F" w14:textId="25AD7848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A3578CD" w14:textId="77777777" w:rsidTr="003D7301">
        <w:tc>
          <w:tcPr>
            <w:tcW w:w="709" w:type="dxa"/>
            <w:shd w:val="clear" w:color="auto" w:fill="auto"/>
            <w:vAlign w:val="center"/>
          </w:tcPr>
          <w:p w14:paraId="238CF7A5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053082" w14:textId="77777777" w:rsidR="003D7301" w:rsidRPr="00CB5EDB" w:rsidRDefault="003D7301" w:rsidP="003D7301">
            <w:pPr>
              <w:jc w:val="center"/>
            </w:pPr>
            <w:r w:rsidRPr="00EA5A0D">
              <w:t>29</w:t>
            </w:r>
          </w:p>
        </w:tc>
        <w:tc>
          <w:tcPr>
            <w:tcW w:w="1984" w:type="dxa"/>
            <w:shd w:val="clear" w:color="auto" w:fill="auto"/>
          </w:tcPr>
          <w:p w14:paraId="4C22D493" w14:textId="07A3E5BA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</w:t>
            </w:r>
            <w:r w:rsidR="00EF6E09">
              <w:t xml:space="preserve"> </w:t>
            </w:r>
            <w:r w:rsidRPr="00EA5A0D">
              <w:t>z</w:t>
            </w:r>
            <w:r w:rsidR="00EF6E09">
              <w:t xml:space="preserve"> </w:t>
            </w:r>
            <w:r w:rsidRPr="00EA5A0D">
              <w:t>o.o. i PGF S.A.</w:t>
            </w:r>
          </w:p>
          <w:p w14:paraId="6F41F439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0433354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150AD6" w14:textId="77777777" w:rsidR="003D7301" w:rsidRPr="00CB5EDB" w:rsidRDefault="003D7301" w:rsidP="003D7301">
            <w:pPr>
              <w:jc w:val="center"/>
            </w:pPr>
            <w:r w:rsidRPr="00EA5A0D">
              <w:t>4 552.80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D8E1A" w14:textId="0AEC287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517DE6" w14:textId="20D8391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211F5A1" w14:textId="77777777" w:rsidR="003D7301" w:rsidRDefault="003D7301" w:rsidP="003D7301">
            <w:pPr>
              <w:jc w:val="center"/>
            </w:pPr>
          </w:p>
          <w:p w14:paraId="181B6A62" w14:textId="2608DAA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CB94F93" w14:textId="77777777" w:rsidR="003D7301" w:rsidRDefault="003D7301" w:rsidP="003D7301">
            <w:pPr>
              <w:jc w:val="center"/>
            </w:pPr>
          </w:p>
          <w:p w14:paraId="237B48C4" w14:textId="2C2E8D8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579D2B" w14:textId="10F72BD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F96AEDE" w14:textId="77777777" w:rsidTr="003D7301">
        <w:tc>
          <w:tcPr>
            <w:tcW w:w="709" w:type="dxa"/>
            <w:shd w:val="clear" w:color="auto" w:fill="auto"/>
            <w:vAlign w:val="center"/>
          </w:tcPr>
          <w:p w14:paraId="006825D2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7F987F" w14:textId="77777777" w:rsidR="003D7301" w:rsidRPr="00CB5EDB" w:rsidRDefault="003D7301" w:rsidP="003D7301">
            <w:pPr>
              <w:jc w:val="center"/>
            </w:pPr>
            <w:r w:rsidRPr="00EA5A0D">
              <w:t>30</w:t>
            </w:r>
          </w:p>
        </w:tc>
        <w:tc>
          <w:tcPr>
            <w:tcW w:w="1984" w:type="dxa"/>
            <w:shd w:val="clear" w:color="auto" w:fill="auto"/>
          </w:tcPr>
          <w:p w14:paraId="580A043F" w14:textId="58C858C1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1351D163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4DA770A" w14:textId="77777777" w:rsidR="003D7301" w:rsidRPr="00CB5EDB" w:rsidRDefault="003D7301" w:rsidP="003D7301">
            <w:pPr>
              <w:jc w:val="both"/>
            </w:pPr>
            <w:r w:rsidRPr="00EA5A0D">
              <w:lastRenderedPageBreak/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159DB1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4 865.50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4F47B9" w14:textId="75597D6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od daty zawarcia </w:t>
            </w:r>
            <w:r w:rsidRPr="003D7301">
              <w:rPr>
                <w:sz w:val="18"/>
                <w:szCs w:val="18"/>
              </w:rPr>
              <w:lastRenderedPageBreak/>
              <w:t>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7F556D" w14:textId="052C5E9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>min. 2 lata od daty dostawy</w:t>
            </w:r>
          </w:p>
        </w:tc>
        <w:tc>
          <w:tcPr>
            <w:tcW w:w="1134" w:type="dxa"/>
          </w:tcPr>
          <w:p w14:paraId="12349042" w14:textId="77777777" w:rsidR="003D7301" w:rsidRDefault="003D7301" w:rsidP="003D7301">
            <w:pPr>
              <w:jc w:val="center"/>
            </w:pPr>
          </w:p>
          <w:p w14:paraId="458E4129" w14:textId="058EF49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849282E" w14:textId="77777777" w:rsidR="003D7301" w:rsidRDefault="003D7301" w:rsidP="003D7301">
            <w:pPr>
              <w:jc w:val="center"/>
            </w:pPr>
          </w:p>
          <w:p w14:paraId="50653E81" w14:textId="09974DD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FD32E8" w14:textId="0C91345A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A9D8747" w14:textId="77777777" w:rsidTr="003D7301">
        <w:tc>
          <w:tcPr>
            <w:tcW w:w="709" w:type="dxa"/>
            <w:shd w:val="clear" w:color="auto" w:fill="auto"/>
            <w:vAlign w:val="center"/>
          </w:tcPr>
          <w:p w14:paraId="52BF6A84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62B23" w14:textId="77777777" w:rsidR="003D7301" w:rsidRPr="00CB5EDB" w:rsidRDefault="003D7301" w:rsidP="003D7301">
            <w:pPr>
              <w:jc w:val="center"/>
            </w:pPr>
            <w:r w:rsidRPr="00EA5A0D">
              <w:t>31</w:t>
            </w:r>
          </w:p>
        </w:tc>
        <w:tc>
          <w:tcPr>
            <w:tcW w:w="1984" w:type="dxa"/>
            <w:shd w:val="clear" w:color="auto" w:fill="auto"/>
          </w:tcPr>
          <w:p w14:paraId="2E91A7BF" w14:textId="762E254A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24DD0F8C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FAA3A6F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90A697" w14:textId="77777777" w:rsidR="003D7301" w:rsidRPr="00CB5EDB" w:rsidRDefault="003D7301" w:rsidP="003D7301">
            <w:pPr>
              <w:jc w:val="center"/>
            </w:pPr>
            <w:r w:rsidRPr="00EA5A0D">
              <w:t>2 448.80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53C8C5" w14:textId="399229F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4A0635" w14:textId="3761280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5493D9B" w14:textId="77777777" w:rsidR="003D7301" w:rsidRDefault="003D7301" w:rsidP="003D7301">
            <w:pPr>
              <w:jc w:val="center"/>
            </w:pPr>
          </w:p>
          <w:p w14:paraId="666B3635" w14:textId="05CD2B7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B094B00" w14:textId="77777777" w:rsidR="003D7301" w:rsidRDefault="003D7301" w:rsidP="003D7301">
            <w:pPr>
              <w:jc w:val="center"/>
            </w:pPr>
          </w:p>
          <w:p w14:paraId="5DC7C55D" w14:textId="1E8EFF84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DCF486" w14:textId="6EED2D7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9E72843" w14:textId="77777777" w:rsidTr="003D7301">
        <w:tc>
          <w:tcPr>
            <w:tcW w:w="709" w:type="dxa"/>
            <w:shd w:val="clear" w:color="auto" w:fill="auto"/>
            <w:vAlign w:val="center"/>
          </w:tcPr>
          <w:p w14:paraId="185B9D64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B1BCB4" w14:textId="77777777" w:rsidR="003D7301" w:rsidRPr="00CB5EDB" w:rsidRDefault="003D7301" w:rsidP="003D7301">
            <w:pPr>
              <w:jc w:val="center"/>
            </w:pPr>
            <w:r w:rsidRPr="00EA5A0D">
              <w:t>32</w:t>
            </w:r>
          </w:p>
        </w:tc>
        <w:tc>
          <w:tcPr>
            <w:tcW w:w="1984" w:type="dxa"/>
            <w:shd w:val="clear" w:color="auto" w:fill="auto"/>
          </w:tcPr>
          <w:p w14:paraId="76A101C8" w14:textId="795CAD0D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19CE3EEF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851123F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35AFEF" w14:textId="77777777" w:rsidR="003D7301" w:rsidRPr="00CB5EDB" w:rsidRDefault="003D7301" w:rsidP="003D7301">
            <w:pPr>
              <w:jc w:val="center"/>
            </w:pPr>
            <w:r w:rsidRPr="00EA5A0D">
              <w:t>28 128.25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AB54BE" w14:textId="1BF6F9A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DECCAD" w14:textId="6CD3CB5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42C9C61" w14:textId="77777777" w:rsidR="003D7301" w:rsidRDefault="003D7301" w:rsidP="003D7301">
            <w:pPr>
              <w:jc w:val="center"/>
            </w:pPr>
          </w:p>
          <w:p w14:paraId="634A09B3" w14:textId="0E77EBB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99A80FB" w14:textId="77777777" w:rsidR="003D7301" w:rsidRDefault="003D7301" w:rsidP="003D7301">
            <w:pPr>
              <w:jc w:val="center"/>
            </w:pPr>
          </w:p>
          <w:p w14:paraId="069BE254" w14:textId="2752EB3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5EBF8B" w14:textId="33154749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48B49D2" w14:textId="77777777" w:rsidTr="003D7301">
        <w:tc>
          <w:tcPr>
            <w:tcW w:w="709" w:type="dxa"/>
            <w:shd w:val="clear" w:color="auto" w:fill="auto"/>
            <w:vAlign w:val="center"/>
          </w:tcPr>
          <w:p w14:paraId="14007A6B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6519CF" w14:textId="77777777" w:rsidR="003D7301" w:rsidRPr="00CB5EDB" w:rsidRDefault="003D7301" w:rsidP="003D7301">
            <w:pPr>
              <w:jc w:val="center"/>
            </w:pPr>
            <w:r w:rsidRPr="00EA5A0D">
              <w:t>33</w:t>
            </w:r>
          </w:p>
        </w:tc>
        <w:tc>
          <w:tcPr>
            <w:tcW w:w="1984" w:type="dxa"/>
            <w:shd w:val="clear" w:color="auto" w:fill="auto"/>
          </w:tcPr>
          <w:p w14:paraId="4E9C0A37" w14:textId="6F07406D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5340CF19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7855DA3B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A1F5B5" w14:textId="77777777" w:rsidR="003D7301" w:rsidRPr="00CB5EDB" w:rsidRDefault="003D7301" w:rsidP="003D7301">
            <w:pPr>
              <w:jc w:val="center"/>
            </w:pPr>
            <w:r w:rsidRPr="00EA5A0D">
              <w:t>2 377.13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5BE65D" w14:textId="525C93D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A14DCF" w14:textId="44A13EA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8EE784B" w14:textId="77777777" w:rsidR="003D7301" w:rsidRDefault="003D7301" w:rsidP="003D7301">
            <w:pPr>
              <w:jc w:val="center"/>
            </w:pPr>
          </w:p>
          <w:p w14:paraId="3266D1FE" w14:textId="6F89C257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2F16F6E" w14:textId="77777777" w:rsidR="003D7301" w:rsidRDefault="003D7301" w:rsidP="003D7301">
            <w:pPr>
              <w:jc w:val="center"/>
            </w:pPr>
          </w:p>
          <w:p w14:paraId="170409A2" w14:textId="534C911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32D7BD" w14:textId="3B683B0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1D9E599" w14:textId="77777777" w:rsidTr="003D7301">
        <w:tc>
          <w:tcPr>
            <w:tcW w:w="709" w:type="dxa"/>
            <w:shd w:val="clear" w:color="auto" w:fill="auto"/>
            <w:vAlign w:val="center"/>
          </w:tcPr>
          <w:p w14:paraId="7E9BE729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0002FC" w14:textId="77777777" w:rsidR="003D7301" w:rsidRPr="00CB5EDB" w:rsidRDefault="003D7301" w:rsidP="003D7301">
            <w:pPr>
              <w:jc w:val="center"/>
            </w:pPr>
            <w:r w:rsidRPr="00EA5A0D">
              <w:t>34</w:t>
            </w:r>
          </w:p>
        </w:tc>
        <w:tc>
          <w:tcPr>
            <w:tcW w:w="1984" w:type="dxa"/>
            <w:shd w:val="clear" w:color="auto" w:fill="auto"/>
          </w:tcPr>
          <w:p w14:paraId="217F5763" w14:textId="15E430EA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2D4842A3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831409B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884889" w14:textId="77777777" w:rsidR="003D7301" w:rsidRPr="00CB5EDB" w:rsidRDefault="003D7301" w:rsidP="003D7301">
            <w:pPr>
              <w:jc w:val="center"/>
            </w:pPr>
            <w:r w:rsidRPr="00EA5A0D">
              <w:t>190.16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537B86" w14:textId="28ACB96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B68FA8" w14:textId="0550AF8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36AC076" w14:textId="77777777" w:rsidR="003D7301" w:rsidRDefault="003D7301" w:rsidP="003D7301">
            <w:pPr>
              <w:jc w:val="center"/>
            </w:pPr>
          </w:p>
          <w:p w14:paraId="72FD601B" w14:textId="3166305B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859E375" w14:textId="77777777" w:rsidR="003D7301" w:rsidRDefault="003D7301" w:rsidP="003D7301">
            <w:pPr>
              <w:jc w:val="center"/>
            </w:pPr>
          </w:p>
          <w:p w14:paraId="37913568" w14:textId="6B77D585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B200EA" w14:textId="6F473D3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0BE4269" w14:textId="77777777" w:rsidTr="003D7301">
        <w:tc>
          <w:tcPr>
            <w:tcW w:w="709" w:type="dxa"/>
            <w:shd w:val="clear" w:color="auto" w:fill="auto"/>
            <w:vAlign w:val="center"/>
          </w:tcPr>
          <w:p w14:paraId="4F4A218E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F631E7" w14:textId="77777777" w:rsidR="003D7301" w:rsidRPr="00CB5EDB" w:rsidRDefault="003D7301" w:rsidP="003D7301">
            <w:pPr>
              <w:jc w:val="center"/>
            </w:pPr>
            <w:r w:rsidRPr="00EA5A0D">
              <w:t>35</w:t>
            </w:r>
          </w:p>
        </w:tc>
        <w:tc>
          <w:tcPr>
            <w:tcW w:w="1984" w:type="dxa"/>
            <w:shd w:val="clear" w:color="auto" w:fill="auto"/>
          </w:tcPr>
          <w:p w14:paraId="24E56BA6" w14:textId="0992F194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105F7508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39197073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BBCA1" w14:textId="77777777" w:rsidR="003D7301" w:rsidRPr="00CB5EDB" w:rsidRDefault="003D7301" w:rsidP="003D7301">
            <w:pPr>
              <w:jc w:val="center"/>
            </w:pPr>
            <w:r w:rsidRPr="00EA5A0D">
              <w:t>1 578.64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801F98" w14:textId="1B05129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8B90D" w14:textId="2CA81FE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8DD897C" w14:textId="77777777" w:rsidR="003D7301" w:rsidRDefault="003D7301" w:rsidP="003D7301">
            <w:pPr>
              <w:jc w:val="center"/>
            </w:pPr>
          </w:p>
          <w:p w14:paraId="6CFFED10" w14:textId="75F0315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AA1A189" w14:textId="77777777" w:rsidR="003D7301" w:rsidRDefault="003D7301" w:rsidP="003D7301">
            <w:pPr>
              <w:jc w:val="center"/>
            </w:pPr>
          </w:p>
          <w:p w14:paraId="0A11583A" w14:textId="45BED0D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EFEF5A" w14:textId="445DF02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AFECD11" w14:textId="77777777" w:rsidTr="003D7301">
        <w:tc>
          <w:tcPr>
            <w:tcW w:w="709" w:type="dxa"/>
            <w:shd w:val="clear" w:color="auto" w:fill="auto"/>
            <w:vAlign w:val="center"/>
          </w:tcPr>
          <w:p w14:paraId="5E069381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55A224" w14:textId="77777777" w:rsidR="003D7301" w:rsidRPr="00CB5EDB" w:rsidRDefault="003D7301" w:rsidP="003D7301">
            <w:pPr>
              <w:jc w:val="center"/>
            </w:pPr>
            <w:r w:rsidRPr="00EA5A0D">
              <w:t>36</w:t>
            </w:r>
          </w:p>
        </w:tc>
        <w:tc>
          <w:tcPr>
            <w:tcW w:w="1984" w:type="dxa"/>
            <w:shd w:val="clear" w:color="auto" w:fill="auto"/>
          </w:tcPr>
          <w:p w14:paraId="193A1699" w14:textId="46514D5F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6481A50D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CA5C9C6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3A99E7" w14:textId="77777777" w:rsidR="003D7301" w:rsidRPr="00CB5EDB" w:rsidRDefault="003D7301" w:rsidP="003D7301">
            <w:pPr>
              <w:jc w:val="center"/>
            </w:pPr>
            <w:r w:rsidRPr="00EA5A0D">
              <w:t>3 262.40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2F1F1D" w14:textId="62D2657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C98077" w14:textId="3C8BCF5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A9E0429" w14:textId="77777777" w:rsidR="003D7301" w:rsidRDefault="003D7301" w:rsidP="003D7301">
            <w:pPr>
              <w:jc w:val="center"/>
            </w:pPr>
          </w:p>
          <w:p w14:paraId="122F5427" w14:textId="7B1284A3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0776910" w14:textId="77777777" w:rsidR="003D7301" w:rsidRDefault="003D7301" w:rsidP="003D7301">
            <w:pPr>
              <w:jc w:val="center"/>
            </w:pPr>
          </w:p>
          <w:p w14:paraId="7BABA028" w14:textId="50064A6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522269" w14:textId="1C62199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E379542" w14:textId="77777777" w:rsidTr="003D7301">
        <w:tc>
          <w:tcPr>
            <w:tcW w:w="709" w:type="dxa"/>
            <w:shd w:val="clear" w:color="auto" w:fill="auto"/>
            <w:vAlign w:val="center"/>
          </w:tcPr>
          <w:p w14:paraId="7C0DE47B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0344AF" w14:textId="77777777" w:rsidR="003D7301" w:rsidRPr="00CB5EDB" w:rsidRDefault="003D7301" w:rsidP="003D7301">
            <w:pPr>
              <w:jc w:val="center"/>
            </w:pPr>
            <w:r w:rsidRPr="00EA5A0D">
              <w:t>37</w:t>
            </w:r>
          </w:p>
        </w:tc>
        <w:tc>
          <w:tcPr>
            <w:tcW w:w="1984" w:type="dxa"/>
            <w:shd w:val="clear" w:color="auto" w:fill="auto"/>
          </w:tcPr>
          <w:p w14:paraId="646ECD1B" w14:textId="207896FF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09BF755B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105D0CB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7C015" w14:textId="77777777" w:rsidR="003D7301" w:rsidRPr="00CB5EDB" w:rsidRDefault="003D7301" w:rsidP="003D7301">
            <w:pPr>
              <w:jc w:val="center"/>
            </w:pPr>
            <w:r w:rsidRPr="00EA5A0D">
              <w:t>2 317.00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00B248" w14:textId="7A7D194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C44707" w14:textId="2C3F03E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885390B" w14:textId="77777777" w:rsidR="003D7301" w:rsidRDefault="003D7301" w:rsidP="003D7301">
            <w:pPr>
              <w:jc w:val="center"/>
            </w:pPr>
          </w:p>
          <w:p w14:paraId="1654D73F" w14:textId="79EA0E1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32BAA47" w14:textId="77777777" w:rsidR="003D7301" w:rsidRDefault="003D7301" w:rsidP="003D7301">
            <w:pPr>
              <w:jc w:val="center"/>
            </w:pPr>
          </w:p>
          <w:p w14:paraId="7383EE85" w14:textId="5D302D7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E5AD57" w14:textId="1C4E5AD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B484F3B" w14:textId="77777777" w:rsidTr="003D7301">
        <w:tc>
          <w:tcPr>
            <w:tcW w:w="709" w:type="dxa"/>
            <w:shd w:val="clear" w:color="auto" w:fill="auto"/>
            <w:vAlign w:val="center"/>
          </w:tcPr>
          <w:p w14:paraId="7565D6B8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EB5790" w14:textId="77777777" w:rsidR="003D7301" w:rsidRPr="00CB5EDB" w:rsidRDefault="003D7301" w:rsidP="003D7301">
            <w:pPr>
              <w:jc w:val="center"/>
            </w:pPr>
            <w:r w:rsidRPr="00EA5A0D">
              <w:t>39</w:t>
            </w:r>
          </w:p>
        </w:tc>
        <w:tc>
          <w:tcPr>
            <w:tcW w:w="1984" w:type="dxa"/>
            <w:shd w:val="clear" w:color="auto" w:fill="auto"/>
          </w:tcPr>
          <w:p w14:paraId="058B1FEF" w14:textId="4D457659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4554C786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60774641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CF1F00" w14:textId="77777777" w:rsidR="003D7301" w:rsidRPr="00CB5EDB" w:rsidRDefault="003D7301" w:rsidP="003D7301">
            <w:pPr>
              <w:jc w:val="center"/>
            </w:pPr>
            <w:r w:rsidRPr="00EA5A0D">
              <w:t>35 280.00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E538B6" w14:textId="04FF038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BD85AB" w14:textId="463738B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F86D8A8" w14:textId="77777777" w:rsidR="003D7301" w:rsidRDefault="003D7301" w:rsidP="003D7301">
            <w:pPr>
              <w:jc w:val="center"/>
            </w:pPr>
          </w:p>
          <w:p w14:paraId="4F0F4D61" w14:textId="033296A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6C939B0" w14:textId="77777777" w:rsidR="003D7301" w:rsidRDefault="003D7301" w:rsidP="003D7301">
            <w:pPr>
              <w:jc w:val="center"/>
            </w:pPr>
          </w:p>
          <w:p w14:paraId="0155F1FF" w14:textId="30B6EC4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BDCC03" w14:textId="7494553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4356A72" w14:textId="77777777" w:rsidTr="003D7301">
        <w:tc>
          <w:tcPr>
            <w:tcW w:w="709" w:type="dxa"/>
            <w:shd w:val="clear" w:color="auto" w:fill="auto"/>
            <w:vAlign w:val="center"/>
          </w:tcPr>
          <w:p w14:paraId="1014507F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60C53E" w14:textId="77777777" w:rsidR="003D7301" w:rsidRPr="00CB5EDB" w:rsidRDefault="003D7301" w:rsidP="003D7301">
            <w:pPr>
              <w:jc w:val="center"/>
            </w:pPr>
            <w:r w:rsidRPr="00EA5A0D">
              <w:t>40</w:t>
            </w:r>
          </w:p>
        </w:tc>
        <w:tc>
          <w:tcPr>
            <w:tcW w:w="1984" w:type="dxa"/>
            <w:shd w:val="clear" w:color="auto" w:fill="auto"/>
          </w:tcPr>
          <w:p w14:paraId="797BC2B2" w14:textId="56164BDE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1BE92B84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B371C60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487C45" w14:textId="77777777" w:rsidR="003D7301" w:rsidRPr="00CB5EDB" w:rsidRDefault="003D7301" w:rsidP="003D7301">
            <w:pPr>
              <w:jc w:val="center"/>
            </w:pPr>
            <w:r w:rsidRPr="00EA5A0D">
              <w:t>79 680.00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D44466" w14:textId="7996C40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50D518" w14:textId="27EB034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DEA9B2D" w14:textId="77777777" w:rsidR="003D7301" w:rsidRDefault="003D7301" w:rsidP="003D7301">
            <w:pPr>
              <w:jc w:val="center"/>
            </w:pPr>
          </w:p>
          <w:p w14:paraId="58DE826D" w14:textId="2C50175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79D3B1B" w14:textId="77777777" w:rsidR="003D7301" w:rsidRDefault="003D7301" w:rsidP="003D7301">
            <w:pPr>
              <w:jc w:val="center"/>
            </w:pPr>
          </w:p>
          <w:p w14:paraId="5B3D337D" w14:textId="05F1390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0BE3F8" w14:textId="122485B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1C4E21C" w14:textId="77777777" w:rsidTr="003D7301">
        <w:tc>
          <w:tcPr>
            <w:tcW w:w="709" w:type="dxa"/>
            <w:shd w:val="clear" w:color="auto" w:fill="auto"/>
            <w:vAlign w:val="center"/>
          </w:tcPr>
          <w:p w14:paraId="404190F3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285BB" w14:textId="77777777" w:rsidR="003D7301" w:rsidRPr="00CB5EDB" w:rsidRDefault="003D7301" w:rsidP="003D7301">
            <w:pPr>
              <w:jc w:val="center"/>
            </w:pPr>
            <w:r w:rsidRPr="00EA5A0D">
              <w:t>41</w:t>
            </w:r>
          </w:p>
        </w:tc>
        <w:tc>
          <w:tcPr>
            <w:tcW w:w="1984" w:type="dxa"/>
            <w:shd w:val="clear" w:color="auto" w:fill="auto"/>
          </w:tcPr>
          <w:p w14:paraId="14B12D67" w14:textId="5864B15A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6C27936B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54F6941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85C659" w14:textId="77777777" w:rsidR="003D7301" w:rsidRPr="00CB5EDB" w:rsidRDefault="003D7301" w:rsidP="003D7301">
            <w:pPr>
              <w:jc w:val="center"/>
            </w:pPr>
            <w:r w:rsidRPr="00EA5A0D">
              <w:t>106 293.60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6EEBE" w14:textId="1E29EF8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D1C185" w14:textId="49D7F80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D52C50F" w14:textId="77777777" w:rsidR="003D7301" w:rsidRDefault="003D7301" w:rsidP="003D7301">
            <w:pPr>
              <w:jc w:val="center"/>
            </w:pPr>
          </w:p>
          <w:p w14:paraId="542EE18F" w14:textId="6B5ECA35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E80338A" w14:textId="77777777" w:rsidR="003D7301" w:rsidRDefault="003D7301" w:rsidP="003D7301">
            <w:pPr>
              <w:jc w:val="center"/>
            </w:pPr>
          </w:p>
          <w:p w14:paraId="07A8EF2A" w14:textId="0745F859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F9E4A2" w14:textId="22551F30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10970EA" w14:textId="77777777" w:rsidTr="003D7301">
        <w:tc>
          <w:tcPr>
            <w:tcW w:w="709" w:type="dxa"/>
            <w:shd w:val="clear" w:color="auto" w:fill="auto"/>
            <w:vAlign w:val="center"/>
          </w:tcPr>
          <w:p w14:paraId="19231C0C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F7C3F6" w14:textId="77777777" w:rsidR="003D7301" w:rsidRPr="00CB5EDB" w:rsidRDefault="003D7301" w:rsidP="003D7301">
            <w:pPr>
              <w:jc w:val="center"/>
            </w:pPr>
            <w:r w:rsidRPr="00EA5A0D">
              <w:t>42</w:t>
            </w:r>
          </w:p>
        </w:tc>
        <w:tc>
          <w:tcPr>
            <w:tcW w:w="1984" w:type="dxa"/>
            <w:shd w:val="clear" w:color="auto" w:fill="auto"/>
          </w:tcPr>
          <w:p w14:paraId="262598C6" w14:textId="2BF5B0A1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0B62A6B2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62A1A812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B99739" w14:textId="77777777" w:rsidR="003D7301" w:rsidRPr="00CB5EDB" w:rsidRDefault="003D7301" w:rsidP="003D7301">
            <w:pPr>
              <w:jc w:val="center"/>
            </w:pPr>
            <w:r w:rsidRPr="00EA5A0D">
              <w:t>36 716.00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EB59FE" w14:textId="369A386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E861E1" w14:textId="5572713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26EA58C" w14:textId="77777777" w:rsidR="003D7301" w:rsidRDefault="003D7301" w:rsidP="003D7301">
            <w:pPr>
              <w:jc w:val="center"/>
            </w:pPr>
          </w:p>
          <w:p w14:paraId="20065737" w14:textId="09D1BFC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EB71FEA" w14:textId="77777777" w:rsidR="003D7301" w:rsidRDefault="003D7301" w:rsidP="003D7301">
            <w:pPr>
              <w:jc w:val="center"/>
            </w:pPr>
          </w:p>
          <w:p w14:paraId="4DAC440F" w14:textId="6250400D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FFD133" w14:textId="3BB6301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BD1B270" w14:textId="77777777" w:rsidTr="003D7301">
        <w:tc>
          <w:tcPr>
            <w:tcW w:w="709" w:type="dxa"/>
            <w:shd w:val="clear" w:color="auto" w:fill="auto"/>
            <w:vAlign w:val="center"/>
          </w:tcPr>
          <w:p w14:paraId="623D7D40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FADB96" w14:textId="77777777" w:rsidR="003D7301" w:rsidRPr="00CB5EDB" w:rsidRDefault="003D7301" w:rsidP="003D7301">
            <w:pPr>
              <w:jc w:val="center"/>
            </w:pPr>
            <w:r w:rsidRPr="00EA5A0D">
              <w:t>44</w:t>
            </w:r>
          </w:p>
        </w:tc>
        <w:tc>
          <w:tcPr>
            <w:tcW w:w="1984" w:type="dxa"/>
            <w:shd w:val="clear" w:color="auto" w:fill="auto"/>
          </w:tcPr>
          <w:p w14:paraId="11C6FEE8" w14:textId="200909BB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1A2DD609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6B78E33F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B2C8C6" w14:textId="77777777" w:rsidR="003D7301" w:rsidRPr="00CB5EDB" w:rsidRDefault="003D7301" w:rsidP="003D7301">
            <w:pPr>
              <w:jc w:val="center"/>
            </w:pPr>
            <w:r w:rsidRPr="00EA5A0D">
              <w:t>25 872.05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D0229" w14:textId="575F44A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D8BB82" w14:textId="7CDACA1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0887A85" w14:textId="77777777" w:rsidR="003D7301" w:rsidRDefault="003D7301" w:rsidP="003D7301">
            <w:pPr>
              <w:jc w:val="center"/>
            </w:pPr>
          </w:p>
          <w:p w14:paraId="4A33B07C" w14:textId="3ED14551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D5CF7C8" w14:textId="77777777" w:rsidR="003D7301" w:rsidRDefault="003D7301" w:rsidP="003D7301">
            <w:pPr>
              <w:jc w:val="center"/>
            </w:pPr>
          </w:p>
          <w:p w14:paraId="12C26CF0" w14:textId="729ABF2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9E312E" w14:textId="35A4DD3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49569CE" w14:textId="77777777" w:rsidTr="003D7301">
        <w:tc>
          <w:tcPr>
            <w:tcW w:w="709" w:type="dxa"/>
            <w:shd w:val="clear" w:color="auto" w:fill="auto"/>
            <w:vAlign w:val="center"/>
          </w:tcPr>
          <w:p w14:paraId="16B74EED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5BA494" w14:textId="77777777" w:rsidR="003D7301" w:rsidRPr="00CB5EDB" w:rsidRDefault="003D7301" w:rsidP="003D7301">
            <w:pPr>
              <w:jc w:val="center"/>
            </w:pPr>
            <w:r w:rsidRPr="00EA5A0D">
              <w:t>45</w:t>
            </w:r>
          </w:p>
        </w:tc>
        <w:tc>
          <w:tcPr>
            <w:tcW w:w="1984" w:type="dxa"/>
            <w:shd w:val="clear" w:color="auto" w:fill="auto"/>
          </w:tcPr>
          <w:p w14:paraId="03C58A60" w14:textId="0F8AC344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4C5A38BA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3C3F05B9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CB4EFD" w14:textId="77777777" w:rsidR="003D7301" w:rsidRPr="00CB5EDB" w:rsidRDefault="003D7301" w:rsidP="003D7301">
            <w:pPr>
              <w:jc w:val="center"/>
            </w:pPr>
            <w:r w:rsidRPr="00EA5A0D">
              <w:t>19 836.00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A23660" w14:textId="10C765E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0CBB06" w14:textId="4C9DA12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63CBC52" w14:textId="77777777" w:rsidR="003D7301" w:rsidRDefault="003D7301" w:rsidP="003D7301">
            <w:pPr>
              <w:jc w:val="center"/>
            </w:pPr>
          </w:p>
          <w:p w14:paraId="5CF42ACE" w14:textId="73117D7D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1080D3D" w14:textId="77777777" w:rsidR="003D7301" w:rsidRDefault="003D7301" w:rsidP="003D7301">
            <w:pPr>
              <w:jc w:val="center"/>
            </w:pPr>
          </w:p>
          <w:p w14:paraId="0FFC7C35" w14:textId="2CF09522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6F86DB" w14:textId="2496072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F44171F" w14:textId="77777777" w:rsidTr="003D7301">
        <w:tc>
          <w:tcPr>
            <w:tcW w:w="709" w:type="dxa"/>
            <w:shd w:val="clear" w:color="auto" w:fill="auto"/>
            <w:vAlign w:val="center"/>
          </w:tcPr>
          <w:p w14:paraId="0308F369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6EA205" w14:textId="77777777" w:rsidR="003D7301" w:rsidRPr="00CB5EDB" w:rsidRDefault="003D7301" w:rsidP="003D7301">
            <w:pPr>
              <w:jc w:val="center"/>
            </w:pPr>
            <w:r w:rsidRPr="00EA5A0D">
              <w:t>47</w:t>
            </w:r>
          </w:p>
        </w:tc>
        <w:tc>
          <w:tcPr>
            <w:tcW w:w="1984" w:type="dxa"/>
            <w:shd w:val="clear" w:color="auto" w:fill="auto"/>
          </w:tcPr>
          <w:p w14:paraId="744A46FF" w14:textId="7C85559A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6092A9C6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7587F94D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40025" w14:textId="77777777" w:rsidR="003D7301" w:rsidRPr="00CB5EDB" w:rsidRDefault="003D7301" w:rsidP="003D7301">
            <w:pPr>
              <w:jc w:val="center"/>
            </w:pPr>
            <w:r w:rsidRPr="00EA5A0D">
              <w:t>17 690.40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369158" w14:textId="2A9C50C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7280DD" w14:textId="49D46F1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5B6F120" w14:textId="77777777" w:rsidR="003D7301" w:rsidRDefault="003D7301" w:rsidP="003D7301">
            <w:pPr>
              <w:jc w:val="center"/>
            </w:pPr>
          </w:p>
          <w:p w14:paraId="0F796935" w14:textId="064D557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FD434A8" w14:textId="77777777" w:rsidR="003D7301" w:rsidRDefault="003D7301" w:rsidP="003D7301">
            <w:pPr>
              <w:jc w:val="center"/>
            </w:pPr>
          </w:p>
          <w:p w14:paraId="79205ABE" w14:textId="6AF4F1F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C651FB" w14:textId="51F4526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27C54555" w14:textId="77777777" w:rsidTr="003D7301">
        <w:tc>
          <w:tcPr>
            <w:tcW w:w="709" w:type="dxa"/>
            <w:shd w:val="clear" w:color="auto" w:fill="auto"/>
            <w:vAlign w:val="center"/>
          </w:tcPr>
          <w:p w14:paraId="5237F3BA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8DFCE3" w14:textId="77777777" w:rsidR="003D7301" w:rsidRPr="00CB5EDB" w:rsidRDefault="003D7301" w:rsidP="003D7301">
            <w:pPr>
              <w:jc w:val="center"/>
            </w:pPr>
            <w:r w:rsidRPr="00EA5A0D">
              <w:t>49</w:t>
            </w:r>
          </w:p>
        </w:tc>
        <w:tc>
          <w:tcPr>
            <w:tcW w:w="1984" w:type="dxa"/>
            <w:shd w:val="clear" w:color="auto" w:fill="auto"/>
          </w:tcPr>
          <w:p w14:paraId="2D2B73E5" w14:textId="70EA0C4F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EF6E09">
              <w:t xml:space="preserve"> </w:t>
            </w:r>
            <w:r w:rsidRPr="00EA5A0D">
              <w:t>o.o. i PGF S.A.</w:t>
            </w:r>
          </w:p>
          <w:p w14:paraId="7709F373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3CD8C1F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855928" w14:textId="77777777" w:rsidR="003D7301" w:rsidRPr="00CB5EDB" w:rsidRDefault="003D7301" w:rsidP="003D7301">
            <w:pPr>
              <w:jc w:val="center"/>
            </w:pPr>
            <w:r w:rsidRPr="00EA5A0D">
              <w:t>7 137.35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BA097C" w14:textId="2509E4A7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0A8522" w14:textId="0795AD1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41E1DB4" w14:textId="77777777" w:rsidR="003D7301" w:rsidRDefault="003D7301" w:rsidP="003D7301">
            <w:pPr>
              <w:jc w:val="center"/>
            </w:pPr>
          </w:p>
          <w:p w14:paraId="23C1869F" w14:textId="62664DC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9C24E12" w14:textId="77777777" w:rsidR="003D7301" w:rsidRDefault="003D7301" w:rsidP="003D7301">
            <w:pPr>
              <w:jc w:val="center"/>
            </w:pPr>
          </w:p>
          <w:p w14:paraId="434E6951" w14:textId="7E39B14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A22DD6" w14:textId="0653A99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3391CD4F" w14:textId="77777777" w:rsidTr="003D7301">
        <w:tc>
          <w:tcPr>
            <w:tcW w:w="709" w:type="dxa"/>
            <w:shd w:val="clear" w:color="auto" w:fill="auto"/>
            <w:vAlign w:val="center"/>
          </w:tcPr>
          <w:p w14:paraId="56019882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4489C6" w14:textId="77777777" w:rsidR="003D7301" w:rsidRPr="00CB5EDB" w:rsidRDefault="003D7301" w:rsidP="003D7301">
            <w:pPr>
              <w:jc w:val="center"/>
            </w:pPr>
            <w:r w:rsidRPr="00EA5A0D">
              <w:t>50</w:t>
            </w:r>
          </w:p>
        </w:tc>
        <w:tc>
          <w:tcPr>
            <w:tcW w:w="1984" w:type="dxa"/>
            <w:shd w:val="clear" w:color="auto" w:fill="auto"/>
          </w:tcPr>
          <w:p w14:paraId="5E661C89" w14:textId="2C59EB08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0E61A909" w14:textId="77777777" w:rsidR="003D7301" w:rsidRPr="00CB5EDB" w:rsidRDefault="003D7301" w:rsidP="003D7301">
            <w:r w:rsidRPr="00EA5A0D">
              <w:lastRenderedPageBreak/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39E7C02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084C58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55 560.00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6589DD" w14:textId="529EF9B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od daty </w:t>
            </w:r>
            <w:r w:rsidRPr="003D7301">
              <w:rPr>
                <w:sz w:val="18"/>
                <w:szCs w:val="18"/>
              </w:rPr>
              <w:lastRenderedPageBreak/>
              <w:t>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66981D" w14:textId="37DF1A8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 xml:space="preserve">min. 2 lata od daty </w:t>
            </w:r>
            <w:r w:rsidRPr="003D7301">
              <w:rPr>
                <w:sz w:val="18"/>
                <w:szCs w:val="18"/>
              </w:rPr>
              <w:lastRenderedPageBreak/>
              <w:t>dostawy</w:t>
            </w:r>
          </w:p>
        </w:tc>
        <w:tc>
          <w:tcPr>
            <w:tcW w:w="1134" w:type="dxa"/>
          </w:tcPr>
          <w:p w14:paraId="050A8617" w14:textId="77777777" w:rsidR="003D7301" w:rsidRDefault="003D7301" w:rsidP="003D7301">
            <w:pPr>
              <w:jc w:val="center"/>
            </w:pPr>
          </w:p>
          <w:p w14:paraId="547286B9" w14:textId="7FC6E54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0C5725EC" w14:textId="77777777" w:rsidR="003D7301" w:rsidRDefault="003D7301" w:rsidP="003D7301">
            <w:pPr>
              <w:jc w:val="center"/>
            </w:pPr>
          </w:p>
          <w:p w14:paraId="3E1BA1DD" w14:textId="065680B7" w:rsidR="003D7301" w:rsidRPr="00CB5EDB" w:rsidRDefault="003D7301" w:rsidP="003D7301">
            <w:pPr>
              <w:jc w:val="center"/>
            </w:pPr>
            <w:r>
              <w:t xml:space="preserve">24 </w:t>
            </w:r>
            <w:r>
              <w:lastRenderedPageBreak/>
              <w:t>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E65D30" w14:textId="3F94A5E0" w:rsidR="003D7301" w:rsidRPr="00CB5EDB" w:rsidRDefault="003D7301" w:rsidP="003D7301">
            <w:pPr>
              <w:jc w:val="center"/>
            </w:pPr>
            <w:r w:rsidRPr="00EA5A0D">
              <w:lastRenderedPageBreak/>
              <w:t>60 dni</w:t>
            </w:r>
          </w:p>
        </w:tc>
      </w:tr>
      <w:tr w:rsidR="003D7301" w:rsidRPr="00075CD0" w14:paraId="7D736B75" w14:textId="77777777" w:rsidTr="003D7301">
        <w:tc>
          <w:tcPr>
            <w:tcW w:w="709" w:type="dxa"/>
            <w:shd w:val="clear" w:color="auto" w:fill="auto"/>
            <w:vAlign w:val="center"/>
          </w:tcPr>
          <w:p w14:paraId="7B7E257D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712BCA" w14:textId="77777777" w:rsidR="003D7301" w:rsidRPr="00CB5EDB" w:rsidRDefault="003D7301" w:rsidP="003D7301">
            <w:pPr>
              <w:jc w:val="center"/>
            </w:pPr>
            <w:r w:rsidRPr="00EA5A0D">
              <w:t>51</w:t>
            </w:r>
          </w:p>
        </w:tc>
        <w:tc>
          <w:tcPr>
            <w:tcW w:w="1984" w:type="dxa"/>
            <w:shd w:val="clear" w:color="auto" w:fill="auto"/>
          </w:tcPr>
          <w:p w14:paraId="5DA9B621" w14:textId="0C3611D1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52BCF058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355D5070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3A4D0" w14:textId="77777777" w:rsidR="003D7301" w:rsidRPr="00CB5EDB" w:rsidRDefault="003D7301" w:rsidP="003D7301">
            <w:pPr>
              <w:jc w:val="center"/>
            </w:pPr>
            <w:r w:rsidRPr="00EA5A0D">
              <w:t>27 615.00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36AE61" w14:textId="44AC617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CCB1E0" w14:textId="2423B29A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8878368" w14:textId="77777777" w:rsidR="003D7301" w:rsidRDefault="003D7301" w:rsidP="003D7301">
            <w:pPr>
              <w:jc w:val="center"/>
            </w:pPr>
          </w:p>
          <w:p w14:paraId="539F7938" w14:textId="51C8EED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4809C6F" w14:textId="77777777" w:rsidR="003D7301" w:rsidRDefault="003D7301" w:rsidP="003D7301">
            <w:pPr>
              <w:jc w:val="center"/>
            </w:pPr>
          </w:p>
          <w:p w14:paraId="15F24080" w14:textId="74FE035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D0DB22" w14:textId="4FD4446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C046F73" w14:textId="77777777" w:rsidTr="003D7301">
        <w:tc>
          <w:tcPr>
            <w:tcW w:w="709" w:type="dxa"/>
            <w:shd w:val="clear" w:color="auto" w:fill="auto"/>
            <w:vAlign w:val="center"/>
          </w:tcPr>
          <w:p w14:paraId="4FEE6BFA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B1350F" w14:textId="77777777" w:rsidR="003D7301" w:rsidRPr="00CB5EDB" w:rsidRDefault="003D7301" w:rsidP="003D7301">
            <w:pPr>
              <w:jc w:val="center"/>
            </w:pPr>
            <w:r w:rsidRPr="00EA5A0D">
              <w:t>52</w:t>
            </w:r>
          </w:p>
        </w:tc>
        <w:tc>
          <w:tcPr>
            <w:tcW w:w="1984" w:type="dxa"/>
            <w:shd w:val="clear" w:color="auto" w:fill="auto"/>
          </w:tcPr>
          <w:p w14:paraId="114D2EC2" w14:textId="32FDC969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590785B1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0A0C081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05C93E" w14:textId="77777777" w:rsidR="003D7301" w:rsidRPr="00CB5EDB" w:rsidRDefault="003D7301" w:rsidP="003D7301">
            <w:pPr>
              <w:jc w:val="center"/>
            </w:pPr>
            <w:r w:rsidRPr="00EA5A0D">
              <w:t>64 775.80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601BA" w14:textId="1D51FF9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7D0AE0" w14:textId="6DC7E0B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280556B4" w14:textId="77777777" w:rsidR="003D7301" w:rsidRDefault="003D7301" w:rsidP="003D7301">
            <w:pPr>
              <w:jc w:val="center"/>
            </w:pPr>
          </w:p>
          <w:p w14:paraId="475343AC" w14:textId="6FDBF91A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4F03FBF" w14:textId="77777777" w:rsidR="003D7301" w:rsidRDefault="003D7301" w:rsidP="003D7301">
            <w:pPr>
              <w:jc w:val="center"/>
            </w:pPr>
          </w:p>
          <w:p w14:paraId="049031C8" w14:textId="6FCA726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16F6BC" w14:textId="4493C876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E8F161E" w14:textId="77777777" w:rsidTr="003D7301">
        <w:tc>
          <w:tcPr>
            <w:tcW w:w="709" w:type="dxa"/>
            <w:shd w:val="clear" w:color="auto" w:fill="auto"/>
            <w:vAlign w:val="center"/>
          </w:tcPr>
          <w:p w14:paraId="613470DB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DA78D8" w14:textId="77777777" w:rsidR="003D7301" w:rsidRPr="00CB5EDB" w:rsidRDefault="003D7301" w:rsidP="003D7301">
            <w:pPr>
              <w:jc w:val="center"/>
            </w:pPr>
            <w:r w:rsidRPr="00EA5A0D">
              <w:t>53</w:t>
            </w:r>
          </w:p>
        </w:tc>
        <w:tc>
          <w:tcPr>
            <w:tcW w:w="1984" w:type="dxa"/>
            <w:shd w:val="clear" w:color="auto" w:fill="auto"/>
          </w:tcPr>
          <w:p w14:paraId="5F5AD6E6" w14:textId="0E01C240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3AF32CFE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E11D448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0996FD" w14:textId="77777777" w:rsidR="003D7301" w:rsidRPr="00CB5EDB" w:rsidRDefault="003D7301" w:rsidP="003D7301">
            <w:pPr>
              <w:jc w:val="center"/>
            </w:pPr>
            <w:r w:rsidRPr="00EA5A0D">
              <w:t>7 175.90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230AA" w14:textId="747E383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41D1E8" w14:textId="293ED47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A6AC933" w14:textId="77777777" w:rsidR="003D7301" w:rsidRDefault="003D7301" w:rsidP="003D7301">
            <w:pPr>
              <w:jc w:val="center"/>
            </w:pPr>
          </w:p>
          <w:p w14:paraId="2BB7A5CE" w14:textId="1DB5AB2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D73DA26" w14:textId="77777777" w:rsidR="003D7301" w:rsidRDefault="003D7301" w:rsidP="003D7301">
            <w:pPr>
              <w:jc w:val="center"/>
            </w:pPr>
          </w:p>
          <w:p w14:paraId="689A7238" w14:textId="4084BB9F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1E9D8E" w14:textId="3F1E981B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6FDEFE2" w14:textId="77777777" w:rsidTr="003D7301">
        <w:tc>
          <w:tcPr>
            <w:tcW w:w="709" w:type="dxa"/>
            <w:shd w:val="clear" w:color="auto" w:fill="auto"/>
            <w:vAlign w:val="center"/>
          </w:tcPr>
          <w:p w14:paraId="62506C51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583D16" w14:textId="77777777" w:rsidR="003D7301" w:rsidRPr="00CB5EDB" w:rsidRDefault="003D7301" w:rsidP="003D7301">
            <w:pPr>
              <w:jc w:val="center"/>
            </w:pPr>
            <w:r w:rsidRPr="00EA5A0D">
              <w:t>54</w:t>
            </w:r>
          </w:p>
        </w:tc>
        <w:tc>
          <w:tcPr>
            <w:tcW w:w="1984" w:type="dxa"/>
            <w:shd w:val="clear" w:color="auto" w:fill="auto"/>
          </w:tcPr>
          <w:p w14:paraId="4E2C50C7" w14:textId="4D5FA825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1523CFB1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9E37446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05308" w14:textId="77777777" w:rsidR="003D7301" w:rsidRPr="00CB5EDB" w:rsidRDefault="003D7301" w:rsidP="003D7301">
            <w:pPr>
              <w:jc w:val="center"/>
            </w:pPr>
            <w:r w:rsidRPr="00EA5A0D">
              <w:t>3 561.04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AE3D30" w14:textId="13BE196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6E27C3" w14:textId="7EE06258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129CE72" w14:textId="77777777" w:rsidR="003D7301" w:rsidRDefault="003D7301" w:rsidP="003D7301">
            <w:pPr>
              <w:jc w:val="center"/>
            </w:pPr>
          </w:p>
          <w:p w14:paraId="7996AC4F" w14:textId="3BE1A44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5A685930" w14:textId="77777777" w:rsidR="003D7301" w:rsidRDefault="003D7301" w:rsidP="003D7301">
            <w:pPr>
              <w:jc w:val="center"/>
            </w:pPr>
          </w:p>
          <w:p w14:paraId="50752D56" w14:textId="7032757B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F84F0F" w14:textId="5AD1D0D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034E96C" w14:textId="77777777" w:rsidTr="003D7301">
        <w:tc>
          <w:tcPr>
            <w:tcW w:w="709" w:type="dxa"/>
            <w:shd w:val="clear" w:color="auto" w:fill="auto"/>
            <w:vAlign w:val="center"/>
          </w:tcPr>
          <w:p w14:paraId="26E86747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CECEC8" w14:textId="77777777" w:rsidR="003D7301" w:rsidRPr="00CB5EDB" w:rsidRDefault="003D7301" w:rsidP="003D7301">
            <w:pPr>
              <w:jc w:val="center"/>
            </w:pPr>
            <w:r w:rsidRPr="00EA5A0D">
              <w:t>55</w:t>
            </w:r>
          </w:p>
        </w:tc>
        <w:tc>
          <w:tcPr>
            <w:tcW w:w="1984" w:type="dxa"/>
            <w:shd w:val="clear" w:color="auto" w:fill="auto"/>
          </w:tcPr>
          <w:p w14:paraId="64DFAD24" w14:textId="61DEC0B9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740219CA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0FA440D0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572ABB" w14:textId="77777777" w:rsidR="003D7301" w:rsidRPr="00CB5EDB" w:rsidRDefault="003D7301" w:rsidP="003D7301">
            <w:pPr>
              <w:jc w:val="center"/>
            </w:pPr>
            <w:r w:rsidRPr="00EA5A0D">
              <w:t>13 364.66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0F0021" w14:textId="3E469EC1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84D4AB" w14:textId="36451E3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4A5F8FB" w14:textId="77777777" w:rsidR="003D7301" w:rsidRDefault="003D7301" w:rsidP="003D7301">
            <w:pPr>
              <w:jc w:val="center"/>
            </w:pPr>
          </w:p>
          <w:p w14:paraId="2CF16644" w14:textId="3E4D8176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E6C6243" w14:textId="77777777" w:rsidR="003D7301" w:rsidRDefault="003D7301" w:rsidP="003D7301">
            <w:pPr>
              <w:jc w:val="center"/>
            </w:pPr>
          </w:p>
          <w:p w14:paraId="09D2F139" w14:textId="5F02686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DF866D" w14:textId="7A6B020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BD4E5D1" w14:textId="77777777" w:rsidTr="003D7301">
        <w:tc>
          <w:tcPr>
            <w:tcW w:w="709" w:type="dxa"/>
            <w:shd w:val="clear" w:color="auto" w:fill="auto"/>
            <w:vAlign w:val="center"/>
          </w:tcPr>
          <w:p w14:paraId="38EBCEAB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644878" w14:textId="77777777" w:rsidR="003D7301" w:rsidRPr="00CB5EDB" w:rsidRDefault="003D7301" w:rsidP="003D7301">
            <w:pPr>
              <w:jc w:val="center"/>
            </w:pPr>
            <w:r w:rsidRPr="00EA5A0D">
              <w:t>56</w:t>
            </w:r>
          </w:p>
        </w:tc>
        <w:tc>
          <w:tcPr>
            <w:tcW w:w="1984" w:type="dxa"/>
            <w:shd w:val="clear" w:color="auto" w:fill="auto"/>
          </w:tcPr>
          <w:p w14:paraId="273CEEF9" w14:textId="0F44CB5B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67A895F4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98DA721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516FA2" w14:textId="77777777" w:rsidR="003D7301" w:rsidRPr="00CB5EDB" w:rsidRDefault="003D7301" w:rsidP="003D7301">
            <w:pPr>
              <w:jc w:val="center"/>
            </w:pPr>
            <w:r w:rsidRPr="00EA5A0D">
              <w:t>14 419.85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34811B" w14:textId="763936C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49A7D2" w14:textId="0BF877A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612C3B1" w14:textId="77777777" w:rsidR="003D7301" w:rsidRDefault="003D7301" w:rsidP="003D7301">
            <w:pPr>
              <w:jc w:val="center"/>
            </w:pPr>
          </w:p>
          <w:p w14:paraId="7A26BA6A" w14:textId="28EA337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3BC55816" w14:textId="77777777" w:rsidR="003D7301" w:rsidRDefault="003D7301" w:rsidP="003D7301">
            <w:pPr>
              <w:jc w:val="center"/>
            </w:pPr>
          </w:p>
          <w:p w14:paraId="5AA57A95" w14:textId="1CD1278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B81A46" w14:textId="1EE5155F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D59CE7B" w14:textId="77777777" w:rsidTr="003D7301">
        <w:tc>
          <w:tcPr>
            <w:tcW w:w="709" w:type="dxa"/>
            <w:shd w:val="clear" w:color="auto" w:fill="auto"/>
            <w:vAlign w:val="center"/>
          </w:tcPr>
          <w:p w14:paraId="41815C77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C51D65" w14:textId="77777777" w:rsidR="003D7301" w:rsidRPr="00CB5EDB" w:rsidRDefault="003D7301" w:rsidP="003D7301">
            <w:pPr>
              <w:jc w:val="center"/>
            </w:pPr>
            <w:r w:rsidRPr="00EA5A0D">
              <w:t>57</w:t>
            </w:r>
          </w:p>
        </w:tc>
        <w:tc>
          <w:tcPr>
            <w:tcW w:w="1984" w:type="dxa"/>
            <w:shd w:val="clear" w:color="auto" w:fill="auto"/>
          </w:tcPr>
          <w:p w14:paraId="17056F34" w14:textId="18CBF545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4687EA9E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6740893C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DDBAD5" w14:textId="77777777" w:rsidR="003D7301" w:rsidRPr="00CB5EDB" w:rsidRDefault="003D7301" w:rsidP="003D7301">
            <w:pPr>
              <w:jc w:val="center"/>
            </w:pPr>
            <w:r w:rsidRPr="00EA5A0D">
              <w:t>41 394.90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5556C5" w14:textId="5571960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EE91CB" w14:textId="0194A2E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3E3AE331" w14:textId="77777777" w:rsidR="003D7301" w:rsidRDefault="003D7301" w:rsidP="003D7301">
            <w:pPr>
              <w:jc w:val="center"/>
            </w:pPr>
          </w:p>
          <w:p w14:paraId="03316459" w14:textId="742AB62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599E170" w14:textId="77777777" w:rsidR="003D7301" w:rsidRDefault="003D7301" w:rsidP="003D7301">
            <w:pPr>
              <w:jc w:val="center"/>
            </w:pPr>
          </w:p>
          <w:p w14:paraId="0CC89D38" w14:textId="1B6A4A40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5BE47F" w14:textId="57AF347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331ED62" w14:textId="77777777" w:rsidTr="003D7301">
        <w:tc>
          <w:tcPr>
            <w:tcW w:w="709" w:type="dxa"/>
            <w:shd w:val="clear" w:color="auto" w:fill="auto"/>
            <w:vAlign w:val="center"/>
          </w:tcPr>
          <w:p w14:paraId="1952FF35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154269" w14:textId="77777777" w:rsidR="003D7301" w:rsidRPr="00CB5EDB" w:rsidRDefault="003D7301" w:rsidP="003D7301">
            <w:pPr>
              <w:jc w:val="center"/>
            </w:pPr>
            <w:r w:rsidRPr="00EA5A0D">
              <w:t>58</w:t>
            </w:r>
          </w:p>
        </w:tc>
        <w:tc>
          <w:tcPr>
            <w:tcW w:w="1984" w:type="dxa"/>
            <w:shd w:val="clear" w:color="auto" w:fill="auto"/>
          </w:tcPr>
          <w:p w14:paraId="6AA18BC9" w14:textId="38FA3763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527C8F76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0F987BDC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D4602A" w14:textId="77777777" w:rsidR="003D7301" w:rsidRPr="00CB5EDB" w:rsidRDefault="003D7301" w:rsidP="003D7301">
            <w:pPr>
              <w:jc w:val="center"/>
            </w:pPr>
            <w:r w:rsidRPr="00EA5A0D">
              <w:t>3 366.48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7A22C4" w14:textId="777BBFEB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94AE8B" w14:textId="617E97A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08CB01E" w14:textId="77777777" w:rsidR="003D7301" w:rsidRDefault="003D7301" w:rsidP="003D7301">
            <w:pPr>
              <w:jc w:val="center"/>
            </w:pPr>
          </w:p>
          <w:p w14:paraId="677E29C2" w14:textId="404D4F8E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0F1E090" w14:textId="77777777" w:rsidR="003D7301" w:rsidRDefault="003D7301" w:rsidP="003D7301">
            <w:pPr>
              <w:jc w:val="center"/>
            </w:pPr>
          </w:p>
          <w:p w14:paraId="59F13DE0" w14:textId="0A40D653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F8CF35" w14:textId="746AD1B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AB78BF6" w14:textId="77777777" w:rsidTr="003D7301">
        <w:tc>
          <w:tcPr>
            <w:tcW w:w="709" w:type="dxa"/>
            <w:shd w:val="clear" w:color="auto" w:fill="auto"/>
            <w:vAlign w:val="center"/>
          </w:tcPr>
          <w:p w14:paraId="0D6CAD3C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3E881A" w14:textId="77777777" w:rsidR="003D7301" w:rsidRPr="00CB5EDB" w:rsidRDefault="003D7301" w:rsidP="003D7301">
            <w:pPr>
              <w:jc w:val="center"/>
            </w:pPr>
            <w:r w:rsidRPr="00EA5A0D">
              <w:t>59</w:t>
            </w:r>
          </w:p>
        </w:tc>
        <w:tc>
          <w:tcPr>
            <w:tcW w:w="1984" w:type="dxa"/>
            <w:shd w:val="clear" w:color="auto" w:fill="auto"/>
          </w:tcPr>
          <w:p w14:paraId="02F814DB" w14:textId="100AF519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0244CD02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24798917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D0D24" w14:textId="77777777" w:rsidR="003D7301" w:rsidRPr="00CB5EDB" w:rsidRDefault="003D7301" w:rsidP="003D7301">
            <w:pPr>
              <w:jc w:val="center"/>
            </w:pPr>
            <w:r w:rsidRPr="00EA5A0D">
              <w:t>8 386.70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3E15D0" w14:textId="40FD4A9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D7B071" w14:textId="5022E09D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650FC07F" w14:textId="77777777" w:rsidR="003D7301" w:rsidRDefault="003D7301" w:rsidP="003D7301">
            <w:pPr>
              <w:jc w:val="center"/>
            </w:pPr>
          </w:p>
          <w:p w14:paraId="30F0D39D" w14:textId="2858C3B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0584B4B" w14:textId="77777777" w:rsidR="003D7301" w:rsidRDefault="003D7301" w:rsidP="003D7301">
            <w:pPr>
              <w:jc w:val="center"/>
            </w:pPr>
          </w:p>
          <w:p w14:paraId="1D53B07A" w14:textId="064D6EF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98BDD5" w14:textId="63A6B0C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0A00869E" w14:textId="77777777" w:rsidTr="003D7301">
        <w:tc>
          <w:tcPr>
            <w:tcW w:w="709" w:type="dxa"/>
            <w:shd w:val="clear" w:color="auto" w:fill="auto"/>
            <w:vAlign w:val="center"/>
          </w:tcPr>
          <w:p w14:paraId="1E8158AD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33A56F" w14:textId="77777777" w:rsidR="003D7301" w:rsidRPr="00CB5EDB" w:rsidRDefault="003D7301" w:rsidP="003D7301">
            <w:pPr>
              <w:jc w:val="center"/>
            </w:pPr>
            <w:r w:rsidRPr="00EA5A0D">
              <w:t>60</w:t>
            </w:r>
          </w:p>
        </w:tc>
        <w:tc>
          <w:tcPr>
            <w:tcW w:w="1984" w:type="dxa"/>
            <w:shd w:val="clear" w:color="auto" w:fill="auto"/>
          </w:tcPr>
          <w:p w14:paraId="4F5E8331" w14:textId="5C51FD4F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77DBCFE8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6C3E0B5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90491B" w14:textId="77777777" w:rsidR="003D7301" w:rsidRPr="00CB5EDB" w:rsidRDefault="003D7301" w:rsidP="003D7301">
            <w:pPr>
              <w:jc w:val="center"/>
            </w:pPr>
            <w:r w:rsidRPr="00EA5A0D">
              <w:t>25 751.50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518A58" w14:textId="0CD995B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351D46" w14:textId="1251873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5CBE0F5E" w14:textId="77777777" w:rsidR="003D7301" w:rsidRDefault="003D7301" w:rsidP="003D7301">
            <w:pPr>
              <w:jc w:val="center"/>
            </w:pPr>
          </w:p>
          <w:p w14:paraId="034870A3" w14:textId="02606BAF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80FC694" w14:textId="77777777" w:rsidR="003D7301" w:rsidRDefault="003D7301" w:rsidP="003D7301">
            <w:pPr>
              <w:jc w:val="center"/>
            </w:pPr>
          </w:p>
          <w:p w14:paraId="32C04FD4" w14:textId="204209D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B0CEF6" w14:textId="20804111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4AF99AC6" w14:textId="77777777" w:rsidTr="003D7301">
        <w:tc>
          <w:tcPr>
            <w:tcW w:w="709" w:type="dxa"/>
            <w:shd w:val="clear" w:color="auto" w:fill="auto"/>
            <w:vAlign w:val="center"/>
          </w:tcPr>
          <w:p w14:paraId="5139074E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DA261D" w14:textId="77777777" w:rsidR="003D7301" w:rsidRPr="00CB5EDB" w:rsidRDefault="003D7301" w:rsidP="003D7301">
            <w:pPr>
              <w:jc w:val="center"/>
            </w:pPr>
            <w:r w:rsidRPr="00EA5A0D">
              <w:t>61</w:t>
            </w:r>
          </w:p>
        </w:tc>
        <w:tc>
          <w:tcPr>
            <w:tcW w:w="1984" w:type="dxa"/>
            <w:shd w:val="clear" w:color="auto" w:fill="auto"/>
          </w:tcPr>
          <w:p w14:paraId="32F4D3CB" w14:textId="65D7C3FE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756DE17E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3709B4F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02D4FA" w14:textId="77777777" w:rsidR="003D7301" w:rsidRPr="00CB5EDB" w:rsidRDefault="003D7301" w:rsidP="003D7301">
            <w:pPr>
              <w:jc w:val="center"/>
            </w:pPr>
            <w:r w:rsidRPr="00EA5A0D">
              <w:t>106 909.00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16C44" w14:textId="734CF95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932055" w14:textId="6B06B2CE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B068331" w14:textId="77777777" w:rsidR="003D7301" w:rsidRDefault="003D7301" w:rsidP="003D7301">
            <w:pPr>
              <w:jc w:val="center"/>
            </w:pPr>
          </w:p>
          <w:p w14:paraId="19BD1EED" w14:textId="43E3E07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8272434" w14:textId="77777777" w:rsidR="003D7301" w:rsidRDefault="003D7301" w:rsidP="003D7301">
            <w:pPr>
              <w:jc w:val="center"/>
            </w:pPr>
          </w:p>
          <w:p w14:paraId="5C39A679" w14:textId="30A492BE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4C161F" w14:textId="349E512D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6F94F6EE" w14:textId="77777777" w:rsidTr="003D7301">
        <w:tc>
          <w:tcPr>
            <w:tcW w:w="709" w:type="dxa"/>
            <w:shd w:val="clear" w:color="auto" w:fill="auto"/>
            <w:vAlign w:val="center"/>
          </w:tcPr>
          <w:p w14:paraId="64B36CE7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65C4FD" w14:textId="77777777" w:rsidR="003D7301" w:rsidRPr="00CB5EDB" w:rsidRDefault="003D7301" w:rsidP="003D7301">
            <w:pPr>
              <w:jc w:val="center"/>
            </w:pPr>
            <w:r w:rsidRPr="00EA5A0D">
              <w:t>62</w:t>
            </w:r>
          </w:p>
        </w:tc>
        <w:tc>
          <w:tcPr>
            <w:tcW w:w="1984" w:type="dxa"/>
            <w:shd w:val="clear" w:color="auto" w:fill="auto"/>
          </w:tcPr>
          <w:p w14:paraId="25430D68" w14:textId="49CDC5A8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18660D0D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1E0F5D07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709CF3" w14:textId="77777777" w:rsidR="003D7301" w:rsidRPr="00CB5EDB" w:rsidRDefault="003D7301" w:rsidP="003D7301">
            <w:pPr>
              <w:jc w:val="center"/>
            </w:pPr>
            <w:r w:rsidRPr="00EA5A0D">
              <w:t>53 764.70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41F416" w14:textId="389CF02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3DD9B7" w14:textId="77B5187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7977D448" w14:textId="77777777" w:rsidR="003D7301" w:rsidRDefault="003D7301" w:rsidP="003D7301">
            <w:pPr>
              <w:jc w:val="center"/>
            </w:pPr>
          </w:p>
          <w:p w14:paraId="5AD7A192" w14:textId="0517CC90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7D0F7445" w14:textId="77777777" w:rsidR="003D7301" w:rsidRDefault="003D7301" w:rsidP="003D7301">
            <w:pPr>
              <w:jc w:val="center"/>
            </w:pPr>
          </w:p>
          <w:p w14:paraId="642C0A00" w14:textId="54EC719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D626A2" w14:textId="0DCF0893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773731D" w14:textId="77777777" w:rsidTr="003D7301">
        <w:tc>
          <w:tcPr>
            <w:tcW w:w="709" w:type="dxa"/>
            <w:shd w:val="clear" w:color="auto" w:fill="auto"/>
            <w:vAlign w:val="center"/>
          </w:tcPr>
          <w:p w14:paraId="40D1FFBF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4D22D2" w14:textId="77777777" w:rsidR="003D7301" w:rsidRPr="00CB5EDB" w:rsidRDefault="003D7301" w:rsidP="003D7301">
            <w:pPr>
              <w:jc w:val="center"/>
            </w:pPr>
            <w:r w:rsidRPr="00EA5A0D">
              <w:t>63</w:t>
            </w:r>
          </w:p>
        </w:tc>
        <w:tc>
          <w:tcPr>
            <w:tcW w:w="1984" w:type="dxa"/>
            <w:shd w:val="clear" w:color="auto" w:fill="auto"/>
          </w:tcPr>
          <w:p w14:paraId="513DA35C" w14:textId="73286B99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1E66AD">
              <w:t xml:space="preserve"> </w:t>
            </w:r>
            <w:r w:rsidRPr="00EA5A0D">
              <w:t>o.o. i PGF S.A.</w:t>
            </w:r>
          </w:p>
          <w:p w14:paraId="44B0EECB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2C5AA93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2DB886" w14:textId="77777777" w:rsidR="003D7301" w:rsidRPr="00CB5EDB" w:rsidRDefault="003D7301" w:rsidP="003D7301">
            <w:pPr>
              <w:jc w:val="center"/>
            </w:pPr>
            <w:r w:rsidRPr="00EA5A0D">
              <w:t>9 182.88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0CAE77" w14:textId="5A88AAE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DF781" w14:textId="4810F59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DA9CED6" w14:textId="77777777" w:rsidR="003D7301" w:rsidRDefault="003D7301" w:rsidP="003D7301">
            <w:pPr>
              <w:jc w:val="center"/>
            </w:pPr>
          </w:p>
          <w:p w14:paraId="46F7E1D1" w14:textId="0670B7B2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2D43D3E0" w14:textId="77777777" w:rsidR="003D7301" w:rsidRDefault="003D7301" w:rsidP="003D7301">
            <w:pPr>
              <w:jc w:val="center"/>
            </w:pPr>
          </w:p>
          <w:p w14:paraId="79709CD7" w14:textId="1E23F24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5CD566" w14:textId="641310BE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5740E163" w14:textId="77777777" w:rsidTr="003D7301">
        <w:tc>
          <w:tcPr>
            <w:tcW w:w="709" w:type="dxa"/>
            <w:shd w:val="clear" w:color="auto" w:fill="auto"/>
            <w:vAlign w:val="center"/>
          </w:tcPr>
          <w:p w14:paraId="4313D6D5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25852A" w14:textId="77777777" w:rsidR="003D7301" w:rsidRPr="00CB5EDB" w:rsidRDefault="003D7301" w:rsidP="003D7301">
            <w:pPr>
              <w:jc w:val="center"/>
            </w:pPr>
            <w:r w:rsidRPr="00EA5A0D">
              <w:t>65</w:t>
            </w:r>
          </w:p>
        </w:tc>
        <w:tc>
          <w:tcPr>
            <w:tcW w:w="1984" w:type="dxa"/>
            <w:shd w:val="clear" w:color="auto" w:fill="auto"/>
          </w:tcPr>
          <w:p w14:paraId="197289A8" w14:textId="4BA1C476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AD321B">
              <w:t xml:space="preserve"> </w:t>
            </w:r>
            <w:r w:rsidRPr="00EA5A0D">
              <w:t>o.o. i PGF S.A.</w:t>
            </w:r>
          </w:p>
          <w:p w14:paraId="5A17AD00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5954B0F7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5D703" w14:textId="77777777" w:rsidR="003D7301" w:rsidRPr="00CB5EDB" w:rsidRDefault="003D7301" w:rsidP="003D7301">
            <w:pPr>
              <w:jc w:val="center"/>
            </w:pPr>
            <w:r w:rsidRPr="00EA5A0D">
              <w:t>2 516.70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E65B6A" w14:textId="4A763FA2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4DDCBA" w14:textId="3574184C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1D4EB69" w14:textId="77777777" w:rsidR="003D7301" w:rsidRDefault="003D7301" w:rsidP="003D7301">
            <w:pPr>
              <w:jc w:val="center"/>
            </w:pPr>
          </w:p>
          <w:p w14:paraId="2176F753" w14:textId="2057DFC8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6630BDD1" w14:textId="77777777" w:rsidR="003D7301" w:rsidRDefault="003D7301" w:rsidP="003D7301">
            <w:pPr>
              <w:jc w:val="center"/>
            </w:pPr>
          </w:p>
          <w:p w14:paraId="10304AAD" w14:textId="76EEE3AC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19C8FF" w14:textId="45A13B24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31A64B5" w14:textId="77777777" w:rsidTr="003D7301">
        <w:tc>
          <w:tcPr>
            <w:tcW w:w="709" w:type="dxa"/>
            <w:shd w:val="clear" w:color="auto" w:fill="auto"/>
            <w:vAlign w:val="center"/>
          </w:tcPr>
          <w:p w14:paraId="6F136B74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0E2ED6" w14:textId="77777777" w:rsidR="003D7301" w:rsidRPr="00CB5EDB" w:rsidRDefault="003D7301" w:rsidP="003D7301">
            <w:pPr>
              <w:jc w:val="center"/>
            </w:pPr>
            <w:r w:rsidRPr="00EA5A0D">
              <w:t>66</w:t>
            </w:r>
          </w:p>
        </w:tc>
        <w:tc>
          <w:tcPr>
            <w:tcW w:w="1984" w:type="dxa"/>
            <w:shd w:val="clear" w:color="auto" w:fill="auto"/>
          </w:tcPr>
          <w:p w14:paraId="56279E95" w14:textId="0803EA7E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AD321B">
              <w:t xml:space="preserve"> </w:t>
            </w:r>
            <w:r w:rsidRPr="00EA5A0D">
              <w:t>o.o. i PGF S.A.</w:t>
            </w:r>
          </w:p>
          <w:p w14:paraId="48FBA7F9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7967E03B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124367" w14:textId="77777777" w:rsidR="003D7301" w:rsidRPr="00CB5EDB" w:rsidRDefault="003D7301" w:rsidP="003D7301">
            <w:pPr>
              <w:jc w:val="center"/>
            </w:pPr>
            <w:r w:rsidRPr="00EA5A0D">
              <w:t>20 396.81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B08595" w14:textId="55669F15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0183B1" w14:textId="5CF1BBA6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40B8B309" w14:textId="77777777" w:rsidR="003D7301" w:rsidRDefault="003D7301" w:rsidP="003D7301">
            <w:pPr>
              <w:jc w:val="center"/>
            </w:pPr>
          </w:p>
          <w:p w14:paraId="1640A9DD" w14:textId="08B9310C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39B457E" w14:textId="77777777" w:rsidR="003D7301" w:rsidRDefault="003D7301" w:rsidP="003D7301">
            <w:pPr>
              <w:jc w:val="center"/>
            </w:pPr>
          </w:p>
          <w:p w14:paraId="465C3C9A" w14:textId="36C5CC17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C25D99E" w14:textId="5D33559C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76176AB3" w14:textId="77777777" w:rsidTr="003D7301">
        <w:tc>
          <w:tcPr>
            <w:tcW w:w="709" w:type="dxa"/>
            <w:shd w:val="clear" w:color="auto" w:fill="auto"/>
            <w:vAlign w:val="center"/>
          </w:tcPr>
          <w:p w14:paraId="76963337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37BF69" w14:textId="77777777" w:rsidR="003D7301" w:rsidRPr="00CB5EDB" w:rsidRDefault="003D7301" w:rsidP="003D7301">
            <w:pPr>
              <w:jc w:val="center"/>
            </w:pPr>
            <w:r w:rsidRPr="00EA5A0D">
              <w:t>69</w:t>
            </w:r>
          </w:p>
        </w:tc>
        <w:tc>
          <w:tcPr>
            <w:tcW w:w="1984" w:type="dxa"/>
            <w:shd w:val="clear" w:color="auto" w:fill="auto"/>
          </w:tcPr>
          <w:p w14:paraId="24B717DB" w14:textId="6993AEA7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</w:t>
            </w:r>
            <w:r w:rsidRPr="00EA5A0D">
              <w:lastRenderedPageBreak/>
              <w:t>Sp. z</w:t>
            </w:r>
            <w:r w:rsidR="00AD321B">
              <w:t xml:space="preserve"> </w:t>
            </w:r>
            <w:r w:rsidRPr="00EA5A0D">
              <w:t>o.o. i PGF S.A.</w:t>
            </w:r>
          </w:p>
          <w:p w14:paraId="1F1AF804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68A9618E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1075F4" w14:textId="77777777" w:rsidR="003D7301" w:rsidRPr="00CB5EDB" w:rsidRDefault="003D7301" w:rsidP="003D7301">
            <w:pPr>
              <w:jc w:val="center"/>
            </w:pPr>
            <w:r w:rsidRPr="00EA5A0D">
              <w:lastRenderedPageBreak/>
              <w:t>10 735.60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89E4AA" w14:textId="156837E9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 xml:space="preserve">12 miesięcy </w:t>
            </w:r>
            <w:r w:rsidRPr="003D7301">
              <w:rPr>
                <w:sz w:val="18"/>
                <w:szCs w:val="18"/>
              </w:rPr>
              <w:lastRenderedPageBreak/>
              <w:t>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160B1F" w14:textId="5A35B13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lastRenderedPageBreak/>
              <w:t xml:space="preserve">min. 2 lata </w:t>
            </w:r>
            <w:r w:rsidRPr="003D7301">
              <w:rPr>
                <w:sz w:val="18"/>
                <w:szCs w:val="18"/>
              </w:rPr>
              <w:lastRenderedPageBreak/>
              <w:t>od daty dostawy</w:t>
            </w:r>
          </w:p>
        </w:tc>
        <w:tc>
          <w:tcPr>
            <w:tcW w:w="1134" w:type="dxa"/>
          </w:tcPr>
          <w:p w14:paraId="58DDA24A" w14:textId="77777777" w:rsidR="003D7301" w:rsidRDefault="003D7301" w:rsidP="003D7301">
            <w:pPr>
              <w:jc w:val="center"/>
            </w:pPr>
          </w:p>
          <w:p w14:paraId="176C8556" w14:textId="49A7DA02" w:rsidR="003D7301" w:rsidRPr="00CB5EDB" w:rsidRDefault="003D7301" w:rsidP="003D7301">
            <w:pPr>
              <w:jc w:val="center"/>
            </w:pPr>
            <w:r>
              <w:lastRenderedPageBreak/>
              <w:t>8 godz.</w:t>
            </w:r>
          </w:p>
        </w:tc>
        <w:tc>
          <w:tcPr>
            <w:tcW w:w="850" w:type="dxa"/>
          </w:tcPr>
          <w:p w14:paraId="4763527F" w14:textId="77777777" w:rsidR="003D7301" w:rsidRDefault="003D7301" w:rsidP="003D7301">
            <w:pPr>
              <w:jc w:val="center"/>
            </w:pPr>
          </w:p>
          <w:p w14:paraId="6500BE01" w14:textId="4860AED3" w:rsidR="003D7301" w:rsidRPr="00CB5EDB" w:rsidRDefault="003D7301" w:rsidP="003D7301">
            <w:pPr>
              <w:jc w:val="center"/>
            </w:pPr>
            <w:r>
              <w:lastRenderedPageBreak/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B59B65" w14:textId="401FA294" w:rsidR="003D7301" w:rsidRPr="00CB5EDB" w:rsidRDefault="003D7301" w:rsidP="003D7301">
            <w:pPr>
              <w:jc w:val="center"/>
            </w:pPr>
            <w:r w:rsidRPr="00EA5A0D">
              <w:lastRenderedPageBreak/>
              <w:t>60 dni</w:t>
            </w:r>
          </w:p>
        </w:tc>
      </w:tr>
      <w:tr w:rsidR="003D7301" w:rsidRPr="00075CD0" w14:paraId="312A5BA3" w14:textId="77777777" w:rsidTr="003D7301">
        <w:tc>
          <w:tcPr>
            <w:tcW w:w="709" w:type="dxa"/>
            <w:shd w:val="clear" w:color="auto" w:fill="auto"/>
            <w:vAlign w:val="center"/>
          </w:tcPr>
          <w:p w14:paraId="7B653C5A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9351D" w14:textId="77777777" w:rsidR="003D7301" w:rsidRPr="00CB5EDB" w:rsidRDefault="003D7301" w:rsidP="003D7301">
            <w:pPr>
              <w:jc w:val="center"/>
            </w:pPr>
            <w:r w:rsidRPr="00EA5A0D">
              <w:t>70</w:t>
            </w:r>
          </w:p>
        </w:tc>
        <w:tc>
          <w:tcPr>
            <w:tcW w:w="1984" w:type="dxa"/>
            <w:shd w:val="clear" w:color="auto" w:fill="auto"/>
          </w:tcPr>
          <w:p w14:paraId="43079372" w14:textId="5ABF2F05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AD321B">
              <w:t xml:space="preserve"> </w:t>
            </w:r>
            <w:r w:rsidRPr="00EA5A0D">
              <w:t>o.o. i PGF S.A.</w:t>
            </w:r>
          </w:p>
          <w:p w14:paraId="14B04446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4937EC53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71FD27" w14:textId="77777777" w:rsidR="003D7301" w:rsidRPr="00CB5EDB" w:rsidRDefault="003D7301" w:rsidP="003D7301">
            <w:pPr>
              <w:jc w:val="center"/>
            </w:pPr>
            <w:r w:rsidRPr="00EA5A0D">
              <w:t>170 939.80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098236" w14:textId="18ACDE03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D4F835" w14:textId="3ACDCF30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049243D3" w14:textId="77777777" w:rsidR="003D7301" w:rsidRDefault="003D7301" w:rsidP="003D7301">
            <w:pPr>
              <w:jc w:val="center"/>
            </w:pPr>
          </w:p>
          <w:p w14:paraId="0189DC91" w14:textId="7A40B1E4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1EF57988" w14:textId="77777777" w:rsidR="003D7301" w:rsidRDefault="003D7301" w:rsidP="003D7301">
            <w:pPr>
              <w:jc w:val="center"/>
            </w:pPr>
          </w:p>
          <w:p w14:paraId="79B6FE67" w14:textId="4A441A11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42DD23" w14:textId="31A8D8D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  <w:tr w:rsidR="003D7301" w:rsidRPr="00075CD0" w14:paraId="1716A099" w14:textId="77777777" w:rsidTr="003D7301">
        <w:tc>
          <w:tcPr>
            <w:tcW w:w="709" w:type="dxa"/>
            <w:shd w:val="clear" w:color="auto" w:fill="auto"/>
            <w:vAlign w:val="center"/>
          </w:tcPr>
          <w:p w14:paraId="410A407A" w14:textId="77777777" w:rsidR="003D7301" w:rsidRPr="00CB5EDB" w:rsidRDefault="003D7301" w:rsidP="003D7301">
            <w:pPr>
              <w:jc w:val="center"/>
            </w:pPr>
            <w:r w:rsidRPr="00EA5A0D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84E01" w14:textId="77777777" w:rsidR="003D7301" w:rsidRPr="00CB5EDB" w:rsidRDefault="003D7301" w:rsidP="003D7301">
            <w:pPr>
              <w:jc w:val="center"/>
            </w:pPr>
            <w:r w:rsidRPr="00EA5A0D">
              <w:t>71</w:t>
            </w:r>
          </w:p>
        </w:tc>
        <w:tc>
          <w:tcPr>
            <w:tcW w:w="1984" w:type="dxa"/>
            <w:shd w:val="clear" w:color="auto" w:fill="auto"/>
          </w:tcPr>
          <w:p w14:paraId="73B5535A" w14:textId="6C0E4A05" w:rsidR="003D7301" w:rsidRPr="00CB5EDB" w:rsidRDefault="003D7301" w:rsidP="003D7301">
            <w:r w:rsidRPr="00EA5A0D">
              <w:t xml:space="preserve">Konsorcjum </w:t>
            </w:r>
            <w:proofErr w:type="spellStart"/>
            <w:r w:rsidRPr="00EA5A0D">
              <w:t>Urtica</w:t>
            </w:r>
            <w:proofErr w:type="spellEnd"/>
            <w:r w:rsidRPr="00EA5A0D">
              <w:t xml:space="preserve"> Sp. z</w:t>
            </w:r>
            <w:r w:rsidR="00AD321B">
              <w:t xml:space="preserve"> </w:t>
            </w:r>
            <w:r w:rsidRPr="00EA5A0D">
              <w:t>o.o. i PGF S.A.</w:t>
            </w:r>
          </w:p>
          <w:p w14:paraId="0E4B9F7B" w14:textId="77777777" w:rsidR="003D7301" w:rsidRPr="00CB5EDB" w:rsidRDefault="003D7301" w:rsidP="003D7301">
            <w:r w:rsidRPr="00EA5A0D">
              <w:t>Krzemieniecka</w:t>
            </w:r>
            <w:r w:rsidRPr="00CB5EDB">
              <w:t xml:space="preserve"> </w:t>
            </w:r>
            <w:r w:rsidRPr="00EA5A0D">
              <w:t>120</w:t>
            </w:r>
            <w:r w:rsidRPr="00CB5EDB">
              <w:t xml:space="preserve"> </w:t>
            </w:r>
          </w:p>
          <w:p w14:paraId="0631E7DC" w14:textId="77777777" w:rsidR="003D7301" w:rsidRPr="00CB5EDB" w:rsidRDefault="003D7301" w:rsidP="003D7301">
            <w:pPr>
              <w:jc w:val="both"/>
            </w:pPr>
            <w:r w:rsidRPr="00EA5A0D">
              <w:t>54-613</w:t>
            </w:r>
            <w:r w:rsidRPr="00CB5EDB">
              <w:t xml:space="preserve"> </w:t>
            </w:r>
            <w:r w:rsidRPr="00EA5A0D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98A2E9" w14:textId="77777777" w:rsidR="003D7301" w:rsidRPr="00CB5EDB" w:rsidRDefault="003D7301" w:rsidP="003D7301">
            <w:pPr>
              <w:jc w:val="center"/>
            </w:pPr>
            <w:r w:rsidRPr="00EA5A0D">
              <w:t>8 787.20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AEA321" w14:textId="359381B4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12 miesięcy od daty zawarcia umowy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B504B4" w14:textId="76E3A8CF" w:rsidR="003D7301" w:rsidRPr="00CB5EDB" w:rsidRDefault="003D7301" w:rsidP="003D7301">
            <w:pPr>
              <w:jc w:val="center"/>
            </w:pPr>
            <w:r w:rsidRPr="003D7301">
              <w:rPr>
                <w:sz w:val="18"/>
                <w:szCs w:val="18"/>
              </w:rPr>
              <w:t>min. 2 lata od daty dostawy</w:t>
            </w:r>
          </w:p>
        </w:tc>
        <w:tc>
          <w:tcPr>
            <w:tcW w:w="1134" w:type="dxa"/>
          </w:tcPr>
          <w:p w14:paraId="16D005E9" w14:textId="77777777" w:rsidR="003D7301" w:rsidRDefault="003D7301" w:rsidP="003D7301">
            <w:pPr>
              <w:jc w:val="center"/>
            </w:pPr>
          </w:p>
          <w:p w14:paraId="31A3F216" w14:textId="457F8719" w:rsidR="003D7301" w:rsidRPr="00CB5EDB" w:rsidRDefault="003D7301" w:rsidP="003D7301">
            <w:pPr>
              <w:jc w:val="center"/>
            </w:pPr>
            <w:r>
              <w:t>8 godz.</w:t>
            </w:r>
          </w:p>
        </w:tc>
        <w:tc>
          <w:tcPr>
            <w:tcW w:w="850" w:type="dxa"/>
          </w:tcPr>
          <w:p w14:paraId="486EA08D" w14:textId="77777777" w:rsidR="003D7301" w:rsidRDefault="003D7301" w:rsidP="003D7301">
            <w:pPr>
              <w:jc w:val="center"/>
            </w:pPr>
          </w:p>
          <w:p w14:paraId="58856DC0" w14:textId="57120C3A" w:rsidR="003D7301" w:rsidRPr="00CB5EDB" w:rsidRDefault="003D7301" w:rsidP="003D7301">
            <w:pPr>
              <w:jc w:val="center"/>
            </w:pPr>
            <w:r>
              <w:t>24 godz.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822D74" w14:textId="6A6BE017" w:rsidR="003D7301" w:rsidRPr="00CB5EDB" w:rsidRDefault="003D7301" w:rsidP="003D7301">
            <w:pPr>
              <w:jc w:val="center"/>
            </w:pPr>
            <w:r w:rsidRPr="00EA5A0D">
              <w:t>60 dni</w:t>
            </w:r>
          </w:p>
        </w:tc>
      </w:tr>
    </w:tbl>
    <w:p w14:paraId="5A1BBECF" w14:textId="77777777" w:rsidR="0069085C" w:rsidRDefault="0069085C" w:rsidP="00DA7A79">
      <w:pPr>
        <w:jc w:val="both"/>
        <w:rPr>
          <w:sz w:val="24"/>
        </w:rPr>
      </w:pPr>
    </w:p>
    <w:p w14:paraId="7573F1FF" w14:textId="77777777" w:rsidR="00A80738" w:rsidRDefault="00A80738" w:rsidP="00DA7A79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7C17CBEE" w14:textId="77777777" w:rsidR="00A80738" w:rsidRDefault="00A80738" w:rsidP="00DA7A79">
      <w:pPr>
        <w:jc w:val="right"/>
        <w:rPr>
          <w:sz w:val="24"/>
        </w:rPr>
      </w:pPr>
    </w:p>
    <w:p w14:paraId="263397D2" w14:textId="77777777" w:rsidR="00C236D3" w:rsidRDefault="00C236D3" w:rsidP="00DA7A79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FB574" w14:textId="77777777" w:rsidR="00EB75FC" w:rsidRDefault="00EB75FC">
      <w:r>
        <w:separator/>
      </w:r>
    </w:p>
  </w:endnote>
  <w:endnote w:type="continuationSeparator" w:id="0">
    <w:p w14:paraId="5F132FCA" w14:textId="77777777" w:rsidR="00EB75FC" w:rsidRDefault="00EB7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4AA708" w14:textId="77777777" w:rsidR="00EF6E09" w:rsidRDefault="00EF6E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F6AD7C" w14:textId="77777777" w:rsidR="00EF6E09" w:rsidRDefault="00EF6E0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0529D1" w14:textId="77777777" w:rsidR="00EF6E09" w:rsidRDefault="00EB75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0EC32B">
        <v:line id="_x0000_s2049" style="position:absolute;left:0;text-align:left;z-index:1" from="-3.85pt,8.7pt" to="455.15pt,8.7pt"/>
      </w:pict>
    </w:r>
  </w:p>
  <w:p w14:paraId="21221E8E" w14:textId="77777777" w:rsidR="00EF6E09" w:rsidRDefault="00EF6E0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DA69B" w14:textId="77777777" w:rsidR="00EF6E09" w:rsidRDefault="00EF6E0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ED8151" w14:textId="77777777" w:rsidR="00EF6E09" w:rsidRDefault="00EF6E09">
    <w:pPr>
      <w:pStyle w:val="Stopka"/>
      <w:tabs>
        <w:tab w:val="clear" w:pos="4536"/>
      </w:tabs>
      <w:jc w:val="center"/>
    </w:pPr>
  </w:p>
  <w:p w14:paraId="7286E7C0" w14:textId="77777777" w:rsidR="00EF6E09" w:rsidRDefault="00EF6E09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CF634" w14:textId="77777777" w:rsidR="00EB75FC" w:rsidRDefault="00EB75FC">
      <w:r>
        <w:separator/>
      </w:r>
    </w:p>
  </w:footnote>
  <w:footnote w:type="continuationSeparator" w:id="0">
    <w:p w14:paraId="73725667" w14:textId="77777777" w:rsidR="00EB75FC" w:rsidRDefault="00EB7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11CE2" w14:textId="77777777" w:rsidR="00EF6E09" w:rsidRDefault="00EF6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F2F38" w14:textId="77777777" w:rsidR="00EF6E09" w:rsidRDefault="00EF6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C86A6" w14:textId="77777777" w:rsidR="00EF6E09" w:rsidRDefault="00EF6E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94F"/>
    <w:rsid w:val="0001764B"/>
    <w:rsid w:val="0003529D"/>
    <w:rsid w:val="0006794F"/>
    <w:rsid w:val="00075CD0"/>
    <w:rsid w:val="00092C61"/>
    <w:rsid w:val="0014428B"/>
    <w:rsid w:val="0018613E"/>
    <w:rsid w:val="001A443E"/>
    <w:rsid w:val="001E403D"/>
    <w:rsid w:val="001E66AD"/>
    <w:rsid w:val="002628C2"/>
    <w:rsid w:val="00342653"/>
    <w:rsid w:val="0035216A"/>
    <w:rsid w:val="003B044E"/>
    <w:rsid w:val="003D7301"/>
    <w:rsid w:val="004C7E9B"/>
    <w:rsid w:val="005028C0"/>
    <w:rsid w:val="00524105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AD321B"/>
    <w:rsid w:val="00B50940"/>
    <w:rsid w:val="00C236D3"/>
    <w:rsid w:val="00C94D43"/>
    <w:rsid w:val="00CB5EDB"/>
    <w:rsid w:val="00DA7A79"/>
    <w:rsid w:val="00E314E0"/>
    <w:rsid w:val="00EA5A0D"/>
    <w:rsid w:val="00EB75FC"/>
    <w:rsid w:val="00EB7963"/>
    <w:rsid w:val="00EF6E09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35A185"/>
  <w15:chartTrackingRefBased/>
  <w15:docId w15:val="{7B6C7EBE-071C-48DE-A5D7-927077CB7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D32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D32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15</Pages>
  <Words>5413</Words>
  <Characters>32481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2020-10-23T10:44:00Z</cp:lastPrinted>
  <dcterms:created xsi:type="dcterms:W3CDTF">2020-10-23T10:45:00Z</dcterms:created>
  <dcterms:modified xsi:type="dcterms:W3CDTF">2020-10-23T11:27:00Z</dcterms:modified>
</cp:coreProperties>
</file>