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EC4112">
        <w:rPr>
          <w:b/>
          <w:szCs w:val="20"/>
          <w:lang w:eastAsia="pl-PL"/>
        </w:rPr>
        <w:t>566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C4112"/>
    <w:rsid w:val="00ED2890"/>
    <w:rsid w:val="00F334B4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DBB9B7A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9</cp:revision>
  <cp:lastPrinted>2018-09-06T11:06:00Z</cp:lastPrinted>
  <dcterms:created xsi:type="dcterms:W3CDTF">2018-09-06T11:07:00Z</dcterms:created>
  <dcterms:modified xsi:type="dcterms:W3CDTF">2020-10-20T09:56:00Z</dcterms:modified>
</cp:coreProperties>
</file>