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7E265E28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79FF7C98" w:rsidR="00A01521" w:rsidRDefault="00A01521" w:rsidP="00CF6A25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F6A25" w:rsidRPr="00CF6A25">
        <w:rPr>
          <w:b/>
        </w:rPr>
        <w:t xml:space="preserve">dostawa 2 szt. laptopów dla </w:t>
      </w:r>
      <w:proofErr w:type="spellStart"/>
      <w:r w:rsidR="00CF6A25" w:rsidRPr="00CF6A25">
        <w:rPr>
          <w:b/>
        </w:rPr>
        <w:t>WEAIiIB</w:t>
      </w:r>
      <w:proofErr w:type="spellEnd"/>
      <w:r w:rsidR="00CF6A25">
        <w:rPr>
          <w:b/>
        </w:rPr>
        <w:t xml:space="preserve"> </w:t>
      </w:r>
      <w:r w:rsidR="00CF6A25" w:rsidRPr="00CF6A25">
        <w:rPr>
          <w:b/>
        </w:rPr>
        <w:t>– KC-zp.272-529/20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57433CB8" w:rsidR="00411B25" w:rsidRDefault="00CF6A25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  <w:r w:rsidR="00EB4CE1">
              <w:rPr>
                <w:b/>
                <w:sz w:val="20"/>
                <w:szCs w:val="20"/>
              </w:rPr>
              <w:t xml:space="preserve"> nr 1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621E935A" w:rsidR="00411B25" w:rsidRDefault="00CF6A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bookmarkStart w:id="0" w:name="_GoBack"/>
            <w:bookmarkEnd w:id="0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EB4CE1" w14:paraId="1B6060B6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737D25" w14:textId="77777777" w:rsidR="00EB4CE1" w:rsidRDefault="00EB4CE1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B22" w14:textId="12E734A6" w:rsidR="00EB4CE1" w:rsidRDefault="00CF6A25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  <w:r w:rsidR="00EB4CE1">
              <w:rPr>
                <w:b/>
                <w:sz w:val="20"/>
                <w:szCs w:val="20"/>
              </w:rPr>
              <w:t xml:space="preserve"> nr 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D2009" w14:textId="77777777" w:rsidR="00EB4CE1" w:rsidRDefault="00EB4CE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EB50" w14:textId="7447DEEF" w:rsidR="00EB4CE1" w:rsidRDefault="004F5F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2112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948A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566CA3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2A8BE" w14:textId="77777777" w:rsidR="00EB4CE1" w:rsidRDefault="00EB4CE1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145FD27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8D5BF3" w:rsidRPr="008D5BF3">
        <w:t>(</w:t>
      </w:r>
      <w:r w:rsidR="008D5BF3" w:rsidRPr="008D5BF3">
        <w:rPr>
          <w:i/>
          <w:highlight w:val="yellow"/>
        </w:rPr>
        <w:t>kryterium oceny ofert)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7777777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77777777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Pr="00411B25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F653F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28F98357" w14:textId="77777777" w:rsidR="002036B5" w:rsidRDefault="00A01521" w:rsidP="002036B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22834" w14:textId="77777777" w:rsidR="00C06569" w:rsidRDefault="00C06569">
      <w:r>
        <w:separator/>
      </w:r>
    </w:p>
  </w:endnote>
  <w:endnote w:type="continuationSeparator" w:id="0">
    <w:p w14:paraId="1A63E248" w14:textId="77777777" w:rsidR="00C06569" w:rsidRDefault="00C06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A9F1B" w14:textId="77777777" w:rsidR="00C06569" w:rsidRDefault="00C06569">
      <w:r>
        <w:separator/>
      </w:r>
    </w:p>
  </w:footnote>
  <w:footnote w:type="continuationSeparator" w:id="0">
    <w:p w14:paraId="42FB97B9" w14:textId="77777777" w:rsidR="00C06569" w:rsidRDefault="00C06569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92A2A"/>
    <w:rsid w:val="003A1629"/>
    <w:rsid w:val="003E32D7"/>
    <w:rsid w:val="00406A50"/>
    <w:rsid w:val="00411B25"/>
    <w:rsid w:val="00420B6C"/>
    <w:rsid w:val="004F5F1C"/>
    <w:rsid w:val="00526126"/>
    <w:rsid w:val="00581B5E"/>
    <w:rsid w:val="005B348D"/>
    <w:rsid w:val="006108F3"/>
    <w:rsid w:val="0064044B"/>
    <w:rsid w:val="006503A9"/>
    <w:rsid w:val="006907AE"/>
    <w:rsid w:val="006D17FC"/>
    <w:rsid w:val="00730EFE"/>
    <w:rsid w:val="00751124"/>
    <w:rsid w:val="00773933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C06569"/>
    <w:rsid w:val="00C85B56"/>
    <w:rsid w:val="00C87E14"/>
    <w:rsid w:val="00CE6162"/>
    <w:rsid w:val="00CF6A25"/>
    <w:rsid w:val="00D467B1"/>
    <w:rsid w:val="00D91D60"/>
    <w:rsid w:val="00DD32CA"/>
    <w:rsid w:val="00E26D19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398AA683-44BF-4DB4-83EF-83C14E0B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ED01F-002A-47CE-9E9A-18E6B6B18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3089</TotalTime>
  <Pages>2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Jolanta Oleksy</cp:lastModifiedBy>
  <cp:revision>3</cp:revision>
  <cp:lastPrinted>2020-02-26T10:17:00Z</cp:lastPrinted>
  <dcterms:created xsi:type="dcterms:W3CDTF">2020-10-11T16:36:00Z</dcterms:created>
  <dcterms:modified xsi:type="dcterms:W3CDTF">2020-10-13T12:00:00Z</dcterms:modified>
</cp:coreProperties>
</file>