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BA14E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20080C92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6FD711B5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28CF3056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2F7E1628" w14:textId="77777777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C0C07" w:rsidRPr="002C0C07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30F3571E" w14:textId="42E7D40D" w:rsidR="007B7D79" w:rsidRPr="00F55C46" w:rsidRDefault="0022489A" w:rsidP="00623F70">
      <w:pPr>
        <w:spacing w:after="0" w:line="240" w:lineRule="auto"/>
        <w:jc w:val="both"/>
        <w:rPr>
          <w:b/>
          <w:lang w:eastAsia="ar-SA"/>
        </w:rPr>
      </w:pPr>
      <w:r w:rsidRPr="008F4C97">
        <w:rPr>
          <w:rFonts w:ascii="Verdana" w:hAnsi="Verdana"/>
          <w:b/>
          <w:bCs/>
          <w:iCs/>
          <w:sz w:val="20"/>
          <w:szCs w:val="20"/>
          <w:lang w:eastAsia="pl-PL"/>
        </w:rPr>
        <w:t>Wydzielenie odpływów sieciowych z rozdzielni głównej niskiego napięcia (RG-</w:t>
      </w:r>
      <w:proofErr w:type="spellStart"/>
      <w:r w:rsidRPr="008F4C97">
        <w:rPr>
          <w:rFonts w:ascii="Verdana" w:hAnsi="Verdana"/>
          <w:b/>
          <w:bCs/>
          <w:iCs/>
          <w:sz w:val="20"/>
          <w:szCs w:val="20"/>
          <w:lang w:eastAsia="pl-PL"/>
        </w:rPr>
        <w:t>nN</w:t>
      </w:r>
      <w:proofErr w:type="spellEnd"/>
      <w:r w:rsidRPr="008F4C97">
        <w:rPr>
          <w:rFonts w:ascii="Verdana" w:hAnsi="Verdana"/>
          <w:b/>
          <w:bCs/>
          <w:iCs/>
          <w:sz w:val="20"/>
          <w:szCs w:val="20"/>
          <w:lang w:eastAsia="pl-PL"/>
        </w:rPr>
        <w:t>) stacji nr 44089 w pawilonie U-1 AGH w Krakowie</w:t>
      </w:r>
      <w:r w:rsidR="00F55C46" w:rsidRPr="00F55C46">
        <w:rPr>
          <w:rFonts w:ascii="Times New Roman" w:hAnsi="Times New Roman"/>
          <w:b/>
          <w:lang w:eastAsia="ar-SA"/>
        </w:rPr>
        <w:t xml:space="preserve"> - KC-zp.272-5</w:t>
      </w:r>
      <w:r>
        <w:rPr>
          <w:rFonts w:ascii="Times New Roman" w:hAnsi="Times New Roman"/>
          <w:b/>
          <w:lang w:eastAsia="ar-SA"/>
        </w:rPr>
        <w:t>62</w:t>
      </w:r>
      <w:bookmarkStart w:id="0" w:name="_GoBack"/>
      <w:bookmarkEnd w:id="0"/>
      <w:r w:rsidR="00F55C46" w:rsidRPr="00F55C46">
        <w:rPr>
          <w:rFonts w:ascii="Times New Roman" w:hAnsi="Times New Roman"/>
          <w:b/>
          <w:lang w:eastAsia="ar-SA"/>
        </w:rPr>
        <w:t>/20</w:t>
      </w:r>
    </w:p>
    <w:p w14:paraId="0323C796" w14:textId="77777777" w:rsidR="007B7D79" w:rsidRDefault="007B7D79" w:rsidP="00623F70">
      <w:pPr>
        <w:spacing w:after="0" w:line="240" w:lineRule="auto"/>
        <w:jc w:val="both"/>
        <w:rPr>
          <w:b/>
          <w:lang w:eastAsia="ar-SA"/>
        </w:rPr>
      </w:pPr>
    </w:p>
    <w:p w14:paraId="02AEE0D3" w14:textId="0261F5EA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09F3A6F8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635920EE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6D513B11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053EC51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E9DC40F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557724C0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56C9C785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14:paraId="15F81721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699C1059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232C0B7D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623F70" w:rsidRPr="0093180B" w14:paraId="2FB12F6A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7620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A0E8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EB15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759462EF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4C47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8DC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149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0CAD88A4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468DA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611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814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459E763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BB1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48F1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ED5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15748F8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EB76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B12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10B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3C97420A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11CD3B7F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09704404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32EE0EDE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71BD2413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001DED69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1729760A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7801C" w14:textId="77777777" w:rsidR="006F0AB9" w:rsidRDefault="006F0AB9">
      <w:pPr>
        <w:spacing w:after="0" w:line="240" w:lineRule="auto"/>
      </w:pPr>
      <w:r>
        <w:separator/>
      </w:r>
    </w:p>
  </w:endnote>
  <w:endnote w:type="continuationSeparator" w:id="0">
    <w:p w14:paraId="14EC186E" w14:textId="77777777" w:rsidR="006F0AB9" w:rsidRDefault="006F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4C61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F02020" w14:textId="77777777" w:rsidR="00336EEB" w:rsidRDefault="006F0AB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F362D" w14:textId="77777777" w:rsidR="00336EEB" w:rsidRDefault="006F0AB9" w:rsidP="004704CB">
    <w:pPr>
      <w:pStyle w:val="Stopka"/>
      <w:framePr w:wrap="around" w:vAnchor="text" w:hAnchor="margin" w:xAlign="right" w:y="1"/>
      <w:rPr>
        <w:rStyle w:val="Numerstrony"/>
      </w:rPr>
    </w:pPr>
  </w:p>
  <w:p w14:paraId="08CE6805" w14:textId="164C3C04" w:rsidR="00336EEB" w:rsidRDefault="002D674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40CDFA" wp14:editId="1D530D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FCF3D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1792B1B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1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1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00001" w14:textId="77777777" w:rsidR="00903726" w:rsidRDefault="006F0A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4C9088" w14:textId="77777777" w:rsidR="006F0AB9" w:rsidRDefault="006F0AB9">
      <w:pPr>
        <w:spacing w:after="0" w:line="240" w:lineRule="auto"/>
      </w:pPr>
      <w:r>
        <w:separator/>
      </w:r>
    </w:p>
  </w:footnote>
  <w:footnote w:type="continuationSeparator" w:id="0">
    <w:p w14:paraId="7EEADD7D" w14:textId="77777777" w:rsidR="006F0AB9" w:rsidRDefault="006F0AB9">
      <w:pPr>
        <w:spacing w:after="0" w:line="240" w:lineRule="auto"/>
      </w:pPr>
      <w:r>
        <w:continuationSeparator/>
      </w:r>
    </w:p>
  </w:footnote>
  <w:footnote w:id="1">
    <w:p w14:paraId="2F2AF292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1DA8A388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13254" w14:textId="77777777" w:rsidR="00903726" w:rsidRDefault="006F0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49A75" w14:textId="77777777" w:rsidR="00903726" w:rsidRDefault="006F0A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62188" w14:textId="77777777" w:rsidR="00903726" w:rsidRDefault="006F0A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6A2"/>
    <w:rsid w:val="00054882"/>
    <w:rsid w:val="000563B7"/>
    <w:rsid w:val="000E6C60"/>
    <w:rsid w:val="00123C01"/>
    <w:rsid w:val="001F4E82"/>
    <w:rsid w:val="002111C4"/>
    <w:rsid w:val="0022489A"/>
    <w:rsid w:val="00237270"/>
    <w:rsid w:val="00285E58"/>
    <w:rsid w:val="002B1523"/>
    <w:rsid w:val="002C0C07"/>
    <w:rsid w:val="002D6749"/>
    <w:rsid w:val="0038315B"/>
    <w:rsid w:val="003D1274"/>
    <w:rsid w:val="004156A2"/>
    <w:rsid w:val="00430A9F"/>
    <w:rsid w:val="0056592E"/>
    <w:rsid w:val="005839C0"/>
    <w:rsid w:val="005E5BD1"/>
    <w:rsid w:val="00623F70"/>
    <w:rsid w:val="006F0AB9"/>
    <w:rsid w:val="006F656D"/>
    <w:rsid w:val="007B7D79"/>
    <w:rsid w:val="007D21D5"/>
    <w:rsid w:val="00927537"/>
    <w:rsid w:val="0093180B"/>
    <w:rsid w:val="009603EA"/>
    <w:rsid w:val="00AD5D3B"/>
    <w:rsid w:val="00BC579B"/>
    <w:rsid w:val="00D12FA3"/>
    <w:rsid w:val="00D137A1"/>
    <w:rsid w:val="00D70839"/>
    <w:rsid w:val="00E67EFE"/>
    <w:rsid w:val="00F55C46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D9858"/>
  <w15:docId w15:val="{787A5A8B-9EAD-4CE9-BA75-C55A15EB0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152BF-4890-4BA7-AE2F-5892F8FD6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</cp:lastModifiedBy>
  <cp:revision>4</cp:revision>
  <cp:lastPrinted>2020-08-21T08:25:00Z</cp:lastPrinted>
  <dcterms:created xsi:type="dcterms:W3CDTF">2020-09-30T09:15:00Z</dcterms:created>
  <dcterms:modified xsi:type="dcterms:W3CDTF">2020-10-14T12:24:00Z</dcterms:modified>
</cp:coreProperties>
</file>