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09E" w:rsidRDefault="000C009E" w:rsidP="0040516A">
      <w:r>
        <w:rPr>
          <w:b/>
          <w:bCs/>
        </w:rPr>
        <w:t>CSKDZP-2375/15</w:t>
      </w:r>
      <w:r w:rsidRPr="00EF29E5">
        <w:rPr>
          <w:b/>
          <w:bCs/>
        </w:rPr>
        <w:t>/07/01/2020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2 do SIWZ</w:t>
      </w:r>
    </w:p>
    <w:p w:rsidR="000C009E" w:rsidRDefault="000C009E" w:rsidP="007167BD"/>
    <w:p w:rsidR="000C009E" w:rsidRDefault="000C009E" w:rsidP="007167BD">
      <w:r>
        <w:t>Wykonawca</w:t>
      </w:r>
    </w:p>
    <w:p w:rsidR="000C009E" w:rsidRPr="00EF29E5" w:rsidRDefault="000C009E" w:rsidP="007167BD">
      <w:r w:rsidRPr="00EF29E5">
        <w:t>…………………………….….…………</w:t>
      </w:r>
    </w:p>
    <w:p w:rsidR="000C009E" w:rsidRPr="00EF29E5" w:rsidRDefault="000C009E" w:rsidP="007167BD">
      <w:r w:rsidRPr="00EF29E5">
        <w:t>………………………..…..…………….</w:t>
      </w:r>
    </w:p>
    <w:p w:rsidR="000C009E" w:rsidRPr="00EF29E5" w:rsidRDefault="000C009E" w:rsidP="007167BD">
      <w:r w:rsidRPr="00EF29E5">
        <w:t>………………………..………………….</w:t>
      </w:r>
    </w:p>
    <w:p w:rsidR="000C009E" w:rsidRPr="00EF29E5" w:rsidRDefault="000C009E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0C009E" w:rsidRPr="00880B40" w:rsidRDefault="000C009E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C009E" w:rsidRPr="00880B40" w:rsidRDefault="000C009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</w:rPr>
        <w:t>Termomodernizację budynku Polikliniki w Siedlcach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0C009E" w:rsidRPr="00880B40" w:rsidRDefault="000C009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0C009E" w:rsidRPr="00880B40" w:rsidRDefault="000C009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C009E" w:rsidRDefault="000C009E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0C009E" w:rsidRPr="0040516A" w:rsidRDefault="000C009E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0C009E" w:rsidRPr="0040516A" w:rsidRDefault="000C009E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 w:cs="Times New Roman"/>
          <w:sz w:val="24"/>
          <w:szCs w:val="24"/>
        </w:rPr>
        <w:t>.</w:t>
      </w:r>
    </w:p>
    <w:p w:rsidR="000C009E" w:rsidRPr="0040516A" w:rsidRDefault="000C009E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0C009E" w:rsidRPr="00880B40" w:rsidRDefault="000C009E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0C009E" w:rsidRPr="00EF29E5" w:rsidRDefault="000C009E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0C009E" w:rsidRPr="0040516A" w:rsidRDefault="000C009E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0C009E" w:rsidRPr="0040516A" w:rsidRDefault="000C009E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0C009E" w:rsidRPr="0040516A" w:rsidRDefault="000C009E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0C009E" w:rsidRPr="0040516A" w:rsidRDefault="000C009E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0C009E" w:rsidRDefault="000C009E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0C009E" w:rsidRPr="00EF29E5" w:rsidRDefault="000C009E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0C009E" w:rsidRPr="00880B40" w:rsidRDefault="000C009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0C009E" w:rsidRPr="00D06B35" w:rsidRDefault="000C009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0C009E" w:rsidRPr="00880B40" w:rsidRDefault="000C009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009E" w:rsidRPr="00880B40" w:rsidRDefault="000C009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0C009E" w:rsidRPr="003433F1" w:rsidRDefault="000C009E" w:rsidP="00027D02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Termomodernizacji budynku Polikliniki w Siedlcach 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0C009E" w:rsidRPr="00880B40" w:rsidRDefault="000C009E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0C009E" w:rsidRPr="00880B40" w:rsidRDefault="000C009E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0C009E" w:rsidRPr="00880B40" w:rsidRDefault="000C009E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0C009E" w:rsidRPr="00880B40" w:rsidRDefault="000C009E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0C009E" w:rsidRPr="00880B40" w:rsidRDefault="000C009E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0C009E" w:rsidRDefault="000C009E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0C009E" w:rsidRPr="003433F1" w:rsidRDefault="000C009E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0C009E" w:rsidRPr="009D61C1" w:rsidRDefault="000C009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 w:rsidRPr="009D61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C009E" w:rsidRPr="00261185" w:rsidRDefault="000C009E" w:rsidP="00261185">
      <w:pPr>
        <w:pStyle w:val="BodyTextIndent"/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Wykonania</w:t>
      </w:r>
      <w:r w:rsidRPr="00261185">
        <w:rPr>
          <w:rFonts w:ascii="Times New Roman" w:hAnsi="Times New Roman" w:cs="Times New Roman"/>
          <w:b/>
          <w:bCs/>
        </w:rPr>
        <w:t xml:space="preserve"> robót budowlano – instalacyjnych. </w:t>
      </w:r>
      <w:r>
        <w:rPr>
          <w:rFonts w:ascii="Times New Roman" w:hAnsi="Times New Roman" w:cs="Times New Roman"/>
        </w:rPr>
        <w:t>Wykonania</w:t>
      </w:r>
      <w:r w:rsidRPr="00261185">
        <w:rPr>
          <w:rFonts w:ascii="Times New Roman" w:hAnsi="Times New Roman" w:cs="Times New Roman"/>
        </w:rPr>
        <w:t xml:space="preserve"> robót budowlano-instalacyjnych potwierdzonych podpisaniem końcowego protokołu odbioru robót budowlanych bez uwag i zastrzeżeń przez upoważnionych przedstawicieli Stron oraz uzyskanie, w imieniu Zamawiającego prawomocnego pozwolenia na użytkowanie obiektu. Przekazanie Zamawiającemu ostatecznej decyzji o pozwoleniu na użytkowanie oraz ostatecznych decyzji UDT zezwalających na eksploatację urządzenia, w terminie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do dnia 15.11.2021</w:t>
      </w:r>
      <w:r w:rsidRPr="00261185">
        <w:rPr>
          <w:rFonts w:ascii="Times New Roman" w:hAnsi="Times New Roman" w:cs="Times New Roman"/>
          <w:b/>
          <w:bCs/>
        </w:rPr>
        <w:t xml:space="preserve"> r.</w:t>
      </w:r>
    </w:p>
    <w:p w:rsidR="000C009E" w:rsidRPr="00CC7D65" w:rsidRDefault="000C009E" w:rsidP="00261185">
      <w:pPr>
        <w:pStyle w:val="BodyTextIndent"/>
        <w:suppressAutoHyphens/>
        <w:spacing w:after="0" w:line="360" w:lineRule="auto"/>
        <w:ind w:left="6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C009E" w:rsidRDefault="000C009E" w:rsidP="00027D02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261185">
        <w:rPr>
          <w:rFonts w:ascii="Times New Roman" w:hAnsi="Times New Roman" w:cs="Times New Roman"/>
          <w:b/>
          <w:sz w:val="24"/>
          <w:szCs w:val="24"/>
        </w:rPr>
        <w:t>gwarancji i rękojmi na okres ....... miesięcy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</w:t>
      </w:r>
      <w:r>
        <w:rPr>
          <w:rFonts w:ascii="Times New Roman" w:hAnsi="Times New Roman" w:cs="Times New Roman"/>
          <w:sz w:val="24"/>
          <w:szCs w:val="24"/>
        </w:rPr>
        <w:t>ne roboty budowlane.</w:t>
      </w:r>
    </w:p>
    <w:p w:rsidR="000C009E" w:rsidRPr="008F2AA0" w:rsidRDefault="000C009E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 w:rsidRPr="008F2AA0">
        <w:rPr>
          <w:rFonts w:ascii="Times New Roman" w:hAnsi="Times New Roman" w:cs="Times New Roman"/>
          <w:sz w:val="24"/>
          <w:szCs w:val="24"/>
        </w:rPr>
        <w:t>Gwarancja na zastosowane materiały i urządzenia nie krótsza niż gwarancja udzielona na roboty budowlane, a jeżeli gwarancja producenta jest dłuższa, zgodnie z gwarancją producenta. Bieg terminów gwarancji rozpoczyna się z chwilą podpisania protokołu odbioru końcowego bez uwag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AA0">
        <w:rPr>
          <w:rFonts w:ascii="Times New Roman" w:hAnsi="Times New Roman" w:cs="Times New Roman"/>
          <w:sz w:val="24"/>
          <w:szCs w:val="24"/>
        </w:rPr>
        <w:t>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0C009E" w:rsidRDefault="000C009E" w:rsidP="00027D02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5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E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iż w ramach realizacji przedmiotu zamówienia zobowiązujemy się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do podjęcia czynności naprawczych w ramach serwisowania w ciągu  …………….  godz.(max 2,5 godz.),</w:t>
      </w:r>
    </w:p>
    <w:p w:rsidR="000C009E" w:rsidRDefault="000C009E" w:rsidP="00027D02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5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 w:cs="Times New Roman"/>
          <w:color w:val="000000"/>
          <w:sz w:val="24"/>
          <w:szCs w:val="24"/>
        </w:rPr>
        <w:t>, iż w ramach realizacji przedmiotu zamówienia, w ramach serwisowania zobowiązujemy się do przyjazdu do zablokowanego dźwigu, w którym zostali uwięzieni ludzie w ciągu ………… minut (max 30 min).</w:t>
      </w:r>
    </w:p>
    <w:p w:rsidR="000C009E" w:rsidRPr="008E4220" w:rsidRDefault="000C009E" w:rsidP="00027D02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0C009E" w:rsidRPr="00880B40" w:rsidRDefault="000C009E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0C009E" w:rsidRDefault="000C009E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0C009E" w:rsidRDefault="000C009E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0C009E" w:rsidRPr="00415AC7" w:rsidRDefault="000C009E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0C009E" w:rsidRPr="00880B40" w:rsidRDefault="000C009E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0C009E" w:rsidRPr="00880B40" w:rsidRDefault="000C009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0C009E" w:rsidRPr="00880B40" w:rsidRDefault="000C009E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0C009E" w:rsidRPr="00880B40" w:rsidRDefault="000C009E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0C009E" w:rsidRPr="00880B40" w:rsidRDefault="000C009E" w:rsidP="00BF04C4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sectPr w:rsidR="000C009E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09E" w:rsidRDefault="000C009E" w:rsidP="00EF29E5">
      <w:pPr>
        <w:spacing w:after="0" w:line="240" w:lineRule="auto"/>
      </w:pPr>
      <w:r>
        <w:separator/>
      </w:r>
    </w:p>
  </w:endnote>
  <w:endnote w:type="continuationSeparator" w:id="0">
    <w:p w:rsidR="000C009E" w:rsidRDefault="000C009E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09E" w:rsidRDefault="000C009E" w:rsidP="00EF29E5">
      <w:pPr>
        <w:spacing w:after="0" w:line="240" w:lineRule="auto"/>
      </w:pPr>
      <w:r>
        <w:separator/>
      </w:r>
    </w:p>
  </w:footnote>
  <w:footnote w:type="continuationSeparator" w:id="0">
    <w:p w:rsidR="000C009E" w:rsidRDefault="000C009E" w:rsidP="00EF29E5">
      <w:pPr>
        <w:spacing w:after="0" w:line="240" w:lineRule="auto"/>
      </w:pPr>
      <w:r>
        <w:continuationSeparator/>
      </w:r>
    </w:p>
  </w:footnote>
  <w:footnote w:id="1">
    <w:p w:rsidR="000C009E" w:rsidRDefault="000C009E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1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6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3B0C718E"/>
    <w:multiLevelType w:val="multilevel"/>
    <w:tmpl w:val="0415001D"/>
    <w:numStyleLink w:val="Styl4"/>
  </w:abstractNum>
  <w:abstractNum w:abstractNumId="18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9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2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3868CF"/>
    <w:multiLevelType w:val="multilevel"/>
    <w:tmpl w:val="53DC7DBE"/>
    <w:numStyleLink w:val="Styl2"/>
  </w:abstractNum>
  <w:abstractNum w:abstractNumId="28">
    <w:nsid w:val="5CAA3545"/>
    <w:multiLevelType w:val="multilevel"/>
    <w:tmpl w:val="53DC7DBE"/>
    <w:numStyleLink w:val="Styl2"/>
  </w:abstractNum>
  <w:abstractNum w:abstractNumId="29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2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9"/>
  </w:num>
  <w:num w:numId="3">
    <w:abstractNumId w:val="20"/>
  </w:num>
  <w:num w:numId="4">
    <w:abstractNumId w:val="13"/>
  </w:num>
  <w:num w:numId="5">
    <w:abstractNumId w:val="12"/>
  </w:num>
  <w:num w:numId="6">
    <w:abstractNumId w:val="9"/>
  </w:num>
  <w:num w:numId="7">
    <w:abstractNumId w:val="36"/>
  </w:num>
  <w:num w:numId="8">
    <w:abstractNumId w:val="25"/>
  </w:num>
  <w:num w:numId="9">
    <w:abstractNumId w:val="26"/>
  </w:num>
  <w:num w:numId="10">
    <w:abstractNumId w:val="24"/>
  </w:num>
  <w:num w:numId="11">
    <w:abstractNumId w:val="27"/>
  </w:num>
  <w:num w:numId="12">
    <w:abstractNumId w:val="23"/>
  </w:num>
  <w:num w:numId="13">
    <w:abstractNumId w:val="4"/>
  </w:num>
  <w:num w:numId="14">
    <w:abstractNumId w:val="6"/>
  </w:num>
  <w:num w:numId="15">
    <w:abstractNumId w:val="2"/>
  </w:num>
  <w:num w:numId="16">
    <w:abstractNumId w:val="10"/>
  </w:num>
  <w:num w:numId="17">
    <w:abstractNumId w:val="18"/>
  </w:num>
  <w:num w:numId="18">
    <w:abstractNumId w:val="21"/>
  </w:num>
  <w:num w:numId="19">
    <w:abstractNumId w:val="28"/>
  </w:num>
  <w:num w:numId="20">
    <w:abstractNumId w:val="31"/>
  </w:num>
  <w:num w:numId="21">
    <w:abstractNumId w:val="17"/>
  </w:num>
  <w:num w:numId="22">
    <w:abstractNumId w:val="7"/>
  </w:num>
  <w:num w:numId="23">
    <w:abstractNumId w:val="3"/>
  </w:num>
  <w:num w:numId="24">
    <w:abstractNumId w:val="16"/>
  </w:num>
  <w:num w:numId="25">
    <w:abstractNumId w:val="33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5"/>
  </w:num>
  <w:num w:numId="31">
    <w:abstractNumId w:val="34"/>
  </w:num>
  <w:num w:numId="32">
    <w:abstractNumId w:val="8"/>
  </w:num>
  <w:num w:numId="33">
    <w:abstractNumId w:val="14"/>
  </w:num>
  <w:num w:numId="34">
    <w:abstractNumId w:val="1"/>
  </w:num>
  <w:num w:numId="35">
    <w:abstractNumId w:val="11"/>
  </w:num>
  <w:num w:numId="36">
    <w:abstractNumId w:val="32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1314D"/>
    <w:rsid w:val="00025386"/>
    <w:rsid w:val="00027D02"/>
    <w:rsid w:val="00035B0F"/>
    <w:rsid w:val="00065D86"/>
    <w:rsid w:val="00085BD4"/>
    <w:rsid w:val="0008696E"/>
    <w:rsid w:val="000A01B3"/>
    <w:rsid w:val="000C009E"/>
    <w:rsid w:val="000C41EC"/>
    <w:rsid w:val="000C6ED5"/>
    <w:rsid w:val="000D0186"/>
    <w:rsid w:val="000D25A5"/>
    <w:rsid w:val="000F04E5"/>
    <w:rsid w:val="000F445C"/>
    <w:rsid w:val="000F4CBD"/>
    <w:rsid w:val="00117BCE"/>
    <w:rsid w:val="001260D1"/>
    <w:rsid w:val="001418EC"/>
    <w:rsid w:val="00145E95"/>
    <w:rsid w:val="00155441"/>
    <w:rsid w:val="001639F6"/>
    <w:rsid w:val="00164106"/>
    <w:rsid w:val="00165A2F"/>
    <w:rsid w:val="00182B6D"/>
    <w:rsid w:val="00185116"/>
    <w:rsid w:val="00185BD2"/>
    <w:rsid w:val="00186292"/>
    <w:rsid w:val="001A3B2B"/>
    <w:rsid w:val="001A44AB"/>
    <w:rsid w:val="001A6EBC"/>
    <w:rsid w:val="001B232E"/>
    <w:rsid w:val="00206F8C"/>
    <w:rsid w:val="00225E82"/>
    <w:rsid w:val="00235D52"/>
    <w:rsid w:val="00245588"/>
    <w:rsid w:val="002507CB"/>
    <w:rsid w:val="00254EBF"/>
    <w:rsid w:val="00261185"/>
    <w:rsid w:val="00263127"/>
    <w:rsid w:val="00264F24"/>
    <w:rsid w:val="00271725"/>
    <w:rsid w:val="002731F9"/>
    <w:rsid w:val="00275367"/>
    <w:rsid w:val="00281424"/>
    <w:rsid w:val="00283093"/>
    <w:rsid w:val="00291171"/>
    <w:rsid w:val="002F0A31"/>
    <w:rsid w:val="00300E7F"/>
    <w:rsid w:val="00300F3A"/>
    <w:rsid w:val="00313F10"/>
    <w:rsid w:val="00315BE9"/>
    <w:rsid w:val="00336BC4"/>
    <w:rsid w:val="003433F1"/>
    <w:rsid w:val="0035684A"/>
    <w:rsid w:val="00357F7C"/>
    <w:rsid w:val="003628A8"/>
    <w:rsid w:val="003734D8"/>
    <w:rsid w:val="003736B8"/>
    <w:rsid w:val="00383E3D"/>
    <w:rsid w:val="00386A2A"/>
    <w:rsid w:val="003900F3"/>
    <w:rsid w:val="00390DE9"/>
    <w:rsid w:val="003A0466"/>
    <w:rsid w:val="003B0FDC"/>
    <w:rsid w:val="003B4306"/>
    <w:rsid w:val="003B6086"/>
    <w:rsid w:val="003C0F47"/>
    <w:rsid w:val="003E547F"/>
    <w:rsid w:val="0040516A"/>
    <w:rsid w:val="00407667"/>
    <w:rsid w:val="00415AC7"/>
    <w:rsid w:val="0041660A"/>
    <w:rsid w:val="004226E3"/>
    <w:rsid w:val="00443883"/>
    <w:rsid w:val="00465EFB"/>
    <w:rsid w:val="004663C9"/>
    <w:rsid w:val="004751A6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24FD2"/>
    <w:rsid w:val="00532FA7"/>
    <w:rsid w:val="00533ED2"/>
    <w:rsid w:val="00552488"/>
    <w:rsid w:val="00552E73"/>
    <w:rsid w:val="00556143"/>
    <w:rsid w:val="00571223"/>
    <w:rsid w:val="00572A5A"/>
    <w:rsid w:val="005833F4"/>
    <w:rsid w:val="0059045C"/>
    <w:rsid w:val="00594BCA"/>
    <w:rsid w:val="005952A9"/>
    <w:rsid w:val="005A4D9A"/>
    <w:rsid w:val="005B1469"/>
    <w:rsid w:val="005B3B6C"/>
    <w:rsid w:val="005D1AB4"/>
    <w:rsid w:val="005D2115"/>
    <w:rsid w:val="005D43C2"/>
    <w:rsid w:val="005F5021"/>
    <w:rsid w:val="005F74C4"/>
    <w:rsid w:val="00622F45"/>
    <w:rsid w:val="00655E60"/>
    <w:rsid w:val="00663445"/>
    <w:rsid w:val="00665668"/>
    <w:rsid w:val="006738F8"/>
    <w:rsid w:val="00683B9E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1199"/>
    <w:rsid w:val="00762698"/>
    <w:rsid w:val="00775AD5"/>
    <w:rsid w:val="00775D7E"/>
    <w:rsid w:val="007C1CDB"/>
    <w:rsid w:val="008053E9"/>
    <w:rsid w:val="00815F37"/>
    <w:rsid w:val="00830086"/>
    <w:rsid w:val="00833E3D"/>
    <w:rsid w:val="008418F9"/>
    <w:rsid w:val="008474D9"/>
    <w:rsid w:val="00860CAD"/>
    <w:rsid w:val="00880B40"/>
    <w:rsid w:val="008C75E8"/>
    <w:rsid w:val="008E4220"/>
    <w:rsid w:val="008E5F38"/>
    <w:rsid w:val="008F2498"/>
    <w:rsid w:val="008F2AA0"/>
    <w:rsid w:val="008F7595"/>
    <w:rsid w:val="00905019"/>
    <w:rsid w:val="009261FE"/>
    <w:rsid w:val="0092774B"/>
    <w:rsid w:val="00927BB3"/>
    <w:rsid w:val="00934223"/>
    <w:rsid w:val="009616A7"/>
    <w:rsid w:val="00966185"/>
    <w:rsid w:val="00984C72"/>
    <w:rsid w:val="009A6B0E"/>
    <w:rsid w:val="009C7869"/>
    <w:rsid w:val="009D3C7B"/>
    <w:rsid w:val="009D61C1"/>
    <w:rsid w:val="009E5DE4"/>
    <w:rsid w:val="009E70A5"/>
    <w:rsid w:val="009F1FD6"/>
    <w:rsid w:val="009F74FC"/>
    <w:rsid w:val="00A002CE"/>
    <w:rsid w:val="00A0310F"/>
    <w:rsid w:val="00A43E4A"/>
    <w:rsid w:val="00A53070"/>
    <w:rsid w:val="00A56A34"/>
    <w:rsid w:val="00A56A6F"/>
    <w:rsid w:val="00A66835"/>
    <w:rsid w:val="00A70795"/>
    <w:rsid w:val="00A75B5A"/>
    <w:rsid w:val="00A84466"/>
    <w:rsid w:val="00A8720B"/>
    <w:rsid w:val="00A97DC9"/>
    <w:rsid w:val="00AB44E8"/>
    <w:rsid w:val="00AD5F85"/>
    <w:rsid w:val="00AE62F2"/>
    <w:rsid w:val="00B20566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C0A0A"/>
    <w:rsid w:val="00BC287C"/>
    <w:rsid w:val="00BC73E0"/>
    <w:rsid w:val="00BD28D5"/>
    <w:rsid w:val="00BD5FE4"/>
    <w:rsid w:val="00BE1ED5"/>
    <w:rsid w:val="00BE32B1"/>
    <w:rsid w:val="00BF04C4"/>
    <w:rsid w:val="00BF42AE"/>
    <w:rsid w:val="00C16B2D"/>
    <w:rsid w:val="00C20491"/>
    <w:rsid w:val="00C24EA8"/>
    <w:rsid w:val="00C2500C"/>
    <w:rsid w:val="00C46C34"/>
    <w:rsid w:val="00C536CF"/>
    <w:rsid w:val="00C70589"/>
    <w:rsid w:val="00C73FF9"/>
    <w:rsid w:val="00C7452C"/>
    <w:rsid w:val="00CA389B"/>
    <w:rsid w:val="00CA6953"/>
    <w:rsid w:val="00CB5418"/>
    <w:rsid w:val="00CC7D65"/>
    <w:rsid w:val="00CD0AAB"/>
    <w:rsid w:val="00CD5313"/>
    <w:rsid w:val="00CD6623"/>
    <w:rsid w:val="00CF13CB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8760B"/>
    <w:rsid w:val="00D95DBC"/>
    <w:rsid w:val="00DA4590"/>
    <w:rsid w:val="00DC2A7F"/>
    <w:rsid w:val="00DD34E9"/>
    <w:rsid w:val="00DD45A0"/>
    <w:rsid w:val="00DD76DF"/>
    <w:rsid w:val="00DE7609"/>
    <w:rsid w:val="00DE79CF"/>
    <w:rsid w:val="00E1737A"/>
    <w:rsid w:val="00E20877"/>
    <w:rsid w:val="00E50748"/>
    <w:rsid w:val="00E50FF0"/>
    <w:rsid w:val="00E514E2"/>
    <w:rsid w:val="00E536A5"/>
    <w:rsid w:val="00E5560C"/>
    <w:rsid w:val="00E56326"/>
    <w:rsid w:val="00E56A37"/>
    <w:rsid w:val="00E6176B"/>
    <w:rsid w:val="00E6767D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6EF"/>
    <w:rsid w:val="00F42DFA"/>
    <w:rsid w:val="00F55E37"/>
    <w:rsid w:val="00F56591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52488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numbering" w:customStyle="1" w:styleId="Styl4">
    <w:name w:val="Styl4"/>
    <w:rsid w:val="00E26D9A"/>
    <w:pPr>
      <w:numPr>
        <w:numId w:val="23"/>
      </w:numPr>
    </w:pPr>
  </w:style>
  <w:style w:type="numbering" w:customStyle="1" w:styleId="Styl3">
    <w:name w:val="Styl3"/>
    <w:rsid w:val="00E26D9A"/>
    <w:pPr>
      <w:numPr>
        <w:numId w:val="22"/>
      </w:numPr>
    </w:pPr>
  </w:style>
  <w:style w:type="numbering" w:customStyle="1" w:styleId="Styl1">
    <w:name w:val="Styl1"/>
    <w:rsid w:val="00E26D9A"/>
    <w:pPr>
      <w:numPr>
        <w:numId w:val="18"/>
      </w:numPr>
    </w:pPr>
  </w:style>
  <w:style w:type="numbering" w:customStyle="1" w:styleId="Styl2">
    <w:name w:val="Styl2"/>
    <w:rsid w:val="00E26D9A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56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906</Words>
  <Characters>5440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2020-10-16T07:43:00Z</cp:lastPrinted>
  <dcterms:created xsi:type="dcterms:W3CDTF">2020-10-16T07:43:00Z</dcterms:created>
  <dcterms:modified xsi:type="dcterms:W3CDTF">2020-10-16T07:43:00Z</dcterms:modified>
</cp:coreProperties>
</file>