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260F5" w14:textId="7ABF15D2" w:rsidR="001012D5" w:rsidRPr="001012D5" w:rsidRDefault="0088394C" w:rsidP="0030391A">
      <w:pPr>
        <w:pStyle w:val="Nagwek2"/>
        <w:widowControl/>
        <w:spacing w:line="360" w:lineRule="auto"/>
        <w:ind w:left="1416" w:firstLine="708"/>
        <w:jc w:val="left"/>
        <w:rPr>
          <w:color w:val="FF0000"/>
          <w:sz w:val="28"/>
        </w:rPr>
      </w:pPr>
      <w:r>
        <w:rPr>
          <w:color w:val="FF0000"/>
          <w:sz w:val="28"/>
        </w:rPr>
        <w:t>MODYFI</w:t>
      </w:r>
      <w:r w:rsidR="008464BC">
        <w:rPr>
          <w:color w:val="FF0000"/>
          <w:sz w:val="28"/>
        </w:rPr>
        <w:t>KACJA -16.10.2020 – PAKIET NR 48</w:t>
      </w:r>
    </w:p>
    <w:p w14:paraId="30010C57" w14:textId="77777777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6559F5" w:rsidRDefault="006559F5"/>
                          <w:p w14:paraId="0087201A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6559F5" w:rsidRDefault="006559F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6559F5" w:rsidRDefault="006559F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" filled="f" strokeweight=".25pt">
                <v:textbox inset="1pt,1pt,1pt,1pt">
                  <w:txbxContent>
                    <w:p w14:paraId="2CCE4704" w14:textId="77777777" w:rsidR="006559F5" w:rsidRDefault="006559F5"/>
                    <w:p w14:paraId="0087201A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6559F5" w:rsidRDefault="006559F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6559F5" w:rsidRDefault="006559F5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>D. Numer telefonu: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>E. Numer faxu: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Numer konta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7F8D22F0" w:rsidR="00CA7C6C" w:rsidRDefault="00CA7C6C">
      <w:pPr>
        <w:spacing w:line="360" w:lineRule="auto"/>
        <w:jc w:val="both"/>
      </w:pPr>
      <w:r>
        <w:t xml:space="preserve">Nawiązując do </w:t>
      </w:r>
      <w:r w:rsidR="0074732F">
        <w:t xml:space="preserve">ogłoszonego przetargu w trybie </w:t>
      </w:r>
      <w:r w:rsidR="00B61996" w:rsidRPr="00B61996">
        <w:rPr>
          <w:b/>
        </w:rPr>
        <w:t>przetarg</w:t>
      </w:r>
      <w:r w:rsidR="00C8058B">
        <w:rPr>
          <w:b/>
        </w:rPr>
        <w:t>u</w:t>
      </w:r>
      <w:r w:rsidR="00B61996" w:rsidRPr="00B61996">
        <w:rPr>
          <w:b/>
        </w:rPr>
        <w:t xml:space="preserve"> nieograniczon</w:t>
      </w:r>
      <w:r w:rsidR="00C8058B">
        <w:rPr>
          <w:b/>
        </w:rPr>
        <w:t>ego</w:t>
      </w:r>
      <w:r>
        <w:t xml:space="preserve"> na:</w:t>
      </w:r>
    </w:p>
    <w:p w14:paraId="69075FFB" w14:textId="64823B82" w:rsidR="00CA7C6C" w:rsidRDefault="00CA7C6C">
      <w:pPr>
        <w:spacing w:line="360" w:lineRule="auto"/>
        <w:jc w:val="both"/>
      </w:pPr>
      <w:r>
        <w:t>„</w:t>
      </w:r>
      <w:r w:rsidR="0025683B" w:rsidRPr="0025683B">
        <w:rPr>
          <w:b/>
        </w:rPr>
        <w:t>Dostaw</w:t>
      </w:r>
      <w:r w:rsidR="0025683B">
        <w:rPr>
          <w:b/>
        </w:rPr>
        <w:t>ę</w:t>
      </w:r>
      <w:r w:rsidR="00F3415E" w:rsidRPr="00F3415E">
        <w:rPr>
          <w:b/>
        </w:rPr>
        <w:t xml:space="preserve"> </w:t>
      </w:r>
      <w:r w:rsidR="00541DC8" w:rsidRPr="00541DC8">
        <w:rPr>
          <w:b/>
        </w:rPr>
        <w:t>leków układu sercowo - naczyniowego, pokarmowego, oddechowego i analgetyki</w:t>
      </w:r>
      <w:r w:rsidR="00541DC8">
        <w:rPr>
          <w:b/>
        </w:rPr>
        <w:t xml:space="preserve"> </w:t>
      </w:r>
      <w:r w:rsidR="0025683B" w:rsidRPr="0025683B">
        <w:rPr>
          <w:b/>
        </w:rPr>
        <w:t>dla Szpitala Wojewódzkiego w Poznaniu</w:t>
      </w:r>
      <w:r w:rsidR="0025683B">
        <w:rPr>
          <w:b/>
        </w:rPr>
        <w:t>”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77777777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lastRenderedPageBreak/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783143" w14:textId="43950AB9"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Pr="00A17840">
        <w:t xml:space="preserve">okres </w:t>
      </w:r>
      <w:r w:rsidR="00A17840" w:rsidRPr="00A17840">
        <w:t>przydatności</w:t>
      </w:r>
      <w:r w:rsidRPr="00A17840">
        <w:t xml:space="preserve"> </w:t>
      </w:r>
      <w:r w:rsidR="00C8058B" w:rsidRPr="00A17840">
        <w:t>mini</w:t>
      </w:r>
      <w:r w:rsidR="00A17840" w:rsidRPr="00A17840">
        <w:t>mum</w:t>
      </w:r>
      <w:r w:rsidR="00C8058B" w:rsidRPr="00A17840">
        <w:t xml:space="preserve"> </w:t>
      </w:r>
      <w:r w:rsidR="00A17840" w:rsidRPr="00A17840">
        <w:t>2 lata</w:t>
      </w:r>
      <w:r w:rsidR="00A17840">
        <w:t xml:space="preserve"> </w:t>
      </w:r>
      <w:r w:rsidR="008A564B">
        <w:t xml:space="preserve">od daty dostawy </w:t>
      </w:r>
    </w:p>
    <w:p w14:paraId="3706CBA1" w14:textId="77777777" w:rsidR="005F3F41" w:rsidRDefault="00C8058B" w:rsidP="00740C0B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14EA366" w14:textId="4D47957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(max. </w:t>
      </w:r>
      <w:r w:rsidR="008A564B">
        <w:rPr>
          <w:b/>
        </w:rPr>
        <w:t>24</w:t>
      </w:r>
      <w:r w:rsidRPr="00A17840">
        <w:rPr>
          <w:b/>
        </w:rPr>
        <w:t xml:space="preserve"> godziny): …………....</w:t>
      </w:r>
    </w:p>
    <w:p w14:paraId="0E60AF63" w14:textId="50DB69F7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termin dostawy na hasło „na ratunek życia” (max. 8 godzin ) ………….</w:t>
      </w:r>
    </w:p>
    <w:p w14:paraId="60DF3913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6E9D708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8F20691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F2AC5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3CA39E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1C4AE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716C29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24F333D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36D9CE6" w14:textId="29514000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66C6ACBC" w14:textId="700385DF" w:rsidR="005F3F41" w:rsidRDefault="005F3F41" w:rsidP="00A17840">
      <w:pPr>
        <w:spacing w:line="360" w:lineRule="auto"/>
        <w:ind w:hanging="284"/>
        <w:jc w:val="both"/>
      </w:pPr>
      <w:r>
        <w:tab/>
        <w:t xml:space="preserve">warunki płatności: przelew 60 dni na zasadach określonych we wzorze umowy </w:t>
      </w:r>
    </w:p>
    <w:p w14:paraId="6EDD9936" w14:textId="776B2944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 </w:t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AA6C37B" w14:textId="54B079B0" w:rsidR="008A564B" w:rsidRPr="008A564B" w:rsidRDefault="008A564B" w:rsidP="008A564B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bookmarkStart w:id="0" w:name="_Hlk42587562"/>
      <w:r w:rsidRPr="008A564B">
        <w:rPr>
          <w:b/>
        </w:rPr>
        <w:t>termin dostawy na hasło „na ratunek życia” (max. 8 godzin ) ………….</w:t>
      </w:r>
      <w:bookmarkEnd w:id="0"/>
    </w:p>
    <w:p w14:paraId="112AE91F" w14:textId="5AA61568" w:rsidR="008A564B" w:rsidRPr="00AB6CB2" w:rsidRDefault="008A564B" w:rsidP="008A564B">
      <w:pPr>
        <w:spacing w:line="360" w:lineRule="auto"/>
        <w:ind w:hanging="284"/>
        <w:jc w:val="both"/>
        <w:rPr>
          <w:b/>
        </w:rPr>
      </w:pPr>
    </w:p>
    <w:p w14:paraId="464BA28E" w14:textId="77777777" w:rsidR="005F3F41" w:rsidRDefault="005F3F41" w:rsidP="005F3F41">
      <w:pPr>
        <w:spacing w:line="360" w:lineRule="auto"/>
        <w:ind w:hanging="284"/>
        <w:jc w:val="both"/>
      </w:pPr>
    </w:p>
    <w:p w14:paraId="5EA7F7D4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6CDB5C7A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netto za wykonanie całości przedmiotu zamówienia wynosi....................... zł</w:t>
      </w:r>
    </w:p>
    <w:p w14:paraId="367793B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46A431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B9BEBD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B3A34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18C6EAE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7EDB69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4B40897" w14:textId="4EBC6F9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09BA3A3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45017AD" w14:textId="5E683D5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A04D675" w14:textId="3C8CD630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FA90B95" w14:textId="77777777" w:rsidR="005F3F41" w:rsidRDefault="005F3F41" w:rsidP="005F3F41">
      <w:pPr>
        <w:spacing w:line="360" w:lineRule="auto"/>
        <w:ind w:hanging="284"/>
        <w:jc w:val="both"/>
      </w:pPr>
    </w:p>
    <w:p w14:paraId="732E34C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4EAAEA5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DEBF8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0A431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6031F53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D585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66AB4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FC52B91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A2527D3" w14:textId="227D5445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5E75B4C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C717D8C" w14:textId="30E742F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7FF3E4C" w14:textId="48F68C68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8EA3BE7" w14:textId="77777777" w:rsidR="005F3F41" w:rsidRDefault="005F3F41" w:rsidP="005F3F41">
      <w:pPr>
        <w:spacing w:line="360" w:lineRule="auto"/>
        <w:ind w:hanging="284"/>
        <w:jc w:val="both"/>
      </w:pPr>
    </w:p>
    <w:p w14:paraId="0D08D0C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263F380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255C33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F2F81F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C9A41F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4E17B0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93943EF" w14:textId="77777777" w:rsidR="005F3F41" w:rsidRPr="008A02C2" w:rsidRDefault="005F3F41" w:rsidP="005F3F41">
      <w:pPr>
        <w:spacing w:line="360" w:lineRule="auto"/>
        <w:ind w:hanging="284"/>
        <w:jc w:val="both"/>
      </w:pPr>
      <w:r>
        <w:lastRenderedPageBreak/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F00ED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87691AA" w14:textId="3D672DDC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7BF2A1B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71C8015F" w14:textId="194CB52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B3EA177" w14:textId="786E1B2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0E9A0C2" w14:textId="77777777" w:rsidR="005F3F41" w:rsidRDefault="005F3F41" w:rsidP="005F3F41">
      <w:pPr>
        <w:spacing w:line="360" w:lineRule="auto"/>
        <w:ind w:hanging="284"/>
        <w:jc w:val="both"/>
      </w:pPr>
    </w:p>
    <w:p w14:paraId="3DC9071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64211A2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5112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89ED2F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0110FF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99F8C8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DF815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71E670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9A20584" w14:textId="79C4DCB4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7BA86F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A6AD1D9" w14:textId="5FA53D0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7E39E2ED" w14:textId="5C7540B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2F01581C" w14:textId="77777777" w:rsidR="005F3F41" w:rsidRDefault="005F3F41" w:rsidP="005F3F41">
      <w:pPr>
        <w:spacing w:line="360" w:lineRule="auto"/>
        <w:ind w:hanging="284"/>
        <w:jc w:val="both"/>
      </w:pPr>
    </w:p>
    <w:p w14:paraId="619E01B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05B39CC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69217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DA0F1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258B5B5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03FC5B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8F97C1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4BD7E0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990CF6" w14:textId="1796577D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E93369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BDDDEC1" w14:textId="74CA761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dostawy od złożenia zamówienia (max. 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ED69CC0" w14:textId="5A481B7C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lastRenderedPageBreak/>
        <w:t>termin dostawy na hasło „na ratunek życia” (max. 8 godzin ) ………….</w:t>
      </w:r>
    </w:p>
    <w:p w14:paraId="79B74D3A" w14:textId="77777777" w:rsidR="005F3F41" w:rsidRDefault="005F3F41" w:rsidP="00535E57">
      <w:pPr>
        <w:spacing w:line="360" w:lineRule="auto"/>
        <w:jc w:val="both"/>
      </w:pPr>
    </w:p>
    <w:p w14:paraId="081AB657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03D1DC4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4FC84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669AF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F82EE42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CFB13B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3161F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877F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5432FA5" w14:textId="71155A5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7D87752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9A5449" w14:textId="2E6BDA3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68C70180" w14:textId="24A40A52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3A05747" w14:textId="77777777" w:rsidR="005F3F41" w:rsidRDefault="005F3F41" w:rsidP="005F3F41">
      <w:pPr>
        <w:spacing w:line="360" w:lineRule="auto"/>
        <w:ind w:hanging="284"/>
        <w:jc w:val="both"/>
      </w:pPr>
    </w:p>
    <w:p w14:paraId="094101B5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DEB381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3D3EB8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3FF68B7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8612A0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296C19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C8E60CD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D247E3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C0B442C" w14:textId="31BF45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1743224E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4F995AE" w14:textId="38F9E2A3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15301BDB" w14:textId="71A95ED2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35F01731" w14:textId="77777777" w:rsidR="005F3F41" w:rsidRDefault="005F3F41" w:rsidP="00535E57">
      <w:pPr>
        <w:spacing w:line="360" w:lineRule="auto"/>
        <w:jc w:val="both"/>
      </w:pPr>
    </w:p>
    <w:p w14:paraId="56B68A9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33F0A4B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1ECE29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BDA55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17C659F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4C538A5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EFC02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7ABF5CE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B01C4EB" w14:textId="1CE8147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</w:t>
      </w:r>
      <w:r w:rsidR="00A17840">
        <w:t xml:space="preserve"> 2 lata </w:t>
      </w:r>
      <w:r w:rsidR="008A564B">
        <w:t>od daty dostawy</w:t>
      </w:r>
    </w:p>
    <w:p w14:paraId="2DEC2032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D96C49" w14:textId="5524D3C9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dostawy od złożenia zamówienia (max. 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56D927B" w14:textId="585ADB6B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081C017E" w14:textId="77777777" w:rsidR="005F3F41" w:rsidRDefault="005F3F41" w:rsidP="00535E57">
      <w:pPr>
        <w:spacing w:line="360" w:lineRule="auto"/>
        <w:jc w:val="both"/>
      </w:pPr>
    </w:p>
    <w:p w14:paraId="3571F18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6F4A943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24DE3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6DD4E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8D4B2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78807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8A3EE6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A9BB693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2B80803" w14:textId="5C12E4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5B2D1FC3" w14:textId="3291324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D286689" w14:textId="76F9EFC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2FDBC05" w14:textId="4B22DB77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41F288C9" w14:textId="77777777" w:rsidR="005F3F41" w:rsidRDefault="005F3F41" w:rsidP="00535E57">
      <w:pPr>
        <w:spacing w:line="360" w:lineRule="auto"/>
        <w:jc w:val="both"/>
      </w:pPr>
    </w:p>
    <w:p w14:paraId="107659F8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766357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71EF7A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A102D3F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A4805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6DD254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CEC2FA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BED9E44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DD8D2B" w14:textId="3335563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8926B1E" w14:textId="1541DC60" w:rsidR="005F3F41" w:rsidRDefault="005F3F41" w:rsidP="00A17840">
      <w:pPr>
        <w:spacing w:line="360" w:lineRule="auto"/>
        <w:ind w:hanging="284"/>
        <w:jc w:val="both"/>
      </w:pPr>
      <w:r>
        <w:lastRenderedPageBreak/>
        <w:tab/>
        <w:t>warunki płatności: przelew 60 dni na zasadach określonych we wzorze umowy –</w:t>
      </w:r>
    </w:p>
    <w:p w14:paraId="64241DA9" w14:textId="3B2CACC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C8578E5" w14:textId="5721CBCF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892CC56" w14:textId="77777777" w:rsidR="005F3F41" w:rsidRDefault="005F3F41" w:rsidP="005F3F41">
      <w:pPr>
        <w:spacing w:line="360" w:lineRule="auto"/>
        <w:ind w:hanging="284"/>
        <w:jc w:val="both"/>
      </w:pPr>
    </w:p>
    <w:p w14:paraId="12B5E752" w14:textId="77777777" w:rsidR="00AB6CB2" w:rsidRDefault="00AB6CB2" w:rsidP="005F3F41">
      <w:pPr>
        <w:spacing w:line="360" w:lineRule="auto"/>
        <w:ind w:hanging="284"/>
        <w:jc w:val="both"/>
      </w:pPr>
    </w:p>
    <w:p w14:paraId="6777F3BA" w14:textId="77777777" w:rsidR="005F3F41" w:rsidRDefault="005F3F41" w:rsidP="005F3F41">
      <w:pPr>
        <w:spacing w:line="360" w:lineRule="auto"/>
        <w:ind w:hanging="284"/>
        <w:jc w:val="both"/>
      </w:pPr>
    </w:p>
    <w:p w14:paraId="7FCE1696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13</w:t>
      </w:r>
    </w:p>
    <w:p w14:paraId="2045678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1A1D41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852C16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D2BC6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4936EE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133EF5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631412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05D2EE" w14:textId="2530FD0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3F5D652" w14:textId="406C15B3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92BBC64" w14:textId="797809A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F2D2BC3" w14:textId="74445BF6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DE70F70" w14:textId="77777777" w:rsidR="005F3F41" w:rsidRDefault="005F3F41" w:rsidP="005F3F41">
      <w:pPr>
        <w:spacing w:line="360" w:lineRule="auto"/>
        <w:ind w:hanging="284"/>
        <w:jc w:val="both"/>
      </w:pPr>
    </w:p>
    <w:p w14:paraId="7447FD9F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14</w:t>
      </w:r>
    </w:p>
    <w:p w14:paraId="08D9B6F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34D2BD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2970E6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8113E18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887F80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343388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C62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5CB9CFA" w14:textId="4625907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F51F7D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23939B7" w14:textId="2A91949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03FC2F7" w14:textId="78E5475A" w:rsidR="008A564B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A5753D3" w14:textId="23AA4116" w:rsidR="009C281C" w:rsidRDefault="009C281C" w:rsidP="00AB6CB2">
      <w:pPr>
        <w:spacing w:line="360" w:lineRule="auto"/>
        <w:ind w:hanging="284"/>
        <w:jc w:val="both"/>
        <w:rPr>
          <w:b/>
        </w:rPr>
      </w:pPr>
    </w:p>
    <w:p w14:paraId="066EBFD9" w14:textId="7741B150" w:rsidR="009C281C" w:rsidRP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lastRenderedPageBreak/>
        <w:t>Zadanie częściowe nr 1</w:t>
      </w:r>
      <w:r>
        <w:rPr>
          <w:b/>
        </w:rPr>
        <w:t>5</w:t>
      </w:r>
    </w:p>
    <w:p w14:paraId="61C2A6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37C23F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C7CDC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D23FA8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85014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330F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183ADA0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24CA083F" w14:textId="4A69FE5B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5AB0E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F456525" w14:textId="73A44A0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F160D4" w14:textId="360599C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1219E37" w14:textId="01BF4FF8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6E6B472B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49629C2" w14:textId="2DAB032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6</w:t>
      </w:r>
    </w:p>
    <w:p w14:paraId="2FCCAD5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5A23202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09626F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B6138D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BCEF7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01C5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514DEE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B786DA" w14:textId="4E6C051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0251465" w14:textId="3AFD5DF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98C6804" w14:textId="0F18352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54D7BE85" w14:textId="197AA2D7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560BD20" w14:textId="6B4429AC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91FEB11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889C83D" w14:textId="3BE3F28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7</w:t>
      </w:r>
    </w:p>
    <w:p w14:paraId="18D3969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843FA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2E6AD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696EFD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wartość brutto za wykonanie całości przedmiotu zamówienia wynosi....................... zł</w:t>
      </w:r>
    </w:p>
    <w:p w14:paraId="777B86A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8EACC4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2AB9E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E9A53F" w14:textId="4CC9A14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3A75401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76B2C191" w14:textId="3D843CF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B49841E" w14:textId="3F0D1E4A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0FF9C67" w14:textId="626FD10B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EC1A42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45C245E7" w14:textId="3658C251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8</w:t>
      </w:r>
    </w:p>
    <w:p w14:paraId="4900866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432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046E549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7AFC11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C8FEE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2EE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7944BE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5D4952B4" w14:textId="1752E3D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0F6A2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FEA2B1B" w14:textId="7D42141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6C5C1029" w14:textId="262785F2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76B37CA4" w14:textId="17A9486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181885B4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7FCE11CB" w14:textId="166D225D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9</w:t>
      </w:r>
    </w:p>
    <w:p w14:paraId="1F8D9C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6C9CD1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6CDF6D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684AB1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AA488A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51ADC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277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termin wykonania umowy wynosi 12 miesięcy od daty zawarcia umowy</w:t>
      </w:r>
    </w:p>
    <w:p w14:paraId="117F8344" w14:textId="2C027C64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3DB908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8CF1CD4" w14:textId="47DDA8E5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B9912A1" w14:textId="684A8558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544A9E1C" w14:textId="082F0E8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A926C7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E56F275" w14:textId="09C64F89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20</w:t>
      </w:r>
    </w:p>
    <w:p w14:paraId="28A050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935F6C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64962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48141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2036A11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ACF1C8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685C5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4E465B2" w14:textId="6988E6A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791E5AC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0F59F07B" w14:textId="058066C4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890059" w14:textId="451724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04C4F7F" w14:textId="0F58C395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D7E1BB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9FAE8C5" w14:textId="7E572E5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21</w:t>
      </w:r>
    </w:p>
    <w:p w14:paraId="19C08F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B4E1B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E89D26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59CFF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8B73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8E9F1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1D470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3DDE8678" w14:textId="2DB1A34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5D2A06CD" w14:textId="007093A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053C389" w14:textId="5414086A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871A362" w14:textId="27B83C1C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lastRenderedPageBreak/>
        <w:t xml:space="preserve">   </w:t>
      </w:r>
      <w:r w:rsidRPr="008A564B">
        <w:rPr>
          <w:b/>
        </w:rPr>
        <w:t>termin dostawy na hasło „na ratunek życia” (max. 8 godzin ) ………….</w:t>
      </w:r>
      <w:r>
        <w:rPr>
          <w:b/>
        </w:rPr>
        <w:t xml:space="preserve"> </w:t>
      </w:r>
    </w:p>
    <w:p w14:paraId="0E338EB4" w14:textId="77777777" w:rsidR="009C281C" w:rsidRPr="009C281C" w:rsidRDefault="009C281C" w:rsidP="00224949">
      <w:pPr>
        <w:spacing w:line="360" w:lineRule="auto"/>
        <w:jc w:val="both"/>
        <w:rPr>
          <w:b/>
          <w:bCs/>
        </w:rPr>
      </w:pPr>
    </w:p>
    <w:p w14:paraId="78A4F5D5" w14:textId="2756B96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22</w:t>
      </w:r>
    </w:p>
    <w:p w14:paraId="6B77F5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7414D25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DD6D1B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53724A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86F59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7885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438AFE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DC059C7" w14:textId="1F93B38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</w:t>
      </w:r>
      <w:r w:rsidR="007005C1">
        <w:rPr>
          <w:bCs/>
        </w:rPr>
        <w:t>w</w:t>
      </w:r>
      <w:r w:rsidR="008A564B">
        <w:rPr>
          <w:bCs/>
        </w:rPr>
        <w:t>y</w:t>
      </w:r>
    </w:p>
    <w:p w14:paraId="6740F79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3240275" w14:textId="0B539281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25813840" w14:textId="63A72401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6AF650E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06899824" w14:textId="21C1470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23</w:t>
      </w:r>
    </w:p>
    <w:p w14:paraId="679E4CC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EF56FB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8CBF3D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356143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5324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89FBF3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3779E4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EFF3EC9" w14:textId="6AC64C3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0FF174A6" w14:textId="77777777" w:rsidR="00A17840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171BD44" w14:textId="418D9931" w:rsidR="00224949" w:rsidRDefault="009C281C" w:rsidP="00A17840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96567E5" w14:textId="44DB4F06" w:rsidR="008A564B" w:rsidRPr="00A17840" w:rsidRDefault="008A564B" w:rsidP="00A17840">
      <w:pPr>
        <w:spacing w:line="360" w:lineRule="auto"/>
        <w:ind w:hanging="284"/>
        <w:jc w:val="both"/>
        <w:rPr>
          <w:bCs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B7C710D" w14:textId="6009BB4A" w:rsidR="00224949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7062EF3B" w14:textId="77777777" w:rsidR="00224949" w:rsidRPr="009C281C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6FAEE834" w14:textId="44AC21F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24</w:t>
      </w:r>
    </w:p>
    <w:p w14:paraId="240EF3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6CAAC78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EB53C4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 xml:space="preserve">     kwota podatku VAT wynosi ................................ zł</w:t>
      </w:r>
    </w:p>
    <w:p w14:paraId="39D6D03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0FE355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350BA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B1251D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8D9E860" w14:textId="5480A2E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B48F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46A01ED" w14:textId="6AC101A8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</w:t>
      </w:r>
      <w:r w:rsidR="007005C1">
        <w:rPr>
          <w:b/>
        </w:rPr>
        <w:t xml:space="preserve">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43F3ACA5" w14:textId="643368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FC332B4" w14:textId="7CFCEE7F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28B2307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6FAE999" w14:textId="1F04F302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25</w:t>
      </w:r>
    </w:p>
    <w:p w14:paraId="72E089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B0D4A7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7EEB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C89E8C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31B460C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FF192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18E1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63AFD659" w14:textId="1FDEB50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BBF095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3F21C83" w14:textId="28EF5E87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</w:t>
      </w:r>
    </w:p>
    <w:p w14:paraId="4F636BA1" w14:textId="34E83519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5ABAF0B6" w14:textId="77777777" w:rsidR="00224949" w:rsidRPr="009C281C" w:rsidRDefault="00224949" w:rsidP="00224949">
      <w:pPr>
        <w:spacing w:line="360" w:lineRule="auto"/>
        <w:jc w:val="both"/>
        <w:rPr>
          <w:b/>
          <w:bCs/>
        </w:rPr>
      </w:pPr>
    </w:p>
    <w:p w14:paraId="25484F8D" w14:textId="39E82194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26</w:t>
      </w:r>
    </w:p>
    <w:p w14:paraId="622087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50B4F5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DEE7D1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141AAB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3EA3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100B26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2C843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termin wykonania umowy wynosi 12 miesięcy od daty zawarcia umowy</w:t>
      </w:r>
    </w:p>
    <w:p w14:paraId="47C02CD3" w14:textId="695474E6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328466D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43C7C1B4" w14:textId="5A0C699B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dostawy od złożenia zamówienia (max. 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F951832" w14:textId="281D982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C16E245" w14:textId="0984A03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4FFC6DF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37D2104" w14:textId="6DF1A01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27</w:t>
      </w:r>
    </w:p>
    <w:p w14:paraId="026885A7" w14:textId="464166DC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7EDBFA0E" w14:textId="54D21E1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</w:t>
      </w:r>
      <w:r w:rsidR="00224949">
        <w:rPr>
          <w:bCs/>
        </w:rPr>
        <w:t>…</w:t>
      </w:r>
      <w:r w:rsidRPr="009C281C">
        <w:rPr>
          <w:bCs/>
        </w:rPr>
        <w:t>...%</w:t>
      </w:r>
    </w:p>
    <w:p w14:paraId="5814F99A" w14:textId="25933A8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</w:t>
      </w:r>
      <w:r w:rsidR="00224949">
        <w:rPr>
          <w:bCs/>
        </w:rPr>
        <w:t>…</w:t>
      </w:r>
      <w:r w:rsidRPr="009C281C">
        <w:rPr>
          <w:bCs/>
        </w:rPr>
        <w:t>............................. zł</w:t>
      </w:r>
    </w:p>
    <w:p w14:paraId="37B865EF" w14:textId="67286A6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382B4543" w14:textId="0C681741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</w:t>
      </w:r>
      <w:r w:rsidR="00224949">
        <w:rPr>
          <w:bCs/>
        </w:rPr>
        <w:t>…</w:t>
      </w:r>
      <w:r w:rsidRPr="009C281C">
        <w:rPr>
          <w:bCs/>
        </w:rPr>
        <w:t>................................................................................................................... zł),</w:t>
      </w:r>
    </w:p>
    <w:p w14:paraId="6F0CE118" w14:textId="087B6B7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</w:t>
      </w:r>
      <w:r w:rsidR="00224949">
        <w:rPr>
          <w:bCs/>
        </w:rPr>
        <w:t>–</w:t>
      </w:r>
      <w:r w:rsidRPr="009C281C">
        <w:rPr>
          <w:bCs/>
        </w:rPr>
        <w:t xml:space="preserve"> Formularz cenowy  </w:t>
      </w:r>
    </w:p>
    <w:p w14:paraId="5C245A0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99F2971" w14:textId="4C9C10D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05BE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91E626A" w14:textId="6F8EA9D9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="00224949" w:rsidRPr="009C281C">
        <w:rPr>
          <w:b/>
        </w:rPr>
        <w:t>T</w:t>
      </w:r>
      <w:r w:rsidRPr="009C281C">
        <w:rPr>
          <w:b/>
        </w:rPr>
        <w:t>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</w:t>
      </w:r>
      <w:r w:rsidR="00224949">
        <w:rPr>
          <w:b/>
        </w:rPr>
        <w:t>…</w:t>
      </w:r>
      <w:r w:rsidRPr="009C281C">
        <w:rPr>
          <w:b/>
        </w:rPr>
        <w:t>.</w:t>
      </w:r>
    </w:p>
    <w:p w14:paraId="080A8A56" w14:textId="1A7F1117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BD2DB16" w14:textId="7777777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</w:p>
    <w:p w14:paraId="4C62E9C7" w14:textId="38B79E4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 xml:space="preserve">Zadanie częściowe nr </w:t>
      </w:r>
      <w:r>
        <w:rPr>
          <w:b/>
        </w:rPr>
        <w:t>28</w:t>
      </w:r>
    </w:p>
    <w:p w14:paraId="09AF598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270A488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508DAE5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666577F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5DB872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8184F0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79BA5DE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936FA96" w14:textId="2DAAA51C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D38042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035C89E" w14:textId="73FBD9C7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 xml:space="preserve">termin dostawy od złożenia zamówienia </w:t>
      </w:r>
      <w:r w:rsidR="007005C1">
        <w:rPr>
          <w:b/>
        </w:rPr>
        <w:t xml:space="preserve">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4FC4580" w14:textId="4E8FC01B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37396780" w14:textId="3539341C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7115BFD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A6E453E" w14:textId="3340A7A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29</w:t>
      </w:r>
    </w:p>
    <w:p w14:paraId="2363522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3452D0C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6820F1E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52ED3C4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722E585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6FF042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305009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09946354" w14:textId="7D6F4D3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1CB331EF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13C6F649" w14:textId="4D92F846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5988EA33" w14:textId="71B57E06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6E90E8BE" w14:textId="43658C9E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39007DE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EAE733" w14:textId="361724A4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30</w:t>
      </w:r>
    </w:p>
    <w:p w14:paraId="68B4790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6E93D1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37E420D4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45CC34F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4618BA4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DAFFC4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36D331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2F4EAFC9" w14:textId="5F6249C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>2 lata</w:t>
      </w:r>
      <w:r w:rsidR="008A564B">
        <w:rPr>
          <w:bCs/>
        </w:rPr>
        <w:t xml:space="preserve"> od daty dostawy </w:t>
      </w:r>
    </w:p>
    <w:p w14:paraId="78BA7A1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781C098" w14:textId="276E5B14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dostawy od złożenia zamówienia (max.</w:t>
      </w:r>
      <w:r w:rsidR="007005C1">
        <w:rPr>
          <w:b/>
        </w:rPr>
        <w:t xml:space="preserve">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1F5ECB1" w14:textId="5BF9A5E8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1B1A810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D3FFAB" w14:textId="47959299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31</w:t>
      </w:r>
    </w:p>
    <w:p w14:paraId="7A042A1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0CCEE46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781D4AF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 xml:space="preserve">     kwota podatku VAT wynosi ................................ zł</w:t>
      </w:r>
    </w:p>
    <w:p w14:paraId="16D1AFC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0550910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ED7799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B5FEEAB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A53F01D" w14:textId="28C6D779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212F41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04E28FD7" w14:textId="24DDE42D" w:rsidR="005F3F41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47F8A83F" w14:textId="33A115FE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45D574A2" w14:textId="28E85002" w:rsidR="0025683B" w:rsidRDefault="0025683B" w:rsidP="00224949">
      <w:pPr>
        <w:spacing w:line="360" w:lineRule="auto"/>
        <w:ind w:hanging="284"/>
        <w:jc w:val="both"/>
        <w:rPr>
          <w:b/>
        </w:rPr>
      </w:pPr>
    </w:p>
    <w:p w14:paraId="2F809E57" w14:textId="5385972C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>Zadanie częściowe nr 3</w:t>
      </w:r>
      <w:r w:rsidR="000273D4">
        <w:rPr>
          <w:b/>
        </w:rPr>
        <w:t>2</w:t>
      </w:r>
    </w:p>
    <w:p w14:paraId="744729AC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netto za wykonanie całości przedmiotu zamówienia wynosi....................... zł</w:t>
      </w:r>
    </w:p>
    <w:p w14:paraId="6916A2EB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stawka  podatku VAT wynosi  ......%</w:t>
      </w:r>
    </w:p>
    <w:p w14:paraId="2474FFE4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kwota podatku VAT wynosi ................................ zł</w:t>
      </w:r>
    </w:p>
    <w:p w14:paraId="3789A49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brutto za wykonanie całości przedmiotu zamówienia wynosi....................... zł</w:t>
      </w:r>
    </w:p>
    <w:p w14:paraId="367C421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(słownie:...................................................................................................................... zł),</w:t>
      </w:r>
    </w:p>
    <w:p w14:paraId="58007B9E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 xml:space="preserve">wyliczenie zgodnie z odpowiednią tabelą zawartą w załączniku do Formularza ofertowego - Formularz cenowy  </w:t>
      </w:r>
    </w:p>
    <w:p w14:paraId="259341A1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termin wykonania umowy wynosi 12 miesięcy od daty zawarcia umowy</w:t>
      </w:r>
    </w:p>
    <w:p w14:paraId="1D49802D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okres gwarancji minimum 2 lata od daty dostawy </w:t>
      </w:r>
    </w:p>
    <w:p w14:paraId="27C70B27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warunki płatności: przelew 60 dni na zasadach określonych we wzorze umowy –</w:t>
      </w:r>
    </w:p>
    <w:p w14:paraId="1A03919D" w14:textId="2F703935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  <w:bCs/>
        </w:rPr>
        <w:tab/>
      </w:r>
      <w:r w:rsidRPr="0025683B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25683B">
        <w:rPr>
          <w:b/>
        </w:rPr>
        <w:t>2</w:t>
      </w:r>
      <w:r w:rsidR="007005C1">
        <w:rPr>
          <w:b/>
        </w:rPr>
        <w:t>4</w:t>
      </w:r>
      <w:r w:rsidRPr="0025683B">
        <w:rPr>
          <w:b/>
        </w:rPr>
        <w:t xml:space="preserve"> godziny): …………....</w:t>
      </w:r>
    </w:p>
    <w:p w14:paraId="15F60197" w14:textId="470564E0" w:rsid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 xml:space="preserve">   termin dostawy na hasło „na ratunek życia” (max. 8 godzin ) ………….</w:t>
      </w:r>
    </w:p>
    <w:p w14:paraId="34FBC2D0" w14:textId="396D6C72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591EF968" w14:textId="1F8F69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3</w:t>
      </w:r>
    </w:p>
    <w:p w14:paraId="1452ED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C66EA6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233C6C0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00942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E3E844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F66B1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1AE9DB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62E45A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okres gwarancji minimum 2 lata od daty dostawy </w:t>
      </w:r>
    </w:p>
    <w:p w14:paraId="6D71D4F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3040576" w14:textId="2A0DE6E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C5251EB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E624CF" w14:textId="32213FFF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40A0F593" w14:textId="77777777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1448E570" w14:textId="696DBDA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4</w:t>
      </w:r>
    </w:p>
    <w:p w14:paraId="4B96C4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71EAAE7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334AD8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6F0F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5E9EB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9F3A72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35FA0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AB0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AFD69F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D7EF7E" w14:textId="18CDF29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50B93DD" w14:textId="79F9DD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01AE5E9B" w14:textId="197012B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58CC73A" w14:textId="3639A4F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5</w:t>
      </w:r>
    </w:p>
    <w:p w14:paraId="74C3B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41549C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0FBD3B9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9A36B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D521D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24CD24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82CB5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3FC8C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80699D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047B5C0" w14:textId="6EFA9B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A1463E3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B8B9980" w14:textId="0F89BB6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AA5F8D9" w14:textId="34543B3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>Zadanie częściowe nr 3</w:t>
      </w:r>
      <w:r>
        <w:rPr>
          <w:b/>
        </w:rPr>
        <w:t>6</w:t>
      </w:r>
    </w:p>
    <w:p w14:paraId="1C484B3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7A412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922CD5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72C37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6547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0D08C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BAB057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AFD361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3F11E3D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2C5F22EC" w14:textId="3706315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58CB93D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1E71F3B" w14:textId="6801983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70AFD847" w14:textId="32E427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7</w:t>
      </w:r>
    </w:p>
    <w:p w14:paraId="250911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67E5EA0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A4F1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7C04C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73AEE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6ACA38C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AF18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F62F5D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27DA92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CED632" w14:textId="77823DE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3A1E79" w14:textId="6ED76190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8EC2CE" w14:textId="77777777" w:rsidR="007005C1" w:rsidRDefault="007005C1" w:rsidP="000273D4">
      <w:pPr>
        <w:spacing w:line="360" w:lineRule="auto"/>
        <w:ind w:hanging="284"/>
        <w:jc w:val="both"/>
        <w:rPr>
          <w:b/>
        </w:rPr>
      </w:pPr>
    </w:p>
    <w:p w14:paraId="401B138A" w14:textId="69E0C4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8</w:t>
      </w:r>
    </w:p>
    <w:p w14:paraId="69C9745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70820E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87F4B8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56807D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1A4D89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2B9DC8A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 xml:space="preserve">wyliczenie zgodnie z odpowiednią tabelą zawartą w załączniku do Formularza ofertowego - Formularz cenowy  </w:t>
      </w:r>
    </w:p>
    <w:p w14:paraId="5F2889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13E98A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9738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70B69EA4" w14:textId="13EC841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>y od złożenia zamówienia (max.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8F0DF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671846" w14:textId="6B55FCB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5AA1DE74" w14:textId="7D3BD67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9</w:t>
      </w:r>
    </w:p>
    <w:p w14:paraId="0EDFEE7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FCD364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3EA75DB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5C20F5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0D4483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AE423C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D3C63A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0C6DA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7A6FD6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5C5467D4" w14:textId="62A176F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D2023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CCDB4E7" w14:textId="6D0D616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27ED4B" w14:textId="1C6BCE2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40</w:t>
      </w:r>
    </w:p>
    <w:p w14:paraId="29C7150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7EDC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ED8399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82742D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53BB6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ED628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78CA0C8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A4F603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522C3C8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61C148B" w14:textId="2B4F1D9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E4CBCC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 xml:space="preserve">   termin dostawy na hasło „na ratunek życia” (max. 8 godzin ) ………….</w:t>
      </w:r>
    </w:p>
    <w:p w14:paraId="355F96C6" w14:textId="7DD29A1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C681B76" w14:textId="5DBCD58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41</w:t>
      </w:r>
    </w:p>
    <w:p w14:paraId="10F2229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425881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EE3C6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3433A6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52343D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4EEC6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7517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BF84F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019369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2505323" w14:textId="22DEA57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E925177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6E6011" w14:textId="71AD9141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66692A54" w14:textId="3954886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42</w:t>
      </w:r>
    </w:p>
    <w:p w14:paraId="6B89B3C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C2BC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5BDA1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06E2A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F97EDE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28E2EA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3A17D6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55F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EBD85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17C94D11" w14:textId="4F56966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9E5414" w14:textId="7B0105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137EB52" w14:textId="094B9284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4F008AFA" w14:textId="764968A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43</w:t>
      </w:r>
    </w:p>
    <w:p w14:paraId="62E0659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A7659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1F05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D8FFD9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wartość brutto za wykonanie całości przedmiotu zamówienia wynosi....................... zł</w:t>
      </w:r>
    </w:p>
    <w:p w14:paraId="280187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5DB6BDB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699EFE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1A9433A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28E47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768AE79" w14:textId="7994F0E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5FA3E16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34090D2" w14:textId="493D1B70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1B6D35A7" w14:textId="6F45A70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44</w:t>
      </w:r>
    </w:p>
    <w:p w14:paraId="47B0027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65C3F7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BFA97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787BF3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DBEAD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7023F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C3B2D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6064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E0BE6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A53455" w14:textId="12580CD9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61D57E9D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8526158" w14:textId="5CF3E5F2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1DF9EC" w14:textId="62BBED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45</w:t>
      </w:r>
    </w:p>
    <w:p w14:paraId="2C09998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075435E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4A583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1CA1DE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8F3A7F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06804A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02C4A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DEF1F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9AB54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warunki płatności: przelew 60 dni na zasadach określonych we wzorze umowy –</w:t>
      </w:r>
    </w:p>
    <w:p w14:paraId="6CCB16B3" w14:textId="4ACEEDC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4632C4DE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C95DBE" w14:textId="6CC20A2F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1E66635" w14:textId="13D5D8B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46</w:t>
      </w:r>
    </w:p>
    <w:p w14:paraId="7EEBBD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DDEE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1123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41E87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23E5F4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DDAECC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2BB80E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E4C6D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50F4D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72BBC09" w14:textId="460F1CB6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3D94C1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6B0D8CFB" w14:textId="53F60ED9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BCF4B29" w14:textId="413A68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47</w:t>
      </w:r>
    </w:p>
    <w:p w14:paraId="1A8328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B98B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D272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2DBF7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BA31B1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B54788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2A003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FC60F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C44CEC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BD02FA" w14:textId="0F8EEAE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C281F7C" w14:textId="50C6CC28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592FFC2" w14:textId="236A9E87" w:rsidR="006559F5" w:rsidRDefault="006559F5" w:rsidP="000273D4">
      <w:pPr>
        <w:spacing w:line="360" w:lineRule="auto"/>
        <w:ind w:hanging="284"/>
        <w:jc w:val="both"/>
        <w:rPr>
          <w:b/>
        </w:rPr>
      </w:pPr>
    </w:p>
    <w:p w14:paraId="44989804" w14:textId="4FB77DC3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8</w:t>
      </w:r>
    </w:p>
    <w:p w14:paraId="2D0CBD2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/>
        </w:rPr>
        <w:tab/>
      </w:r>
      <w:r w:rsidRPr="006559F5">
        <w:rPr>
          <w:bCs/>
        </w:rPr>
        <w:t>wartość netto za wykonanie całości przedmiotu zamówienia wynosi....................... zł</w:t>
      </w:r>
    </w:p>
    <w:p w14:paraId="5CC04F23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lastRenderedPageBreak/>
        <w:t xml:space="preserve">     stawka  podatku VAT wynosi  ......%</w:t>
      </w:r>
    </w:p>
    <w:p w14:paraId="58A8DBBD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kwota podatku VAT wynosi ................................ zł</w:t>
      </w:r>
    </w:p>
    <w:p w14:paraId="6102BC52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wartość brutto za wykonanie całości przedmiotu zamówienia wynosi....................... zł</w:t>
      </w:r>
    </w:p>
    <w:p w14:paraId="40FF8DC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6EDD12C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 xml:space="preserve">wyliczenie zgodnie z odpowiednią tabelą zawartą w załączniku do Formularza ofertowego - Formularz cenowy  </w:t>
      </w:r>
    </w:p>
    <w:p w14:paraId="0C7E5756" w14:textId="31F044E6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termin wykonania umowy wynosi od daty zawarcia umowy</w:t>
      </w:r>
      <w:r w:rsidR="008464BC">
        <w:rPr>
          <w:bCs/>
        </w:rPr>
        <w:t xml:space="preserve"> do </w:t>
      </w:r>
      <w:bookmarkStart w:id="1" w:name="_GoBack"/>
      <w:r w:rsidR="008464BC" w:rsidRPr="008464BC">
        <w:rPr>
          <w:bCs/>
          <w:color w:val="FF0000"/>
        </w:rPr>
        <w:t>30.04.2021</w:t>
      </w:r>
      <w:bookmarkEnd w:id="1"/>
    </w:p>
    <w:p w14:paraId="65E92341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okres gwarancji minimum 2 lata od daty dostawy </w:t>
      </w:r>
    </w:p>
    <w:p w14:paraId="3BFA6A7A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warunki płatności: przelew 60 dni na zasadach określonych we wzorze umowy –</w:t>
      </w:r>
    </w:p>
    <w:p w14:paraId="10D39973" w14:textId="7C26A721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0B27D10" w14:textId="3556D096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8CD9C4" w14:textId="5C8B14C9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1E56ECAC" w14:textId="15542FB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9</w:t>
      </w:r>
    </w:p>
    <w:p w14:paraId="07C24C11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3ECE9E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72D58EC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5D2E53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06B084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D68B0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DA004B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4EE2191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52E9E9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72BDA0F1" w14:textId="01F1CA7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FD43FB3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A94207" w14:textId="735B1D70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73990E4" w14:textId="4C725D4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50</w:t>
      </w:r>
    </w:p>
    <w:p w14:paraId="56784DF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6055214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CEB75DE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301598E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7975B76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149CA8A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FE6F3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lastRenderedPageBreak/>
        <w:tab/>
        <w:t>termin wykonania umowy wynosi 12 miesięcy od daty zawarcia umowy</w:t>
      </w:r>
    </w:p>
    <w:p w14:paraId="33FCC64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034F67F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8541DDD" w14:textId="4711E23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E0A646D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09853B1E" w14:textId="52DB860D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0004BE6" w14:textId="7777777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DE942E8" w14:textId="06E0541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51</w:t>
      </w:r>
    </w:p>
    <w:p w14:paraId="38B8841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19B131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DC36F6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D95C61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5DC597C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161C5A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EE9AA0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52CDE7B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155FEBE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BE9C0E1" w14:textId="7A2B0D8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19947E9" w14:textId="166C7845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A4EAE01" w14:textId="17764C6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7DDFEF56" w14:textId="32C50258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52</w:t>
      </w:r>
    </w:p>
    <w:p w14:paraId="12EDA6A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21E8060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272FAF7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6B6AC10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797C9CE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9C6F4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6618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5FD4ABD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7CD1B4A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40CE23C" w14:textId="438703A2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D4FD0AB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5D1449" w14:textId="3B5576A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528CED8" w14:textId="2B4F08A0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53</w:t>
      </w:r>
    </w:p>
    <w:p w14:paraId="49941A39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51BEC9C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1F50E08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CC20B6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3B3B89D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7624C66A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DCB64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5D48F59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302862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2E29B3B" w14:textId="4D0B922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A69FE52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80C9123" w14:textId="01D18E6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CEB2410" w14:textId="4A018B26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54</w:t>
      </w:r>
    </w:p>
    <w:p w14:paraId="43D357B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netto za wykonanie całości przedmiotu zamówienia wynosi....................... zł</w:t>
      </w:r>
    </w:p>
    <w:p w14:paraId="1DD8385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0AF6DC1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3B6640D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CD138F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6183278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F916BE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08E50CF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62EC1A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5AC936A2" w14:textId="142D2EF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441B971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F51B720" w14:textId="5E32304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A00E5A3" w14:textId="5D33455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55</w:t>
      </w:r>
    </w:p>
    <w:p w14:paraId="3F769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44A280C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29341A1B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4EDA4B49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2787025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lastRenderedPageBreak/>
        <w:t xml:space="preserve">     (słownie:...................................................................................................................... zł),</w:t>
      </w:r>
    </w:p>
    <w:p w14:paraId="0170AC4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5A8CF06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6BEED75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44C7ED9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44F26A56" w14:textId="5785919C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2E62CBA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4673F814" w14:textId="4EDF6378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1DA53EF" w14:textId="106D1F5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56</w:t>
      </w:r>
    </w:p>
    <w:p w14:paraId="6FD2C55F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03EACDA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61DFD76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6358826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58FBBC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622AB2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0C374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1EB094C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774859F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DAFC04E" w14:textId="5D9F382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A714215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AF7DCB1" w14:textId="6789BE4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EDA73A4" w14:textId="3F13CDB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57</w:t>
      </w:r>
    </w:p>
    <w:p w14:paraId="4D9359A8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28E35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35A4478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A598E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8BB457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2363F49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4CAA23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361F35F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6666253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77AF6D33" w14:textId="3835B5D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lastRenderedPageBreak/>
        <w:tab/>
      </w:r>
      <w:r w:rsidRPr="006559F5">
        <w:rPr>
          <w:b/>
        </w:rPr>
        <w:t>termin dostawy od złożenia zamówienia (max. 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1FFD27C7" w14:textId="066ACC41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04ABC4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2E26F546" w14:textId="5936D7E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>Zadanie częściowe nr 5</w:t>
      </w:r>
      <w:r>
        <w:rPr>
          <w:b/>
        </w:rPr>
        <w:t>8</w:t>
      </w:r>
    </w:p>
    <w:p w14:paraId="279C385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2F2A97D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00F96A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112669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79F5BE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3A702B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920F53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206AF4D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423F19F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09D323D9" w14:textId="10144702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0412E186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0AC663D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00DB0855" w14:textId="287D898D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>Zadanie częściowe nr 5</w:t>
      </w:r>
      <w:r>
        <w:rPr>
          <w:b/>
        </w:rPr>
        <w:t>9</w:t>
      </w:r>
    </w:p>
    <w:p w14:paraId="6DDB540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1232B43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3E39293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31EE8DB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27BEF5C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3E6ABE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235D9F0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9A993E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99CA52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97933B1" w14:textId="7163162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dostawy od złożenia zamówienia (max. 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9C0FBAB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035453BD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51D1E26" w14:textId="32ADB378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60</w:t>
      </w:r>
    </w:p>
    <w:p w14:paraId="591A834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692A313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2AF450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 xml:space="preserve">     kwota podatku VAT wynosi ................................ zł</w:t>
      </w:r>
    </w:p>
    <w:p w14:paraId="68F7F7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BEE5B5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234080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3125D1E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12F3974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25FFC71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08511E5" w14:textId="644C8B8D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C0C70E7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C97BA3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13D0D888" w14:textId="5ABEEBE8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61</w:t>
      </w:r>
    </w:p>
    <w:p w14:paraId="4E0FA48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4928E2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4095B9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B048C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87F19D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F0DF0A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24D69B2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809ED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0FEEB6A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53E2B542" w14:textId="7CEC59B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dostawy od złożenia zamówienia (max. 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3B50777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CDA9164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80887F6" w14:textId="682A49AA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62</w:t>
      </w:r>
    </w:p>
    <w:p w14:paraId="0A54D20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7309C1A3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856706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723896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795BB1D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DC1D15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F8870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040DD6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 xml:space="preserve">    okres gwarancji minimum 2 lata od daty dostawy </w:t>
      </w:r>
    </w:p>
    <w:p w14:paraId="637A70F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B4D7911" w14:textId="6061CC8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162A753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1C356188" w14:textId="77777777" w:rsidR="00541DC8" w:rsidRDefault="00541DC8" w:rsidP="00541DC8">
      <w:pPr>
        <w:spacing w:line="360" w:lineRule="auto"/>
        <w:jc w:val="both"/>
        <w:rPr>
          <w:b/>
        </w:rPr>
      </w:pPr>
    </w:p>
    <w:p w14:paraId="22F0505B" w14:textId="77777777" w:rsidR="007005C1" w:rsidRPr="00541DC8" w:rsidRDefault="007005C1" w:rsidP="00541DC8">
      <w:pPr>
        <w:spacing w:line="360" w:lineRule="auto"/>
        <w:jc w:val="both"/>
        <w:rPr>
          <w:b/>
        </w:rPr>
      </w:pPr>
    </w:p>
    <w:p w14:paraId="46EB6AC2" w14:textId="5A475AB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63</w:t>
      </w:r>
    </w:p>
    <w:p w14:paraId="506B71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44FB050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CFC685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2A3B64B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393803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CABBA7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331D4F4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067848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4F8785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D0F177B" w14:textId="7688553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704848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638E95A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05D0427" w14:textId="71B09219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64</w:t>
      </w:r>
    </w:p>
    <w:p w14:paraId="4B75199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6662C1D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75B4349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1D5287F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2377D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5CBFA2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D47989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EB57FB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73F2804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392FFEFB" w14:textId="2BC0FF64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0155BF46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0BCE5A4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0668FEAD" w14:textId="054293C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Zadanie częściowe nr </w:t>
      </w:r>
      <w:r>
        <w:rPr>
          <w:b/>
        </w:rPr>
        <w:t>65</w:t>
      </w:r>
    </w:p>
    <w:p w14:paraId="04FEF9E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44C50E1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6B9A08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2A4F582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0F550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285A6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0D21DEA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767FC2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1B40EFD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253E8B4A" w14:textId="1BDF6EA3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B724A7B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A49FDA4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33946C4C" w14:textId="3D0838C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66</w:t>
      </w:r>
    </w:p>
    <w:p w14:paraId="600B72C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323F2DF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3CD2FEE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58990C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984DAB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895C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522786B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16882A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316A49B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559BD384" w14:textId="73ABB5C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560E5275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2829408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19D9266" w14:textId="551299F5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67</w:t>
      </w:r>
    </w:p>
    <w:p w14:paraId="2506299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7876A48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7A93AA7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E003B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9ECF45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2677AE3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66E22DE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0E07F62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27AD39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D1516A3" w14:textId="4ADB205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D123492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1207EE5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54E1E85" w14:textId="375A30C9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68</w:t>
      </w:r>
    </w:p>
    <w:p w14:paraId="30F5BB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5E2C6EE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9A8469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7A946E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41103C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BCA9B4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76B385D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021CEB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0C04EF7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34639B06" w14:textId="2018AEF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C3EF325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8FFCDF3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88CAC55" w14:textId="34645EE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69</w:t>
      </w:r>
    </w:p>
    <w:p w14:paraId="57BC168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65B987E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9A02F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3155538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17286B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1A7BD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6B20A4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E43F1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F9791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24C554A3" w14:textId="35938132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14CC5A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   termin dostawy na hasło „na ratunek życia” (max. 8 godzin ) ………….</w:t>
      </w:r>
    </w:p>
    <w:p w14:paraId="632882FA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24358963" w14:textId="0B6F7F24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70</w:t>
      </w:r>
    </w:p>
    <w:p w14:paraId="34E4694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39A7286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CC6A57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BC6346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DD4FE0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F23202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419438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E4B4E2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A01CD1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226AC20" w14:textId="2FFC245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70A6124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D30FDF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3B8ABCF3" w14:textId="682E34EE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71</w:t>
      </w:r>
    </w:p>
    <w:p w14:paraId="547F8B2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3C0AE91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099D8DA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C4FCEC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1CBD82D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D51290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D9FD0D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171C16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2BA4C8D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BB9A350" w14:textId="1E18C06B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A2AA00C" w14:textId="17487F04" w:rsid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0E04A60" w14:textId="279215B9" w:rsidR="005C1043" w:rsidRDefault="005C1043" w:rsidP="006559F5">
      <w:pPr>
        <w:spacing w:line="360" w:lineRule="auto"/>
        <w:ind w:hanging="284"/>
        <w:jc w:val="both"/>
        <w:rPr>
          <w:b/>
        </w:rPr>
      </w:pPr>
    </w:p>
    <w:p w14:paraId="56F6F205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5AAF85C1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1AAB1216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2FE188B8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5E7F47D9" w14:textId="19AA2224" w:rsidR="0088394C" w:rsidRPr="00541DC8" w:rsidRDefault="0088394C" w:rsidP="0088394C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Zadanie częściowe nr </w:t>
      </w:r>
      <w:r>
        <w:rPr>
          <w:b/>
        </w:rPr>
        <w:t>72 (poz. nr 2 z pakietu nr 30)</w:t>
      </w:r>
    </w:p>
    <w:p w14:paraId="53F425EC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585FC39F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CE09263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E5CC1D1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78477D2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FF587BC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496505F9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43A2F0A8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CF736A5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2F83B13" w14:textId="77777777" w:rsidR="0088394C" w:rsidRPr="00541DC8" w:rsidRDefault="0088394C" w:rsidP="0088394C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>
        <w:rPr>
          <w:b/>
        </w:rPr>
        <w:t xml:space="preserve">y od złożenia zamówienia (max. </w:t>
      </w:r>
      <w:r w:rsidRPr="00541DC8">
        <w:rPr>
          <w:b/>
        </w:rPr>
        <w:t>2</w:t>
      </w:r>
      <w:r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57FF074A" w14:textId="77777777" w:rsidR="0088394C" w:rsidRDefault="0088394C" w:rsidP="0088394C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7A46D38E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77777777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6FFCA999" w14:textId="77777777"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A6709" w14:textId="77777777" w:rsidR="00CA7C6C" w:rsidRDefault="00CA7C6C">
      <w:pPr>
        <w:spacing w:line="360" w:lineRule="auto"/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24CF9EC9" w14:textId="77777777" w:rsidR="00CA7C6C" w:rsidRDefault="00CA7C6C">
      <w:pPr>
        <w:spacing w:line="360" w:lineRule="auto"/>
      </w:pPr>
      <w:r>
        <w:t>................................................................................................................................,</w:t>
      </w:r>
    </w:p>
    <w:p w14:paraId="4C0B48AE" w14:textId="77777777" w:rsidR="00CA7C6C" w:rsidRDefault="00CA7C6C" w:rsidP="00535E57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14:paraId="67F015DF" w14:textId="77777777" w:rsidR="00CA7C6C" w:rsidRDefault="00CA7C6C">
      <w:pPr>
        <w:spacing w:line="360" w:lineRule="auto"/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008403FA" w14:textId="77777777" w:rsidR="00C67FC7" w:rsidRPr="00C67FC7" w:rsidRDefault="00C67FC7" w:rsidP="00C67FC7">
      <w:pPr>
        <w:spacing w:line="360" w:lineRule="auto"/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  i zobowiązujemy się je dostarczyć na każde wezwanie Zamawiającego,</w:t>
      </w:r>
    </w:p>
    <w:p w14:paraId="639939E0" w14:textId="77777777" w:rsidR="00C67FC7" w:rsidRPr="00C67FC7" w:rsidRDefault="00C67FC7" w:rsidP="00C67FC7">
      <w:pPr>
        <w:spacing w:line="360" w:lineRule="auto"/>
        <w:ind w:hanging="284"/>
        <w:jc w:val="both"/>
      </w:pPr>
      <w:r>
        <w:lastRenderedPageBreak/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084E3F17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284"/>
        <w:jc w:val="both"/>
      </w:pPr>
      <w:r w:rsidRPr="00C67FC7">
        <w:t>oświadczamy, zgodnie z art. 91 ust. 3a Pzp,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8464BC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8464BC">
        <w:rPr>
          <w:lang w:val="cs-CZ"/>
        </w:rPr>
      </w:r>
      <w:r w:rsidR="008464BC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77777777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formularz cenowy</w:t>
      </w:r>
    </w:p>
    <w:p w14:paraId="0A2C2C2B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Istotnych Warunków Zamówienia,</w:t>
      </w:r>
    </w:p>
    <w:p w14:paraId="5BA710D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68014" w14:textId="77777777" w:rsidR="006559F5" w:rsidRDefault="006559F5">
      <w:r>
        <w:separator/>
      </w:r>
    </w:p>
  </w:endnote>
  <w:endnote w:type="continuationSeparator" w:id="0">
    <w:p w14:paraId="21D6F64E" w14:textId="77777777" w:rsidR="006559F5" w:rsidRDefault="0065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9F2C" w14:textId="77777777" w:rsidR="006559F5" w:rsidRDefault="006559F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64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312935" w14:textId="77777777" w:rsidR="006559F5" w:rsidRDefault="006559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F8BF9" w14:textId="77777777" w:rsidR="006559F5" w:rsidRDefault="006559F5">
      <w:r>
        <w:separator/>
      </w:r>
    </w:p>
  </w:footnote>
  <w:footnote w:type="continuationSeparator" w:id="0">
    <w:p w14:paraId="15F6793C" w14:textId="77777777" w:rsidR="006559F5" w:rsidRDefault="006559F5">
      <w:r>
        <w:continuationSeparator/>
      </w:r>
    </w:p>
  </w:footnote>
  <w:footnote w:id="1">
    <w:p w14:paraId="73AF2F89" w14:textId="77777777" w:rsidR="006559F5" w:rsidRDefault="006559F5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41"/>
    <w:rsid w:val="000273D4"/>
    <w:rsid w:val="000B44FF"/>
    <w:rsid w:val="001012D5"/>
    <w:rsid w:val="001303B5"/>
    <w:rsid w:val="00131DFB"/>
    <w:rsid w:val="0018410E"/>
    <w:rsid w:val="00224949"/>
    <w:rsid w:val="0025683B"/>
    <w:rsid w:val="0030391A"/>
    <w:rsid w:val="00443C09"/>
    <w:rsid w:val="00535E57"/>
    <w:rsid w:val="00541DC8"/>
    <w:rsid w:val="00555CB8"/>
    <w:rsid w:val="00586339"/>
    <w:rsid w:val="005A70C7"/>
    <w:rsid w:val="005C1043"/>
    <w:rsid w:val="005F3F41"/>
    <w:rsid w:val="006559F5"/>
    <w:rsid w:val="006B229B"/>
    <w:rsid w:val="007005C1"/>
    <w:rsid w:val="00740C0B"/>
    <w:rsid w:val="0074732F"/>
    <w:rsid w:val="008464BC"/>
    <w:rsid w:val="0088394C"/>
    <w:rsid w:val="00893A41"/>
    <w:rsid w:val="008A02C2"/>
    <w:rsid w:val="008A564B"/>
    <w:rsid w:val="009C281C"/>
    <w:rsid w:val="00A17840"/>
    <w:rsid w:val="00A35A33"/>
    <w:rsid w:val="00AB6CB2"/>
    <w:rsid w:val="00B22BF8"/>
    <w:rsid w:val="00B61996"/>
    <w:rsid w:val="00C67FC7"/>
    <w:rsid w:val="00C8058B"/>
    <w:rsid w:val="00CA0475"/>
    <w:rsid w:val="00CA7C6C"/>
    <w:rsid w:val="00F2537A"/>
    <w:rsid w:val="00F3415E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F87CE-227E-443A-BF9B-D2C6E1A1F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34</Pages>
  <Words>7673</Words>
  <Characters>61194</Characters>
  <Application>Microsoft Office Word</Application>
  <DocSecurity>0</DocSecurity>
  <Lines>509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2</cp:revision>
  <cp:lastPrinted>2007-10-05T07:59:00Z</cp:lastPrinted>
  <dcterms:created xsi:type="dcterms:W3CDTF">2020-10-16T12:19:00Z</dcterms:created>
  <dcterms:modified xsi:type="dcterms:W3CDTF">2020-10-16T12:19:00Z</dcterms:modified>
</cp:coreProperties>
</file>