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C1E" w:rsidRPr="00240E71" w:rsidRDefault="00650C1E" w:rsidP="00650C1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650C1E" w:rsidRDefault="00650C1E" w:rsidP="00650C1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50C1E" w:rsidRPr="0022732C" w:rsidRDefault="00650C1E" w:rsidP="00650C1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50C1E" w:rsidRDefault="00650C1E" w:rsidP="00650C1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801D5">
        <w:rPr>
          <w:sz w:val="22"/>
          <w:lang w:val="en-US"/>
        </w:rPr>
        <w:t>……………………………………………………………………………………………..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801D5">
        <w:rPr>
          <w:sz w:val="22"/>
          <w:lang w:val="en-US"/>
        </w:rPr>
        <w:t>…………………………………………………………………………………………….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650C1E" w:rsidRDefault="00650C1E" w:rsidP="00650C1E">
      <w:pPr>
        <w:spacing w:line="360" w:lineRule="auto"/>
      </w:pPr>
      <w:r>
        <w:t>Do: Nazwa i siedziba Zamawiającego:</w:t>
      </w:r>
    </w:p>
    <w:p w:rsidR="00650C1E" w:rsidRPr="00E45A7B" w:rsidRDefault="00650C1E" w:rsidP="00650C1E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650C1E" w:rsidRPr="00E45A7B" w:rsidRDefault="00650C1E" w:rsidP="00650C1E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650C1E" w:rsidRDefault="00650C1E" w:rsidP="00650C1E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650C1E" w:rsidRDefault="00650C1E" w:rsidP="00650C1E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650C1E" w:rsidRDefault="00650C1E" w:rsidP="00650C1E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650C1E" w:rsidRDefault="00650C1E" w:rsidP="00650C1E">
      <w:pPr>
        <w:ind w:firstLine="3969"/>
        <w:rPr>
          <w:b/>
        </w:rPr>
      </w:pPr>
    </w:p>
    <w:p w:rsidR="00650C1E" w:rsidRPr="00151D66" w:rsidRDefault="00650C1E" w:rsidP="00650C1E">
      <w:pPr>
        <w:widowControl w:val="0"/>
        <w:ind w:right="1"/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52361109"/>
      <w:r w:rsidR="00151D66" w:rsidRPr="00151D66">
        <w:rPr>
          <w:b/>
          <w:sz w:val="22"/>
          <w:szCs w:val="22"/>
        </w:rPr>
        <w:t>dostaw</w:t>
      </w:r>
      <w:r w:rsidR="00151D66">
        <w:rPr>
          <w:b/>
          <w:sz w:val="22"/>
          <w:szCs w:val="22"/>
        </w:rPr>
        <w:t xml:space="preserve">a </w:t>
      </w:r>
      <w:r w:rsidR="00151D66" w:rsidRPr="00151D66">
        <w:rPr>
          <w:b/>
          <w:sz w:val="22"/>
          <w:szCs w:val="22"/>
        </w:rPr>
        <w:t xml:space="preserve"> i montaż spektrometru emisyjnego UV-VIS dla </w:t>
      </w:r>
      <w:proofErr w:type="spellStart"/>
      <w:r w:rsidR="00151D66" w:rsidRPr="00151D66">
        <w:rPr>
          <w:b/>
          <w:sz w:val="22"/>
          <w:szCs w:val="22"/>
        </w:rPr>
        <w:t>WGGiOŚ</w:t>
      </w:r>
      <w:proofErr w:type="spellEnd"/>
      <w:r w:rsidR="00151D66" w:rsidRPr="00151D66">
        <w:rPr>
          <w:b/>
          <w:sz w:val="22"/>
          <w:szCs w:val="22"/>
        </w:rPr>
        <w:t xml:space="preserve"> KMPiG-KC-zp.272-497/20</w:t>
      </w:r>
      <w:bookmarkEnd w:id="0"/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650C1E" w:rsidRDefault="00650C1E" w:rsidP="00650C1E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BF2158" w:rsidRPr="00151D66" w:rsidTr="0007315C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sz w:val="22"/>
                <w:szCs w:val="22"/>
              </w:rPr>
            </w:pPr>
            <w:r w:rsidRPr="00151D66">
              <w:rPr>
                <w:sz w:val="22"/>
                <w:szCs w:val="22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151D66">
              <w:rPr>
                <w:b/>
                <w:color w:val="FF0000"/>
                <w:sz w:val="22"/>
                <w:szCs w:val="22"/>
              </w:rPr>
              <w:t>Należy wpisać:</w:t>
            </w:r>
          </w:p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color w:val="FF0000"/>
                <w:sz w:val="22"/>
                <w:szCs w:val="22"/>
              </w:rPr>
              <w:t>Producent, 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 xml:space="preserve">Cena jednostkowa netto </w:t>
            </w:r>
            <w:r w:rsidRPr="00151D66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Wartość netto</w:t>
            </w:r>
          </w:p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sz w:val="22"/>
                <w:szCs w:val="22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VAT</w:t>
            </w:r>
          </w:p>
          <w:p w:rsidR="00BF2158" w:rsidRPr="00151D66" w:rsidRDefault="00BF2158" w:rsidP="0007315C">
            <w:pPr>
              <w:jc w:val="center"/>
              <w:rPr>
                <w:sz w:val="22"/>
                <w:szCs w:val="22"/>
              </w:rPr>
            </w:pPr>
            <w:r w:rsidRPr="00151D66">
              <w:rPr>
                <w:sz w:val="22"/>
                <w:szCs w:val="22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 xml:space="preserve">Wartość brutto </w:t>
            </w:r>
          </w:p>
          <w:p w:rsidR="00BF2158" w:rsidRPr="00151D66" w:rsidRDefault="00BF2158" w:rsidP="0007315C">
            <w:pPr>
              <w:jc w:val="center"/>
              <w:rPr>
                <w:sz w:val="22"/>
                <w:szCs w:val="22"/>
              </w:rPr>
            </w:pPr>
            <w:r w:rsidRPr="00151D66">
              <w:rPr>
                <w:sz w:val="22"/>
                <w:szCs w:val="22"/>
              </w:rPr>
              <w:t>[PLN]</w:t>
            </w:r>
          </w:p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sz w:val="22"/>
                <w:szCs w:val="22"/>
              </w:rPr>
              <w:t xml:space="preserve"> (z doliczonym </w:t>
            </w:r>
            <w:r w:rsidRPr="00151D66">
              <w:rPr>
                <w:b/>
                <w:sz w:val="22"/>
                <w:szCs w:val="22"/>
              </w:rPr>
              <w:t>VAT)</w:t>
            </w:r>
          </w:p>
        </w:tc>
      </w:tr>
      <w:tr w:rsidR="00BF2158" w:rsidRPr="00151D66" w:rsidTr="0007315C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158" w:rsidRPr="00151D66" w:rsidRDefault="00BF2158" w:rsidP="0007315C">
            <w:pPr>
              <w:jc w:val="center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8</w:t>
            </w:r>
          </w:p>
        </w:tc>
      </w:tr>
      <w:tr w:rsidR="00BF2158" w:rsidRPr="00151D66" w:rsidTr="0007315C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</w:p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  <w:r w:rsidRPr="00151D66">
              <w:rPr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BF2158" w:rsidRPr="00151D66" w:rsidRDefault="00151D66" w:rsidP="00BF2158">
            <w:pPr>
              <w:ind w:right="425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 xml:space="preserve">Spektrometr </w:t>
            </w:r>
            <w:r>
              <w:rPr>
                <w:b/>
                <w:sz w:val="22"/>
                <w:szCs w:val="22"/>
              </w:rPr>
              <w:t xml:space="preserve">emisyjny 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F2158" w:rsidRPr="00151D66" w:rsidRDefault="00151D66" w:rsidP="0007315C">
            <w:pPr>
              <w:ind w:right="425"/>
              <w:rPr>
                <w:sz w:val="22"/>
                <w:szCs w:val="22"/>
              </w:rPr>
            </w:pPr>
            <w:r w:rsidRPr="00151D66">
              <w:rPr>
                <w:sz w:val="22"/>
                <w:szCs w:val="22"/>
              </w:rPr>
              <w:t xml:space="preserve">1 </w:t>
            </w:r>
            <w:r w:rsidR="00BF2158" w:rsidRPr="00151D66">
              <w:rPr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</w:p>
        </w:tc>
      </w:tr>
      <w:tr w:rsidR="00BF2158" w:rsidRPr="00151D66" w:rsidTr="0007315C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b/>
                <w:sz w:val="22"/>
                <w:szCs w:val="22"/>
              </w:rPr>
            </w:pPr>
            <w:r w:rsidRPr="00151D66"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BF2158" w:rsidRPr="00151D66" w:rsidRDefault="00BF2158" w:rsidP="0007315C">
            <w:pPr>
              <w:ind w:right="425"/>
              <w:rPr>
                <w:sz w:val="22"/>
                <w:szCs w:val="22"/>
              </w:rPr>
            </w:pPr>
          </w:p>
        </w:tc>
      </w:tr>
    </w:tbl>
    <w:p w:rsidR="00650C1E" w:rsidRDefault="00650C1E" w:rsidP="00650C1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650C1E" w:rsidRDefault="00650C1E" w:rsidP="00650C1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50C1E" w:rsidRDefault="00650C1E" w:rsidP="00650C1E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650C1E" w:rsidRPr="00151D66" w:rsidRDefault="00A65623" w:rsidP="00650C1E">
      <w:pPr>
        <w:widowControl w:val="0"/>
        <w:spacing w:before="12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 w:rsidR="00650C1E">
        <w:rPr>
          <w:b/>
          <w:sz w:val="22"/>
          <w:szCs w:val="22"/>
        </w:rPr>
        <w:t xml:space="preserve">: do ………. </w:t>
      </w:r>
      <w:r w:rsidR="00650C1E">
        <w:rPr>
          <w:sz w:val="22"/>
          <w:szCs w:val="22"/>
        </w:rPr>
        <w:t xml:space="preserve">dni od daty podpisania </w:t>
      </w:r>
      <w:r w:rsidR="00650C1E" w:rsidRPr="00151D66">
        <w:rPr>
          <w:sz w:val="22"/>
          <w:szCs w:val="22"/>
        </w:rPr>
        <w:t>umowy</w:t>
      </w:r>
      <w:r w:rsidR="00151D66" w:rsidRPr="00151D66">
        <w:rPr>
          <w:sz w:val="22"/>
          <w:szCs w:val="22"/>
        </w:rPr>
        <w:t xml:space="preserve"> (kryterium oceny ofert</w:t>
      </w:r>
      <w:r w:rsidR="00151D66">
        <w:rPr>
          <w:sz w:val="22"/>
          <w:szCs w:val="22"/>
        </w:rPr>
        <w:t>)</w:t>
      </w:r>
    </w:p>
    <w:p w:rsidR="00650C1E" w:rsidRDefault="00650C1E" w:rsidP="00650C1E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</w:t>
      </w:r>
      <w:r w:rsidR="004801D5">
        <w:rPr>
          <w:b/>
          <w:sz w:val="22"/>
          <w:szCs w:val="22"/>
        </w:rPr>
        <w:t xml:space="preserve"> na </w:t>
      </w:r>
      <w:r w:rsidR="00151D66">
        <w:rPr>
          <w:b/>
          <w:sz w:val="22"/>
          <w:szCs w:val="22"/>
        </w:rPr>
        <w:t xml:space="preserve">spektrometr </w:t>
      </w:r>
      <w:r>
        <w:rPr>
          <w:b/>
          <w:sz w:val="22"/>
          <w:szCs w:val="22"/>
        </w:rPr>
        <w:t>wynosi</w:t>
      </w:r>
      <w:bookmarkStart w:id="1" w:name="_Hlk52361467"/>
      <w:r w:rsidR="00BF2158">
        <w:rPr>
          <w:b/>
          <w:sz w:val="22"/>
          <w:szCs w:val="22"/>
        </w:rPr>
        <w:t xml:space="preserve"> (kryterium oceny ofert</w:t>
      </w:r>
      <w:bookmarkEnd w:id="1"/>
      <w:r w:rsidR="00BF2158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>: ………… miesięcy</w:t>
      </w:r>
    </w:p>
    <w:p w:rsidR="00650C1E" w:rsidRPr="00F863FD" w:rsidRDefault="00650C1E" w:rsidP="00650C1E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650C1E" w:rsidRDefault="00650C1E" w:rsidP="00650C1E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650C1E" w:rsidRDefault="00650C1E" w:rsidP="00650C1E">
      <w:pPr>
        <w:jc w:val="both"/>
        <w:rPr>
          <w:sz w:val="18"/>
          <w:szCs w:val="18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650C1E" w:rsidRDefault="00650C1E" w:rsidP="00650C1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165521" w:rsidRDefault="00650C1E" w:rsidP="00165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645ED8" w:rsidRPr="00645ED8" w:rsidRDefault="00165521" w:rsidP="00645ED8">
      <w:pPr>
        <w:numPr>
          <w:ilvl w:val="0"/>
          <w:numId w:val="1"/>
        </w:numPr>
        <w:tabs>
          <w:tab w:val="left" w:pos="2520"/>
          <w:tab w:val="left" w:pos="2586"/>
        </w:tabs>
      </w:pPr>
      <w:r w:rsidRPr="00165521">
        <w:rPr>
          <w:color w:val="000000"/>
          <w:sz w:val="22"/>
          <w:szCs w:val="22"/>
        </w:rPr>
        <w:t>Oświadczamy</w:t>
      </w:r>
      <w:r>
        <w:rPr>
          <w:color w:val="000000"/>
          <w:sz w:val="22"/>
          <w:szCs w:val="22"/>
        </w:rPr>
        <w:t>,</w:t>
      </w:r>
      <w:r w:rsidRPr="0016552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ż</w:t>
      </w:r>
      <w:r w:rsidRPr="00165521">
        <w:rPr>
          <w:color w:val="000000"/>
          <w:sz w:val="22"/>
          <w:szCs w:val="22"/>
        </w:rPr>
        <w:t xml:space="preserve">e </w:t>
      </w:r>
      <w:r w:rsidR="00645ED8">
        <w:t>s</w:t>
      </w:r>
      <w:r w:rsidR="00645ED8" w:rsidRPr="00645ED8">
        <w:t xml:space="preserve">erwis urządzeń realizowany przez producenta lub </w:t>
      </w:r>
      <w:bookmarkStart w:id="2" w:name="_Hlk52963872"/>
      <w:r w:rsidR="00645ED8" w:rsidRPr="00645ED8">
        <w:t>autoryzowanego partnera serwisowego producenta</w:t>
      </w:r>
      <w:bookmarkEnd w:id="2"/>
      <w:r w:rsidR="00645ED8">
        <w:t>………………..*)</w:t>
      </w:r>
      <w:r w:rsidR="00645ED8" w:rsidRPr="00645ED8">
        <w:t>,</w:t>
      </w:r>
    </w:p>
    <w:p w:rsidR="00650C1E" w:rsidRDefault="00650C1E" w:rsidP="00645ED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50C1E" w:rsidRDefault="00650C1E" w:rsidP="00650C1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50C1E" w:rsidRDefault="00650C1E" w:rsidP="00650C1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0C1E" w:rsidRDefault="00650C1E" w:rsidP="00650C1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50C1E" w:rsidTr="000731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50C1E" w:rsidTr="000731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0C1E" w:rsidTr="000731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0C1E" w:rsidTr="000731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50C1E" w:rsidRDefault="00650C1E" w:rsidP="00650C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50C1E" w:rsidRDefault="00650C1E" w:rsidP="00650C1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0C1E" w:rsidRDefault="00650C1E" w:rsidP="00650C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50C1E" w:rsidRDefault="00650C1E" w:rsidP="00650C1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50C1E" w:rsidRDefault="00650C1E" w:rsidP="00650C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bookmarkStart w:id="3" w:name="_GoBack"/>
      <w:r>
        <w:rPr>
          <w:sz w:val="22"/>
          <w:szCs w:val="22"/>
        </w:rPr>
        <w:t>……………………………………………..……………………………………………</w:t>
      </w:r>
    </w:p>
    <w:bookmarkEnd w:id="3"/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0C1E" w:rsidRDefault="00650C1E" w:rsidP="00650C1E">
      <w:pPr>
        <w:jc w:val="both"/>
        <w:rPr>
          <w:sz w:val="22"/>
          <w:szCs w:val="22"/>
        </w:rPr>
      </w:pPr>
    </w:p>
    <w:p w:rsidR="00650C1E" w:rsidRDefault="00650C1E" w:rsidP="00650C1E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645ED8" w:rsidRPr="00680A16" w:rsidRDefault="00645ED8" w:rsidP="00650C1E">
      <w:pPr>
        <w:jc w:val="both"/>
        <w:rPr>
          <w:b/>
          <w:color w:val="FF0000"/>
        </w:rPr>
      </w:pPr>
    </w:p>
    <w:p w:rsidR="00FE545C" w:rsidRPr="0022284E" w:rsidRDefault="00FE545C" w:rsidP="0022284E"/>
    <w:sectPr w:rsidR="00FE545C" w:rsidRPr="0022284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E38" w:rsidRDefault="00C52E38">
      <w:r>
        <w:separator/>
      </w:r>
    </w:p>
  </w:endnote>
  <w:endnote w:type="continuationSeparator" w:id="0">
    <w:p w:rsidR="00C52E38" w:rsidRDefault="00C5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645ED8">
    <w:pPr>
      <w:pStyle w:val="Stopka"/>
      <w:tabs>
        <w:tab w:val="clear" w:pos="4536"/>
        <w:tab w:val="clear" w:pos="9072"/>
      </w:tabs>
      <w:ind w:right="360"/>
    </w:pPr>
    <w:r>
      <w:t xml:space="preserve">*) w przypadku realizowania serwisu przez </w:t>
    </w:r>
    <w:r w:rsidRPr="00645ED8">
      <w:t>autoryzowanego partnera serwisowego producenta</w:t>
    </w:r>
    <w:r>
      <w:t xml:space="preserve"> należy wpisać nazwę serwisu.</w:t>
    </w:r>
  </w:p>
  <w:p w:rsidR="00645ED8" w:rsidRDefault="00645E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E38" w:rsidRDefault="00C52E38">
      <w:r>
        <w:separator/>
      </w:r>
    </w:p>
  </w:footnote>
  <w:footnote w:type="continuationSeparator" w:id="0">
    <w:p w:rsidR="00C52E38" w:rsidRDefault="00C52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D42CE7"/>
    <w:multiLevelType w:val="hybridMultilevel"/>
    <w:tmpl w:val="2F6E0E12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 w:cs="Wingdings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F3103F"/>
    <w:multiLevelType w:val="hybridMultilevel"/>
    <w:tmpl w:val="D71E299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07"/>
    <w:rsid w:val="00012286"/>
    <w:rsid w:val="00071CCC"/>
    <w:rsid w:val="000B731D"/>
    <w:rsid w:val="000D6134"/>
    <w:rsid w:val="000E09C7"/>
    <w:rsid w:val="000F6589"/>
    <w:rsid w:val="00106636"/>
    <w:rsid w:val="00116EC6"/>
    <w:rsid w:val="00151D66"/>
    <w:rsid w:val="00165521"/>
    <w:rsid w:val="001801DD"/>
    <w:rsid w:val="001D4612"/>
    <w:rsid w:val="00207E98"/>
    <w:rsid w:val="0022284E"/>
    <w:rsid w:val="002723B0"/>
    <w:rsid w:val="00315A4A"/>
    <w:rsid w:val="00344607"/>
    <w:rsid w:val="00466857"/>
    <w:rsid w:val="004801D5"/>
    <w:rsid w:val="004B7300"/>
    <w:rsid w:val="004C6753"/>
    <w:rsid w:val="00595C87"/>
    <w:rsid w:val="005D2C65"/>
    <w:rsid w:val="005E6D94"/>
    <w:rsid w:val="0063384F"/>
    <w:rsid w:val="00643C6F"/>
    <w:rsid w:val="00645ED8"/>
    <w:rsid w:val="00646202"/>
    <w:rsid w:val="00650C1E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3B04"/>
    <w:rsid w:val="00970FE4"/>
    <w:rsid w:val="00A0022B"/>
    <w:rsid w:val="00A346FE"/>
    <w:rsid w:val="00A43DBE"/>
    <w:rsid w:val="00A47B4D"/>
    <w:rsid w:val="00A65623"/>
    <w:rsid w:val="00A83018"/>
    <w:rsid w:val="00B774DC"/>
    <w:rsid w:val="00BF2158"/>
    <w:rsid w:val="00C52E38"/>
    <w:rsid w:val="00C969A6"/>
    <w:rsid w:val="00CA7D36"/>
    <w:rsid w:val="00D24208"/>
    <w:rsid w:val="00D60C38"/>
    <w:rsid w:val="00D66893"/>
    <w:rsid w:val="00D90ACB"/>
    <w:rsid w:val="00DC1500"/>
    <w:rsid w:val="00E44371"/>
    <w:rsid w:val="00E50156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FCD47"/>
  <w15:docId w15:val="{1D593E27-4946-45E8-B7A2-EA21ED819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0C1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39AB3-82E6-43C9-857C-0C6E388E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486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5</cp:revision>
  <cp:lastPrinted>1900-12-31T22:00:00Z</cp:lastPrinted>
  <dcterms:created xsi:type="dcterms:W3CDTF">2020-09-30T10:19:00Z</dcterms:created>
  <dcterms:modified xsi:type="dcterms:W3CDTF">2020-10-07T09:51:00Z</dcterms:modified>
</cp:coreProperties>
</file>