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8260F5" w14:textId="66FC2394" w:rsidR="001012D5" w:rsidRPr="001012D5" w:rsidRDefault="0088394C" w:rsidP="0030391A">
      <w:pPr>
        <w:pStyle w:val="Nagwek2"/>
        <w:widowControl/>
        <w:spacing w:line="360" w:lineRule="auto"/>
        <w:ind w:left="1416" w:firstLine="708"/>
        <w:jc w:val="left"/>
        <w:rPr>
          <w:color w:val="FF0000"/>
          <w:sz w:val="28"/>
        </w:rPr>
      </w:pPr>
      <w:r>
        <w:rPr>
          <w:color w:val="FF0000"/>
          <w:sz w:val="28"/>
        </w:rPr>
        <w:t>MODYFIKACJA -15.10.2020 – PAKIET NR 72</w:t>
      </w:r>
    </w:p>
    <w:p w14:paraId="30010C57" w14:textId="77777777" w:rsidR="00CA7C6C" w:rsidRDefault="00CA7C6C" w:rsidP="0030391A">
      <w:pPr>
        <w:pStyle w:val="Nagwek2"/>
        <w:widowControl/>
        <w:spacing w:line="360" w:lineRule="auto"/>
        <w:ind w:left="1416" w:firstLine="708"/>
        <w:jc w:val="left"/>
        <w:rPr>
          <w:sz w:val="28"/>
        </w:rPr>
      </w:pPr>
      <w:r>
        <w:rPr>
          <w:sz w:val="28"/>
        </w:rPr>
        <w:t xml:space="preserve">WZÓR FORMULARZA OFERTY </w:t>
      </w:r>
    </w:p>
    <w:p w14:paraId="33432FC9" w14:textId="77777777" w:rsidR="00CA7C6C" w:rsidRDefault="00CA7C6C">
      <w:pPr>
        <w:spacing w:line="360" w:lineRule="auto"/>
        <w:ind w:left="709" w:hanging="425"/>
        <w:jc w:val="center"/>
        <w:rPr>
          <w:b/>
        </w:rPr>
      </w:pPr>
    </w:p>
    <w:p w14:paraId="338D051E" w14:textId="77777777" w:rsidR="00CA7C6C" w:rsidRDefault="001303B5" w:rsidP="0030391A">
      <w:pPr>
        <w:spacing w:line="360" w:lineRule="auto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6938B9" wp14:editId="53B1CFD9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CE4704" w14:textId="77777777" w:rsidR="006559F5" w:rsidRDefault="006559F5"/>
                          <w:p w14:paraId="0087201A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AE72909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11E22D2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2AD4D1" w14:textId="77777777" w:rsidR="006559F5" w:rsidRDefault="006559F5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331997" w14:textId="77777777" w:rsidR="006559F5" w:rsidRDefault="006559F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D696A27" w14:textId="77777777" w:rsidR="006559F5" w:rsidRDefault="006559F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046938B9" id="AutoShape 2" o:spid="_x0000_s1026" style="position:absolute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" filled="f" strokeweight=".25pt">
                <v:textbox inset="1pt,1pt,1pt,1pt">
                  <w:txbxContent>
                    <w:p w14:paraId="2CCE4704" w14:textId="77777777" w:rsidR="006559F5" w:rsidRDefault="006559F5"/>
                    <w:p w14:paraId="0087201A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5AE72909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711E22D2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2C2AD4D1" w14:textId="77777777" w:rsidR="006559F5" w:rsidRDefault="006559F5">
                      <w:pPr>
                        <w:rPr>
                          <w:sz w:val="12"/>
                        </w:rPr>
                      </w:pPr>
                    </w:p>
                    <w:p w14:paraId="02331997" w14:textId="77777777" w:rsidR="006559F5" w:rsidRDefault="006559F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D696A27" w14:textId="77777777" w:rsidR="006559F5" w:rsidRDefault="006559F5"/>
                  </w:txbxContent>
                </v:textbox>
              </v:roundrect>
            </w:pict>
          </mc:Fallback>
        </mc:AlternateContent>
      </w:r>
    </w:p>
    <w:p w14:paraId="440A143C" w14:textId="77777777" w:rsidR="00CA7C6C" w:rsidRDefault="00CA7C6C">
      <w:pPr>
        <w:spacing w:line="360" w:lineRule="auto"/>
        <w:ind w:left="709" w:hanging="425"/>
        <w:jc w:val="both"/>
      </w:pPr>
    </w:p>
    <w:p w14:paraId="51B70E73" w14:textId="77777777" w:rsidR="00CA7C6C" w:rsidRDefault="00CA7C6C">
      <w:pPr>
        <w:spacing w:line="360" w:lineRule="auto"/>
        <w:ind w:left="709" w:hanging="425"/>
        <w:jc w:val="both"/>
      </w:pPr>
    </w:p>
    <w:p w14:paraId="76B224A5" w14:textId="77777777" w:rsidR="00CA7C6C" w:rsidRDefault="00CA7C6C" w:rsidP="00740C0B">
      <w:pPr>
        <w:spacing w:line="360" w:lineRule="auto"/>
        <w:jc w:val="both"/>
      </w:pPr>
    </w:p>
    <w:p w14:paraId="2B34CA19" w14:textId="77777777" w:rsidR="00B61996" w:rsidRPr="00B61996" w:rsidRDefault="00B61996">
      <w:pPr>
        <w:ind w:firstLine="3969"/>
        <w:rPr>
          <w:b/>
        </w:rPr>
      </w:pPr>
      <w:r w:rsidRPr="00B61996">
        <w:rPr>
          <w:b/>
        </w:rPr>
        <w:t>Szpital Wojewódzki w Poznaniu</w:t>
      </w:r>
    </w:p>
    <w:p w14:paraId="2339FA2D" w14:textId="77777777" w:rsidR="00CA7C6C" w:rsidRDefault="00C8058B">
      <w:pPr>
        <w:ind w:firstLine="3969"/>
        <w:rPr>
          <w:b/>
        </w:rPr>
      </w:pPr>
      <w:r>
        <w:rPr>
          <w:b/>
        </w:rPr>
        <w:t>Dział</w:t>
      </w:r>
      <w:r w:rsidR="00B61996" w:rsidRPr="00B61996">
        <w:rPr>
          <w:b/>
        </w:rPr>
        <w:t xml:space="preserve"> Zamówień Publicznych</w:t>
      </w:r>
    </w:p>
    <w:p w14:paraId="023F42B4" w14:textId="77777777" w:rsidR="00CA7C6C" w:rsidRDefault="00C8058B">
      <w:pPr>
        <w:ind w:left="3969"/>
        <w:rPr>
          <w:b/>
        </w:rPr>
      </w:pPr>
      <w:r>
        <w:rPr>
          <w:b/>
        </w:rPr>
        <w:t xml:space="preserve">ul. </w:t>
      </w:r>
      <w:r w:rsidR="00B61996" w:rsidRPr="00B61996">
        <w:rPr>
          <w:b/>
        </w:rPr>
        <w:t>Juraszów</w:t>
      </w:r>
      <w:r w:rsidR="00CA7C6C">
        <w:rPr>
          <w:b/>
        </w:rPr>
        <w:t xml:space="preserve"> </w:t>
      </w:r>
      <w:r w:rsidR="00B61996" w:rsidRPr="00B61996">
        <w:rPr>
          <w:b/>
        </w:rPr>
        <w:t>7/19</w:t>
      </w:r>
    </w:p>
    <w:p w14:paraId="4FEEA943" w14:textId="77777777" w:rsidR="00CA7C6C" w:rsidRDefault="00B61996">
      <w:pPr>
        <w:ind w:firstLine="3969"/>
        <w:rPr>
          <w:b/>
        </w:rPr>
      </w:pPr>
      <w:r w:rsidRPr="00B61996">
        <w:rPr>
          <w:b/>
        </w:rPr>
        <w:t>60-479</w:t>
      </w:r>
      <w:r w:rsidR="00CA7C6C">
        <w:rPr>
          <w:b/>
        </w:rPr>
        <w:t xml:space="preserve"> </w:t>
      </w:r>
      <w:r w:rsidRPr="00B61996">
        <w:rPr>
          <w:b/>
        </w:rPr>
        <w:t>Poznań</w:t>
      </w:r>
    </w:p>
    <w:p w14:paraId="11E06030" w14:textId="77777777" w:rsidR="00CA7C6C" w:rsidRDefault="00CA7C6C">
      <w:pPr>
        <w:spacing w:line="360" w:lineRule="auto"/>
        <w:jc w:val="both"/>
      </w:pPr>
    </w:p>
    <w:p w14:paraId="67D6CAAE" w14:textId="77777777" w:rsidR="00740C0B" w:rsidRPr="00740C0B" w:rsidRDefault="00740C0B" w:rsidP="00740C0B">
      <w:pPr>
        <w:rPr>
          <w:b/>
        </w:rPr>
      </w:pPr>
      <w:r w:rsidRPr="00740C0B">
        <w:rPr>
          <w:b/>
        </w:rPr>
        <w:t>Dane Wykonawcy:</w:t>
      </w:r>
    </w:p>
    <w:p w14:paraId="362A6CB9" w14:textId="77777777" w:rsidR="00740C0B" w:rsidRPr="00740C0B" w:rsidRDefault="00740C0B" w:rsidP="00740C0B">
      <w:pPr>
        <w:pStyle w:val="Nagwek6"/>
        <w:ind w:left="708"/>
        <w:rPr>
          <w:sz w:val="24"/>
          <w:szCs w:val="24"/>
        </w:rPr>
      </w:pPr>
      <w:r w:rsidRPr="00740C0B">
        <w:rPr>
          <w:sz w:val="24"/>
          <w:szCs w:val="24"/>
        </w:rPr>
        <w:t xml:space="preserve">A. Pełna nazwa:  </w:t>
      </w:r>
      <w:r w:rsidRPr="00740C0B">
        <w:rPr>
          <w:sz w:val="24"/>
          <w:szCs w:val="24"/>
        </w:rPr>
        <w:tab/>
      </w:r>
    </w:p>
    <w:p w14:paraId="1499C42F" w14:textId="77777777" w:rsidR="00740C0B" w:rsidRPr="00740C0B" w:rsidRDefault="00740C0B" w:rsidP="00740C0B">
      <w:pPr>
        <w:ind w:left="708"/>
      </w:pPr>
    </w:p>
    <w:p w14:paraId="6A0803C8" w14:textId="77777777" w:rsidR="00740C0B" w:rsidRPr="00740C0B" w:rsidRDefault="00740C0B" w:rsidP="00740C0B"/>
    <w:p w14:paraId="5085FF26" w14:textId="77777777" w:rsidR="00740C0B" w:rsidRPr="00740C0B" w:rsidRDefault="00740C0B" w:rsidP="00740C0B">
      <w:pPr>
        <w:ind w:left="708"/>
      </w:pPr>
      <w:r w:rsidRPr="00740C0B">
        <w:t>B. Adres (kod, miejscowość, województwo, powiat, ulica, nr domu, nr lokalu):</w:t>
      </w:r>
    </w:p>
    <w:p w14:paraId="3F9A396F" w14:textId="77777777" w:rsidR="00740C0B" w:rsidRPr="00740C0B" w:rsidRDefault="00740C0B" w:rsidP="00740C0B">
      <w:pPr>
        <w:ind w:left="708"/>
      </w:pPr>
    </w:p>
    <w:p w14:paraId="1A9A2EFE" w14:textId="77777777" w:rsidR="00740C0B" w:rsidRPr="00740C0B" w:rsidRDefault="00740C0B" w:rsidP="0030391A">
      <w:pPr>
        <w:ind w:left="708"/>
      </w:pPr>
      <w:r w:rsidRPr="00740C0B">
        <w:tab/>
        <w:t xml:space="preserve">   </w:t>
      </w:r>
      <w:r w:rsidRPr="00740C0B">
        <w:tab/>
      </w:r>
      <w:r w:rsidRPr="00740C0B">
        <w:tab/>
      </w:r>
    </w:p>
    <w:p w14:paraId="28098DAF" w14:textId="77777777" w:rsidR="00740C0B" w:rsidRPr="00740C0B" w:rsidRDefault="00740C0B" w:rsidP="00740C0B">
      <w:pPr>
        <w:ind w:left="708"/>
      </w:pPr>
      <w:r w:rsidRPr="00740C0B">
        <w:t>C. REGON:</w:t>
      </w:r>
      <w:r w:rsidRPr="00740C0B">
        <w:tab/>
      </w:r>
      <w:r w:rsidRPr="00740C0B">
        <w:tab/>
        <w:t xml:space="preserve">              NIP: </w:t>
      </w:r>
    </w:p>
    <w:p w14:paraId="118D2A06" w14:textId="77777777" w:rsidR="00740C0B" w:rsidRPr="00740C0B" w:rsidRDefault="00740C0B" w:rsidP="00740C0B">
      <w:pPr>
        <w:ind w:left="708"/>
      </w:pPr>
    </w:p>
    <w:p w14:paraId="6F91EB8A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>D. Numer telefonu:</w:t>
      </w:r>
      <w:r w:rsidRPr="00740C0B">
        <w:rPr>
          <w:lang w:val="de-DE"/>
        </w:rPr>
        <w:tab/>
      </w:r>
    </w:p>
    <w:p w14:paraId="4C05F249" w14:textId="77777777" w:rsidR="00740C0B" w:rsidRPr="00740C0B" w:rsidRDefault="00740C0B" w:rsidP="00740C0B">
      <w:pPr>
        <w:ind w:left="708"/>
        <w:rPr>
          <w:lang w:val="de-DE"/>
        </w:rPr>
      </w:pPr>
    </w:p>
    <w:p w14:paraId="1B2CBCC1" w14:textId="77777777" w:rsidR="00740C0B" w:rsidRPr="00740C0B" w:rsidRDefault="00740C0B" w:rsidP="00740C0B">
      <w:pPr>
        <w:ind w:left="708"/>
        <w:rPr>
          <w:lang w:val="de-DE"/>
        </w:rPr>
      </w:pPr>
      <w:r w:rsidRPr="00740C0B">
        <w:rPr>
          <w:lang w:val="de-DE"/>
        </w:rPr>
        <w:t>E. Numer faxu:</w:t>
      </w:r>
      <w:r w:rsidRPr="00740C0B">
        <w:rPr>
          <w:lang w:val="de-DE"/>
        </w:rPr>
        <w:tab/>
      </w:r>
    </w:p>
    <w:p w14:paraId="1E51F09D" w14:textId="77777777" w:rsidR="00740C0B" w:rsidRPr="00740C0B" w:rsidRDefault="00740C0B" w:rsidP="00740C0B">
      <w:pPr>
        <w:ind w:firstLine="708"/>
        <w:rPr>
          <w:lang w:val="de-DE"/>
        </w:rPr>
      </w:pPr>
    </w:p>
    <w:p w14:paraId="488868DD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F. Internet:</w:t>
      </w:r>
      <w:r w:rsidRPr="00740C0B">
        <w:rPr>
          <w:lang w:val="en-US"/>
        </w:rPr>
        <w:tab/>
      </w:r>
      <w:r w:rsidRPr="00740C0B">
        <w:rPr>
          <w:lang w:val="en-US"/>
        </w:rPr>
        <w:tab/>
        <w:t>http:// ______________________________________. pl</w:t>
      </w:r>
    </w:p>
    <w:p w14:paraId="342BB81C" w14:textId="77777777" w:rsidR="00740C0B" w:rsidRPr="00740C0B" w:rsidRDefault="00740C0B" w:rsidP="00740C0B">
      <w:pPr>
        <w:ind w:firstLine="708"/>
        <w:rPr>
          <w:lang w:val="en-US"/>
        </w:rPr>
      </w:pPr>
    </w:p>
    <w:p w14:paraId="0C42CB23" w14:textId="77777777" w:rsidR="00740C0B" w:rsidRPr="00740C0B" w:rsidRDefault="00740C0B" w:rsidP="00740C0B">
      <w:pPr>
        <w:ind w:firstLine="708"/>
        <w:rPr>
          <w:lang w:val="en-US"/>
        </w:rPr>
      </w:pPr>
      <w:r w:rsidRPr="00740C0B">
        <w:rPr>
          <w:lang w:val="en-US"/>
        </w:rPr>
        <w:t>G. e-mail:</w:t>
      </w:r>
      <w:r w:rsidRPr="00740C0B">
        <w:rPr>
          <w:lang w:val="en-US"/>
        </w:rPr>
        <w:tab/>
      </w:r>
      <w:r w:rsidRPr="00740C0B">
        <w:rPr>
          <w:lang w:val="en-US"/>
        </w:rPr>
        <w:tab/>
      </w:r>
    </w:p>
    <w:p w14:paraId="7977C3B2" w14:textId="77777777" w:rsidR="00740C0B" w:rsidRPr="009C281C" w:rsidRDefault="00740C0B" w:rsidP="00740C0B">
      <w:pPr>
        <w:ind w:firstLine="708"/>
        <w:rPr>
          <w:lang w:val="en-US"/>
        </w:rPr>
      </w:pPr>
      <w:r w:rsidRPr="009C281C">
        <w:rPr>
          <w:lang w:val="en-US"/>
        </w:rPr>
        <w:t xml:space="preserve">H. Numer konta </w:t>
      </w:r>
    </w:p>
    <w:p w14:paraId="029B7689" w14:textId="77777777" w:rsidR="00740C0B" w:rsidRPr="00740C0B" w:rsidRDefault="00740C0B" w:rsidP="00740C0B">
      <w:pPr>
        <w:ind w:firstLine="708"/>
      </w:pPr>
      <w:r w:rsidRPr="009C281C">
        <w:rPr>
          <w:lang w:val="en-US"/>
        </w:rPr>
        <w:t xml:space="preserve">     </w:t>
      </w:r>
      <w:r w:rsidRPr="00740C0B">
        <w:t>bankowego</w:t>
      </w:r>
      <w:r w:rsidRPr="00740C0B">
        <w:tab/>
      </w:r>
    </w:p>
    <w:p w14:paraId="211F046B" w14:textId="77777777" w:rsidR="00740C0B" w:rsidRDefault="00740C0B" w:rsidP="00740C0B">
      <w:pPr>
        <w:ind w:left="708"/>
      </w:pPr>
      <w:r>
        <w:t xml:space="preserve">I.  </w:t>
      </w:r>
      <w:r w:rsidRPr="00740C0B">
        <w:t>Zarejestrowana/ wpisana w</w:t>
      </w:r>
    </w:p>
    <w:p w14:paraId="3DF93B84" w14:textId="77777777" w:rsidR="00740C0B" w:rsidRPr="00740C0B" w:rsidRDefault="00740C0B" w:rsidP="00740C0B">
      <w:pPr>
        <w:ind w:left="708"/>
      </w:pPr>
      <w:r>
        <w:t>J.</w:t>
      </w:r>
      <w:r w:rsidRPr="00740C0B">
        <w:t xml:space="preserve"> </w:t>
      </w:r>
      <w:r>
        <w:t>Osoba do kontaktu</w:t>
      </w:r>
    </w:p>
    <w:p w14:paraId="1D6CFBBD" w14:textId="77777777" w:rsidR="00740C0B" w:rsidRDefault="00740C0B">
      <w:pPr>
        <w:spacing w:line="360" w:lineRule="auto"/>
        <w:jc w:val="both"/>
      </w:pPr>
    </w:p>
    <w:p w14:paraId="790251C1" w14:textId="7F8D22F0" w:rsidR="00CA7C6C" w:rsidRDefault="00CA7C6C">
      <w:pPr>
        <w:spacing w:line="360" w:lineRule="auto"/>
        <w:jc w:val="both"/>
      </w:pPr>
      <w:r>
        <w:t xml:space="preserve">Nawiązując do </w:t>
      </w:r>
      <w:r w:rsidR="0074732F">
        <w:t xml:space="preserve">ogłoszonego przetargu w trybie </w:t>
      </w:r>
      <w:r w:rsidR="00B61996" w:rsidRPr="00B61996">
        <w:rPr>
          <w:b/>
        </w:rPr>
        <w:t>przetarg</w:t>
      </w:r>
      <w:r w:rsidR="00C8058B">
        <w:rPr>
          <w:b/>
        </w:rPr>
        <w:t>u</w:t>
      </w:r>
      <w:r w:rsidR="00B61996" w:rsidRPr="00B61996">
        <w:rPr>
          <w:b/>
        </w:rPr>
        <w:t xml:space="preserve"> nieograniczon</w:t>
      </w:r>
      <w:r w:rsidR="00C8058B">
        <w:rPr>
          <w:b/>
        </w:rPr>
        <w:t>ego</w:t>
      </w:r>
      <w:r>
        <w:t xml:space="preserve"> na:</w:t>
      </w:r>
    </w:p>
    <w:p w14:paraId="69075FFB" w14:textId="64823B82" w:rsidR="00CA7C6C" w:rsidRDefault="00CA7C6C">
      <w:pPr>
        <w:spacing w:line="360" w:lineRule="auto"/>
        <w:jc w:val="both"/>
      </w:pPr>
      <w:r>
        <w:t>„</w:t>
      </w:r>
      <w:r w:rsidR="0025683B" w:rsidRPr="0025683B">
        <w:rPr>
          <w:b/>
        </w:rPr>
        <w:t>Dostaw</w:t>
      </w:r>
      <w:r w:rsidR="0025683B">
        <w:rPr>
          <w:b/>
        </w:rPr>
        <w:t>ę</w:t>
      </w:r>
      <w:r w:rsidR="00F3415E" w:rsidRPr="00F3415E">
        <w:rPr>
          <w:b/>
        </w:rPr>
        <w:t xml:space="preserve"> </w:t>
      </w:r>
      <w:r w:rsidR="00541DC8" w:rsidRPr="00541DC8">
        <w:rPr>
          <w:b/>
        </w:rPr>
        <w:t>leków układu sercowo - naczyniowego, pokarmowego, oddechowego i analgetyki</w:t>
      </w:r>
      <w:r w:rsidR="00541DC8">
        <w:rPr>
          <w:b/>
        </w:rPr>
        <w:t xml:space="preserve"> </w:t>
      </w:r>
      <w:r w:rsidR="0025683B" w:rsidRPr="0025683B">
        <w:rPr>
          <w:b/>
        </w:rPr>
        <w:t>dla Szpitala Wojewódzkiego w Poznaniu</w:t>
      </w:r>
      <w:r w:rsidR="0025683B">
        <w:rPr>
          <w:b/>
        </w:rPr>
        <w:t>”</w:t>
      </w:r>
    </w:p>
    <w:p w14:paraId="48744ABE" w14:textId="77777777" w:rsidR="00CA7C6C" w:rsidRDefault="00CA7C6C" w:rsidP="0025683B">
      <w:pPr>
        <w:spacing w:line="360" w:lineRule="auto"/>
        <w:jc w:val="both"/>
      </w:pPr>
    </w:p>
    <w:p w14:paraId="3064243B" w14:textId="77777777" w:rsidR="00CA7C6C" w:rsidRDefault="00F2537A" w:rsidP="00C8058B">
      <w:pPr>
        <w:pStyle w:val="Akapitzlist"/>
        <w:numPr>
          <w:ilvl w:val="0"/>
          <w:numId w:val="35"/>
        </w:numPr>
        <w:spacing w:line="360" w:lineRule="auto"/>
        <w:jc w:val="both"/>
      </w:pPr>
      <w:r>
        <w:lastRenderedPageBreak/>
        <w:t>Przystępując do Postępowania o udzielenie zamówienia publicznego o przedmiocie określonym powyżej oferujemy realizację zamówienia zgodnie z zasadami określonymi w Specyfikacji Istotnych Warunków Zamówienia</w:t>
      </w:r>
      <w:r w:rsidR="005F3F41">
        <w:rPr>
          <w:rStyle w:val="Odwoanieprzypisudolnego"/>
        </w:rPr>
        <w:footnoteReference w:id="1"/>
      </w:r>
    </w:p>
    <w:p w14:paraId="0CCEB0AC" w14:textId="77777777" w:rsidR="00C8058B" w:rsidRPr="00C8058B" w:rsidRDefault="00C8058B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>Zadanie częściowe nr 1</w:t>
      </w:r>
    </w:p>
    <w:p w14:paraId="705C63AA" w14:textId="77777777" w:rsidR="00740C0B" w:rsidRDefault="00CA7C6C">
      <w:pPr>
        <w:spacing w:line="360" w:lineRule="auto"/>
        <w:ind w:hanging="284"/>
        <w:jc w:val="both"/>
      </w:pPr>
      <w:r>
        <w:tab/>
      </w:r>
      <w:r w:rsidR="008A02C2">
        <w:t>wartość</w:t>
      </w:r>
      <w:r>
        <w:t xml:space="preserve"> </w:t>
      </w:r>
      <w:r w:rsidR="008A02C2">
        <w:t>ne</w:t>
      </w:r>
      <w:r w:rsidR="00740C0B">
        <w:t>tto</w:t>
      </w:r>
      <w:r>
        <w:t xml:space="preserve"> za wykonanie całości przedmiotu zamówienia wynosi....................... zł</w:t>
      </w:r>
    </w:p>
    <w:p w14:paraId="23685EE8" w14:textId="77777777" w:rsidR="00740C0B" w:rsidRDefault="00740C0B">
      <w:pPr>
        <w:spacing w:line="360" w:lineRule="auto"/>
        <w:ind w:hanging="284"/>
        <w:jc w:val="both"/>
      </w:pPr>
      <w:r>
        <w:t xml:space="preserve">     stawka </w:t>
      </w:r>
      <w:r w:rsidR="00CA7C6C">
        <w:t xml:space="preserve"> podatk</w:t>
      </w:r>
      <w:r>
        <w:t>u</w:t>
      </w:r>
      <w:r w:rsidR="00CA7C6C">
        <w:t xml:space="preserve"> VAT </w:t>
      </w:r>
      <w:r>
        <w:t>wynosi  ......%</w:t>
      </w:r>
    </w:p>
    <w:p w14:paraId="760D9E5A" w14:textId="77777777" w:rsidR="00740C0B" w:rsidRDefault="00740C0B">
      <w:pPr>
        <w:spacing w:line="360" w:lineRule="auto"/>
        <w:ind w:hanging="284"/>
        <w:jc w:val="both"/>
      </w:pPr>
      <w:r>
        <w:t xml:space="preserve">     kwota podatku VAT</w:t>
      </w:r>
      <w:r w:rsidR="00CA7C6C">
        <w:t xml:space="preserve"> wynosi</w:t>
      </w:r>
      <w:r w:rsidR="0030391A">
        <w:t xml:space="preserve"> ................................ zł</w:t>
      </w:r>
    </w:p>
    <w:p w14:paraId="0380EC1E" w14:textId="77777777" w:rsidR="00740C0B" w:rsidRDefault="0030391A" w:rsidP="00740C0B">
      <w:pPr>
        <w:spacing w:line="360" w:lineRule="auto"/>
        <w:ind w:hanging="284"/>
        <w:jc w:val="both"/>
      </w:pPr>
      <w:r>
        <w:tab/>
      </w:r>
      <w:r w:rsidR="008A02C2">
        <w:t>wartość</w:t>
      </w:r>
      <w:r w:rsidR="00740C0B">
        <w:t xml:space="preserve"> </w:t>
      </w:r>
      <w:r w:rsidR="008A02C2">
        <w:t>bru</w:t>
      </w:r>
      <w:r w:rsidR="00740C0B">
        <w:t>tto za wykonanie całości przedmiotu zamówienia wynosi....................... zł</w:t>
      </w:r>
    </w:p>
    <w:p w14:paraId="03EEF379" w14:textId="77777777" w:rsidR="00CA7C6C" w:rsidRDefault="00740C0B" w:rsidP="00740C0B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0FF21C2" w14:textId="77777777" w:rsidR="008A02C2" w:rsidRPr="008A02C2" w:rsidRDefault="008A02C2" w:rsidP="008A02C2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56BEB6D0" w14:textId="77777777" w:rsidR="0030391A" w:rsidRDefault="00C8058B" w:rsidP="00740C0B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D783143" w14:textId="43950AB9" w:rsidR="0030391A" w:rsidRDefault="0030391A" w:rsidP="00740C0B">
      <w:pPr>
        <w:spacing w:line="360" w:lineRule="auto"/>
        <w:ind w:hanging="284"/>
        <w:jc w:val="both"/>
      </w:pPr>
      <w:r>
        <w:t xml:space="preserve">    </w:t>
      </w:r>
      <w:r w:rsidRPr="00A17840">
        <w:t xml:space="preserve">okres </w:t>
      </w:r>
      <w:r w:rsidR="00A17840" w:rsidRPr="00A17840">
        <w:t>przydatności</w:t>
      </w:r>
      <w:r w:rsidRPr="00A17840">
        <w:t xml:space="preserve"> </w:t>
      </w:r>
      <w:r w:rsidR="00C8058B" w:rsidRPr="00A17840">
        <w:t>mini</w:t>
      </w:r>
      <w:r w:rsidR="00A17840" w:rsidRPr="00A17840">
        <w:t>mum</w:t>
      </w:r>
      <w:r w:rsidR="00C8058B" w:rsidRPr="00A17840">
        <w:t xml:space="preserve"> </w:t>
      </w:r>
      <w:r w:rsidR="00A17840" w:rsidRPr="00A17840">
        <w:t>2 lata</w:t>
      </w:r>
      <w:r w:rsidR="00A17840">
        <w:t xml:space="preserve"> </w:t>
      </w:r>
      <w:r w:rsidR="008A564B">
        <w:t xml:space="preserve">od daty dostawy </w:t>
      </w:r>
    </w:p>
    <w:p w14:paraId="3706CBA1" w14:textId="77777777" w:rsidR="005F3F41" w:rsidRDefault="00C8058B" w:rsidP="00740C0B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14EA366" w14:textId="4D47957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</w:t>
      </w:r>
      <w:r w:rsidRPr="00A17840">
        <w:rPr>
          <w:b/>
        </w:rPr>
        <w:t xml:space="preserve">termin dostawy od złożenia zamówienia (max. </w:t>
      </w:r>
      <w:r w:rsidR="008A564B">
        <w:rPr>
          <w:b/>
        </w:rPr>
        <w:t>24</w:t>
      </w:r>
      <w:r w:rsidRPr="00A17840">
        <w:rPr>
          <w:b/>
        </w:rPr>
        <w:t xml:space="preserve"> godziny): …………....</w:t>
      </w:r>
    </w:p>
    <w:p w14:paraId="0E60AF63" w14:textId="50DB69F7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termin dostawy na hasło „na ratunek życia” (max. 8 godzin ) ………….</w:t>
      </w:r>
    </w:p>
    <w:p w14:paraId="60DF3913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2</w:t>
      </w:r>
    </w:p>
    <w:p w14:paraId="6E9D708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8F20691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F2AC5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3CA39E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1C4AE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8716C29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24F333D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636D9CE6" w14:textId="29514000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66C6ACBC" w14:textId="700385DF" w:rsidR="005F3F41" w:rsidRDefault="005F3F41" w:rsidP="00A17840">
      <w:pPr>
        <w:spacing w:line="360" w:lineRule="auto"/>
        <w:ind w:hanging="284"/>
        <w:jc w:val="both"/>
      </w:pPr>
      <w:r>
        <w:tab/>
        <w:t xml:space="preserve">warunki płatności: przelew 60 dni na zasadach określonych we wzorze umowy </w:t>
      </w:r>
    </w:p>
    <w:p w14:paraId="6EDD9936" w14:textId="776B2944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 xml:space="preserve">     </w:t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AA6C37B" w14:textId="54B079B0" w:rsidR="008A564B" w:rsidRPr="008A564B" w:rsidRDefault="008A564B" w:rsidP="008A564B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bookmarkStart w:id="0" w:name="_Hlk42587562"/>
      <w:r w:rsidRPr="008A564B">
        <w:rPr>
          <w:b/>
        </w:rPr>
        <w:t>termin dostawy na hasło „na ratunek życia” (max. 8 godzin ) ………….</w:t>
      </w:r>
      <w:bookmarkEnd w:id="0"/>
    </w:p>
    <w:p w14:paraId="112AE91F" w14:textId="5AA61568" w:rsidR="008A564B" w:rsidRPr="00AB6CB2" w:rsidRDefault="008A564B" w:rsidP="008A564B">
      <w:pPr>
        <w:spacing w:line="360" w:lineRule="auto"/>
        <w:ind w:hanging="284"/>
        <w:jc w:val="both"/>
        <w:rPr>
          <w:b/>
        </w:rPr>
      </w:pPr>
    </w:p>
    <w:p w14:paraId="464BA28E" w14:textId="77777777" w:rsidR="005F3F41" w:rsidRDefault="005F3F41" w:rsidP="005F3F41">
      <w:pPr>
        <w:spacing w:line="360" w:lineRule="auto"/>
        <w:ind w:hanging="284"/>
        <w:jc w:val="both"/>
      </w:pPr>
    </w:p>
    <w:p w14:paraId="5EA7F7D4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3</w:t>
      </w:r>
    </w:p>
    <w:p w14:paraId="6CDB5C7A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ab/>
        <w:t>wartość netto za wykonanie całości przedmiotu zamówienia wynosi....................... zł</w:t>
      </w:r>
    </w:p>
    <w:p w14:paraId="367793B4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46A431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B9BEBD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47B3A34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18C6EAE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37EDB69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4B40897" w14:textId="4EBC6F9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09BA3A3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45017AD" w14:textId="5E683D50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A04D675" w14:textId="3C8CD630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FA90B95" w14:textId="77777777" w:rsidR="005F3F41" w:rsidRDefault="005F3F41" w:rsidP="005F3F41">
      <w:pPr>
        <w:spacing w:line="360" w:lineRule="auto"/>
        <w:ind w:hanging="284"/>
        <w:jc w:val="both"/>
      </w:pPr>
    </w:p>
    <w:p w14:paraId="732E34C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4</w:t>
      </w:r>
    </w:p>
    <w:p w14:paraId="4EAAEA5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0DEBF8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0A431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6031F53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60D5854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A66AB4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FC52B91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A2527D3" w14:textId="227D5445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5E75B4C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C717D8C" w14:textId="30E742FB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7FF3E4C" w14:textId="48F68C68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8EA3BE7" w14:textId="77777777" w:rsidR="005F3F41" w:rsidRDefault="005F3F41" w:rsidP="005F3F41">
      <w:pPr>
        <w:spacing w:line="360" w:lineRule="auto"/>
        <w:ind w:hanging="284"/>
        <w:jc w:val="both"/>
      </w:pPr>
    </w:p>
    <w:p w14:paraId="0D08D0C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5</w:t>
      </w:r>
    </w:p>
    <w:p w14:paraId="263F380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255C33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F2F81F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2C9A41F7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4E17B0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93943EF" w14:textId="77777777" w:rsidR="005F3F41" w:rsidRPr="008A02C2" w:rsidRDefault="005F3F41" w:rsidP="005F3F41">
      <w:pPr>
        <w:spacing w:line="360" w:lineRule="auto"/>
        <w:ind w:hanging="284"/>
        <w:jc w:val="both"/>
      </w:pPr>
      <w:r>
        <w:lastRenderedPageBreak/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4F00EDA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87691AA" w14:textId="3D672DDC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7BF2A1B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71C8015F" w14:textId="194CB52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B3EA177" w14:textId="786E1B2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20E9A0C2" w14:textId="77777777" w:rsidR="005F3F41" w:rsidRDefault="005F3F41" w:rsidP="005F3F41">
      <w:pPr>
        <w:spacing w:line="360" w:lineRule="auto"/>
        <w:ind w:hanging="284"/>
        <w:jc w:val="both"/>
      </w:pPr>
    </w:p>
    <w:p w14:paraId="3DC90712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6</w:t>
      </w:r>
    </w:p>
    <w:p w14:paraId="64211A2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4F5112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289ED2F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0110FFF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599F8C8A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8DF815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1171E670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9A20584" w14:textId="79C4DCB4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7BA86F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A6AD1D9" w14:textId="5FA53D00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7E39E2ED" w14:textId="5C7540B1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2F01581C" w14:textId="77777777" w:rsidR="005F3F41" w:rsidRDefault="005F3F41" w:rsidP="005F3F41">
      <w:pPr>
        <w:spacing w:line="360" w:lineRule="auto"/>
        <w:ind w:hanging="284"/>
        <w:jc w:val="both"/>
      </w:pPr>
    </w:p>
    <w:p w14:paraId="619E01B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7</w:t>
      </w:r>
    </w:p>
    <w:p w14:paraId="05B39CC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569217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3DA0F16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258B5B5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03FC5B0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98F97C1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04BD7E0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74990CF6" w14:textId="1796577D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E933693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BDDDEC1" w14:textId="74CA761F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dostawy od złożenia zamówienia (max. 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ED69CC0" w14:textId="5A481B7C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lastRenderedPageBreak/>
        <w:t>termin dostawy na hasło „na ratunek życia” (max. 8 godzin ) ………….</w:t>
      </w:r>
    </w:p>
    <w:p w14:paraId="79B74D3A" w14:textId="77777777" w:rsidR="005F3F41" w:rsidRDefault="005F3F41" w:rsidP="00535E57">
      <w:pPr>
        <w:spacing w:line="360" w:lineRule="auto"/>
        <w:jc w:val="both"/>
      </w:pPr>
    </w:p>
    <w:p w14:paraId="081AB657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8</w:t>
      </w:r>
    </w:p>
    <w:p w14:paraId="03D1DC4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4FC84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0669AF9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1F82EE42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7CFB13BE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3161F3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C877F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5432FA5" w14:textId="71155A5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7D87752D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89A5449" w14:textId="2E6BDA39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68C70180" w14:textId="24A40A52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3A05747" w14:textId="77777777" w:rsidR="005F3F41" w:rsidRDefault="005F3F41" w:rsidP="005F3F41">
      <w:pPr>
        <w:spacing w:line="360" w:lineRule="auto"/>
        <w:ind w:hanging="284"/>
        <w:jc w:val="both"/>
      </w:pPr>
    </w:p>
    <w:p w14:paraId="094101B5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9</w:t>
      </w:r>
    </w:p>
    <w:p w14:paraId="1DEB381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63D3EB86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3FF68B7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08612A0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1296C19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C8E60CD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D247E3A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3C0B442C" w14:textId="31BF45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1743224E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44F995AE" w14:textId="38F9E2A3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15301BDB" w14:textId="71A95ED2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35F01731" w14:textId="77777777" w:rsidR="005F3F41" w:rsidRDefault="005F3F41" w:rsidP="00535E57">
      <w:pPr>
        <w:spacing w:line="360" w:lineRule="auto"/>
        <w:jc w:val="both"/>
      </w:pPr>
    </w:p>
    <w:p w14:paraId="56B68A9E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10</w:t>
      </w:r>
    </w:p>
    <w:p w14:paraId="33F0A4B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31ECE29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7BDA554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17C659F" w14:textId="77777777" w:rsidR="005F3F41" w:rsidRDefault="005F3F41" w:rsidP="005F3F41">
      <w:pPr>
        <w:spacing w:line="360" w:lineRule="auto"/>
        <w:ind w:hanging="284"/>
        <w:jc w:val="both"/>
      </w:pPr>
      <w:r>
        <w:lastRenderedPageBreak/>
        <w:tab/>
        <w:t>wartość brutto za wykonanie całości przedmiotu zamówienia wynosi....................... zł</w:t>
      </w:r>
    </w:p>
    <w:p w14:paraId="4C538A5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BEFC02B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77ABF5CE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B01C4EB" w14:textId="1CE8147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</w:t>
      </w:r>
      <w:r w:rsidR="00A17840">
        <w:t xml:space="preserve"> 2 lata </w:t>
      </w:r>
      <w:r w:rsidR="008A564B">
        <w:t>od daty dostawy</w:t>
      </w:r>
    </w:p>
    <w:p w14:paraId="2DEC2032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38D96C49" w14:textId="5524D3C9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dostawy od złożenia zamówienia (max. 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056D927B" w14:textId="585ADB6B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081C017E" w14:textId="77777777" w:rsidR="005F3F41" w:rsidRDefault="005F3F41" w:rsidP="00535E57">
      <w:pPr>
        <w:spacing w:line="360" w:lineRule="auto"/>
        <w:jc w:val="both"/>
      </w:pPr>
    </w:p>
    <w:p w14:paraId="3571F180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11</w:t>
      </w:r>
    </w:p>
    <w:p w14:paraId="6F4A9436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B24DE38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706DD4E5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408D4B21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0788073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88A3EE6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3A9BB693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02B80803" w14:textId="5C12E443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5B2D1FC3" w14:textId="32913240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6D286689" w14:textId="76F9EFCF" w:rsidR="00AB6CB2" w:rsidRDefault="00AB6CB2" w:rsidP="00AB6CB2">
      <w:pPr>
        <w:spacing w:line="360" w:lineRule="auto"/>
        <w:jc w:val="both"/>
        <w:rPr>
          <w:b/>
        </w:rPr>
      </w:pP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32FDBC05" w14:textId="4B22DB77" w:rsidR="008A564B" w:rsidRPr="00AB6CB2" w:rsidRDefault="008A564B" w:rsidP="00AB6CB2">
      <w:pPr>
        <w:spacing w:line="360" w:lineRule="auto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41F288C9" w14:textId="77777777" w:rsidR="005F3F41" w:rsidRDefault="005F3F41" w:rsidP="00535E57">
      <w:pPr>
        <w:spacing w:line="360" w:lineRule="auto"/>
        <w:jc w:val="both"/>
      </w:pPr>
    </w:p>
    <w:p w14:paraId="107659F8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12</w:t>
      </w:r>
    </w:p>
    <w:p w14:paraId="2766357E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171EF7A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A102D3F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A4805B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36DD254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5CEC2FAB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6BED9E44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5DD8D2B" w14:textId="3335563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>od daty dostawy</w:t>
      </w:r>
    </w:p>
    <w:p w14:paraId="38926B1E" w14:textId="1541DC60" w:rsidR="005F3F41" w:rsidRDefault="005F3F41" w:rsidP="00A17840">
      <w:pPr>
        <w:spacing w:line="360" w:lineRule="auto"/>
        <w:ind w:hanging="284"/>
        <w:jc w:val="both"/>
      </w:pPr>
      <w:r>
        <w:lastRenderedPageBreak/>
        <w:tab/>
        <w:t>warunki płatności: przelew 60 dni na zasadach określonych we wzorze umowy –</w:t>
      </w:r>
    </w:p>
    <w:p w14:paraId="64241DA9" w14:textId="3B2CACCB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C8578E5" w14:textId="5721CBCF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5892CC56" w14:textId="77777777" w:rsidR="005F3F41" w:rsidRDefault="005F3F41" w:rsidP="005F3F41">
      <w:pPr>
        <w:spacing w:line="360" w:lineRule="auto"/>
        <w:ind w:hanging="284"/>
        <w:jc w:val="both"/>
      </w:pPr>
    </w:p>
    <w:p w14:paraId="12B5E752" w14:textId="77777777" w:rsidR="00AB6CB2" w:rsidRDefault="00AB6CB2" w:rsidP="005F3F41">
      <w:pPr>
        <w:spacing w:line="360" w:lineRule="auto"/>
        <w:ind w:hanging="284"/>
        <w:jc w:val="both"/>
      </w:pPr>
    </w:p>
    <w:p w14:paraId="6777F3BA" w14:textId="77777777" w:rsidR="005F3F41" w:rsidRDefault="005F3F41" w:rsidP="005F3F41">
      <w:pPr>
        <w:spacing w:line="360" w:lineRule="auto"/>
        <w:ind w:hanging="284"/>
        <w:jc w:val="both"/>
      </w:pPr>
    </w:p>
    <w:p w14:paraId="7FCE1696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13</w:t>
      </w:r>
    </w:p>
    <w:p w14:paraId="2045678A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1A1D41B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5852C16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79D2BC6C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4936EED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7133EF5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8631412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1C05D2EE" w14:textId="2530FD0A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>2 lata</w:t>
      </w:r>
      <w:r w:rsidR="008A564B">
        <w:t xml:space="preserve"> od daty dostawy </w:t>
      </w:r>
    </w:p>
    <w:p w14:paraId="23F5D652" w14:textId="406C15B3" w:rsidR="005F3F41" w:rsidRDefault="005F3F41" w:rsidP="00A17840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292BBC64" w14:textId="797809A1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2F2D2BC3" w14:textId="74445BF6" w:rsidR="008A564B" w:rsidRPr="00AB6CB2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0DE70F70" w14:textId="77777777" w:rsidR="005F3F41" w:rsidRDefault="005F3F41" w:rsidP="005F3F41">
      <w:pPr>
        <w:spacing w:line="360" w:lineRule="auto"/>
        <w:ind w:hanging="284"/>
        <w:jc w:val="both"/>
      </w:pPr>
    </w:p>
    <w:p w14:paraId="7447FD9F" w14:textId="77777777" w:rsidR="005F3F41" w:rsidRPr="00C8058B" w:rsidRDefault="005F3F41" w:rsidP="005F3F41">
      <w:pPr>
        <w:pStyle w:val="Akapitzlist"/>
        <w:spacing w:line="360" w:lineRule="auto"/>
        <w:ind w:left="76" w:hanging="76"/>
        <w:jc w:val="both"/>
        <w:rPr>
          <w:b/>
        </w:rPr>
      </w:pPr>
      <w:r w:rsidRPr="00C8058B">
        <w:rPr>
          <w:b/>
        </w:rPr>
        <w:t xml:space="preserve">Zadanie </w:t>
      </w:r>
      <w:r>
        <w:rPr>
          <w:b/>
        </w:rPr>
        <w:t>częściowe nr 14</w:t>
      </w:r>
    </w:p>
    <w:p w14:paraId="08D9B6F9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netto za wykonanie całości przedmiotu zamówienia wynosi....................... zł</w:t>
      </w:r>
    </w:p>
    <w:p w14:paraId="234D2BD3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62970E6C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58113E18" w14:textId="77777777" w:rsidR="005F3F41" w:rsidRDefault="005F3F41" w:rsidP="005F3F41">
      <w:pPr>
        <w:spacing w:line="360" w:lineRule="auto"/>
        <w:ind w:hanging="284"/>
        <w:jc w:val="both"/>
      </w:pPr>
      <w:r>
        <w:tab/>
        <w:t>wartość brutto za wykonanie całości przedmiotu zamówienia wynosi....................... zł</w:t>
      </w:r>
    </w:p>
    <w:p w14:paraId="2887F809" w14:textId="77777777" w:rsidR="005F3F41" w:rsidRDefault="005F3F41" w:rsidP="005F3F41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3433888" w14:textId="77777777" w:rsidR="005F3F41" w:rsidRPr="008A02C2" w:rsidRDefault="005F3F41" w:rsidP="005F3F41">
      <w:pPr>
        <w:spacing w:line="360" w:lineRule="auto"/>
        <w:ind w:hanging="284"/>
        <w:jc w:val="both"/>
      </w:pPr>
      <w:r>
        <w:tab/>
      </w:r>
      <w:r w:rsidRPr="008A02C2">
        <w:t>wyliczenie zgodnie z odpowiednią tabelą</w:t>
      </w:r>
      <w:r w:rsidRPr="008A02C2">
        <w:rPr>
          <w:b/>
        </w:rPr>
        <w:t xml:space="preserve"> </w:t>
      </w:r>
      <w:r w:rsidRPr="008A02C2">
        <w:t xml:space="preserve">zawartą w </w:t>
      </w:r>
      <w:r w:rsidRPr="008A02C2">
        <w:rPr>
          <w:bCs/>
        </w:rPr>
        <w:t xml:space="preserve">załączniku do Formularza ofertowego - Formularz cenowy </w:t>
      </w:r>
      <w:r w:rsidRPr="008A02C2">
        <w:t xml:space="preserve"> </w:t>
      </w:r>
    </w:p>
    <w:p w14:paraId="44DC62EB" w14:textId="77777777" w:rsidR="005F3F41" w:rsidRDefault="005F3F41" w:rsidP="005F3F41">
      <w:pPr>
        <w:spacing w:line="360" w:lineRule="auto"/>
        <w:ind w:hanging="284"/>
        <w:jc w:val="both"/>
      </w:pPr>
      <w:r>
        <w:tab/>
        <w:t>termin wykonania umowy wynosi 12 miesięcy od daty zawarcia umowy</w:t>
      </w:r>
    </w:p>
    <w:p w14:paraId="55CB9CFA" w14:textId="46259079" w:rsidR="005F3F41" w:rsidRDefault="005F3F41" w:rsidP="005F3F41">
      <w:pPr>
        <w:spacing w:line="360" w:lineRule="auto"/>
        <w:ind w:hanging="284"/>
        <w:jc w:val="both"/>
      </w:pPr>
      <w:r>
        <w:t xml:space="preserve">    okres gwarancji minimum </w:t>
      </w:r>
      <w:r w:rsidR="00A17840">
        <w:t xml:space="preserve">2 lata </w:t>
      </w:r>
      <w:r w:rsidR="008A564B">
        <w:t xml:space="preserve">od daty dostawy </w:t>
      </w:r>
    </w:p>
    <w:p w14:paraId="7F51F7DC" w14:textId="77777777" w:rsidR="005F3F41" w:rsidRDefault="005F3F41" w:rsidP="005F3F41">
      <w:pPr>
        <w:spacing w:line="360" w:lineRule="auto"/>
        <w:ind w:hanging="284"/>
        <w:jc w:val="both"/>
      </w:pPr>
      <w:r>
        <w:tab/>
        <w:t>warunki płatności: przelew 60 dni na zasadach określonych we wzorze umowy –</w:t>
      </w:r>
    </w:p>
    <w:p w14:paraId="123939B7" w14:textId="2A919499" w:rsidR="00AB6CB2" w:rsidRDefault="00AB6CB2" w:rsidP="00AB6CB2">
      <w:pPr>
        <w:spacing w:line="360" w:lineRule="auto"/>
        <w:ind w:hanging="284"/>
        <w:jc w:val="both"/>
        <w:rPr>
          <w:b/>
        </w:rPr>
      </w:pPr>
      <w:r>
        <w:tab/>
      </w:r>
      <w:r w:rsidRPr="00AB6CB2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AB6CB2">
        <w:rPr>
          <w:b/>
        </w:rPr>
        <w:t>2</w:t>
      </w:r>
      <w:r w:rsidR="00A35A33">
        <w:rPr>
          <w:b/>
        </w:rPr>
        <w:t>4</w:t>
      </w:r>
      <w:r w:rsidRPr="00AB6CB2">
        <w:rPr>
          <w:b/>
        </w:rPr>
        <w:t xml:space="preserve"> godziny): …………....</w:t>
      </w:r>
    </w:p>
    <w:p w14:paraId="503FC2F7" w14:textId="78E5475A" w:rsidR="008A564B" w:rsidRDefault="008A564B" w:rsidP="00AB6CB2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A5753D3" w14:textId="23AA4116" w:rsidR="009C281C" w:rsidRDefault="009C281C" w:rsidP="00AB6CB2">
      <w:pPr>
        <w:spacing w:line="360" w:lineRule="auto"/>
        <w:ind w:hanging="284"/>
        <w:jc w:val="both"/>
        <w:rPr>
          <w:b/>
        </w:rPr>
      </w:pPr>
    </w:p>
    <w:p w14:paraId="066EBFD9" w14:textId="7741B150" w:rsidR="009C281C" w:rsidRP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lastRenderedPageBreak/>
        <w:t>Zadanie częściowe nr 1</w:t>
      </w:r>
      <w:r>
        <w:rPr>
          <w:b/>
        </w:rPr>
        <w:t>5</w:t>
      </w:r>
    </w:p>
    <w:p w14:paraId="61C2A6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37C23F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4C7CDC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D23FA8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850148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330F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183ADA0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24CA083F" w14:textId="4A69FE5B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5AB0E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F456525" w14:textId="73A44A02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F160D4" w14:textId="360599C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01219E37" w14:textId="01BF4FF8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6E6B472B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49629C2" w14:textId="2DAB032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6</w:t>
      </w:r>
    </w:p>
    <w:p w14:paraId="2FCCAD5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5A23202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09626F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6B6138D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BCEF7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E01C5F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514DEE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CB786DA" w14:textId="4E6C051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70251465" w14:textId="3AFD5DF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98C6804" w14:textId="0F183526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54D7BE85" w14:textId="197AA2D7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0560BD20" w14:textId="6B4429AC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91FEB11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889C83D" w14:textId="3BE3F28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>
        <w:rPr>
          <w:b/>
          <w:bCs/>
        </w:rPr>
        <w:t>7</w:t>
      </w:r>
    </w:p>
    <w:p w14:paraId="18D3969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843FA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2E6AD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696EFD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wartość brutto za wykonanie całości przedmiotu zamówienia wynosi....................... zł</w:t>
      </w:r>
    </w:p>
    <w:p w14:paraId="777B86A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8EACC4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2AB9E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CE9A53F" w14:textId="4CC9A14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3A75401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76B2C191" w14:textId="3D843CF7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B49841E" w14:textId="3F0D1E4A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30FF9C67" w14:textId="626FD10B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EC1A42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45C245E7" w14:textId="3658C251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8</w:t>
      </w:r>
    </w:p>
    <w:p w14:paraId="4900866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432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046E549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7AFC11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C8FEE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8C2EE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7944BE6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5D4952B4" w14:textId="1752E3D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0F6A2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FEA2B1B" w14:textId="7D421412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6C5C1029" w14:textId="262785F2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76B37CA4" w14:textId="17A9486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181885B4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7FCE11CB" w14:textId="166D225D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>Zadanie częściowe nr 1</w:t>
      </w:r>
      <w:r w:rsidR="00224949">
        <w:rPr>
          <w:b/>
          <w:bCs/>
        </w:rPr>
        <w:t>9</w:t>
      </w:r>
    </w:p>
    <w:p w14:paraId="1F8D9C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6C9CD1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6CDF6DF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3684AB1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1AA488A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51ADC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277302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termin wykonania umowy wynosi 12 miesięcy od daty zawarcia umowy</w:t>
      </w:r>
    </w:p>
    <w:p w14:paraId="117F8344" w14:textId="2C027C64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3DB908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58CF1CD4" w14:textId="47DDA8E5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B9912A1" w14:textId="684A8558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544A9E1C" w14:textId="082F0E8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5A926C7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3E56F275" w14:textId="09C64F89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20</w:t>
      </w:r>
    </w:p>
    <w:p w14:paraId="28A0505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935F6C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164962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481411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2036A11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ACF1C8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685C5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4E465B2" w14:textId="6988E6A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791E5AC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0F59F07B" w14:textId="058066C4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A35A33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A35A33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4890059" w14:textId="451724A9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104C4F7F" w14:textId="0F58C395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3D7E1BB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29FAE8C5" w14:textId="7E572E5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21</w:t>
      </w:r>
    </w:p>
    <w:p w14:paraId="19C08F8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0B4E1BB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4E89D26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859CFF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8B73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8E9F1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1D4702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3DDE8678" w14:textId="2DB1A343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5D2A06CD" w14:textId="007093A3" w:rsidR="009C281C" w:rsidRPr="009C281C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053C389" w14:textId="5414086A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7871A362" w14:textId="27B83C1C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lastRenderedPageBreak/>
        <w:t xml:space="preserve">   </w:t>
      </w:r>
      <w:r w:rsidRPr="008A564B">
        <w:rPr>
          <w:b/>
        </w:rPr>
        <w:t>termin dostawy na hasło „na ratunek życia” (max. 8 godzin ) ………….</w:t>
      </w:r>
      <w:r>
        <w:rPr>
          <w:b/>
        </w:rPr>
        <w:t xml:space="preserve"> </w:t>
      </w:r>
    </w:p>
    <w:p w14:paraId="0E338EB4" w14:textId="77777777" w:rsidR="009C281C" w:rsidRPr="009C281C" w:rsidRDefault="009C281C" w:rsidP="00224949">
      <w:pPr>
        <w:spacing w:line="360" w:lineRule="auto"/>
        <w:jc w:val="both"/>
        <w:rPr>
          <w:b/>
          <w:bCs/>
        </w:rPr>
      </w:pPr>
    </w:p>
    <w:p w14:paraId="78A4F5D5" w14:textId="2756B96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22</w:t>
      </w:r>
    </w:p>
    <w:p w14:paraId="6B77F5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7414D25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5DD6D1B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153724A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F86F59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788552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4438AFE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DC059C7" w14:textId="1F93B38F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</w:t>
      </w:r>
      <w:r w:rsidR="007005C1">
        <w:rPr>
          <w:bCs/>
        </w:rPr>
        <w:t>w</w:t>
      </w:r>
      <w:r w:rsidR="008A564B">
        <w:rPr>
          <w:bCs/>
        </w:rPr>
        <w:t>y</w:t>
      </w:r>
    </w:p>
    <w:p w14:paraId="6740F79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3240275" w14:textId="0B539281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25813840" w14:textId="63A72401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 w:rsidRPr="008A564B">
        <w:rPr>
          <w:b/>
        </w:rPr>
        <w:t>termin dostawy na hasło „na ratunek życia” (max. 8 godzin ) ………….</w:t>
      </w:r>
    </w:p>
    <w:p w14:paraId="6AF650E0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06899824" w14:textId="21C1470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23</w:t>
      </w:r>
    </w:p>
    <w:p w14:paraId="679E4CC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3EF56FB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8CBF3D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356143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4853242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89FBF3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63779E4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EFF3EC9" w14:textId="6AC64C3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0FF174A6" w14:textId="77777777" w:rsidR="00A17840" w:rsidRDefault="009C281C" w:rsidP="00A17840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3171BD44" w14:textId="418D9931" w:rsidR="00224949" w:rsidRDefault="009C281C" w:rsidP="00A17840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096567E5" w14:textId="44DB4F06" w:rsidR="008A564B" w:rsidRPr="00A17840" w:rsidRDefault="008A564B" w:rsidP="00A17840">
      <w:pPr>
        <w:spacing w:line="360" w:lineRule="auto"/>
        <w:ind w:hanging="284"/>
        <w:jc w:val="both"/>
        <w:rPr>
          <w:bCs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2B7C710D" w14:textId="6009BB4A" w:rsidR="00224949" w:rsidRDefault="00224949" w:rsidP="009C281C">
      <w:pPr>
        <w:spacing w:line="360" w:lineRule="auto"/>
        <w:ind w:hanging="284"/>
        <w:jc w:val="both"/>
        <w:rPr>
          <w:b/>
          <w:bCs/>
        </w:rPr>
      </w:pPr>
    </w:p>
    <w:p w14:paraId="7062EF3B" w14:textId="77777777" w:rsidR="00224949" w:rsidRPr="009C281C" w:rsidRDefault="00224949" w:rsidP="009C281C">
      <w:pPr>
        <w:spacing w:line="360" w:lineRule="auto"/>
        <w:ind w:hanging="284"/>
        <w:jc w:val="both"/>
        <w:rPr>
          <w:b/>
          <w:bCs/>
        </w:rPr>
      </w:pPr>
    </w:p>
    <w:p w14:paraId="6FAEE834" w14:textId="44AC21FF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24</w:t>
      </w:r>
    </w:p>
    <w:p w14:paraId="240EF3C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6CAAC78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EB53C4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 xml:space="preserve">     kwota podatku VAT wynosi ................................ zł</w:t>
      </w:r>
    </w:p>
    <w:p w14:paraId="39D6D03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00FE355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350BA92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B1251D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48D9E860" w14:textId="5480A2E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B48F6D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146A01ED" w14:textId="6AC101A8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dostawy od złożenia zamówienia</w:t>
      </w:r>
      <w:r w:rsidR="007005C1">
        <w:rPr>
          <w:b/>
        </w:rPr>
        <w:t xml:space="preserve">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43F3ACA5" w14:textId="643368A9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FC332B4" w14:textId="7CFCEE7F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28B2307D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56FAE999" w14:textId="1F04F302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25</w:t>
      </w:r>
    </w:p>
    <w:p w14:paraId="72E089A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2B0D4A7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37EEB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5C89E8C9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31B460C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FF1928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218E1B08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63AFD659" w14:textId="1FDEB500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BBF095E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3F21C83" w14:textId="28EF5E87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/>
        </w:rPr>
        <w:tab/>
        <w:t>termin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…………...</w:t>
      </w:r>
    </w:p>
    <w:p w14:paraId="4F636BA1" w14:textId="34E83519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5ABAF0B6" w14:textId="77777777" w:rsidR="00224949" w:rsidRPr="009C281C" w:rsidRDefault="00224949" w:rsidP="00224949">
      <w:pPr>
        <w:spacing w:line="360" w:lineRule="auto"/>
        <w:jc w:val="both"/>
        <w:rPr>
          <w:b/>
          <w:bCs/>
        </w:rPr>
      </w:pPr>
    </w:p>
    <w:p w14:paraId="25484F8D" w14:textId="39E82194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26</w:t>
      </w:r>
    </w:p>
    <w:p w14:paraId="622087EC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wynosi....................... zł</w:t>
      </w:r>
    </w:p>
    <w:p w14:paraId="150B4F50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......%</w:t>
      </w:r>
    </w:p>
    <w:p w14:paraId="6DEE7D16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................................ zł</w:t>
      </w:r>
    </w:p>
    <w:p w14:paraId="7141AAB4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wynosi....................... zł</w:t>
      </w:r>
    </w:p>
    <w:p w14:paraId="7F3EA30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100B263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- Formularz cenowy  </w:t>
      </w:r>
    </w:p>
    <w:p w14:paraId="32C84307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lastRenderedPageBreak/>
        <w:tab/>
        <w:t>termin wykonania umowy wynosi 12 miesięcy od daty zawarcia umowy</w:t>
      </w:r>
    </w:p>
    <w:p w14:paraId="47C02CD3" w14:textId="695474E6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328466DB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43C7C1B4" w14:textId="5A0C699B" w:rsidR="009C281C" w:rsidRDefault="009C281C" w:rsidP="009C281C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Pr="009C281C">
        <w:rPr>
          <w:b/>
        </w:rPr>
        <w:t>termin dostawy od złożenia zamówienia (max. 2</w:t>
      </w:r>
      <w:r w:rsidR="007005C1">
        <w:rPr>
          <w:b/>
        </w:rPr>
        <w:t>4</w:t>
      </w:r>
      <w:r w:rsidRPr="009C281C">
        <w:rPr>
          <w:b/>
        </w:rPr>
        <w:t xml:space="preserve"> godziny): …………....</w:t>
      </w:r>
    </w:p>
    <w:p w14:paraId="1F951832" w14:textId="281D982B" w:rsidR="008A564B" w:rsidRPr="009C281C" w:rsidRDefault="008A564B" w:rsidP="009C281C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</w:t>
      </w:r>
      <w:r w:rsidRPr="008A564B">
        <w:rPr>
          <w:b/>
        </w:rPr>
        <w:t>termin dostawy na hasło „na ratunek życia” (max. 8 godzin ) ………….</w:t>
      </w:r>
    </w:p>
    <w:p w14:paraId="4C16E245" w14:textId="0984A032" w:rsidR="009C281C" w:rsidRDefault="009C281C" w:rsidP="009C281C">
      <w:pPr>
        <w:spacing w:line="360" w:lineRule="auto"/>
        <w:ind w:hanging="284"/>
        <w:jc w:val="both"/>
        <w:rPr>
          <w:bCs/>
        </w:rPr>
      </w:pPr>
    </w:p>
    <w:p w14:paraId="34FFC6DF" w14:textId="77777777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</w:p>
    <w:p w14:paraId="537D2104" w14:textId="6DF1A01E" w:rsidR="009C281C" w:rsidRPr="009C281C" w:rsidRDefault="009C281C" w:rsidP="009C281C">
      <w:pPr>
        <w:spacing w:line="360" w:lineRule="auto"/>
        <w:ind w:hanging="284"/>
        <w:jc w:val="both"/>
        <w:rPr>
          <w:b/>
          <w:bCs/>
        </w:rPr>
      </w:pPr>
      <w:r w:rsidRPr="009C281C">
        <w:rPr>
          <w:b/>
          <w:bCs/>
        </w:rPr>
        <w:t xml:space="preserve">Zadanie częściowe nr </w:t>
      </w:r>
      <w:r w:rsidR="00224949">
        <w:rPr>
          <w:b/>
          <w:bCs/>
        </w:rPr>
        <w:t>27</w:t>
      </w:r>
    </w:p>
    <w:p w14:paraId="026885A7" w14:textId="464166DC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/>
          <w:bCs/>
        </w:rPr>
        <w:tab/>
      </w:r>
      <w:r w:rsidRPr="009C281C">
        <w:rPr>
          <w:bCs/>
        </w:rPr>
        <w:t>wartość netto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7EDBFA0E" w14:textId="54D21E1F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stawka  podatku VAT wynosi  </w:t>
      </w:r>
      <w:r w:rsidR="00224949">
        <w:rPr>
          <w:bCs/>
        </w:rPr>
        <w:t>…</w:t>
      </w:r>
      <w:r w:rsidRPr="009C281C">
        <w:rPr>
          <w:bCs/>
        </w:rPr>
        <w:t>...%</w:t>
      </w:r>
    </w:p>
    <w:p w14:paraId="5814F99A" w14:textId="25933A8A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kwota podatku VAT wynosi </w:t>
      </w:r>
      <w:r w:rsidR="00224949">
        <w:rPr>
          <w:bCs/>
        </w:rPr>
        <w:t>…</w:t>
      </w:r>
      <w:r w:rsidRPr="009C281C">
        <w:rPr>
          <w:bCs/>
        </w:rPr>
        <w:t>............................. zł</w:t>
      </w:r>
    </w:p>
    <w:p w14:paraId="37B865EF" w14:textId="67286A65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wartość brutto za wykonanie całości przedmiotu zamówienia wynosi</w:t>
      </w:r>
      <w:r w:rsidR="00224949">
        <w:rPr>
          <w:bCs/>
        </w:rPr>
        <w:t>…</w:t>
      </w:r>
      <w:r w:rsidRPr="009C281C">
        <w:rPr>
          <w:bCs/>
        </w:rPr>
        <w:t>.................... zł</w:t>
      </w:r>
    </w:p>
    <w:p w14:paraId="382B4543" w14:textId="0C681741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 (słownie:</w:t>
      </w:r>
      <w:r w:rsidR="00224949">
        <w:rPr>
          <w:bCs/>
        </w:rPr>
        <w:t>…</w:t>
      </w:r>
      <w:r w:rsidRPr="009C281C">
        <w:rPr>
          <w:bCs/>
        </w:rPr>
        <w:t>................................................................................................................... zł),</w:t>
      </w:r>
    </w:p>
    <w:p w14:paraId="6F0CE118" w14:textId="087B6B78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 xml:space="preserve">wyliczenie zgodnie z odpowiednią tabelą zawartą w załączniku do Formularza ofertowego </w:t>
      </w:r>
      <w:r w:rsidR="00224949">
        <w:rPr>
          <w:bCs/>
        </w:rPr>
        <w:t>–</w:t>
      </w:r>
      <w:r w:rsidRPr="009C281C">
        <w:rPr>
          <w:bCs/>
        </w:rPr>
        <w:t xml:space="preserve"> Formularz cenowy  </w:t>
      </w:r>
    </w:p>
    <w:p w14:paraId="5C245A0A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termin wykonania umowy wynosi 12 miesięcy od daty zawarcia umowy</w:t>
      </w:r>
    </w:p>
    <w:p w14:paraId="799F2971" w14:textId="4C9C10D9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6A05BEE5" w14:textId="77777777" w:rsidR="009C281C" w:rsidRPr="009C281C" w:rsidRDefault="009C281C" w:rsidP="009C281C">
      <w:pPr>
        <w:spacing w:line="360" w:lineRule="auto"/>
        <w:ind w:hanging="284"/>
        <w:jc w:val="both"/>
        <w:rPr>
          <w:bCs/>
        </w:rPr>
      </w:pPr>
      <w:r w:rsidRPr="009C281C">
        <w:rPr>
          <w:bCs/>
        </w:rPr>
        <w:tab/>
        <w:t>warunki płatności: przelew 60 dni na zasadach określonych we wzorze umowy –</w:t>
      </w:r>
    </w:p>
    <w:p w14:paraId="291E626A" w14:textId="6F8EA9D9" w:rsidR="00224949" w:rsidRDefault="009C281C" w:rsidP="00224949">
      <w:pPr>
        <w:spacing w:line="360" w:lineRule="auto"/>
        <w:ind w:hanging="284"/>
        <w:jc w:val="both"/>
        <w:rPr>
          <w:b/>
        </w:rPr>
      </w:pPr>
      <w:r w:rsidRPr="009C281C">
        <w:rPr>
          <w:bCs/>
        </w:rPr>
        <w:tab/>
      </w:r>
      <w:r w:rsidR="00224949" w:rsidRPr="009C281C">
        <w:rPr>
          <w:b/>
        </w:rPr>
        <w:t>T</w:t>
      </w:r>
      <w:r w:rsidRPr="009C281C">
        <w:rPr>
          <w:b/>
        </w:rPr>
        <w:t>ermin dostaw</w:t>
      </w:r>
      <w:r w:rsidR="007005C1">
        <w:rPr>
          <w:b/>
        </w:rPr>
        <w:t xml:space="preserve">y od złożenia zamówienia (max. </w:t>
      </w:r>
      <w:r w:rsidRPr="009C281C">
        <w:rPr>
          <w:b/>
        </w:rPr>
        <w:t>2</w:t>
      </w:r>
      <w:r w:rsidR="007005C1">
        <w:rPr>
          <w:b/>
        </w:rPr>
        <w:t>4</w:t>
      </w:r>
      <w:r w:rsidRPr="009C281C">
        <w:rPr>
          <w:b/>
        </w:rPr>
        <w:t xml:space="preserve"> godziny): …………</w:t>
      </w:r>
      <w:r w:rsidR="00224949">
        <w:rPr>
          <w:b/>
        </w:rPr>
        <w:t>…</w:t>
      </w:r>
      <w:r w:rsidRPr="009C281C">
        <w:rPr>
          <w:b/>
        </w:rPr>
        <w:t>.</w:t>
      </w:r>
    </w:p>
    <w:p w14:paraId="080A8A56" w14:textId="1A7F1117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  </w:t>
      </w:r>
      <w:r w:rsidRPr="008A564B">
        <w:rPr>
          <w:b/>
        </w:rPr>
        <w:t>termin dostawy na hasło „na ratunek życia” (max. 8 godzin ) ………….</w:t>
      </w:r>
    </w:p>
    <w:p w14:paraId="0BD2DB16" w14:textId="7777777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</w:p>
    <w:p w14:paraId="4C62E9C7" w14:textId="38B79E4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 xml:space="preserve">Zadanie częściowe nr </w:t>
      </w:r>
      <w:r>
        <w:rPr>
          <w:b/>
        </w:rPr>
        <w:t>28</w:t>
      </w:r>
    </w:p>
    <w:p w14:paraId="09AF598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270A488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508DAE5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666577F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5DB872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8184F0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79BA5DE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936FA96" w14:textId="2DAAA51C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>od daty dostawy</w:t>
      </w:r>
    </w:p>
    <w:p w14:paraId="6D38042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035C89E" w14:textId="73FBD9C7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 xml:space="preserve">termin dostawy od złożenia zamówienia </w:t>
      </w:r>
      <w:r w:rsidR="007005C1">
        <w:rPr>
          <w:b/>
        </w:rPr>
        <w:t xml:space="preserve">(max.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4FC4580" w14:textId="4E8FC01B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37396780" w14:textId="3539341C" w:rsidR="00224949" w:rsidRPr="00224949" w:rsidRDefault="00224949" w:rsidP="009C281C">
      <w:pPr>
        <w:spacing w:line="360" w:lineRule="auto"/>
        <w:ind w:hanging="284"/>
        <w:jc w:val="both"/>
        <w:rPr>
          <w:bCs/>
        </w:rPr>
      </w:pPr>
    </w:p>
    <w:p w14:paraId="7115BFD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A6E453E" w14:textId="3340A7A7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29</w:t>
      </w:r>
    </w:p>
    <w:p w14:paraId="2363522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3452D0C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6820F1E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52ED3C4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722E585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6FF042C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305009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09946354" w14:textId="7D6F4D3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1CB331EF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13C6F649" w14:textId="4D92F846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</w:t>
      </w:r>
      <w:r w:rsidR="007005C1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5988EA33" w14:textId="71B57E06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6E90E8BE" w14:textId="43658C9E" w:rsidR="00224949" w:rsidRPr="00224949" w:rsidRDefault="00224949" w:rsidP="009C281C">
      <w:pPr>
        <w:spacing w:line="360" w:lineRule="auto"/>
        <w:ind w:hanging="284"/>
        <w:jc w:val="both"/>
        <w:rPr>
          <w:bCs/>
        </w:rPr>
      </w:pPr>
    </w:p>
    <w:p w14:paraId="39007DE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EAE733" w14:textId="361724A4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30</w:t>
      </w:r>
    </w:p>
    <w:p w14:paraId="68B4790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6E93D1CA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37E420D4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kwota podatku VAT wynosi ................................ zł</w:t>
      </w:r>
    </w:p>
    <w:p w14:paraId="45CC34F7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4618BA4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DAFFC4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36D331D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2F4EAFC9" w14:textId="5F6249CE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>2 lata</w:t>
      </w:r>
      <w:r w:rsidR="008A564B">
        <w:rPr>
          <w:bCs/>
        </w:rPr>
        <w:t xml:space="preserve"> od daty dostawy </w:t>
      </w:r>
    </w:p>
    <w:p w14:paraId="78BA7A1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6781C098" w14:textId="276E5B14" w:rsid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ab/>
        <w:t>termin dostawy od złożenia zamówienia (max.</w:t>
      </w:r>
      <w:r w:rsidR="007005C1">
        <w:rPr>
          <w:b/>
        </w:rPr>
        <w:t xml:space="preserve">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61F5ECB1" w14:textId="5BF9A5E8" w:rsidR="008A564B" w:rsidRPr="00224949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1B1A810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</w:p>
    <w:p w14:paraId="62D3FFAB" w14:textId="47959299" w:rsidR="00224949" w:rsidRPr="00224949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/>
        </w:rPr>
        <w:t>Zadanie częściowe nr 31</w:t>
      </w:r>
    </w:p>
    <w:p w14:paraId="7A042A12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netto za wykonanie całości przedmiotu zamówienia wynosi....................... zł</w:t>
      </w:r>
    </w:p>
    <w:p w14:paraId="0CCEE469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stawka  podatku VAT wynosi  ......%</w:t>
      </w:r>
    </w:p>
    <w:p w14:paraId="781D4AF6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lastRenderedPageBreak/>
        <w:t xml:space="preserve">     kwota podatku VAT wynosi ................................ zł</w:t>
      </w:r>
    </w:p>
    <w:p w14:paraId="16D1AFC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wartość brutto za wykonanie całości przedmiotu zamówienia wynosi....................... zł</w:t>
      </w:r>
    </w:p>
    <w:p w14:paraId="05509101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7ED77993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 xml:space="preserve">wyliczenie zgodnie z odpowiednią tabelą zawartą w załączniku do Formularza ofertowego - Formularz cenowy  </w:t>
      </w:r>
    </w:p>
    <w:p w14:paraId="2B5FEEAB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termin wykonania umowy wynosi 12 miesięcy od daty zawarcia umowy</w:t>
      </w:r>
    </w:p>
    <w:p w14:paraId="1A53F01D" w14:textId="28C6D779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 xml:space="preserve">    okres gwarancji minimum </w:t>
      </w:r>
      <w:r w:rsidR="00A17840">
        <w:rPr>
          <w:bCs/>
        </w:rPr>
        <w:t xml:space="preserve">2 lata </w:t>
      </w:r>
      <w:r w:rsidR="008A564B">
        <w:rPr>
          <w:bCs/>
        </w:rPr>
        <w:t xml:space="preserve">od daty dostawy </w:t>
      </w:r>
    </w:p>
    <w:p w14:paraId="212F41C8" w14:textId="77777777" w:rsidR="00224949" w:rsidRPr="00224949" w:rsidRDefault="00224949" w:rsidP="00224949">
      <w:pPr>
        <w:spacing w:line="360" w:lineRule="auto"/>
        <w:ind w:hanging="284"/>
        <w:jc w:val="both"/>
        <w:rPr>
          <w:bCs/>
        </w:rPr>
      </w:pPr>
      <w:r w:rsidRPr="00224949">
        <w:rPr>
          <w:bCs/>
        </w:rPr>
        <w:tab/>
        <w:t>warunki płatności: przelew 60 dni na zasadach określonych we wzorze umowy –</w:t>
      </w:r>
    </w:p>
    <w:p w14:paraId="04E28FD7" w14:textId="24DDE42D" w:rsidR="005F3F41" w:rsidRDefault="00224949" w:rsidP="00224949">
      <w:pPr>
        <w:spacing w:line="360" w:lineRule="auto"/>
        <w:ind w:hanging="284"/>
        <w:jc w:val="both"/>
        <w:rPr>
          <w:b/>
        </w:rPr>
      </w:pPr>
      <w:r w:rsidRPr="00224949">
        <w:rPr>
          <w:bCs/>
        </w:rPr>
        <w:tab/>
      </w:r>
      <w:r w:rsidRPr="00224949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224949">
        <w:rPr>
          <w:b/>
        </w:rPr>
        <w:t>2</w:t>
      </w:r>
      <w:r w:rsidR="007005C1">
        <w:rPr>
          <w:b/>
        </w:rPr>
        <w:t>4</w:t>
      </w:r>
      <w:r w:rsidRPr="00224949">
        <w:rPr>
          <w:b/>
        </w:rPr>
        <w:t xml:space="preserve"> godziny): …………....</w:t>
      </w:r>
    </w:p>
    <w:p w14:paraId="47F8A83F" w14:textId="33A115FE" w:rsidR="008A564B" w:rsidRDefault="008A564B" w:rsidP="00224949">
      <w:pPr>
        <w:spacing w:line="360" w:lineRule="auto"/>
        <w:ind w:hanging="284"/>
        <w:jc w:val="both"/>
        <w:rPr>
          <w:b/>
        </w:rPr>
      </w:pPr>
      <w:r>
        <w:rPr>
          <w:b/>
        </w:rPr>
        <w:t xml:space="preserve">   </w:t>
      </w:r>
      <w:r w:rsidRPr="008A564B">
        <w:rPr>
          <w:b/>
        </w:rPr>
        <w:t>termin dostawy na hasło „na ratunek życia” (max. 8 godzin ) ………….</w:t>
      </w:r>
    </w:p>
    <w:p w14:paraId="45D574A2" w14:textId="28E85002" w:rsidR="0025683B" w:rsidRDefault="0025683B" w:rsidP="00224949">
      <w:pPr>
        <w:spacing w:line="360" w:lineRule="auto"/>
        <w:ind w:hanging="284"/>
        <w:jc w:val="both"/>
        <w:rPr>
          <w:b/>
        </w:rPr>
      </w:pPr>
    </w:p>
    <w:p w14:paraId="2F809E57" w14:textId="5385972C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>Zadanie częściowe nr 3</w:t>
      </w:r>
      <w:r w:rsidR="000273D4">
        <w:rPr>
          <w:b/>
        </w:rPr>
        <w:t>2</w:t>
      </w:r>
    </w:p>
    <w:p w14:paraId="744729AC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netto za wykonanie całości przedmiotu zamówienia wynosi....................... zł</w:t>
      </w:r>
    </w:p>
    <w:p w14:paraId="6916A2EB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stawka  podatku VAT wynosi  ......%</w:t>
      </w:r>
    </w:p>
    <w:p w14:paraId="2474FFE4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kwota podatku VAT wynosi ................................ zł</w:t>
      </w:r>
    </w:p>
    <w:p w14:paraId="3789A49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wartość brutto za wykonanie całości przedmiotu zamówienia wynosi....................... zł</w:t>
      </w:r>
    </w:p>
    <w:p w14:paraId="367C4219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 (słownie:...................................................................................................................... zł),</w:t>
      </w:r>
    </w:p>
    <w:p w14:paraId="58007B9E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 xml:space="preserve">wyliczenie zgodnie z odpowiednią tabelą zawartą w załączniku do Formularza ofertowego - Formularz cenowy  </w:t>
      </w:r>
    </w:p>
    <w:p w14:paraId="259341A1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termin wykonania umowy wynosi 12 miesięcy od daty zawarcia umowy</w:t>
      </w:r>
    </w:p>
    <w:p w14:paraId="1D49802D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 xml:space="preserve">    okres gwarancji minimum 2 lata od daty dostawy </w:t>
      </w:r>
    </w:p>
    <w:p w14:paraId="27C70B27" w14:textId="77777777" w:rsidR="0025683B" w:rsidRPr="0025683B" w:rsidRDefault="0025683B" w:rsidP="0025683B">
      <w:pPr>
        <w:spacing w:line="360" w:lineRule="auto"/>
        <w:ind w:hanging="284"/>
        <w:jc w:val="both"/>
      </w:pPr>
      <w:r w:rsidRPr="0025683B">
        <w:tab/>
        <w:t>warunki płatności: przelew 60 dni na zasadach określonych we wzorze umowy –</w:t>
      </w:r>
    </w:p>
    <w:p w14:paraId="1A03919D" w14:textId="2F703935" w:rsidR="0025683B" w:rsidRP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  <w:bCs/>
        </w:rPr>
        <w:tab/>
      </w:r>
      <w:r w:rsidRPr="0025683B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25683B">
        <w:rPr>
          <w:b/>
        </w:rPr>
        <w:t>2</w:t>
      </w:r>
      <w:r w:rsidR="007005C1">
        <w:rPr>
          <w:b/>
        </w:rPr>
        <w:t>4</w:t>
      </w:r>
      <w:r w:rsidRPr="0025683B">
        <w:rPr>
          <w:b/>
        </w:rPr>
        <w:t xml:space="preserve"> godziny): …………....</w:t>
      </w:r>
    </w:p>
    <w:p w14:paraId="15F60197" w14:textId="470564E0" w:rsidR="0025683B" w:rsidRDefault="0025683B" w:rsidP="0025683B">
      <w:pPr>
        <w:spacing w:line="360" w:lineRule="auto"/>
        <w:ind w:hanging="284"/>
        <w:jc w:val="both"/>
        <w:rPr>
          <w:b/>
        </w:rPr>
      </w:pPr>
      <w:r w:rsidRPr="0025683B">
        <w:rPr>
          <w:b/>
        </w:rPr>
        <w:t xml:space="preserve">   termin dostawy na hasło „na ratunek życia” (max. 8 godzin ) ………….</w:t>
      </w:r>
    </w:p>
    <w:p w14:paraId="34FBC2D0" w14:textId="396D6C72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591EF968" w14:textId="1F8F69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3</w:t>
      </w:r>
    </w:p>
    <w:p w14:paraId="1452ED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C66EA6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233C6C0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00942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E3E844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F66B1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1AE9DB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62E45A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 xml:space="preserve">    okres gwarancji minimum 2 lata od daty dostawy </w:t>
      </w:r>
    </w:p>
    <w:p w14:paraId="6D71D4F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3040576" w14:textId="2A0DE6E8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C5251EB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5E624CF" w14:textId="32213FFF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40A0F593" w14:textId="77777777" w:rsidR="000273D4" w:rsidRDefault="000273D4" w:rsidP="0025683B">
      <w:pPr>
        <w:spacing w:line="360" w:lineRule="auto"/>
        <w:ind w:hanging="284"/>
        <w:jc w:val="both"/>
        <w:rPr>
          <w:b/>
        </w:rPr>
      </w:pPr>
    </w:p>
    <w:p w14:paraId="1448E570" w14:textId="696DBDA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4</w:t>
      </w:r>
    </w:p>
    <w:p w14:paraId="4B96C4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71EAAE7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334AD8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6F0F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5E9EB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9F3A72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35FA0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6AB0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AFD69F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D7EF7E" w14:textId="18CDF29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050B93DD" w14:textId="79F9DD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01AE5E9B" w14:textId="197012B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58CC73A" w14:textId="3639A4F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5</w:t>
      </w:r>
    </w:p>
    <w:p w14:paraId="74C3BC2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41549C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0FBD3B9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9A36B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D521D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24CD24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82CB5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63FC8C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80699D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047B5C0" w14:textId="6EFA9B0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A1463E3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B8B9980" w14:textId="0F89BB6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AA5F8D9" w14:textId="34543B3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lastRenderedPageBreak/>
        <w:t>Zadanie częściowe nr 3</w:t>
      </w:r>
      <w:r>
        <w:rPr>
          <w:b/>
        </w:rPr>
        <w:t>6</w:t>
      </w:r>
    </w:p>
    <w:p w14:paraId="1C484B3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7A412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922CD5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672C37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6547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0D08C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BAB057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AFD361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3F11E3D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2C5F22EC" w14:textId="37063158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58CB93D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1E71F3B" w14:textId="6801983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70AFD847" w14:textId="32E427C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7</w:t>
      </w:r>
    </w:p>
    <w:p w14:paraId="250911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67E5EA0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A4F1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7C04C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73AEE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6ACA38C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AF18AB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F62F5D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27DA92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CED632" w14:textId="77823DE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3A1E79" w14:textId="6ED76190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A8EC2CE" w14:textId="77777777" w:rsidR="007005C1" w:rsidRDefault="007005C1" w:rsidP="000273D4">
      <w:pPr>
        <w:spacing w:line="360" w:lineRule="auto"/>
        <w:ind w:hanging="284"/>
        <w:jc w:val="both"/>
        <w:rPr>
          <w:b/>
        </w:rPr>
      </w:pPr>
    </w:p>
    <w:p w14:paraId="401B138A" w14:textId="69E0C4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8</w:t>
      </w:r>
    </w:p>
    <w:p w14:paraId="69C9745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70820E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87F4B8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56807D2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1A4D89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2B9DC8A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 xml:space="preserve">wyliczenie zgodnie z odpowiednią tabelą zawartą w załączniku do Formularza ofertowego - Formularz cenowy  </w:t>
      </w:r>
    </w:p>
    <w:p w14:paraId="5F2889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13E98A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9738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70B69EA4" w14:textId="13EC841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>y od złożenia zamówienia (max.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8F0DF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A671846" w14:textId="6B55FCBC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5AA1DE74" w14:textId="7D3BD67E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>Zadanie częściowe nr 3</w:t>
      </w:r>
      <w:r>
        <w:rPr>
          <w:b/>
        </w:rPr>
        <w:t>9</w:t>
      </w:r>
    </w:p>
    <w:p w14:paraId="0EDFEE7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FCD364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3EA75DB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5C20F5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0D4483C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AE423C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D3C63A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50C6DA0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77A6FD6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5C5467D4" w14:textId="62A176F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D20235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5CCDB4E7" w14:textId="6D0D616D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27ED4B" w14:textId="1C6BCE2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40</w:t>
      </w:r>
    </w:p>
    <w:p w14:paraId="29C7150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7EDC5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ED8399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82742D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253BB68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7ED6280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78CA0C8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A4F603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522C3C8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061C148B" w14:textId="2B4F1D9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E4CBCC2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lastRenderedPageBreak/>
        <w:t xml:space="preserve">   termin dostawy na hasło „na ratunek życia” (max. 8 godzin ) ………….</w:t>
      </w:r>
    </w:p>
    <w:p w14:paraId="355F96C6" w14:textId="7DD29A17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C681B76" w14:textId="5DBCD58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41</w:t>
      </w:r>
    </w:p>
    <w:p w14:paraId="10F2229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3425881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EE3C68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23433A6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652343D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14EEC6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27517B6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7BF84FC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019369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2505323" w14:textId="22DEA575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E925177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136E6011" w14:textId="71AD9141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66692A54" w14:textId="39548863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42</w:t>
      </w:r>
    </w:p>
    <w:p w14:paraId="6B89B3C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1CC2BC4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75BDA1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06E2A31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3F97EDE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28E2EA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63A17D6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55F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0EBD85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17C94D11" w14:textId="4F56966C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dostawy od złożenia zamówienia (max. 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209E5414" w14:textId="7B01055E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137EB52" w14:textId="094B9284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4F008AFA" w14:textId="764968A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43</w:t>
      </w:r>
    </w:p>
    <w:p w14:paraId="62E0659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55A7659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11F05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4D8FFD9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>wartość brutto za wykonanie całości przedmiotu zamówienia wynosi....................... zł</w:t>
      </w:r>
    </w:p>
    <w:p w14:paraId="280187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5DB6BDB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4699EFE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1A9433A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428E47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768AE79" w14:textId="7994F0EA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5FA3E16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334090D2" w14:textId="493D1B70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1B6D35A7" w14:textId="6F45A70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44</w:t>
      </w:r>
    </w:p>
    <w:p w14:paraId="47B0027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rPr>
          <w:b/>
          <w:bCs/>
        </w:rPr>
        <w:tab/>
      </w:r>
      <w:r w:rsidRPr="000273D4">
        <w:t>wartość netto za wykonanie całości przedmiotu zamówienia wynosi....................... zł</w:t>
      </w:r>
    </w:p>
    <w:p w14:paraId="465C3F7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5BFA9735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3787BF3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6DBEAD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47023F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C3B2D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56064E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E0BE6E2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49A53455" w14:textId="12580CD9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61D57E9D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48526158" w14:textId="5CF3E5F2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2F1DF9EC" w14:textId="62BBED0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45</w:t>
      </w:r>
    </w:p>
    <w:p w14:paraId="2C09998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075435E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4A58310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1CA1DEF9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08F3A7F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06804AD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02C4AB5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4DEF1F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69AB543A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lastRenderedPageBreak/>
        <w:tab/>
        <w:t>warunki płatności: przelew 60 dni na zasadach określonych we wzorze umowy –</w:t>
      </w:r>
    </w:p>
    <w:p w14:paraId="6CCB16B3" w14:textId="4ACEEDC1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4632C4DE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13C95DBE" w14:textId="6CC20A2F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01E66635" w14:textId="13D5D8BD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46</w:t>
      </w:r>
    </w:p>
    <w:p w14:paraId="7EEBBDD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DDEE7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1123F98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741E876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523E5F4D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DDAECCE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12BB80E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E4C6D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150F4DE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072BBC09" w14:textId="460F1CB6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33D94C15" w14:textId="77777777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6B0D8CFB" w14:textId="53F60ED9" w:rsidR="000273D4" w:rsidRDefault="000273D4" w:rsidP="000273D4">
      <w:pPr>
        <w:spacing w:line="360" w:lineRule="auto"/>
        <w:ind w:hanging="284"/>
        <w:jc w:val="both"/>
        <w:rPr>
          <w:b/>
        </w:rPr>
      </w:pPr>
    </w:p>
    <w:p w14:paraId="3BCF4B29" w14:textId="413A684B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Zadanie częściowe nr </w:t>
      </w:r>
      <w:r>
        <w:rPr>
          <w:b/>
        </w:rPr>
        <w:t>47</w:t>
      </w:r>
    </w:p>
    <w:p w14:paraId="1A83289B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netto za wykonanie całości przedmiotu zamówienia wynosi....................... zł</w:t>
      </w:r>
    </w:p>
    <w:p w14:paraId="34B98B7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stawka  podatku VAT wynosi  ......%</w:t>
      </w:r>
    </w:p>
    <w:p w14:paraId="4D272C51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kwota podatku VAT wynosi ................................ zł</w:t>
      </w:r>
    </w:p>
    <w:p w14:paraId="72DBF717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wartość brutto za wykonanie całości przedmiotu zamówienia wynosi....................... zł</w:t>
      </w:r>
    </w:p>
    <w:p w14:paraId="7BA31B1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 (słownie:...................................................................................................................... zł),</w:t>
      </w:r>
    </w:p>
    <w:p w14:paraId="3B547883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 xml:space="preserve">wyliczenie zgodnie z odpowiednią tabelą zawartą w załączniku do Formularza ofertowego - Formularz cenowy  </w:t>
      </w:r>
    </w:p>
    <w:p w14:paraId="32A003FF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termin wykonania umowy wynosi 12 miesięcy od daty zawarcia umowy</w:t>
      </w:r>
    </w:p>
    <w:p w14:paraId="3FC60F46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 xml:space="preserve">    okres gwarancji minimum 2 lata od daty dostawy </w:t>
      </w:r>
    </w:p>
    <w:p w14:paraId="2C44CEC4" w14:textId="77777777" w:rsidR="000273D4" w:rsidRPr="000273D4" w:rsidRDefault="000273D4" w:rsidP="000273D4">
      <w:pPr>
        <w:spacing w:line="360" w:lineRule="auto"/>
        <w:ind w:hanging="284"/>
        <w:jc w:val="both"/>
      </w:pPr>
      <w:r w:rsidRPr="000273D4">
        <w:tab/>
        <w:t>warunki płatności: przelew 60 dni na zasadach określonych we wzorze umowy –</w:t>
      </w:r>
    </w:p>
    <w:p w14:paraId="66BD02FA" w14:textId="0F8EEAE0" w:rsidR="000273D4" w:rsidRP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  <w:bCs/>
        </w:rPr>
        <w:tab/>
      </w:r>
      <w:r w:rsidRPr="000273D4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0273D4">
        <w:rPr>
          <w:b/>
        </w:rPr>
        <w:t>2</w:t>
      </w:r>
      <w:r w:rsidR="007005C1">
        <w:rPr>
          <w:b/>
        </w:rPr>
        <w:t>4</w:t>
      </w:r>
      <w:r w:rsidRPr="000273D4">
        <w:rPr>
          <w:b/>
        </w:rPr>
        <w:t xml:space="preserve"> godziny): …………....</w:t>
      </w:r>
    </w:p>
    <w:p w14:paraId="7C281F7C" w14:textId="50C6CC28" w:rsidR="000273D4" w:rsidRDefault="000273D4" w:rsidP="000273D4">
      <w:pPr>
        <w:spacing w:line="360" w:lineRule="auto"/>
        <w:ind w:hanging="284"/>
        <w:jc w:val="both"/>
        <w:rPr>
          <w:b/>
        </w:rPr>
      </w:pPr>
      <w:r w:rsidRPr="000273D4">
        <w:rPr>
          <w:b/>
        </w:rPr>
        <w:t xml:space="preserve">   termin dostawy na hasło „na ratunek życia” (max. 8 godzin ) ………….</w:t>
      </w:r>
    </w:p>
    <w:p w14:paraId="7592FFC2" w14:textId="236A9E87" w:rsidR="006559F5" w:rsidRDefault="006559F5" w:rsidP="000273D4">
      <w:pPr>
        <w:spacing w:line="360" w:lineRule="auto"/>
        <w:ind w:hanging="284"/>
        <w:jc w:val="both"/>
        <w:rPr>
          <w:b/>
        </w:rPr>
      </w:pPr>
    </w:p>
    <w:p w14:paraId="44989804" w14:textId="4FB77DC3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>Zadanie częściowe nr 4</w:t>
      </w:r>
      <w:r>
        <w:rPr>
          <w:b/>
        </w:rPr>
        <w:t>8</w:t>
      </w:r>
    </w:p>
    <w:p w14:paraId="2D0CBD20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/>
        </w:rPr>
        <w:tab/>
      </w:r>
      <w:r w:rsidRPr="006559F5">
        <w:rPr>
          <w:bCs/>
        </w:rPr>
        <w:t>wartość netto za wykonanie całości przedmiotu zamówienia wynosi....................... zł</w:t>
      </w:r>
    </w:p>
    <w:p w14:paraId="5CC04F23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lastRenderedPageBreak/>
        <w:t xml:space="preserve">     stawka  podatku VAT wynosi  ......%</w:t>
      </w:r>
    </w:p>
    <w:p w14:paraId="58A8DBBD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kwota podatku VAT wynosi ................................ zł</w:t>
      </w:r>
    </w:p>
    <w:p w14:paraId="6102BC52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wartość brutto za wykonanie całości przedmiotu zamówienia wynosi....................... zł</w:t>
      </w:r>
    </w:p>
    <w:p w14:paraId="40FF8DC0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6EDD12C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 xml:space="preserve">wyliczenie zgodnie z odpowiednią tabelą zawartą w załączniku do Formularza ofertowego - Formularz cenowy  </w:t>
      </w:r>
    </w:p>
    <w:p w14:paraId="0C7E5756" w14:textId="39D571FA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termin wykonania umowy wynosi od daty zawarcia umowy</w:t>
      </w:r>
      <w:r w:rsidR="001012D5">
        <w:rPr>
          <w:bCs/>
        </w:rPr>
        <w:t xml:space="preserve"> do 30.04.2020</w:t>
      </w:r>
    </w:p>
    <w:p w14:paraId="65E92341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 xml:space="preserve">    okres gwarancji minimum 2 lata od daty dostawy </w:t>
      </w:r>
    </w:p>
    <w:p w14:paraId="3BFA6A7A" w14:textId="77777777" w:rsidR="006559F5" w:rsidRPr="006559F5" w:rsidRDefault="006559F5" w:rsidP="006559F5">
      <w:pPr>
        <w:spacing w:line="360" w:lineRule="auto"/>
        <w:ind w:hanging="284"/>
        <w:jc w:val="both"/>
        <w:rPr>
          <w:bCs/>
        </w:rPr>
      </w:pPr>
      <w:r w:rsidRPr="006559F5">
        <w:rPr>
          <w:bCs/>
        </w:rPr>
        <w:tab/>
        <w:t>warunki płatności: przelew 60 dni na zasadach określonych we wzorze umowy –</w:t>
      </w:r>
    </w:p>
    <w:p w14:paraId="10D39973" w14:textId="7C26A721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20B27D10" w14:textId="3556D096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E8CD9C4" w14:textId="5C8B14C9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1E56ECAC" w14:textId="15542FBB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>Zadanie częściowe nr 4</w:t>
      </w:r>
      <w:r>
        <w:rPr>
          <w:b/>
        </w:rPr>
        <w:t>9</w:t>
      </w:r>
    </w:p>
    <w:p w14:paraId="07C24C11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43ECE9E3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72D58EC4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05D2E53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06B0847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CD68B0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0DA004B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4EE2191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52E9E9D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72BDA0F1" w14:textId="01F1CA7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FD43FB3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EA94207" w14:textId="735B1D70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573990E4" w14:textId="4C725D44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50</w:t>
      </w:r>
    </w:p>
    <w:p w14:paraId="56784DFF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6055214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3CEB75DE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301598E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47975B76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149CA8A5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58FE6F32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lastRenderedPageBreak/>
        <w:tab/>
        <w:t>termin wykonania umowy wynosi 12 miesięcy od daty zawarcia umowy</w:t>
      </w:r>
    </w:p>
    <w:p w14:paraId="33FCC64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034F67F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8541DDD" w14:textId="4711E23D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E0A646D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09853B1E" w14:textId="52DB860D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30004BE6" w14:textId="77777777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3DE942E8" w14:textId="06E0541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51</w:t>
      </w:r>
    </w:p>
    <w:p w14:paraId="38B8841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19B1317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3DC36F68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0D95C612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45DC597C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161C5AF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0EE9AA09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352CDE7B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155FEBE7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BE9C0E1" w14:textId="7A2B0D8D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719947E9" w14:textId="166C7845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A4EAE01" w14:textId="17764C62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7DDFEF56" w14:textId="32C50258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>
        <w:rPr>
          <w:b/>
        </w:rPr>
        <w:t>52</w:t>
      </w:r>
    </w:p>
    <w:p w14:paraId="12EDA6A3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6559F5">
        <w:t>wartość netto za wykonanie całości przedmiotu zamówienia wynosi....................... zł</w:t>
      </w:r>
    </w:p>
    <w:p w14:paraId="421E8060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stawka  podatku VAT wynosi  ......%</w:t>
      </w:r>
    </w:p>
    <w:p w14:paraId="272FAF74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kwota podatku VAT wynosi ................................ zł</w:t>
      </w:r>
    </w:p>
    <w:p w14:paraId="6B6AC10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wartość brutto za wykonanie całości przedmiotu zamówienia wynosi....................... zł</w:t>
      </w:r>
    </w:p>
    <w:p w14:paraId="797C9CE8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 (słownie:...................................................................................................................... zł),</w:t>
      </w:r>
    </w:p>
    <w:p w14:paraId="3C9C6F49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 xml:space="preserve">wyliczenie zgodnie z odpowiednią tabelą zawartą w załączniku do Formularza ofertowego - Formularz cenowy  </w:t>
      </w:r>
    </w:p>
    <w:p w14:paraId="586618DD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termin wykonania umowy wynosi 12 miesięcy od daty zawarcia umowy</w:t>
      </w:r>
    </w:p>
    <w:p w14:paraId="5FD4ABD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 xml:space="preserve">    okres gwarancji minimum 2 lata od daty dostawy </w:t>
      </w:r>
    </w:p>
    <w:p w14:paraId="7CD1B4AA" w14:textId="77777777" w:rsidR="006559F5" w:rsidRPr="006559F5" w:rsidRDefault="006559F5" w:rsidP="006559F5">
      <w:pPr>
        <w:spacing w:line="360" w:lineRule="auto"/>
        <w:ind w:hanging="284"/>
        <w:jc w:val="both"/>
      </w:pPr>
      <w:r w:rsidRPr="006559F5">
        <w:tab/>
        <w:t>warunki płatności: przelew 60 dni na zasadach określonych we wzorze umowy –</w:t>
      </w:r>
    </w:p>
    <w:p w14:paraId="140CE23C" w14:textId="438703A2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4D4FD0AB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305D1449" w14:textId="3B5576A2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4528CED8" w14:textId="2B4F08A0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53</w:t>
      </w:r>
    </w:p>
    <w:p w14:paraId="49941A39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51BEC9C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1F50E08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7CC20B6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3B3B89DD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7624C66A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BDCB642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5D48F59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5302862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22E29B3B" w14:textId="4D0B922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6A69FE52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80C9123" w14:textId="01D18E6E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5CEB2410" w14:textId="4A018B26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54</w:t>
      </w:r>
    </w:p>
    <w:p w14:paraId="43D357B3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netto za wykonanie całości przedmiotu zamówienia wynosi....................... zł</w:t>
      </w:r>
    </w:p>
    <w:p w14:paraId="1DD8385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0AF6DC18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3B6640D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CD138F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6183278E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F916BE4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08E50CF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562EC1AF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5AC936A2" w14:textId="142D2EF5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7441B971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5F51B720" w14:textId="5E32304E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6A00E5A3" w14:textId="5D33455B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55</w:t>
      </w:r>
    </w:p>
    <w:p w14:paraId="3F769E45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44A280CD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29341A1B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4EDA4B49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2787025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lastRenderedPageBreak/>
        <w:t xml:space="preserve">     (słownie:...................................................................................................................... zł),</w:t>
      </w:r>
    </w:p>
    <w:p w14:paraId="0170AC4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5A8CF062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6BEED75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44C7ED9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44F26A56" w14:textId="5785919C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dostawy od złożenia zamówienia (max. 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22E62CBA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4673F814" w14:textId="4EDF6378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41DA53EF" w14:textId="106D1F54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56</w:t>
      </w:r>
    </w:p>
    <w:p w14:paraId="6FD2C55F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03EACDA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61DFD76E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63588268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58FBBC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0622AB24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7B0C3740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1EB094C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774859F3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2DAFC04E" w14:textId="5D9F382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tab/>
      </w:r>
      <w:r w:rsidRPr="006559F5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6559F5">
        <w:rPr>
          <w:b/>
        </w:rPr>
        <w:t>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4A714215" w14:textId="77777777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AF7DCB1" w14:textId="6789BE47" w:rsidR="006559F5" w:rsidRDefault="006559F5" w:rsidP="006559F5">
      <w:pPr>
        <w:spacing w:line="360" w:lineRule="auto"/>
        <w:ind w:hanging="284"/>
        <w:jc w:val="both"/>
        <w:rPr>
          <w:b/>
        </w:rPr>
      </w:pPr>
    </w:p>
    <w:p w14:paraId="6EDA73A4" w14:textId="3F13CDB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Zadanie częściowe nr </w:t>
      </w:r>
      <w:r w:rsidR="005C1043">
        <w:rPr>
          <w:b/>
        </w:rPr>
        <w:t>57</w:t>
      </w:r>
    </w:p>
    <w:p w14:paraId="4D9359A8" w14:textId="77777777" w:rsidR="006559F5" w:rsidRPr="005C1043" w:rsidRDefault="006559F5" w:rsidP="006559F5">
      <w:pPr>
        <w:spacing w:line="360" w:lineRule="auto"/>
        <w:ind w:hanging="284"/>
        <w:jc w:val="both"/>
      </w:pPr>
      <w:r w:rsidRPr="006559F5">
        <w:rPr>
          <w:b/>
        </w:rPr>
        <w:tab/>
      </w:r>
      <w:r w:rsidRPr="005C1043">
        <w:t>wartość netto za wykonanie całości przedmiotu zamówienia wynosi....................... zł</w:t>
      </w:r>
    </w:p>
    <w:p w14:paraId="28E35E45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stawka  podatku VAT wynosi  ......%</w:t>
      </w:r>
    </w:p>
    <w:p w14:paraId="35A4478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kwota podatku VAT wynosi ................................ zł</w:t>
      </w:r>
    </w:p>
    <w:p w14:paraId="7A598E7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wartość brutto za wykonanie całości przedmiotu zamówienia wynosi....................... zł</w:t>
      </w:r>
    </w:p>
    <w:p w14:paraId="58BB457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 (słownie:...................................................................................................................... zł),</w:t>
      </w:r>
    </w:p>
    <w:p w14:paraId="2363F491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 xml:space="preserve">wyliczenie zgodnie z odpowiednią tabelą zawartą w załączniku do Formularza ofertowego - Formularz cenowy  </w:t>
      </w:r>
    </w:p>
    <w:p w14:paraId="4CAA2376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termin wykonania umowy wynosi 12 miesięcy od daty zawarcia umowy</w:t>
      </w:r>
    </w:p>
    <w:p w14:paraId="361F35F7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 xml:space="preserve">    okres gwarancji minimum 2 lata od daty dostawy </w:t>
      </w:r>
    </w:p>
    <w:p w14:paraId="6666253C" w14:textId="77777777" w:rsidR="006559F5" w:rsidRPr="005C1043" w:rsidRDefault="006559F5" w:rsidP="006559F5">
      <w:pPr>
        <w:spacing w:line="360" w:lineRule="auto"/>
        <w:ind w:hanging="284"/>
        <w:jc w:val="both"/>
      </w:pPr>
      <w:r w:rsidRPr="005C1043">
        <w:tab/>
        <w:t>warunki płatności: przelew 60 dni na zasadach określonych we wzorze umowy –</w:t>
      </w:r>
    </w:p>
    <w:p w14:paraId="77AF6D33" w14:textId="3835B5DE" w:rsidR="006559F5" w:rsidRP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  <w:bCs/>
        </w:rPr>
        <w:lastRenderedPageBreak/>
        <w:tab/>
      </w:r>
      <w:r w:rsidRPr="006559F5">
        <w:rPr>
          <w:b/>
        </w:rPr>
        <w:t>termin dostawy od złożenia zamówienia (max. 2</w:t>
      </w:r>
      <w:r w:rsidR="007005C1">
        <w:rPr>
          <w:b/>
        </w:rPr>
        <w:t>4</w:t>
      </w:r>
      <w:r w:rsidRPr="006559F5">
        <w:rPr>
          <w:b/>
        </w:rPr>
        <w:t xml:space="preserve"> godziny): …………....</w:t>
      </w:r>
    </w:p>
    <w:p w14:paraId="1FFD27C7" w14:textId="066ACC41" w:rsidR="006559F5" w:rsidRDefault="006559F5" w:rsidP="006559F5">
      <w:pPr>
        <w:spacing w:line="360" w:lineRule="auto"/>
        <w:ind w:hanging="284"/>
        <w:jc w:val="both"/>
        <w:rPr>
          <w:b/>
        </w:rPr>
      </w:pPr>
      <w:r w:rsidRPr="006559F5">
        <w:rPr>
          <w:b/>
        </w:rPr>
        <w:t xml:space="preserve">   termin dostawy na hasło „na ratunek życia” (max. 8 godzin ) ………….</w:t>
      </w:r>
    </w:p>
    <w:p w14:paraId="604ABC4E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2E26F546" w14:textId="5936D7E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>Zadanie częściowe nr 5</w:t>
      </w:r>
      <w:r>
        <w:rPr>
          <w:b/>
        </w:rPr>
        <w:t>8</w:t>
      </w:r>
    </w:p>
    <w:p w14:paraId="279C385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2F2A97D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100F96A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4112669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79F5BED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3A702B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920F53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206AF4D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423F19F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09D323D9" w14:textId="10144702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0412E186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50AC663D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00DB0855" w14:textId="287D898D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>Zadanie częściowe nr 5</w:t>
      </w:r>
      <w:r>
        <w:rPr>
          <w:b/>
        </w:rPr>
        <w:t>9</w:t>
      </w:r>
    </w:p>
    <w:p w14:paraId="6DDB540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1232B43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3E39293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31EE8DB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27BEF5C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63E6ABE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235D9F0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9A993E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599CA52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97933B1" w14:textId="7163162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dostawy od złożenia zamówienia (max. 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9C0FBAB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035453BD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551D1E26" w14:textId="32ADB378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60</w:t>
      </w:r>
    </w:p>
    <w:p w14:paraId="591A834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692A313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12AF450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lastRenderedPageBreak/>
        <w:t xml:space="preserve">     kwota podatku VAT wynosi ................................ zł</w:t>
      </w:r>
    </w:p>
    <w:p w14:paraId="68F7F7E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BEE5B5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234080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3125D1E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12F3974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25FFC71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08511E5" w14:textId="644C8B8D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C0C70E7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6C97BA3E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13D0D888" w14:textId="5ABEEBE8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61</w:t>
      </w:r>
    </w:p>
    <w:p w14:paraId="4E0FA48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4928E2E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4095B9C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4B048C1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87F19D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F0DF0A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24D69B2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809EDA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0FEEB6A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53E2B542" w14:textId="7CEC59B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dostawy od złożenia zamówienia (max. 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3B507779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5CDA9164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480887F6" w14:textId="682A49AA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62</w:t>
      </w:r>
    </w:p>
    <w:p w14:paraId="0A54D20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7309C1A3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5856706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0723896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795BB1D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DC1D15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F88701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040DD6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lastRenderedPageBreak/>
        <w:t xml:space="preserve">    okres gwarancji minimum 2 lata od daty dostawy </w:t>
      </w:r>
    </w:p>
    <w:p w14:paraId="637A70F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B4D7911" w14:textId="6061CC8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162A753E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1C356188" w14:textId="77777777" w:rsidR="00541DC8" w:rsidRDefault="00541DC8" w:rsidP="00541DC8">
      <w:pPr>
        <w:spacing w:line="360" w:lineRule="auto"/>
        <w:jc w:val="both"/>
        <w:rPr>
          <w:b/>
        </w:rPr>
      </w:pPr>
    </w:p>
    <w:p w14:paraId="22F0505B" w14:textId="77777777" w:rsidR="007005C1" w:rsidRPr="00541DC8" w:rsidRDefault="007005C1" w:rsidP="00541DC8">
      <w:pPr>
        <w:spacing w:line="360" w:lineRule="auto"/>
        <w:jc w:val="both"/>
        <w:rPr>
          <w:b/>
        </w:rPr>
      </w:pPr>
    </w:p>
    <w:p w14:paraId="46EB6AC2" w14:textId="5A475AB0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63</w:t>
      </w:r>
    </w:p>
    <w:p w14:paraId="506B71D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44FB050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6CFC685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2A3B64B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4393803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CABBA7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331D4F4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067848A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4F87853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1D0F177B" w14:textId="7688553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704848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3638E95A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405D0427" w14:textId="71B09219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64</w:t>
      </w:r>
    </w:p>
    <w:p w14:paraId="4B75199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6662C1D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75B4349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1D5287F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2377D3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5CBFA2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D47989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EB57FB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73F2804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392FFEFB" w14:textId="2BC0FF64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0155BF46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0BCE5A4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0668FEAD" w14:textId="054293C6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lastRenderedPageBreak/>
        <w:t xml:space="preserve">Zadanie częściowe nr </w:t>
      </w:r>
      <w:r>
        <w:rPr>
          <w:b/>
        </w:rPr>
        <w:t>65</w:t>
      </w:r>
    </w:p>
    <w:p w14:paraId="04FEF9E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44C50E1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56B9A081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2A4F582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40F550C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E285A6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0D21DEA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6767FC2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1B40EFD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253E8B4A" w14:textId="1BDF6EA3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B724A7B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6A49FDA4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33946C4C" w14:textId="3D0838C6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66</w:t>
      </w:r>
    </w:p>
    <w:p w14:paraId="600B72C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323F2DF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3CD2FEE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058990C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984DAB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48C895C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522786B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16882AF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316A49B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559BD384" w14:textId="73ABB5CF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560E5275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28294089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519D9266" w14:textId="551299F5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67</w:t>
      </w:r>
    </w:p>
    <w:p w14:paraId="2506299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7876A48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7A93AA7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0E003B3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39ECF45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52677AE3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lastRenderedPageBreak/>
        <w:tab/>
        <w:t xml:space="preserve">wyliczenie zgodnie z odpowiednią tabelą zawartą w załączniku do Formularza ofertowego - Formularz cenowy  </w:t>
      </w:r>
    </w:p>
    <w:p w14:paraId="66E22DE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0E07F62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627AD39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1D1516A3" w14:textId="4ADB2056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4D123492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1207EE5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554E1E85" w14:textId="375A30C9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68</w:t>
      </w:r>
    </w:p>
    <w:p w14:paraId="30F5BBA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5E2C6EE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69A8469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77A946E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341103C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0BCA9B4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76B385D2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6021CEB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0C04EF7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34639B06" w14:textId="2018AEF0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6C3EF325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38FFCDF3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488CAC55" w14:textId="34645EE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69</w:t>
      </w:r>
    </w:p>
    <w:p w14:paraId="57BC168A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65B987E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19A02FC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31555389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317286B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11A7BD9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6B20A41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5E43F19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6F9791E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24C554A3" w14:textId="35938132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414CC5A9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lastRenderedPageBreak/>
        <w:t xml:space="preserve">   termin dostawy na hasło „na ratunek życia” (max. 8 godzin ) ………….</w:t>
      </w:r>
    </w:p>
    <w:p w14:paraId="632882FA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24358963" w14:textId="0B6F7F24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70</w:t>
      </w:r>
    </w:p>
    <w:p w14:paraId="34E4694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netto za wykonanie całości przedmiotu zamówienia wynosi....................... zł</w:t>
      </w:r>
    </w:p>
    <w:p w14:paraId="39A7286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5CC6A57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4BC6346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0DD4FE0E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F232020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41943894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6E4B4E25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5A01CD1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1226AC20" w14:textId="2FFC2450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70A6124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5D30FDF0" w14:textId="77777777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</w:p>
    <w:p w14:paraId="3B8ABCF3" w14:textId="682E34EE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Zadanie częściowe nr </w:t>
      </w:r>
      <w:r>
        <w:rPr>
          <w:b/>
        </w:rPr>
        <w:t>71</w:t>
      </w:r>
    </w:p>
    <w:p w14:paraId="547F8B2C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3C0AE91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099D8DA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7C4FCECD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1CBD82D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2D512908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1D9FD0DB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171C16D6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2BA4C8D7" w14:textId="77777777" w:rsidR="00541DC8" w:rsidRPr="00541DC8" w:rsidRDefault="00541DC8" w:rsidP="00541DC8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6BB9A350" w14:textId="1E18C06B" w:rsidR="00541DC8" w:rsidRP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 w:rsidR="007005C1">
        <w:rPr>
          <w:b/>
        </w:rPr>
        <w:t xml:space="preserve">y od złożenia zamówienia (max. </w:t>
      </w:r>
      <w:r w:rsidRPr="00541DC8">
        <w:rPr>
          <w:b/>
        </w:rPr>
        <w:t>2</w:t>
      </w:r>
      <w:r w:rsidR="007005C1"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4A2AA00C" w14:textId="17487F04" w:rsidR="00541DC8" w:rsidRDefault="00541DC8" w:rsidP="00541DC8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30E04A60" w14:textId="279215B9" w:rsidR="005C1043" w:rsidRDefault="005C1043" w:rsidP="006559F5">
      <w:pPr>
        <w:spacing w:line="360" w:lineRule="auto"/>
        <w:ind w:hanging="284"/>
        <w:jc w:val="both"/>
        <w:rPr>
          <w:b/>
        </w:rPr>
      </w:pPr>
    </w:p>
    <w:p w14:paraId="56F6F205" w14:textId="77777777" w:rsidR="0088394C" w:rsidRDefault="0088394C" w:rsidP="006559F5">
      <w:pPr>
        <w:spacing w:line="360" w:lineRule="auto"/>
        <w:ind w:hanging="284"/>
        <w:jc w:val="both"/>
        <w:rPr>
          <w:b/>
        </w:rPr>
      </w:pPr>
    </w:p>
    <w:p w14:paraId="5AAF85C1" w14:textId="77777777" w:rsidR="0088394C" w:rsidRDefault="0088394C" w:rsidP="006559F5">
      <w:pPr>
        <w:spacing w:line="360" w:lineRule="auto"/>
        <w:ind w:hanging="284"/>
        <w:jc w:val="both"/>
        <w:rPr>
          <w:b/>
        </w:rPr>
      </w:pPr>
    </w:p>
    <w:p w14:paraId="1AAB1216" w14:textId="77777777" w:rsidR="0088394C" w:rsidRDefault="0088394C" w:rsidP="006559F5">
      <w:pPr>
        <w:spacing w:line="360" w:lineRule="auto"/>
        <w:ind w:hanging="284"/>
        <w:jc w:val="both"/>
        <w:rPr>
          <w:b/>
        </w:rPr>
      </w:pPr>
    </w:p>
    <w:p w14:paraId="2FE188B8" w14:textId="77777777" w:rsidR="0088394C" w:rsidRDefault="0088394C" w:rsidP="006559F5">
      <w:pPr>
        <w:spacing w:line="360" w:lineRule="auto"/>
        <w:ind w:hanging="284"/>
        <w:jc w:val="both"/>
        <w:rPr>
          <w:b/>
        </w:rPr>
      </w:pPr>
    </w:p>
    <w:p w14:paraId="5E7F47D9" w14:textId="19AA2224" w:rsidR="0088394C" w:rsidRPr="00541DC8" w:rsidRDefault="0088394C" w:rsidP="0088394C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lastRenderedPageBreak/>
        <w:t xml:space="preserve">Zadanie częściowe nr </w:t>
      </w:r>
      <w:r>
        <w:rPr>
          <w:b/>
        </w:rPr>
        <w:t>72 (poz. n</w:t>
      </w:r>
      <w:bookmarkStart w:id="1" w:name="_GoBack"/>
      <w:bookmarkEnd w:id="1"/>
      <w:r>
        <w:rPr>
          <w:b/>
        </w:rPr>
        <w:t>r 2 z pakietu nr 30)</w:t>
      </w:r>
    </w:p>
    <w:p w14:paraId="53F425EC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/>
        </w:rPr>
        <w:tab/>
      </w:r>
      <w:r w:rsidRPr="00541DC8">
        <w:rPr>
          <w:bCs/>
        </w:rPr>
        <w:t>wartość netto za wykonanie całości przedmiotu zamówienia wynosi....................... zł</w:t>
      </w:r>
    </w:p>
    <w:p w14:paraId="585FC39F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stawka  podatku VAT wynosi  ......%</w:t>
      </w:r>
    </w:p>
    <w:p w14:paraId="6CE09263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kwota podatku VAT wynosi ................................ zł</w:t>
      </w:r>
    </w:p>
    <w:p w14:paraId="7E5CC1D1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wartość brutto za wykonanie całości przedmiotu zamówienia wynosi....................... zł</w:t>
      </w:r>
    </w:p>
    <w:p w14:paraId="478477D2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 (słownie:...................................................................................................................... zł),</w:t>
      </w:r>
    </w:p>
    <w:p w14:paraId="3FF587BC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 xml:space="preserve">wyliczenie zgodnie z odpowiednią tabelą zawartą w załączniku do Formularza ofertowego - Formularz cenowy  </w:t>
      </w:r>
    </w:p>
    <w:p w14:paraId="496505F9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termin wykonania umowy wynosi 12 miesięcy od daty zawarcia umowy</w:t>
      </w:r>
    </w:p>
    <w:p w14:paraId="43A2F0A8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 xml:space="preserve">    okres gwarancji minimum 2 lata od daty dostawy </w:t>
      </w:r>
    </w:p>
    <w:p w14:paraId="5CF736A5" w14:textId="77777777" w:rsidR="0088394C" w:rsidRPr="00541DC8" w:rsidRDefault="0088394C" w:rsidP="0088394C">
      <w:pPr>
        <w:spacing w:line="360" w:lineRule="auto"/>
        <w:ind w:hanging="284"/>
        <w:jc w:val="both"/>
        <w:rPr>
          <w:bCs/>
        </w:rPr>
      </w:pPr>
      <w:r w:rsidRPr="00541DC8">
        <w:rPr>
          <w:bCs/>
        </w:rPr>
        <w:tab/>
        <w:t>warunki płatności: przelew 60 dni na zasadach określonych we wzorze umowy –</w:t>
      </w:r>
    </w:p>
    <w:p w14:paraId="12F83B13" w14:textId="77777777" w:rsidR="0088394C" w:rsidRPr="00541DC8" w:rsidRDefault="0088394C" w:rsidP="0088394C">
      <w:pPr>
        <w:spacing w:line="360" w:lineRule="auto"/>
        <w:ind w:hanging="284"/>
        <w:jc w:val="both"/>
        <w:rPr>
          <w:b/>
        </w:rPr>
      </w:pPr>
      <w:r w:rsidRPr="00541DC8">
        <w:rPr>
          <w:b/>
          <w:bCs/>
        </w:rPr>
        <w:tab/>
      </w:r>
      <w:r w:rsidRPr="00541DC8">
        <w:rPr>
          <w:b/>
        </w:rPr>
        <w:t>termin dostaw</w:t>
      </w:r>
      <w:r>
        <w:rPr>
          <w:b/>
        </w:rPr>
        <w:t xml:space="preserve">y od złożenia zamówienia (max. </w:t>
      </w:r>
      <w:r w:rsidRPr="00541DC8">
        <w:rPr>
          <w:b/>
        </w:rPr>
        <w:t>2</w:t>
      </w:r>
      <w:r>
        <w:rPr>
          <w:b/>
        </w:rPr>
        <w:t>4</w:t>
      </w:r>
      <w:r w:rsidRPr="00541DC8">
        <w:rPr>
          <w:b/>
        </w:rPr>
        <w:t xml:space="preserve"> godziny): …………....</w:t>
      </w:r>
    </w:p>
    <w:p w14:paraId="57FF074A" w14:textId="77777777" w:rsidR="0088394C" w:rsidRDefault="0088394C" w:rsidP="0088394C">
      <w:pPr>
        <w:spacing w:line="360" w:lineRule="auto"/>
        <w:ind w:hanging="284"/>
        <w:jc w:val="both"/>
        <w:rPr>
          <w:b/>
        </w:rPr>
      </w:pPr>
      <w:r w:rsidRPr="00541DC8">
        <w:rPr>
          <w:b/>
        </w:rPr>
        <w:t xml:space="preserve">   termin dostawy na hasło „na ratunek życia” (max. 8 godzin ) ………….</w:t>
      </w:r>
    </w:p>
    <w:p w14:paraId="7A46D38E" w14:textId="77777777" w:rsidR="0088394C" w:rsidRDefault="0088394C" w:rsidP="006559F5">
      <w:pPr>
        <w:spacing w:line="360" w:lineRule="auto"/>
        <w:ind w:hanging="284"/>
        <w:jc w:val="both"/>
        <w:rPr>
          <w:b/>
        </w:rPr>
      </w:pPr>
    </w:p>
    <w:p w14:paraId="73521871" w14:textId="77777777" w:rsidR="0025683B" w:rsidRPr="00224949" w:rsidRDefault="0025683B" w:rsidP="000273D4">
      <w:pPr>
        <w:spacing w:line="360" w:lineRule="auto"/>
        <w:jc w:val="both"/>
        <w:rPr>
          <w:b/>
        </w:rPr>
      </w:pPr>
    </w:p>
    <w:p w14:paraId="02B4DFDC" w14:textId="77777777" w:rsidR="00CA7C6C" w:rsidRDefault="00CA7C6C" w:rsidP="00535E57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14:paraId="6FFCA999" w14:textId="77777777" w:rsidR="00CA7C6C" w:rsidRDefault="00CA7C6C" w:rsidP="00535E57">
      <w:pPr>
        <w:spacing w:line="360" w:lineRule="auto"/>
        <w:ind w:hanging="284"/>
        <w:jc w:val="both"/>
      </w:pPr>
      <w:r>
        <w:t>3) oświadczamy, że uważamy się za związanych niniejszą ofertą na czas wskazany w specyfikacji istotnych warunków zamówienia,</w:t>
      </w:r>
    </w:p>
    <w:p w14:paraId="4B035901" w14:textId="77777777" w:rsidR="00CA7C6C" w:rsidRDefault="00CA7C6C" w:rsidP="00535E57">
      <w:pPr>
        <w:spacing w:line="360" w:lineRule="auto"/>
        <w:ind w:hanging="284"/>
        <w:jc w:val="both"/>
      </w:pPr>
      <w:r>
        <w:t xml:space="preserve">4) oświadczamy, że </w:t>
      </w:r>
      <w:r w:rsidR="0030391A">
        <w:t>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7A6709" w14:textId="77777777" w:rsidR="00CA7C6C" w:rsidRDefault="00CA7C6C">
      <w:pPr>
        <w:spacing w:line="360" w:lineRule="auto"/>
        <w:ind w:left="-284"/>
        <w:jc w:val="both"/>
      </w:pPr>
      <w:r>
        <w:t xml:space="preserve">5) prosimy o zwrot pieniędzy wniesionych tytułem wadium na </w:t>
      </w:r>
      <w:r w:rsidR="00740C0B">
        <w:t>podane</w:t>
      </w:r>
      <w:r w:rsidR="0030391A">
        <w:t xml:space="preserve"> </w:t>
      </w:r>
      <w:r>
        <w:t>konto</w:t>
      </w:r>
      <w:r w:rsidR="00740C0B">
        <w:t xml:space="preserve"> bankowe</w:t>
      </w:r>
      <w:r>
        <w:t>*:</w:t>
      </w:r>
    </w:p>
    <w:p w14:paraId="24CF9EC9" w14:textId="77777777" w:rsidR="00CA7C6C" w:rsidRDefault="00CA7C6C">
      <w:pPr>
        <w:spacing w:line="360" w:lineRule="auto"/>
      </w:pPr>
      <w:r>
        <w:t>................................................................................................................................,</w:t>
      </w:r>
    </w:p>
    <w:p w14:paraId="4C0B48AE" w14:textId="77777777" w:rsidR="00CA7C6C" w:rsidRDefault="00CA7C6C" w:rsidP="00535E57">
      <w:pPr>
        <w:spacing w:line="360" w:lineRule="auto"/>
        <w:ind w:left="284" w:hanging="284"/>
        <w:jc w:val="both"/>
        <w:rPr>
          <w:i/>
        </w:rPr>
      </w:pPr>
      <w:r>
        <w:rPr>
          <w:i/>
        </w:rPr>
        <w:t>* dotyczy tych wykonawców, którzy wnoszą wadium gotówką</w:t>
      </w:r>
    </w:p>
    <w:p w14:paraId="67F015DF" w14:textId="77777777" w:rsidR="00CA7C6C" w:rsidRDefault="00CA7C6C">
      <w:pPr>
        <w:spacing w:line="360" w:lineRule="auto"/>
        <w:ind w:hanging="284"/>
        <w:jc w:val="both"/>
      </w:pPr>
      <w:r>
        <w:t>6)</w:t>
      </w:r>
      <w:r>
        <w:tab/>
        <w:t xml:space="preserve">oświadczamy, że zapoznaliśmy się z </w:t>
      </w:r>
      <w:r w:rsidR="00C8058B">
        <w:t>wzorem umowy, który</w:t>
      </w:r>
      <w:r>
        <w:t xml:space="preserve"> </w:t>
      </w:r>
      <w:r w:rsidR="00C8058B">
        <w:t>stanowi załącznik do</w:t>
      </w:r>
      <w:r>
        <w:t xml:space="preserve"> Specyfikacji Istotnych Warunków Zamówienia i zobowiązujemy się w przypadku wyboru naszej oferty do zawarcia umowy na zawartych tam warunkach w miejscu i terminie wyznaczonym przez Zamawiającego.</w:t>
      </w:r>
    </w:p>
    <w:p w14:paraId="008403FA" w14:textId="77777777" w:rsidR="00C67FC7" w:rsidRPr="00C67FC7" w:rsidRDefault="00C67FC7" w:rsidP="00C67FC7">
      <w:pPr>
        <w:spacing w:line="360" w:lineRule="auto"/>
        <w:ind w:hanging="284"/>
        <w:jc w:val="both"/>
      </w:pPr>
      <w:r>
        <w:t>7) oświadczamy, że cały oferowany przez nas asortyment</w:t>
      </w:r>
      <w:r w:rsidR="006B229B">
        <w:t xml:space="preserve"> ma wszystkie parametry określone przez Zamawiającego w SIWZ i</w:t>
      </w:r>
      <w:r w:rsidRPr="00C67FC7">
        <w:t xml:space="preserve"> posiada wszystkie wymagane odpowiednimi przepisami dokumenty m. in.: deklaracje zgodności, </w:t>
      </w:r>
      <w:r>
        <w:t xml:space="preserve">dopuszczenie do obrotu </w:t>
      </w:r>
      <w:r w:rsidRPr="00C67FC7">
        <w:t>i certyfikaty (jeśli wymagają tego stosowne przepisy prawa),  i zobowiązujemy się je dostarczyć na każde wezwanie Zamawiającego,</w:t>
      </w:r>
    </w:p>
    <w:p w14:paraId="639939E0" w14:textId="77777777" w:rsidR="00C67FC7" w:rsidRPr="00C67FC7" w:rsidRDefault="00C67FC7" w:rsidP="00C67FC7">
      <w:pPr>
        <w:spacing w:line="360" w:lineRule="auto"/>
        <w:ind w:hanging="284"/>
        <w:jc w:val="both"/>
      </w:pPr>
      <w:r>
        <w:lastRenderedPageBreak/>
        <w:t>8</w:t>
      </w:r>
      <w:r w:rsidRPr="00C67FC7">
        <w:t xml:space="preserve">)  oświadczamy, </w:t>
      </w:r>
      <w:r w:rsidRPr="00C67FC7">
        <w:rPr>
          <w:bCs/>
        </w:rPr>
        <w:t>ż</w:t>
      </w:r>
      <w:r w:rsidRPr="00C67FC7">
        <w:t xml:space="preserve">e w cenie oferty zostały uwzględnione wszystkie koszty wykonania zamówienia i realizacji przyszłego świadczenia umownego, i </w:t>
      </w:r>
      <w:r w:rsidRPr="00C67FC7">
        <w:rPr>
          <w:bCs/>
        </w:rPr>
        <w:t>ż</w:t>
      </w:r>
      <w:r w:rsidRPr="00C67FC7">
        <w:t>e cena oferty nie ma charakteru ceny rażąco niskiej (ceny dumpingowej).</w:t>
      </w:r>
    </w:p>
    <w:p w14:paraId="084E3F17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284"/>
        <w:jc w:val="both"/>
      </w:pPr>
      <w:r w:rsidRPr="00C67FC7">
        <w:t>oświadczamy, zgodnie z art. 91 ust. 3a Pzp, że wybór naszej oferty:</w:t>
      </w:r>
    </w:p>
    <w:p w14:paraId="3CD705D6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instrText xml:space="preserve"> FORMCHECKBOX </w:instrText>
      </w:r>
      <w:r w:rsidR="0088394C">
        <w:fldChar w:fldCharType="separate"/>
      </w:r>
      <w:r w:rsidRPr="00C67FC7">
        <w:fldChar w:fldCharType="end"/>
      </w:r>
      <w:r w:rsidRPr="00C67FC7">
        <w:t xml:space="preserve"> </w:t>
      </w:r>
      <w:r w:rsidRPr="00C67FC7">
        <w:rPr>
          <w:b/>
        </w:rPr>
        <w:t>nie będzie</w:t>
      </w:r>
      <w:r w:rsidRPr="00C67FC7">
        <w:t xml:space="preserve"> prowadzić do powstania u Zamawiającego obowiązku podatkowego.</w:t>
      </w:r>
    </w:p>
    <w:p w14:paraId="2007AA3A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7FC7">
        <w:rPr>
          <w:lang w:val="cs-CZ"/>
        </w:rPr>
        <w:instrText xml:space="preserve"> FORMCHECKBOX </w:instrText>
      </w:r>
      <w:r w:rsidR="0088394C">
        <w:rPr>
          <w:lang w:val="cs-CZ"/>
        </w:rPr>
      </w:r>
      <w:r w:rsidR="0088394C">
        <w:rPr>
          <w:lang w:val="cs-CZ"/>
        </w:rPr>
        <w:fldChar w:fldCharType="separate"/>
      </w:r>
      <w:r w:rsidRPr="00C67FC7">
        <w:fldChar w:fldCharType="end"/>
      </w:r>
      <w:r w:rsidRPr="00C67FC7">
        <w:rPr>
          <w:lang w:val="cs-CZ"/>
        </w:rPr>
        <w:t xml:space="preserve"> </w:t>
      </w:r>
      <w:r w:rsidRPr="00C67FC7">
        <w:rPr>
          <w:b/>
          <w:lang w:val="cs-CZ"/>
        </w:rPr>
        <w:t>będzie</w:t>
      </w:r>
      <w:r w:rsidRPr="00C67FC7">
        <w:rPr>
          <w:lang w:val="cs-CZ"/>
        </w:rPr>
        <w:t xml:space="preserve"> prowadzić do powstania u Zamawiającego obowiązku podatkowego następujących towarów/usług:</w:t>
      </w:r>
    </w:p>
    <w:p w14:paraId="611A317C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…………………………………………………… - ………………………………….. zł netto</w:t>
      </w:r>
    </w:p>
    <w:p w14:paraId="44E947A6" w14:textId="77777777" w:rsidR="00C67FC7" w:rsidRPr="00C67FC7" w:rsidRDefault="00C67FC7" w:rsidP="00C67FC7">
      <w:pPr>
        <w:spacing w:line="360" w:lineRule="auto"/>
        <w:ind w:firstLine="142"/>
        <w:jc w:val="both"/>
        <w:rPr>
          <w:lang w:val="cs-CZ"/>
        </w:rPr>
      </w:pPr>
      <w:r w:rsidRPr="00C67FC7">
        <w:rPr>
          <w:lang w:val="cs-CZ"/>
        </w:rPr>
        <w:t>Nazwa towaru/usługi</w:t>
      </w:r>
      <w:r w:rsidRPr="00C67FC7">
        <w:rPr>
          <w:lang w:val="cs-CZ"/>
        </w:rPr>
        <w:tab/>
      </w:r>
      <w:r w:rsidRPr="00C67FC7">
        <w:rPr>
          <w:lang w:val="cs-CZ"/>
        </w:rPr>
        <w:tab/>
        <w:t>wartość bez kwoty podatku VAT</w:t>
      </w:r>
    </w:p>
    <w:p w14:paraId="446E90D5" w14:textId="77777777" w:rsidR="00C67FC7" w:rsidRPr="00C67FC7" w:rsidRDefault="00C67FC7" w:rsidP="00C67FC7">
      <w:pPr>
        <w:spacing w:line="360" w:lineRule="auto"/>
        <w:ind w:hanging="284"/>
        <w:jc w:val="both"/>
      </w:pPr>
    </w:p>
    <w:p w14:paraId="60B719F0" w14:textId="77777777" w:rsidR="00C67FC7" w:rsidRPr="00C67FC7" w:rsidRDefault="00C67FC7" w:rsidP="00C67FC7">
      <w:pPr>
        <w:numPr>
          <w:ilvl w:val="0"/>
          <w:numId w:val="38"/>
        </w:numPr>
        <w:spacing w:line="360" w:lineRule="auto"/>
        <w:ind w:left="0" w:hanging="426"/>
        <w:jc w:val="both"/>
      </w:pPr>
      <w:r w:rsidRPr="00C67FC7">
        <w:t>w przypadku wyboru oferty za ofertę najkorzystniejszą:</w:t>
      </w:r>
    </w:p>
    <w:p w14:paraId="6B6AEEDE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Osoba/y uprawniona/e do podpisania umowy: …………………………...</w:t>
      </w:r>
    </w:p>
    <w:p w14:paraId="005A9CF5" w14:textId="77777777" w:rsidR="00C67FC7" w:rsidRPr="00C67FC7" w:rsidRDefault="00C67FC7" w:rsidP="00C67FC7">
      <w:pPr>
        <w:numPr>
          <w:ilvl w:val="0"/>
          <w:numId w:val="36"/>
        </w:numPr>
        <w:spacing w:line="360" w:lineRule="auto"/>
        <w:jc w:val="both"/>
      </w:pPr>
      <w:r w:rsidRPr="00C67FC7">
        <w:t>Osoba do kontaktów w sprawie realizacji umowy: ………………………..….</w:t>
      </w:r>
    </w:p>
    <w:p w14:paraId="2F442278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  tel.: ………………………………, faks: …………………………………….…</w:t>
      </w:r>
      <w:r w:rsidRPr="00C67FC7">
        <w:rPr>
          <w:bCs/>
        </w:rPr>
        <w:t>.</w:t>
      </w:r>
      <w:r w:rsidRPr="00C67FC7">
        <w:rPr>
          <w:bCs/>
          <w:lang w:val="x-none"/>
        </w:rPr>
        <w:t>.</w:t>
      </w:r>
    </w:p>
    <w:p w14:paraId="63EB29AA" w14:textId="77777777" w:rsidR="00C67FC7" w:rsidRPr="00C67FC7" w:rsidRDefault="00C67FC7" w:rsidP="00C67FC7">
      <w:pPr>
        <w:spacing w:line="360" w:lineRule="auto"/>
        <w:ind w:hanging="284"/>
        <w:jc w:val="both"/>
        <w:rPr>
          <w:bCs/>
          <w:lang w:val="x-none"/>
        </w:rPr>
      </w:pPr>
      <w:r w:rsidRPr="00C67FC7">
        <w:rPr>
          <w:bCs/>
          <w:lang w:val="x-none"/>
        </w:rPr>
        <w:tab/>
        <w:t xml:space="preserve"> </w:t>
      </w:r>
      <w:r w:rsidRPr="00C67FC7">
        <w:rPr>
          <w:bCs/>
        </w:rPr>
        <w:t xml:space="preserve"> e -</w:t>
      </w:r>
      <w:r w:rsidRPr="00C67FC7">
        <w:rPr>
          <w:bCs/>
          <w:lang w:val="x-none"/>
        </w:rPr>
        <w:t xml:space="preserve"> mail:</w:t>
      </w:r>
      <w:r w:rsidRPr="00C67FC7">
        <w:t xml:space="preserve"> </w:t>
      </w:r>
      <w:r w:rsidRPr="00C67FC7">
        <w:rPr>
          <w:bCs/>
        </w:rPr>
        <w:t>………………………..….</w:t>
      </w:r>
    </w:p>
    <w:p w14:paraId="4FAA3F57" w14:textId="77777777" w:rsidR="00C67FC7" w:rsidRPr="00C67FC7" w:rsidRDefault="00C67FC7" w:rsidP="00C67FC7">
      <w:pPr>
        <w:spacing w:line="360" w:lineRule="auto"/>
        <w:ind w:hanging="284"/>
        <w:jc w:val="both"/>
        <w:rPr>
          <w:b/>
          <w:bCs/>
        </w:rPr>
      </w:pPr>
      <w:r w:rsidRPr="00C67FC7">
        <w:t>11) załącznikami do niniejszej oferty są:</w:t>
      </w:r>
    </w:p>
    <w:p w14:paraId="514CCB9D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formularz cenowy</w:t>
      </w:r>
    </w:p>
    <w:p w14:paraId="0A2C2C2B" w14:textId="77777777" w:rsidR="00C67FC7" w:rsidRPr="00C67FC7" w:rsidRDefault="00C67FC7" w:rsidP="00C67FC7">
      <w:pPr>
        <w:spacing w:line="360" w:lineRule="auto"/>
        <w:ind w:firstLine="142"/>
        <w:jc w:val="both"/>
      </w:pPr>
      <w:r w:rsidRPr="00C67FC7">
        <w:t>-  dokumenty, o których mowa w Specyfikacji Istotnych Warunków Zamówienia,</w:t>
      </w:r>
    </w:p>
    <w:p w14:paraId="5BA710D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t>12) oświadczamy, że wypełniliśmy obowiązki informacyjne przewidziane w art. 13 lub art. 14 RODO  wobec osób fizycznych, od których dane osobowe bezpośrednio lub pośrednio pozyskaliśmy w celu ubiegania się o udzielenie zamówienia publicznego w niniejszym postępowaniu.</w:t>
      </w:r>
    </w:p>
    <w:p w14:paraId="333DC9D2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bCs/>
        </w:rPr>
        <w:t>13)  i</w:t>
      </w:r>
      <w:r w:rsidRPr="00C67FC7">
        <w:t>nformacja dla Zamawiającego</w:t>
      </w:r>
    </w:p>
    <w:p w14:paraId="64743C3A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t>Czy Wykonawca jest mikroprzedsiębiorstwem bądź małym lub średnim przedsiębiorstwem?</w:t>
      </w:r>
    </w:p>
    <w:p w14:paraId="5A376D16" w14:textId="77777777" w:rsidR="00C67FC7" w:rsidRPr="00C67FC7" w:rsidRDefault="00C67FC7" w:rsidP="00C67FC7">
      <w:pPr>
        <w:spacing w:line="360" w:lineRule="auto"/>
        <w:ind w:hanging="284"/>
        <w:jc w:val="both"/>
      </w:pPr>
      <w:r w:rsidRPr="00C67FC7">
        <w:rPr>
          <w:u w:val="single"/>
        </w:rPr>
        <w:t>Odpowiedź Wykonawcy:</w:t>
      </w:r>
    </w:p>
    <w:p w14:paraId="1B60D40A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t xml:space="preserve">Wykonawca jest: </w:t>
      </w:r>
      <w:r w:rsidRPr="00C67FC7">
        <w:rPr>
          <w:i/>
        </w:rPr>
        <w:t>(niepotrzebne skreślić - właściwe zaznaczyć)</w:t>
      </w:r>
    </w:p>
    <w:p w14:paraId="6CB33E73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mikroprzedsiębiorstwem</w:t>
      </w:r>
    </w:p>
    <w:p w14:paraId="336FB22C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małym przedsiębiorstwem</w:t>
      </w:r>
    </w:p>
    <w:p w14:paraId="5F13072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średnim przedsiębiorstwem</w:t>
      </w:r>
    </w:p>
    <w:p w14:paraId="7805E304" w14:textId="77777777" w:rsidR="00C67FC7" w:rsidRPr="00C67FC7" w:rsidRDefault="00C67FC7" w:rsidP="00C67FC7">
      <w:pPr>
        <w:numPr>
          <w:ilvl w:val="0"/>
          <w:numId w:val="37"/>
        </w:numPr>
        <w:spacing w:line="360" w:lineRule="auto"/>
        <w:jc w:val="both"/>
      </w:pPr>
      <w:r w:rsidRPr="00C67FC7">
        <w:t>inne jakie: …………………</w:t>
      </w:r>
    </w:p>
    <w:p w14:paraId="14E302B9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</w:p>
    <w:p w14:paraId="63EC26D5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Uwaga!</w:t>
      </w:r>
    </w:p>
    <w:p w14:paraId="759A98FC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lastRenderedPageBreak/>
        <w:t>Mikroprzedsiębiorstwo: przedsiębiorstwo, które zatrudnia mniej niż 10 osób i którego roczny obrót lub roczna suma bilansowa nie przekracza 2 milionów EUR.</w:t>
      </w:r>
    </w:p>
    <w:p w14:paraId="46EBF30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>Małe przedsiębiorstwo: przedsiębiorstwo, które zatrudnia mniej niż 50 osób i którego roczny obrót lub roczna suma bilansowa nie przekracza 10 milionów EUR.</w:t>
      </w:r>
    </w:p>
    <w:p w14:paraId="64D8557F" w14:textId="77777777" w:rsidR="00C67FC7" w:rsidRPr="00C67FC7" w:rsidRDefault="00C67FC7" w:rsidP="00C67FC7">
      <w:pPr>
        <w:spacing w:line="360" w:lineRule="auto"/>
        <w:ind w:hanging="284"/>
        <w:jc w:val="both"/>
        <w:rPr>
          <w:i/>
        </w:rPr>
      </w:pPr>
      <w:r w:rsidRPr="00C67FC7">
        <w:rPr>
          <w:i/>
        </w:rPr>
        <w:t xml:space="preserve">Średnie przedsiębiorstwa: przedsiębiorstwa, które nie są mikroprzedsiębiorstwami ani małymi przedsiębiorstwami </w:t>
      </w:r>
      <w:r w:rsidRPr="00C67FC7">
        <w:rPr>
          <w:b/>
          <w:i/>
        </w:rPr>
        <w:t>i które</w:t>
      </w:r>
      <w:r w:rsidRPr="00C67FC7">
        <w:rPr>
          <w:i/>
        </w:rPr>
        <w:t xml:space="preserve"> zatrudniają mniej niż 250 osób i których roczny obrót nie przekracza 50 milionów EUR lub roczna suma bilansowa nie przekracza 43 milionów EUR.</w:t>
      </w:r>
    </w:p>
    <w:p w14:paraId="5A54DB2D" w14:textId="77777777" w:rsidR="00CA7C6C" w:rsidRDefault="00CA7C6C" w:rsidP="00131DF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</w:p>
    <w:sectPr w:rsidR="00CA7C6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68014" w14:textId="77777777" w:rsidR="006559F5" w:rsidRDefault="006559F5">
      <w:r>
        <w:separator/>
      </w:r>
    </w:p>
  </w:endnote>
  <w:endnote w:type="continuationSeparator" w:id="0">
    <w:p w14:paraId="21D6F64E" w14:textId="77777777" w:rsidR="006559F5" w:rsidRDefault="00655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29F2C" w14:textId="77777777" w:rsidR="006559F5" w:rsidRDefault="006559F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8394C">
      <w:rPr>
        <w:rStyle w:val="Numerstrony"/>
        <w:noProof/>
      </w:rPr>
      <w:t>34</w:t>
    </w:r>
    <w:r>
      <w:rPr>
        <w:rStyle w:val="Numerstrony"/>
      </w:rPr>
      <w:fldChar w:fldCharType="end"/>
    </w:r>
  </w:p>
  <w:p w14:paraId="6C312935" w14:textId="77777777" w:rsidR="006559F5" w:rsidRDefault="006559F5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F8BF9" w14:textId="77777777" w:rsidR="006559F5" w:rsidRDefault="006559F5">
      <w:r>
        <w:separator/>
      </w:r>
    </w:p>
  </w:footnote>
  <w:footnote w:type="continuationSeparator" w:id="0">
    <w:p w14:paraId="15F6793C" w14:textId="77777777" w:rsidR="006559F5" w:rsidRDefault="006559F5">
      <w:r>
        <w:continuationSeparator/>
      </w:r>
    </w:p>
  </w:footnote>
  <w:footnote w:id="1">
    <w:p w14:paraId="73AF2F89" w14:textId="77777777" w:rsidR="006559F5" w:rsidRDefault="006559F5">
      <w:pPr>
        <w:pStyle w:val="Tekstprzypisudolnego"/>
      </w:pPr>
      <w:r>
        <w:rPr>
          <w:rStyle w:val="Odwoanieprzypisudolnego"/>
        </w:rPr>
        <w:footnoteRef/>
      </w:r>
      <w:r>
        <w:t xml:space="preserve"> Zamawiający dopuszcza modyfikację formularza ofertowego poprzez usunięcie zadań częściowych na które Wykonawca nie składa oferty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AC52C24"/>
    <w:multiLevelType w:val="hybridMultilevel"/>
    <w:tmpl w:val="C340F5B8"/>
    <w:lvl w:ilvl="0" w:tplc="04150011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AA4CB2"/>
    <w:multiLevelType w:val="hybridMultilevel"/>
    <w:tmpl w:val="7690FE0A"/>
    <w:lvl w:ilvl="0" w:tplc="CA96948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8"/>
  </w:num>
  <w:num w:numId="6">
    <w:abstractNumId w:val="6"/>
  </w:num>
  <w:num w:numId="7">
    <w:abstractNumId w:val="7"/>
  </w:num>
  <w:num w:numId="8">
    <w:abstractNumId w:val="32"/>
  </w:num>
  <w:num w:numId="9">
    <w:abstractNumId w:val="4"/>
  </w:num>
  <w:num w:numId="10">
    <w:abstractNumId w:val="31"/>
  </w:num>
  <w:num w:numId="11">
    <w:abstractNumId w:val="25"/>
  </w:num>
  <w:num w:numId="12">
    <w:abstractNumId w:val="11"/>
  </w:num>
  <w:num w:numId="13">
    <w:abstractNumId w:val="23"/>
  </w:num>
  <w:num w:numId="14">
    <w:abstractNumId w:val="37"/>
  </w:num>
  <w:num w:numId="15">
    <w:abstractNumId w:val="21"/>
  </w:num>
  <w:num w:numId="16">
    <w:abstractNumId w:val="36"/>
  </w:num>
  <w:num w:numId="17">
    <w:abstractNumId w:val="10"/>
  </w:num>
  <w:num w:numId="18">
    <w:abstractNumId w:val="15"/>
  </w:num>
  <w:num w:numId="19">
    <w:abstractNumId w:val="34"/>
  </w:num>
  <w:num w:numId="20">
    <w:abstractNumId w:val="1"/>
  </w:num>
  <w:num w:numId="21">
    <w:abstractNumId w:val="29"/>
  </w:num>
  <w:num w:numId="22">
    <w:abstractNumId w:val="2"/>
  </w:num>
  <w:num w:numId="23">
    <w:abstractNumId w:val="12"/>
  </w:num>
  <w:num w:numId="24">
    <w:abstractNumId w:val="33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19"/>
  </w:num>
  <w:num w:numId="34">
    <w:abstractNumId w:val="30"/>
  </w:num>
  <w:num w:numId="35">
    <w:abstractNumId w:val="27"/>
  </w:num>
  <w:num w:numId="36">
    <w:abstractNumId w:val="35"/>
  </w:num>
  <w:num w:numId="37">
    <w:abstractNumId w:val="13"/>
  </w:num>
  <w:num w:numId="3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41"/>
    <w:rsid w:val="000273D4"/>
    <w:rsid w:val="000B44FF"/>
    <w:rsid w:val="001012D5"/>
    <w:rsid w:val="001303B5"/>
    <w:rsid w:val="00131DFB"/>
    <w:rsid w:val="0018410E"/>
    <w:rsid w:val="00224949"/>
    <w:rsid w:val="0025683B"/>
    <w:rsid w:val="0030391A"/>
    <w:rsid w:val="00443C09"/>
    <w:rsid w:val="00535E57"/>
    <w:rsid w:val="00541DC8"/>
    <w:rsid w:val="00555CB8"/>
    <w:rsid w:val="00586339"/>
    <w:rsid w:val="005A70C7"/>
    <w:rsid w:val="005C1043"/>
    <w:rsid w:val="005F3F41"/>
    <w:rsid w:val="006559F5"/>
    <w:rsid w:val="006B229B"/>
    <w:rsid w:val="007005C1"/>
    <w:rsid w:val="00740C0B"/>
    <w:rsid w:val="0074732F"/>
    <w:rsid w:val="0088394C"/>
    <w:rsid w:val="00893A41"/>
    <w:rsid w:val="008A02C2"/>
    <w:rsid w:val="008A564B"/>
    <w:rsid w:val="009C281C"/>
    <w:rsid w:val="00A17840"/>
    <w:rsid w:val="00A35A33"/>
    <w:rsid w:val="00AB6CB2"/>
    <w:rsid w:val="00B22BF8"/>
    <w:rsid w:val="00B61996"/>
    <w:rsid w:val="00C67FC7"/>
    <w:rsid w:val="00C8058B"/>
    <w:rsid w:val="00CA0475"/>
    <w:rsid w:val="00CA7C6C"/>
    <w:rsid w:val="00F2537A"/>
    <w:rsid w:val="00F3415E"/>
    <w:rsid w:val="00FF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EBD96"/>
  <w15:chartTrackingRefBased/>
  <w15:docId w15:val="{6063A4CC-DF62-44A3-86B6-CD2509D51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58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F3F4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F3F41"/>
  </w:style>
  <w:style w:type="character" w:styleId="Odwoanieprzypisudolnego">
    <w:name w:val="footnote reference"/>
    <w:basedOn w:val="Domylnaczcionkaakapitu"/>
    <w:uiPriority w:val="99"/>
    <w:semiHidden/>
    <w:unhideWhenUsed/>
    <w:rsid w:val="005F3F4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28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281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281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28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2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6B5AF-C3C1-48B0-AAED-980834DD4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34</Pages>
  <Words>7673</Words>
  <Characters>61194</Characters>
  <Application>Microsoft Office Word</Application>
  <DocSecurity>0</DocSecurity>
  <Lines>509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Zaopatrzenie</dc:creator>
  <cp:keywords/>
  <dc:description/>
  <cp:lastModifiedBy>Zaopatrzenie</cp:lastModifiedBy>
  <cp:revision>2</cp:revision>
  <cp:lastPrinted>2007-10-05T07:59:00Z</cp:lastPrinted>
  <dcterms:created xsi:type="dcterms:W3CDTF">2020-10-15T11:17:00Z</dcterms:created>
  <dcterms:modified xsi:type="dcterms:W3CDTF">2020-10-15T11:17:00Z</dcterms:modified>
</cp:coreProperties>
</file>