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BB8A0" w14:textId="77777777" w:rsidR="001A443E" w:rsidRDefault="00FA5005" w:rsidP="00185E52">
      <w:pPr>
        <w:jc w:val="right"/>
        <w:rPr>
          <w:b/>
          <w:bCs/>
          <w:sz w:val="24"/>
        </w:rPr>
      </w:pPr>
      <w:r w:rsidRPr="00FA5005">
        <w:rPr>
          <w:sz w:val="24"/>
        </w:rPr>
        <w:t>Poznań</w:t>
      </w:r>
      <w:r w:rsidR="001A443E">
        <w:rPr>
          <w:sz w:val="24"/>
        </w:rPr>
        <w:t xml:space="preserve"> dnia: </w:t>
      </w:r>
      <w:r w:rsidRPr="00FA5005">
        <w:rPr>
          <w:sz w:val="24"/>
        </w:rPr>
        <w:t>2020-10-13</w:t>
      </w:r>
    </w:p>
    <w:p w14:paraId="6C52F779" w14:textId="77777777" w:rsidR="00FA5005" w:rsidRPr="00FA5005" w:rsidRDefault="00FA5005" w:rsidP="00185E52">
      <w:pPr>
        <w:rPr>
          <w:b/>
          <w:bCs/>
          <w:sz w:val="24"/>
        </w:rPr>
      </w:pPr>
      <w:r w:rsidRPr="00FA5005">
        <w:rPr>
          <w:b/>
          <w:bCs/>
          <w:sz w:val="24"/>
        </w:rPr>
        <w:t>Szpital Wojewódzki w Poznaniu</w:t>
      </w:r>
    </w:p>
    <w:p w14:paraId="45ECBDC4" w14:textId="77777777" w:rsidR="00A80738" w:rsidRDefault="00FA5005" w:rsidP="00185E52">
      <w:pPr>
        <w:rPr>
          <w:b/>
          <w:bCs/>
          <w:sz w:val="24"/>
        </w:rPr>
      </w:pPr>
      <w:r w:rsidRPr="00FA5005">
        <w:rPr>
          <w:b/>
          <w:bCs/>
          <w:sz w:val="24"/>
        </w:rPr>
        <w:t>Dział Zamówień Publicznych</w:t>
      </w:r>
    </w:p>
    <w:p w14:paraId="2638D5C1" w14:textId="77777777" w:rsidR="00A80738" w:rsidRPr="0018613E" w:rsidRDefault="00FA5005" w:rsidP="00185E52">
      <w:pPr>
        <w:rPr>
          <w:bCs/>
          <w:sz w:val="24"/>
        </w:rPr>
      </w:pPr>
      <w:r w:rsidRPr="00FA5005">
        <w:rPr>
          <w:bCs/>
          <w:sz w:val="24"/>
        </w:rPr>
        <w:t>Juraszów</w:t>
      </w:r>
      <w:r w:rsidR="00A80738" w:rsidRPr="0018613E">
        <w:rPr>
          <w:bCs/>
          <w:sz w:val="24"/>
        </w:rPr>
        <w:t xml:space="preserve"> </w:t>
      </w:r>
      <w:r w:rsidRPr="00FA5005">
        <w:rPr>
          <w:bCs/>
          <w:sz w:val="24"/>
        </w:rPr>
        <w:t>7/19</w:t>
      </w:r>
    </w:p>
    <w:p w14:paraId="6D6D26E0" w14:textId="77777777" w:rsidR="00A80738" w:rsidRPr="0018613E" w:rsidRDefault="00FA5005" w:rsidP="00185E52">
      <w:pPr>
        <w:rPr>
          <w:bCs/>
          <w:sz w:val="24"/>
        </w:rPr>
      </w:pPr>
      <w:r w:rsidRPr="00FA5005">
        <w:rPr>
          <w:bCs/>
          <w:sz w:val="24"/>
        </w:rPr>
        <w:t>60-479</w:t>
      </w:r>
      <w:r w:rsidR="00A80738" w:rsidRPr="0018613E">
        <w:rPr>
          <w:bCs/>
          <w:sz w:val="24"/>
        </w:rPr>
        <w:t xml:space="preserve"> </w:t>
      </w:r>
      <w:r w:rsidRPr="00FA5005">
        <w:rPr>
          <w:bCs/>
          <w:sz w:val="24"/>
        </w:rPr>
        <w:t>Poznań</w:t>
      </w:r>
    </w:p>
    <w:p w14:paraId="0F795072" w14:textId="77777777" w:rsidR="00A80738" w:rsidRDefault="00A80738" w:rsidP="00185E52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42DA6D" w14:textId="77777777" w:rsidR="00A80738" w:rsidRDefault="001A443E" w:rsidP="00185E52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A5005" w:rsidRPr="00FA5005">
        <w:rPr>
          <w:b/>
          <w:sz w:val="24"/>
          <w:szCs w:val="24"/>
        </w:rPr>
        <w:t>SZW/DZP/40/2020</w:t>
      </w:r>
      <w:r w:rsidR="00A80738">
        <w:rPr>
          <w:sz w:val="24"/>
        </w:rPr>
        <w:tab/>
        <w:t xml:space="preserve"> </w:t>
      </w:r>
    </w:p>
    <w:p w14:paraId="7CC24230" w14:textId="77777777" w:rsidR="00A80738" w:rsidRDefault="00A80738" w:rsidP="00185E52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404D06" w14:textId="77777777" w:rsidR="00A80738" w:rsidRDefault="00A80738" w:rsidP="00185E52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D78A30" w14:textId="77777777" w:rsidR="00A80738" w:rsidRPr="00A80738" w:rsidRDefault="00A80738" w:rsidP="00185E5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DD3752" w14:textId="77777777" w:rsidR="00A80738" w:rsidRDefault="00A80738" w:rsidP="00185E5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79FFD22" w14:textId="77777777" w:rsidR="00A80738" w:rsidRDefault="00A80738" w:rsidP="00185E5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B559128" w14:textId="3CC6B572" w:rsidR="00CB5EDB" w:rsidRDefault="00CB5EDB" w:rsidP="00185E52">
      <w:pPr>
        <w:jc w:val="both"/>
        <w:rPr>
          <w:b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A5005" w:rsidRPr="00185E52">
        <w:rPr>
          <w:sz w:val="24"/>
          <w:szCs w:val="24"/>
        </w:rPr>
        <w:t>przetarg</w:t>
      </w:r>
      <w:r w:rsidR="00185E52" w:rsidRPr="00185E52">
        <w:rPr>
          <w:sz w:val="24"/>
          <w:szCs w:val="24"/>
        </w:rPr>
        <w:t>u</w:t>
      </w:r>
      <w:r w:rsidR="00FA5005" w:rsidRPr="00185E52">
        <w:rPr>
          <w:sz w:val="24"/>
          <w:szCs w:val="24"/>
        </w:rPr>
        <w:t xml:space="preserve"> nieograniczon</w:t>
      </w:r>
      <w:r w:rsidR="00185E52" w:rsidRPr="00185E52">
        <w:rPr>
          <w:sz w:val="24"/>
          <w:szCs w:val="24"/>
        </w:rPr>
        <w:t>ego</w:t>
      </w:r>
      <w:r w:rsidRPr="00185E52">
        <w:rPr>
          <w:sz w:val="24"/>
          <w:szCs w:val="24"/>
        </w:rPr>
        <w:t xml:space="preserve"> na: </w:t>
      </w:r>
      <w:r w:rsidR="00FA5005" w:rsidRPr="00185E52">
        <w:rPr>
          <w:b/>
          <w:sz w:val="24"/>
          <w:szCs w:val="24"/>
        </w:rPr>
        <w:t>Dostawa antybiotyków, leków p/wirusowych o raz p/grzybiczych dla Szpitala Wojewódzkiego w Poznaniu</w:t>
      </w:r>
      <w:r w:rsidR="00185E52">
        <w:rPr>
          <w:b/>
          <w:sz w:val="24"/>
          <w:szCs w:val="24"/>
        </w:rPr>
        <w:t>.</w:t>
      </w:r>
    </w:p>
    <w:p w14:paraId="2E2BB87F" w14:textId="77777777" w:rsidR="00185E52" w:rsidRPr="00185E52" w:rsidRDefault="00185E52" w:rsidP="00185E52">
      <w:pPr>
        <w:jc w:val="both"/>
        <w:rPr>
          <w:sz w:val="24"/>
          <w:szCs w:val="24"/>
        </w:rPr>
      </w:pPr>
    </w:p>
    <w:p w14:paraId="2CAE921C" w14:textId="77777777" w:rsidR="00CB5EDB" w:rsidRPr="004C7E9B" w:rsidRDefault="00CB5EDB" w:rsidP="00185E52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A5005" w:rsidRPr="00FA5005">
        <w:rPr>
          <w:sz w:val="24"/>
          <w:szCs w:val="24"/>
        </w:rPr>
        <w:t>(</w:t>
      </w:r>
      <w:proofErr w:type="spellStart"/>
      <w:r w:rsidR="00FA5005" w:rsidRPr="00FA5005">
        <w:rPr>
          <w:sz w:val="24"/>
          <w:szCs w:val="24"/>
        </w:rPr>
        <w:t>t.j</w:t>
      </w:r>
      <w:proofErr w:type="spellEnd"/>
      <w:r w:rsidR="00FA5005" w:rsidRPr="00FA5005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40280933" w14:textId="77777777" w:rsidR="00CB5EDB" w:rsidRPr="00FF4AB1" w:rsidRDefault="00CB5EDB" w:rsidP="00185E52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A5005" w:rsidRPr="00FA5005">
        <w:rPr>
          <w:sz w:val="24"/>
          <w:szCs w:val="24"/>
        </w:rPr>
        <w:t>09/10/2020</w:t>
      </w:r>
      <w:r w:rsidRPr="00FF4AB1">
        <w:rPr>
          <w:sz w:val="24"/>
          <w:szCs w:val="24"/>
        </w:rPr>
        <w:t xml:space="preserve"> o godz. </w:t>
      </w:r>
      <w:r w:rsidR="00FA5005" w:rsidRPr="00FA5005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14:paraId="7F026CE1" w14:textId="77777777" w:rsidR="00185E52" w:rsidRDefault="00185E52" w:rsidP="00185E52">
      <w:pPr>
        <w:jc w:val="both"/>
        <w:rPr>
          <w:sz w:val="24"/>
          <w:szCs w:val="24"/>
        </w:rPr>
      </w:pPr>
    </w:p>
    <w:p w14:paraId="5AF5B8E0" w14:textId="5E51B10F" w:rsidR="00B50940" w:rsidRDefault="00CB5EDB" w:rsidP="00185E52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A5005" w:rsidRPr="006646D9" w14:paraId="7CA76EFB" w14:textId="77777777" w:rsidTr="00126592">
        <w:trPr>
          <w:trHeight w:val="70"/>
        </w:trPr>
        <w:tc>
          <w:tcPr>
            <w:tcW w:w="9214" w:type="dxa"/>
          </w:tcPr>
          <w:p w14:paraId="1FC250EE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 zamówienia w wysokości 50 521.55 zł brutto;</w:t>
            </w:r>
          </w:p>
        </w:tc>
      </w:tr>
      <w:tr w:rsidR="00FA5005" w:rsidRPr="006646D9" w14:paraId="0F5DD8C9" w14:textId="77777777" w:rsidTr="00126592">
        <w:trPr>
          <w:trHeight w:val="70"/>
        </w:trPr>
        <w:tc>
          <w:tcPr>
            <w:tcW w:w="9214" w:type="dxa"/>
          </w:tcPr>
          <w:p w14:paraId="3E59A00D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 zamówienia w wysokości 27 691.55 zł brutto;</w:t>
            </w:r>
          </w:p>
        </w:tc>
      </w:tr>
      <w:tr w:rsidR="00FA5005" w:rsidRPr="006646D9" w14:paraId="550C66CD" w14:textId="77777777" w:rsidTr="00126592">
        <w:trPr>
          <w:trHeight w:val="70"/>
        </w:trPr>
        <w:tc>
          <w:tcPr>
            <w:tcW w:w="9214" w:type="dxa"/>
          </w:tcPr>
          <w:p w14:paraId="1E524421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3 zamówienia w wysokości 274.90 zł brutto;</w:t>
            </w:r>
          </w:p>
        </w:tc>
      </w:tr>
      <w:tr w:rsidR="00FA5005" w:rsidRPr="006646D9" w14:paraId="7A5246D8" w14:textId="77777777" w:rsidTr="00126592">
        <w:trPr>
          <w:trHeight w:val="70"/>
        </w:trPr>
        <w:tc>
          <w:tcPr>
            <w:tcW w:w="9214" w:type="dxa"/>
          </w:tcPr>
          <w:p w14:paraId="57D0A4E2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4 zamówienia w wysokości 36 761.60 zł brutto;</w:t>
            </w:r>
          </w:p>
        </w:tc>
      </w:tr>
      <w:tr w:rsidR="00FA5005" w:rsidRPr="006646D9" w14:paraId="359DF9AF" w14:textId="77777777" w:rsidTr="00126592">
        <w:trPr>
          <w:trHeight w:val="70"/>
        </w:trPr>
        <w:tc>
          <w:tcPr>
            <w:tcW w:w="9214" w:type="dxa"/>
          </w:tcPr>
          <w:p w14:paraId="4174B704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5 zamówienia w wysokości 4 673.50 zł brutto;</w:t>
            </w:r>
          </w:p>
        </w:tc>
      </w:tr>
      <w:tr w:rsidR="00FA5005" w:rsidRPr="006646D9" w14:paraId="4285E424" w14:textId="77777777" w:rsidTr="00126592">
        <w:trPr>
          <w:trHeight w:val="70"/>
        </w:trPr>
        <w:tc>
          <w:tcPr>
            <w:tcW w:w="9214" w:type="dxa"/>
          </w:tcPr>
          <w:p w14:paraId="08807144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6 zamówienia w wysokości 45 199.60 zł brutto;</w:t>
            </w:r>
          </w:p>
        </w:tc>
      </w:tr>
      <w:tr w:rsidR="00FA5005" w:rsidRPr="006646D9" w14:paraId="5783E704" w14:textId="77777777" w:rsidTr="00126592">
        <w:trPr>
          <w:trHeight w:val="70"/>
        </w:trPr>
        <w:tc>
          <w:tcPr>
            <w:tcW w:w="9214" w:type="dxa"/>
          </w:tcPr>
          <w:p w14:paraId="258E19E3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7 zamówienia w wysokości 71 128.00 zł brutto;</w:t>
            </w:r>
          </w:p>
        </w:tc>
      </w:tr>
      <w:tr w:rsidR="00FA5005" w:rsidRPr="006646D9" w14:paraId="5F25550C" w14:textId="77777777" w:rsidTr="00126592">
        <w:trPr>
          <w:trHeight w:val="70"/>
        </w:trPr>
        <w:tc>
          <w:tcPr>
            <w:tcW w:w="9214" w:type="dxa"/>
          </w:tcPr>
          <w:p w14:paraId="7A425E37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8 zamówienia w wysokości 29 788.00 zł brutto;</w:t>
            </w:r>
          </w:p>
        </w:tc>
      </w:tr>
      <w:tr w:rsidR="00FA5005" w:rsidRPr="006646D9" w14:paraId="4BAB3ABC" w14:textId="77777777" w:rsidTr="00126592">
        <w:trPr>
          <w:trHeight w:val="70"/>
        </w:trPr>
        <w:tc>
          <w:tcPr>
            <w:tcW w:w="9214" w:type="dxa"/>
          </w:tcPr>
          <w:p w14:paraId="363C8AF2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9 zamówienia w wysokości 11 322.00 zł brutto;</w:t>
            </w:r>
          </w:p>
        </w:tc>
      </w:tr>
      <w:tr w:rsidR="00FA5005" w:rsidRPr="006646D9" w14:paraId="26EC61BD" w14:textId="77777777" w:rsidTr="00126592">
        <w:trPr>
          <w:trHeight w:val="70"/>
        </w:trPr>
        <w:tc>
          <w:tcPr>
            <w:tcW w:w="9214" w:type="dxa"/>
          </w:tcPr>
          <w:p w14:paraId="02F90974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10 zamówienia w wysokości 49 275.00 zł brutto;</w:t>
            </w:r>
          </w:p>
        </w:tc>
      </w:tr>
      <w:tr w:rsidR="00FA5005" w:rsidRPr="006646D9" w14:paraId="0251BB8C" w14:textId="77777777" w:rsidTr="00126592">
        <w:trPr>
          <w:trHeight w:val="70"/>
        </w:trPr>
        <w:tc>
          <w:tcPr>
            <w:tcW w:w="9214" w:type="dxa"/>
          </w:tcPr>
          <w:p w14:paraId="556E44C9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11 zamówienia w wysokości 22 962.00 zł brutto;</w:t>
            </w:r>
          </w:p>
        </w:tc>
      </w:tr>
      <w:tr w:rsidR="00FA5005" w:rsidRPr="006646D9" w14:paraId="26A0C42F" w14:textId="77777777" w:rsidTr="00126592">
        <w:trPr>
          <w:trHeight w:val="70"/>
        </w:trPr>
        <w:tc>
          <w:tcPr>
            <w:tcW w:w="9214" w:type="dxa"/>
          </w:tcPr>
          <w:p w14:paraId="1494AC40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12 zamówienia w wysokości 21 115.50 zł brutto;</w:t>
            </w:r>
          </w:p>
        </w:tc>
      </w:tr>
      <w:tr w:rsidR="00FA5005" w:rsidRPr="006646D9" w14:paraId="21A64EEE" w14:textId="77777777" w:rsidTr="00126592">
        <w:trPr>
          <w:trHeight w:val="70"/>
        </w:trPr>
        <w:tc>
          <w:tcPr>
            <w:tcW w:w="9214" w:type="dxa"/>
          </w:tcPr>
          <w:p w14:paraId="0092FAA5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13 zamówienia w wysokości 135 888.00 zł brutto;</w:t>
            </w:r>
          </w:p>
        </w:tc>
      </w:tr>
      <w:tr w:rsidR="00FA5005" w:rsidRPr="006646D9" w14:paraId="10F301C2" w14:textId="77777777" w:rsidTr="00126592">
        <w:trPr>
          <w:trHeight w:val="70"/>
        </w:trPr>
        <w:tc>
          <w:tcPr>
            <w:tcW w:w="9214" w:type="dxa"/>
          </w:tcPr>
          <w:p w14:paraId="042EC2C7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14 zamówienia w wysokości 38 007.00 zł brutto;</w:t>
            </w:r>
          </w:p>
        </w:tc>
      </w:tr>
      <w:tr w:rsidR="00FA5005" w:rsidRPr="006646D9" w14:paraId="22B8C5A7" w14:textId="77777777" w:rsidTr="00126592">
        <w:trPr>
          <w:trHeight w:val="70"/>
        </w:trPr>
        <w:tc>
          <w:tcPr>
            <w:tcW w:w="9214" w:type="dxa"/>
          </w:tcPr>
          <w:p w14:paraId="559726CF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15 zamówienia w wysokości 29 868.00 zł brutto;</w:t>
            </w:r>
          </w:p>
        </w:tc>
      </w:tr>
      <w:tr w:rsidR="00FA5005" w:rsidRPr="006646D9" w14:paraId="3E643CE0" w14:textId="77777777" w:rsidTr="00126592">
        <w:trPr>
          <w:trHeight w:val="70"/>
        </w:trPr>
        <w:tc>
          <w:tcPr>
            <w:tcW w:w="9214" w:type="dxa"/>
          </w:tcPr>
          <w:p w14:paraId="25836FC9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16 zamówienia w wysokości 17 904.00 zł brutto;</w:t>
            </w:r>
          </w:p>
        </w:tc>
      </w:tr>
      <w:tr w:rsidR="00FA5005" w:rsidRPr="006646D9" w14:paraId="1CB6CE7A" w14:textId="77777777" w:rsidTr="00126592">
        <w:trPr>
          <w:trHeight w:val="70"/>
        </w:trPr>
        <w:tc>
          <w:tcPr>
            <w:tcW w:w="9214" w:type="dxa"/>
          </w:tcPr>
          <w:p w14:paraId="26802276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17 zamówienia w wysokości 69 286.00 zł brutto;</w:t>
            </w:r>
          </w:p>
        </w:tc>
      </w:tr>
      <w:tr w:rsidR="00FA5005" w:rsidRPr="006646D9" w14:paraId="46937F82" w14:textId="77777777" w:rsidTr="00126592">
        <w:trPr>
          <w:trHeight w:val="70"/>
        </w:trPr>
        <w:tc>
          <w:tcPr>
            <w:tcW w:w="9214" w:type="dxa"/>
          </w:tcPr>
          <w:p w14:paraId="2C1BEE58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18 zamówienia w wysokości 3 921.00 zł brutto;</w:t>
            </w:r>
          </w:p>
        </w:tc>
      </w:tr>
      <w:tr w:rsidR="00FA5005" w:rsidRPr="006646D9" w14:paraId="525711D6" w14:textId="77777777" w:rsidTr="00126592">
        <w:trPr>
          <w:trHeight w:val="70"/>
        </w:trPr>
        <w:tc>
          <w:tcPr>
            <w:tcW w:w="9214" w:type="dxa"/>
          </w:tcPr>
          <w:p w14:paraId="238F7A64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19 zamówienia w wysokości 65 074.50 zł brutto;</w:t>
            </w:r>
          </w:p>
        </w:tc>
      </w:tr>
      <w:tr w:rsidR="00FA5005" w:rsidRPr="006646D9" w14:paraId="46089238" w14:textId="77777777" w:rsidTr="00126592">
        <w:trPr>
          <w:trHeight w:val="70"/>
        </w:trPr>
        <w:tc>
          <w:tcPr>
            <w:tcW w:w="9214" w:type="dxa"/>
          </w:tcPr>
          <w:p w14:paraId="715431D4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20 zamówienia w wysokości 24 705.00 zł brutto;</w:t>
            </w:r>
          </w:p>
        </w:tc>
      </w:tr>
      <w:tr w:rsidR="00FA5005" w:rsidRPr="006646D9" w14:paraId="564D92B6" w14:textId="77777777" w:rsidTr="00126592">
        <w:trPr>
          <w:trHeight w:val="70"/>
        </w:trPr>
        <w:tc>
          <w:tcPr>
            <w:tcW w:w="9214" w:type="dxa"/>
          </w:tcPr>
          <w:p w14:paraId="51DE4017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21 zamówienia w wysokości 37 599.25 zł brutto;</w:t>
            </w:r>
          </w:p>
        </w:tc>
      </w:tr>
      <w:tr w:rsidR="00FA5005" w:rsidRPr="006646D9" w14:paraId="6674869E" w14:textId="77777777" w:rsidTr="00126592">
        <w:trPr>
          <w:trHeight w:val="70"/>
        </w:trPr>
        <w:tc>
          <w:tcPr>
            <w:tcW w:w="9214" w:type="dxa"/>
          </w:tcPr>
          <w:p w14:paraId="79024095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22 zamówienia w wysokości 115 693.00 zł brutto;</w:t>
            </w:r>
          </w:p>
        </w:tc>
      </w:tr>
      <w:tr w:rsidR="00FA5005" w:rsidRPr="006646D9" w14:paraId="58F5129F" w14:textId="77777777" w:rsidTr="00126592">
        <w:trPr>
          <w:trHeight w:val="70"/>
        </w:trPr>
        <w:tc>
          <w:tcPr>
            <w:tcW w:w="9214" w:type="dxa"/>
          </w:tcPr>
          <w:p w14:paraId="1F5D4A38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23 zamówienia w wysokości 95 947.50 zł brutto;</w:t>
            </w:r>
          </w:p>
        </w:tc>
      </w:tr>
      <w:tr w:rsidR="00FA5005" w:rsidRPr="006646D9" w14:paraId="1D55A692" w14:textId="77777777" w:rsidTr="00126592">
        <w:trPr>
          <w:trHeight w:val="70"/>
        </w:trPr>
        <w:tc>
          <w:tcPr>
            <w:tcW w:w="9214" w:type="dxa"/>
          </w:tcPr>
          <w:p w14:paraId="4CD83427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24 zamówienia w wysokości 2 494.00 zł brutto;</w:t>
            </w:r>
          </w:p>
        </w:tc>
      </w:tr>
      <w:tr w:rsidR="00FA5005" w:rsidRPr="006646D9" w14:paraId="360E3848" w14:textId="77777777" w:rsidTr="00126592">
        <w:trPr>
          <w:trHeight w:val="70"/>
        </w:trPr>
        <w:tc>
          <w:tcPr>
            <w:tcW w:w="9214" w:type="dxa"/>
          </w:tcPr>
          <w:p w14:paraId="79E3DFD0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25 zamówienia w wysokości 10 506.00 zł brutto;</w:t>
            </w:r>
          </w:p>
        </w:tc>
      </w:tr>
      <w:tr w:rsidR="00FA5005" w:rsidRPr="006646D9" w14:paraId="2CAE409F" w14:textId="77777777" w:rsidTr="00126592">
        <w:trPr>
          <w:trHeight w:val="70"/>
        </w:trPr>
        <w:tc>
          <w:tcPr>
            <w:tcW w:w="9214" w:type="dxa"/>
          </w:tcPr>
          <w:p w14:paraId="5A91F699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26 zamówienia w wysokości 9 227.35 zł brutto;</w:t>
            </w:r>
          </w:p>
        </w:tc>
      </w:tr>
      <w:tr w:rsidR="00FA5005" w:rsidRPr="006646D9" w14:paraId="619CD0FB" w14:textId="77777777" w:rsidTr="00126592">
        <w:trPr>
          <w:trHeight w:val="70"/>
        </w:trPr>
        <w:tc>
          <w:tcPr>
            <w:tcW w:w="9214" w:type="dxa"/>
          </w:tcPr>
          <w:p w14:paraId="33F1E2F6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27 zamówienia w wysokości 5 250.60 zł brutto;</w:t>
            </w:r>
          </w:p>
        </w:tc>
      </w:tr>
      <w:tr w:rsidR="00FA5005" w:rsidRPr="006646D9" w14:paraId="1520B2D1" w14:textId="77777777" w:rsidTr="00126592">
        <w:trPr>
          <w:trHeight w:val="70"/>
        </w:trPr>
        <w:tc>
          <w:tcPr>
            <w:tcW w:w="9214" w:type="dxa"/>
          </w:tcPr>
          <w:p w14:paraId="580A1050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28 zamówienia w wysokości 79 440.00 zł brutto;</w:t>
            </w:r>
          </w:p>
        </w:tc>
      </w:tr>
      <w:tr w:rsidR="00FA5005" w:rsidRPr="006646D9" w14:paraId="0EC4E7DD" w14:textId="77777777" w:rsidTr="00126592">
        <w:trPr>
          <w:trHeight w:val="70"/>
        </w:trPr>
        <w:tc>
          <w:tcPr>
            <w:tcW w:w="9214" w:type="dxa"/>
          </w:tcPr>
          <w:p w14:paraId="2278C907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29 zamówienia w wysokości 15 067.50 zł brutto;</w:t>
            </w:r>
          </w:p>
        </w:tc>
      </w:tr>
      <w:tr w:rsidR="00FA5005" w:rsidRPr="006646D9" w14:paraId="196945F6" w14:textId="77777777" w:rsidTr="00126592">
        <w:trPr>
          <w:trHeight w:val="70"/>
        </w:trPr>
        <w:tc>
          <w:tcPr>
            <w:tcW w:w="9214" w:type="dxa"/>
          </w:tcPr>
          <w:p w14:paraId="32FFC65A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30 zamówienia w wysokości 59 492.90 zł brutto;</w:t>
            </w:r>
          </w:p>
        </w:tc>
      </w:tr>
      <w:tr w:rsidR="00FA5005" w:rsidRPr="006646D9" w14:paraId="7F855D5C" w14:textId="77777777" w:rsidTr="00126592">
        <w:trPr>
          <w:trHeight w:val="70"/>
        </w:trPr>
        <w:tc>
          <w:tcPr>
            <w:tcW w:w="9214" w:type="dxa"/>
          </w:tcPr>
          <w:p w14:paraId="76ADAAFB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31 zamówienia w wysokości 2 987.20 zł brutto;</w:t>
            </w:r>
          </w:p>
        </w:tc>
      </w:tr>
      <w:tr w:rsidR="00FA5005" w:rsidRPr="006646D9" w14:paraId="65685DA1" w14:textId="77777777" w:rsidTr="00126592">
        <w:trPr>
          <w:trHeight w:val="70"/>
        </w:trPr>
        <w:tc>
          <w:tcPr>
            <w:tcW w:w="9214" w:type="dxa"/>
          </w:tcPr>
          <w:p w14:paraId="3A5B8E21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lastRenderedPageBreak/>
              <w:t>części 32 zamówienia w wysokości 3 865.60 zł brutto;</w:t>
            </w:r>
          </w:p>
        </w:tc>
      </w:tr>
      <w:tr w:rsidR="00FA5005" w:rsidRPr="006646D9" w14:paraId="06C7B674" w14:textId="77777777" w:rsidTr="00126592">
        <w:trPr>
          <w:trHeight w:val="70"/>
        </w:trPr>
        <w:tc>
          <w:tcPr>
            <w:tcW w:w="9214" w:type="dxa"/>
          </w:tcPr>
          <w:p w14:paraId="6FDCDAED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33 zamówienia w wysokości 7 244.95 zł brutto;</w:t>
            </w:r>
          </w:p>
        </w:tc>
      </w:tr>
      <w:tr w:rsidR="00FA5005" w:rsidRPr="006646D9" w14:paraId="7B3C3BFB" w14:textId="77777777" w:rsidTr="00126592">
        <w:trPr>
          <w:trHeight w:val="70"/>
        </w:trPr>
        <w:tc>
          <w:tcPr>
            <w:tcW w:w="9214" w:type="dxa"/>
          </w:tcPr>
          <w:p w14:paraId="36AF3976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34 zamówienia w wysokości 3 175.00 zł brutto;</w:t>
            </w:r>
          </w:p>
        </w:tc>
      </w:tr>
      <w:tr w:rsidR="00FA5005" w:rsidRPr="006646D9" w14:paraId="3C671D94" w14:textId="77777777" w:rsidTr="00126592">
        <w:trPr>
          <w:trHeight w:val="70"/>
        </w:trPr>
        <w:tc>
          <w:tcPr>
            <w:tcW w:w="9214" w:type="dxa"/>
          </w:tcPr>
          <w:p w14:paraId="50D5FD66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35 zamówienia w wysokości 1 528.10 zł brutto;</w:t>
            </w:r>
          </w:p>
        </w:tc>
      </w:tr>
      <w:tr w:rsidR="00FA5005" w:rsidRPr="006646D9" w14:paraId="584992DF" w14:textId="77777777" w:rsidTr="00126592">
        <w:trPr>
          <w:trHeight w:val="70"/>
        </w:trPr>
        <w:tc>
          <w:tcPr>
            <w:tcW w:w="9214" w:type="dxa"/>
          </w:tcPr>
          <w:p w14:paraId="5AE68357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36 zamówienia w wysokości 2 444.00 zł brutto;</w:t>
            </w:r>
          </w:p>
        </w:tc>
      </w:tr>
      <w:tr w:rsidR="00FA5005" w:rsidRPr="006646D9" w14:paraId="69A4B2BC" w14:textId="77777777" w:rsidTr="00126592">
        <w:trPr>
          <w:trHeight w:val="70"/>
        </w:trPr>
        <w:tc>
          <w:tcPr>
            <w:tcW w:w="9214" w:type="dxa"/>
          </w:tcPr>
          <w:p w14:paraId="19944EEE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37 zamówienia w wysokości 44 030.00 zł brutto;</w:t>
            </w:r>
          </w:p>
        </w:tc>
      </w:tr>
      <w:tr w:rsidR="00FA5005" w:rsidRPr="006646D9" w14:paraId="6CA7660F" w14:textId="77777777" w:rsidTr="00126592">
        <w:trPr>
          <w:trHeight w:val="70"/>
        </w:trPr>
        <w:tc>
          <w:tcPr>
            <w:tcW w:w="9214" w:type="dxa"/>
          </w:tcPr>
          <w:p w14:paraId="6E69D1ED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38 zamówienia w wysokości 87 880.00 zł brutto;</w:t>
            </w:r>
          </w:p>
        </w:tc>
      </w:tr>
      <w:tr w:rsidR="00FA5005" w:rsidRPr="006646D9" w14:paraId="30262FAE" w14:textId="77777777" w:rsidTr="00126592">
        <w:trPr>
          <w:trHeight w:val="70"/>
        </w:trPr>
        <w:tc>
          <w:tcPr>
            <w:tcW w:w="9214" w:type="dxa"/>
          </w:tcPr>
          <w:p w14:paraId="6D033C1E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39 zamówienia w wysokości 4 591.40 zł brutto;</w:t>
            </w:r>
          </w:p>
        </w:tc>
      </w:tr>
      <w:tr w:rsidR="00FA5005" w:rsidRPr="006646D9" w14:paraId="4B15322D" w14:textId="77777777" w:rsidTr="00126592">
        <w:trPr>
          <w:trHeight w:val="70"/>
        </w:trPr>
        <w:tc>
          <w:tcPr>
            <w:tcW w:w="9214" w:type="dxa"/>
          </w:tcPr>
          <w:p w14:paraId="43FFE587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40 zamówienia w wysokości 10 469.60 zł brutto;</w:t>
            </w:r>
          </w:p>
        </w:tc>
      </w:tr>
      <w:tr w:rsidR="00FA5005" w:rsidRPr="006646D9" w14:paraId="41677C13" w14:textId="77777777" w:rsidTr="00126592">
        <w:trPr>
          <w:trHeight w:val="70"/>
        </w:trPr>
        <w:tc>
          <w:tcPr>
            <w:tcW w:w="9214" w:type="dxa"/>
          </w:tcPr>
          <w:p w14:paraId="0732C2CA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41 zamówienia w wysokości 4 760.33 zł brutto;</w:t>
            </w:r>
          </w:p>
        </w:tc>
      </w:tr>
      <w:tr w:rsidR="00FA5005" w:rsidRPr="006646D9" w14:paraId="09D3082A" w14:textId="77777777" w:rsidTr="00126592">
        <w:trPr>
          <w:trHeight w:val="70"/>
        </w:trPr>
        <w:tc>
          <w:tcPr>
            <w:tcW w:w="9214" w:type="dxa"/>
          </w:tcPr>
          <w:p w14:paraId="3A0FC3B0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42 zamówienia w wysokości 24 580.80 zł brutto;</w:t>
            </w:r>
          </w:p>
        </w:tc>
      </w:tr>
      <w:tr w:rsidR="00FA5005" w:rsidRPr="006646D9" w14:paraId="3DC712B2" w14:textId="77777777" w:rsidTr="00126592">
        <w:trPr>
          <w:trHeight w:val="70"/>
        </w:trPr>
        <w:tc>
          <w:tcPr>
            <w:tcW w:w="9214" w:type="dxa"/>
          </w:tcPr>
          <w:p w14:paraId="7FECE2D5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43 zamówienia w wysokości 27 396.50 zł brutto;</w:t>
            </w:r>
          </w:p>
        </w:tc>
      </w:tr>
      <w:tr w:rsidR="00FA5005" w:rsidRPr="006646D9" w14:paraId="3B8A1278" w14:textId="77777777" w:rsidTr="00126592">
        <w:trPr>
          <w:trHeight w:val="70"/>
        </w:trPr>
        <w:tc>
          <w:tcPr>
            <w:tcW w:w="9214" w:type="dxa"/>
          </w:tcPr>
          <w:p w14:paraId="19250052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44 zamówienia w wysokości 205 062.00 zł brutto;</w:t>
            </w:r>
          </w:p>
        </w:tc>
      </w:tr>
      <w:tr w:rsidR="00FA5005" w:rsidRPr="006646D9" w14:paraId="26BAAA53" w14:textId="77777777" w:rsidTr="00126592">
        <w:trPr>
          <w:trHeight w:val="70"/>
        </w:trPr>
        <w:tc>
          <w:tcPr>
            <w:tcW w:w="9214" w:type="dxa"/>
          </w:tcPr>
          <w:p w14:paraId="3AF366C7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45 zamówienia w wysokości 24 030.00 zł brutto;</w:t>
            </w:r>
          </w:p>
        </w:tc>
      </w:tr>
      <w:tr w:rsidR="00FA5005" w:rsidRPr="006646D9" w14:paraId="3F3084A4" w14:textId="77777777" w:rsidTr="00126592">
        <w:trPr>
          <w:trHeight w:val="70"/>
        </w:trPr>
        <w:tc>
          <w:tcPr>
            <w:tcW w:w="9214" w:type="dxa"/>
          </w:tcPr>
          <w:p w14:paraId="6224F74F" w14:textId="77777777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46 zamówienia w wysokości 16 518.60 zł brutto;</w:t>
            </w:r>
          </w:p>
        </w:tc>
      </w:tr>
      <w:tr w:rsidR="00FA5005" w:rsidRPr="006646D9" w14:paraId="6E586F98" w14:textId="77777777" w:rsidTr="00126592">
        <w:trPr>
          <w:trHeight w:val="70"/>
        </w:trPr>
        <w:tc>
          <w:tcPr>
            <w:tcW w:w="9214" w:type="dxa"/>
          </w:tcPr>
          <w:p w14:paraId="435D537B" w14:textId="678D4BCE" w:rsidR="00FA5005" w:rsidRPr="00A3048A" w:rsidRDefault="00FA5005" w:rsidP="00185E52">
            <w:pPr>
              <w:ind w:left="75" w:right="108"/>
              <w:rPr>
                <w:sz w:val="24"/>
                <w:szCs w:val="24"/>
              </w:rPr>
            </w:pPr>
            <w:r w:rsidRPr="00FA5005">
              <w:rPr>
                <w:sz w:val="24"/>
                <w:szCs w:val="24"/>
              </w:rPr>
              <w:t>części 47 zamówienia w wysokości 6 171.20 zł brutto</w:t>
            </w:r>
            <w:r w:rsidR="00185E52">
              <w:rPr>
                <w:sz w:val="24"/>
                <w:szCs w:val="24"/>
              </w:rPr>
              <w:t>.</w:t>
            </w:r>
          </w:p>
        </w:tc>
      </w:tr>
    </w:tbl>
    <w:p w14:paraId="7FA5E580" w14:textId="77777777" w:rsidR="00185E52" w:rsidRDefault="00185E52" w:rsidP="00185E52">
      <w:pPr>
        <w:jc w:val="both"/>
        <w:rPr>
          <w:sz w:val="24"/>
        </w:rPr>
      </w:pPr>
    </w:p>
    <w:p w14:paraId="51BE1939" w14:textId="1B17EB2D" w:rsidR="00A80738" w:rsidRDefault="00CB5EDB" w:rsidP="00185E52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409"/>
        <w:gridCol w:w="1418"/>
        <w:gridCol w:w="1276"/>
        <w:gridCol w:w="992"/>
        <w:gridCol w:w="1417"/>
        <w:gridCol w:w="992"/>
      </w:tblGrid>
      <w:tr w:rsidR="00126592" w:rsidRPr="00185E52" w14:paraId="59BD4B66" w14:textId="77777777" w:rsidTr="00126592">
        <w:tc>
          <w:tcPr>
            <w:tcW w:w="709" w:type="dxa"/>
            <w:shd w:val="clear" w:color="auto" w:fill="auto"/>
            <w:vAlign w:val="center"/>
          </w:tcPr>
          <w:p w14:paraId="04DA750E" w14:textId="77777777" w:rsidR="00126592" w:rsidRPr="00185E52" w:rsidRDefault="00126592" w:rsidP="00126592">
            <w:pPr>
              <w:jc w:val="center"/>
              <w:rPr>
                <w:sz w:val="18"/>
                <w:szCs w:val="18"/>
              </w:rPr>
            </w:pPr>
            <w:r w:rsidRPr="00185E52">
              <w:rPr>
                <w:sz w:val="18"/>
                <w:szCs w:val="18"/>
              </w:rPr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C9494A" w14:textId="77777777" w:rsidR="00126592" w:rsidRPr="00185E52" w:rsidRDefault="00126592" w:rsidP="00126592">
            <w:pPr>
              <w:jc w:val="center"/>
              <w:rPr>
                <w:sz w:val="18"/>
                <w:szCs w:val="18"/>
              </w:rPr>
            </w:pPr>
            <w:r w:rsidRPr="00185E52">
              <w:rPr>
                <w:sz w:val="18"/>
                <w:szCs w:val="18"/>
              </w:rPr>
              <w:t>Nr</w:t>
            </w:r>
          </w:p>
          <w:p w14:paraId="040D865C" w14:textId="77777777" w:rsidR="00126592" w:rsidRPr="00185E52" w:rsidRDefault="00126592" w:rsidP="00126592">
            <w:pPr>
              <w:jc w:val="center"/>
              <w:rPr>
                <w:sz w:val="18"/>
                <w:szCs w:val="18"/>
              </w:rPr>
            </w:pPr>
            <w:r w:rsidRPr="00185E52">
              <w:rPr>
                <w:sz w:val="18"/>
                <w:szCs w:val="18"/>
              </w:rPr>
              <w:t>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E82F2C" w14:textId="77777777" w:rsidR="00126592" w:rsidRPr="00185E52" w:rsidRDefault="00126592" w:rsidP="00126592">
            <w:pPr>
              <w:jc w:val="center"/>
              <w:rPr>
                <w:sz w:val="18"/>
                <w:szCs w:val="18"/>
              </w:rPr>
            </w:pPr>
            <w:r w:rsidRPr="00185E52">
              <w:rPr>
                <w:sz w:val="18"/>
                <w:szCs w:val="18"/>
              </w:rPr>
              <w:t xml:space="preserve">Nazwa (firma) </w:t>
            </w:r>
          </w:p>
          <w:p w14:paraId="076663DC" w14:textId="77777777" w:rsidR="00126592" w:rsidRPr="00185E52" w:rsidRDefault="00126592" w:rsidP="00126592">
            <w:pPr>
              <w:jc w:val="center"/>
              <w:rPr>
                <w:sz w:val="18"/>
                <w:szCs w:val="18"/>
              </w:rPr>
            </w:pPr>
            <w:r w:rsidRPr="00185E52">
              <w:rPr>
                <w:sz w:val="18"/>
                <w:szCs w:val="18"/>
              </w:rPr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119D39" w14:textId="77777777" w:rsidR="00126592" w:rsidRPr="00185E52" w:rsidRDefault="00126592" w:rsidP="00126592">
            <w:pPr>
              <w:jc w:val="center"/>
              <w:rPr>
                <w:sz w:val="18"/>
                <w:szCs w:val="18"/>
              </w:rPr>
            </w:pPr>
            <w:r w:rsidRPr="00185E52">
              <w:rPr>
                <w:sz w:val="18"/>
                <w:szCs w:val="18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C99DA7" w14:textId="402CBFFC" w:rsidR="00126592" w:rsidRPr="00185E52" w:rsidRDefault="00126592" w:rsidP="001265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Termin dostawy od złożeni zamówienia</w:t>
            </w:r>
          </w:p>
        </w:tc>
        <w:tc>
          <w:tcPr>
            <w:tcW w:w="992" w:type="dxa"/>
            <w:vAlign w:val="center"/>
          </w:tcPr>
          <w:p w14:paraId="0602DF02" w14:textId="0FCE00EA" w:rsidR="00126592" w:rsidRPr="00185E52" w:rsidRDefault="00126592" w:rsidP="001265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Termin dostawy na hasło „ratunek życia”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B1D294" w14:textId="40AE9E7C" w:rsidR="00126592" w:rsidRPr="00185E52" w:rsidRDefault="00126592" w:rsidP="00126592">
            <w:pPr>
              <w:jc w:val="center"/>
              <w:rPr>
                <w:sz w:val="18"/>
                <w:szCs w:val="18"/>
              </w:rPr>
            </w:pPr>
            <w:r w:rsidRPr="00185E52">
              <w:rPr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E85979" w14:textId="77777777" w:rsidR="00126592" w:rsidRPr="00185E52" w:rsidRDefault="00126592" w:rsidP="00126592">
            <w:pPr>
              <w:jc w:val="center"/>
              <w:rPr>
                <w:sz w:val="18"/>
                <w:szCs w:val="18"/>
              </w:rPr>
            </w:pPr>
            <w:r w:rsidRPr="00185E52">
              <w:rPr>
                <w:sz w:val="18"/>
                <w:szCs w:val="18"/>
              </w:rPr>
              <w:t>Warunki płatności</w:t>
            </w:r>
          </w:p>
        </w:tc>
      </w:tr>
      <w:tr w:rsidR="00185E52" w:rsidRPr="00075CD0" w14:paraId="25AA0A11" w14:textId="77777777" w:rsidTr="00126592">
        <w:tc>
          <w:tcPr>
            <w:tcW w:w="709" w:type="dxa"/>
            <w:shd w:val="clear" w:color="auto" w:fill="auto"/>
            <w:vAlign w:val="center"/>
          </w:tcPr>
          <w:p w14:paraId="4E027D18" w14:textId="77777777" w:rsidR="00185E52" w:rsidRPr="00CB5EDB" w:rsidRDefault="00185E52" w:rsidP="00185E52">
            <w:pPr>
              <w:jc w:val="center"/>
            </w:pPr>
            <w:r w:rsidRPr="00FA5005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85D0EB" w14:textId="77777777" w:rsidR="00185E52" w:rsidRPr="00CB5EDB" w:rsidRDefault="00185E52" w:rsidP="00185E52">
            <w:pPr>
              <w:jc w:val="center"/>
            </w:pPr>
            <w:r w:rsidRPr="00FA5005">
              <w:t>27</w:t>
            </w:r>
          </w:p>
        </w:tc>
        <w:tc>
          <w:tcPr>
            <w:tcW w:w="2409" w:type="dxa"/>
            <w:shd w:val="clear" w:color="auto" w:fill="auto"/>
          </w:tcPr>
          <w:p w14:paraId="38ACA0FC" w14:textId="77777777" w:rsidR="00185E52" w:rsidRPr="00CB5EDB" w:rsidRDefault="00185E52" w:rsidP="00185E52">
            <w:proofErr w:type="spellStart"/>
            <w:r w:rsidRPr="00FA5005">
              <w:t>Aesculap</w:t>
            </w:r>
            <w:proofErr w:type="spellEnd"/>
            <w:r w:rsidRPr="00FA5005">
              <w:t xml:space="preserve"> - </w:t>
            </w:r>
            <w:proofErr w:type="spellStart"/>
            <w:r w:rsidRPr="00FA5005">
              <w:t>Chifa</w:t>
            </w:r>
            <w:proofErr w:type="spellEnd"/>
            <w:r w:rsidRPr="00FA5005">
              <w:t xml:space="preserve"> Sp. z o.o.</w:t>
            </w:r>
          </w:p>
          <w:p w14:paraId="51A8C6AD" w14:textId="3FE9EA0B" w:rsidR="00185E52" w:rsidRPr="00CB5EDB" w:rsidRDefault="00185E52" w:rsidP="00185E52">
            <w:r w:rsidRPr="00FA5005">
              <w:t>Tysiąclecia</w:t>
            </w:r>
            <w:r w:rsidRPr="00CB5EDB">
              <w:t xml:space="preserve"> </w:t>
            </w:r>
            <w:r w:rsidRPr="00FA5005">
              <w:t>14</w:t>
            </w:r>
            <w:r w:rsidRPr="00CB5EDB">
              <w:t xml:space="preserve"> </w:t>
            </w:r>
          </w:p>
          <w:p w14:paraId="52DAC099" w14:textId="77777777" w:rsidR="00185E52" w:rsidRPr="00CB5EDB" w:rsidRDefault="00185E52" w:rsidP="00185E52">
            <w:pPr>
              <w:jc w:val="both"/>
            </w:pPr>
            <w:r w:rsidRPr="00FA5005">
              <w:t>64-300</w:t>
            </w:r>
            <w:r w:rsidRPr="00CB5EDB">
              <w:t xml:space="preserve"> </w:t>
            </w:r>
            <w:r w:rsidRPr="00FA5005">
              <w:t>Nowy Tomyśl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1BA10C" w14:textId="77777777" w:rsidR="00185E52" w:rsidRPr="00CB5EDB" w:rsidRDefault="00185E52" w:rsidP="00185E52">
            <w:pPr>
              <w:jc w:val="center"/>
            </w:pPr>
            <w:r w:rsidRPr="00FA5005">
              <w:t>5 130.00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FE1FAE" w14:textId="222FC6F5" w:rsidR="00185E52" w:rsidRPr="00CB5EDB" w:rsidRDefault="00126592" w:rsidP="00126592">
            <w:pPr>
              <w:jc w:val="center"/>
            </w:pPr>
            <w:r>
              <w:t>24</w:t>
            </w:r>
          </w:p>
        </w:tc>
        <w:tc>
          <w:tcPr>
            <w:tcW w:w="992" w:type="dxa"/>
            <w:vAlign w:val="center"/>
          </w:tcPr>
          <w:p w14:paraId="142A99A5" w14:textId="4F766149" w:rsidR="00185E5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121348" w14:textId="3731FFAE" w:rsidR="00185E52" w:rsidRPr="00CB5EDB" w:rsidRDefault="00185E52" w:rsidP="00185E5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7A660E" w14:textId="77777777" w:rsidR="00185E52" w:rsidRPr="00CB5EDB" w:rsidRDefault="00185E52" w:rsidP="00185E5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0FBE193" w14:textId="77777777" w:rsidTr="00126592">
        <w:tc>
          <w:tcPr>
            <w:tcW w:w="709" w:type="dxa"/>
            <w:shd w:val="clear" w:color="auto" w:fill="auto"/>
            <w:vAlign w:val="center"/>
          </w:tcPr>
          <w:p w14:paraId="075105FF" w14:textId="77777777" w:rsidR="00126592" w:rsidRPr="00CB5EDB" w:rsidRDefault="00126592" w:rsidP="00126592">
            <w:pPr>
              <w:jc w:val="center"/>
            </w:pPr>
            <w:r w:rsidRPr="00FA5005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5FB69E" w14:textId="77777777" w:rsidR="00126592" w:rsidRPr="00CB5EDB" w:rsidRDefault="00126592" w:rsidP="00126592">
            <w:pPr>
              <w:jc w:val="center"/>
            </w:pPr>
            <w:r w:rsidRPr="00FA5005">
              <w:t>43</w:t>
            </w:r>
          </w:p>
        </w:tc>
        <w:tc>
          <w:tcPr>
            <w:tcW w:w="2409" w:type="dxa"/>
            <w:shd w:val="clear" w:color="auto" w:fill="auto"/>
          </w:tcPr>
          <w:p w14:paraId="54EDA0F7" w14:textId="77777777" w:rsidR="00126592" w:rsidRPr="00CB5EDB" w:rsidRDefault="00126592" w:rsidP="00126592">
            <w:proofErr w:type="spellStart"/>
            <w:r w:rsidRPr="00FA5005">
              <w:t>Aesculap</w:t>
            </w:r>
            <w:proofErr w:type="spellEnd"/>
            <w:r w:rsidRPr="00FA5005">
              <w:t xml:space="preserve"> - </w:t>
            </w:r>
            <w:proofErr w:type="spellStart"/>
            <w:r w:rsidRPr="00FA5005">
              <w:t>Chifa</w:t>
            </w:r>
            <w:proofErr w:type="spellEnd"/>
            <w:r w:rsidRPr="00FA5005">
              <w:t xml:space="preserve"> Sp. z o.o.</w:t>
            </w:r>
          </w:p>
          <w:p w14:paraId="3B450E34" w14:textId="0CC6C115" w:rsidR="00126592" w:rsidRPr="00CB5EDB" w:rsidRDefault="00126592" w:rsidP="00126592">
            <w:r w:rsidRPr="00FA5005">
              <w:t>Tysiąclecia</w:t>
            </w:r>
            <w:r w:rsidRPr="00CB5EDB">
              <w:t xml:space="preserve"> </w:t>
            </w:r>
            <w:r w:rsidRPr="00FA5005">
              <w:t>14</w:t>
            </w:r>
            <w:r w:rsidRPr="00CB5EDB">
              <w:t xml:space="preserve"> </w:t>
            </w:r>
          </w:p>
          <w:p w14:paraId="633EBF00" w14:textId="77777777" w:rsidR="00126592" w:rsidRPr="00CB5EDB" w:rsidRDefault="00126592" w:rsidP="00126592">
            <w:pPr>
              <w:jc w:val="both"/>
            </w:pPr>
            <w:r w:rsidRPr="00FA5005">
              <w:t>64-300</w:t>
            </w:r>
            <w:r w:rsidRPr="00CB5EDB">
              <w:t xml:space="preserve"> </w:t>
            </w:r>
            <w:r w:rsidRPr="00FA5005">
              <w:t>Nowy Tomyśl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32423B" w14:textId="77777777" w:rsidR="00126592" w:rsidRPr="00CB5EDB" w:rsidRDefault="00126592" w:rsidP="00126592">
            <w:pPr>
              <w:jc w:val="center"/>
            </w:pPr>
            <w:r w:rsidRPr="00FA5005">
              <w:t>36 612.00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23CC78" w14:textId="184F1DDF" w:rsidR="00126592" w:rsidRPr="00CB5EDB" w:rsidRDefault="00126592" w:rsidP="00126592">
            <w:pPr>
              <w:jc w:val="center"/>
            </w:pPr>
            <w:r w:rsidRPr="00E178E0">
              <w:t>24</w:t>
            </w:r>
          </w:p>
        </w:tc>
        <w:tc>
          <w:tcPr>
            <w:tcW w:w="992" w:type="dxa"/>
            <w:vAlign w:val="center"/>
          </w:tcPr>
          <w:p w14:paraId="75813215" w14:textId="253E4F98" w:rsidR="0012659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67D4F6" w14:textId="415503D7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61B22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262A235" w14:textId="77777777" w:rsidTr="00126592">
        <w:tc>
          <w:tcPr>
            <w:tcW w:w="709" w:type="dxa"/>
            <w:shd w:val="clear" w:color="auto" w:fill="auto"/>
            <w:vAlign w:val="center"/>
          </w:tcPr>
          <w:p w14:paraId="4A099DB7" w14:textId="77777777" w:rsidR="00126592" w:rsidRPr="00CB5EDB" w:rsidRDefault="00126592" w:rsidP="00126592">
            <w:pPr>
              <w:jc w:val="center"/>
            </w:pPr>
            <w:r w:rsidRPr="00FA5005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F46319" w14:textId="77777777" w:rsidR="00126592" w:rsidRPr="00CB5EDB" w:rsidRDefault="00126592" w:rsidP="00126592">
            <w:pPr>
              <w:jc w:val="center"/>
            </w:pPr>
            <w:r w:rsidRPr="00FA5005">
              <w:t>45</w:t>
            </w:r>
          </w:p>
        </w:tc>
        <w:tc>
          <w:tcPr>
            <w:tcW w:w="2409" w:type="dxa"/>
            <w:shd w:val="clear" w:color="auto" w:fill="auto"/>
          </w:tcPr>
          <w:p w14:paraId="538AAC51" w14:textId="77777777" w:rsidR="00126592" w:rsidRPr="00CB5EDB" w:rsidRDefault="00126592" w:rsidP="00126592">
            <w:proofErr w:type="spellStart"/>
            <w:r w:rsidRPr="00FA5005">
              <w:t>Aesculap</w:t>
            </w:r>
            <w:proofErr w:type="spellEnd"/>
            <w:r w:rsidRPr="00FA5005">
              <w:t xml:space="preserve"> - </w:t>
            </w:r>
            <w:proofErr w:type="spellStart"/>
            <w:r w:rsidRPr="00FA5005">
              <w:t>Chifa</w:t>
            </w:r>
            <w:proofErr w:type="spellEnd"/>
            <w:r w:rsidRPr="00FA5005">
              <w:t xml:space="preserve"> Sp. z o.o.</w:t>
            </w:r>
          </w:p>
          <w:p w14:paraId="0A01918C" w14:textId="32A205D6" w:rsidR="00126592" w:rsidRPr="00CB5EDB" w:rsidRDefault="00126592" w:rsidP="00126592">
            <w:r w:rsidRPr="00FA5005">
              <w:t>Tysiąclecia</w:t>
            </w:r>
            <w:r w:rsidRPr="00CB5EDB">
              <w:t xml:space="preserve"> </w:t>
            </w:r>
            <w:r w:rsidRPr="00FA5005">
              <w:t>14</w:t>
            </w:r>
            <w:r w:rsidRPr="00CB5EDB">
              <w:t xml:space="preserve"> </w:t>
            </w:r>
          </w:p>
          <w:p w14:paraId="79394D78" w14:textId="77777777" w:rsidR="00126592" w:rsidRPr="00CB5EDB" w:rsidRDefault="00126592" w:rsidP="00126592">
            <w:pPr>
              <w:jc w:val="both"/>
            </w:pPr>
            <w:r w:rsidRPr="00FA5005">
              <w:t>64-300</w:t>
            </w:r>
            <w:r w:rsidRPr="00CB5EDB">
              <w:t xml:space="preserve"> </w:t>
            </w:r>
            <w:r w:rsidRPr="00FA5005">
              <w:t>Nowy Tomyśl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5DFBD7" w14:textId="77777777" w:rsidR="00126592" w:rsidRPr="00CB5EDB" w:rsidRDefault="00126592" w:rsidP="00126592">
            <w:pPr>
              <w:jc w:val="center"/>
            </w:pPr>
            <w:r w:rsidRPr="00FA5005">
              <w:t>67 095.00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933BB2" w14:textId="77117E9A" w:rsidR="00126592" w:rsidRPr="00CB5EDB" w:rsidRDefault="00126592" w:rsidP="00126592">
            <w:pPr>
              <w:jc w:val="center"/>
            </w:pPr>
            <w:r w:rsidRPr="00E178E0">
              <w:t>24</w:t>
            </w:r>
          </w:p>
        </w:tc>
        <w:tc>
          <w:tcPr>
            <w:tcW w:w="992" w:type="dxa"/>
            <w:vAlign w:val="center"/>
          </w:tcPr>
          <w:p w14:paraId="4794D38B" w14:textId="62803915" w:rsidR="0012659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661EA3" w14:textId="786B4DC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B2408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33613B7" w14:textId="77777777" w:rsidTr="00126592">
        <w:tc>
          <w:tcPr>
            <w:tcW w:w="709" w:type="dxa"/>
            <w:shd w:val="clear" w:color="auto" w:fill="auto"/>
            <w:vAlign w:val="center"/>
          </w:tcPr>
          <w:p w14:paraId="2CF5AE63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2FCB5A" w14:textId="77777777" w:rsidR="00126592" w:rsidRPr="00CB5EDB" w:rsidRDefault="00126592" w:rsidP="00126592">
            <w:pPr>
              <w:jc w:val="center"/>
            </w:pPr>
            <w:r w:rsidRPr="00FA5005">
              <w:t>1</w:t>
            </w:r>
          </w:p>
        </w:tc>
        <w:tc>
          <w:tcPr>
            <w:tcW w:w="2409" w:type="dxa"/>
            <w:shd w:val="clear" w:color="auto" w:fill="auto"/>
          </w:tcPr>
          <w:p w14:paraId="0C992F2A" w14:textId="77777777" w:rsidR="00126592" w:rsidRPr="00CB5EDB" w:rsidRDefault="00126592" w:rsidP="00126592">
            <w:r w:rsidRPr="00FA5005">
              <w:t>ASCLEPIOS S.A.</w:t>
            </w:r>
          </w:p>
          <w:p w14:paraId="6BB30E36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4F35110C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DBD4B2" w14:textId="77777777" w:rsidR="00126592" w:rsidRPr="00CB5EDB" w:rsidRDefault="00126592" w:rsidP="00126592">
            <w:pPr>
              <w:jc w:val="center"/>
            </w:pPr>
            <w:r w:rsidRPr="00FA5005">
              <w:t>60 169.70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7B9A9D" w14:textId="39E7E123" w:rsidR="00126592" w:rsidRPr="00CB5EDB" w:rsidRDefault="00126592" w:rsidP="00126592">
            <w:pPr>
              <w:jc w:val="center"/>
            </w:pPr>
            <w:r w:rsidRPr="00E178E0">
              <w:t>24</w:t>
            </w:r>
          </w:p>
        </w:tc>
        <w:tc>
          <w:tcPr>
            <w:tcW w:w="992" w:type="dxa"/>
            <w:vAlign w:val="center"/>
          </w:tcPr>
          <w:p w14:paraId="76299D27" w14:textId="6C1AC3AD" w:rsidR="0012659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E74CBC" w14:textId="3384512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7777A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03387E3" w14:textId="77777777" w:rsidTr="00126592">
        <w:tc>
          <w:tcPr>
            <w:tcW w:w="709" w:type="dxa"/>
            <w:shd w:val="clear" w:color="auto" w:fill="auto"/>
            <w:vAlign w:val="center"/>
          </w:tcPr>
          <w:p w14:paraId="6C9F2959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021B51" w14:textId="77777777" w:rsidR="00126592" w:rsidRPr="00CB5EDB" w:rsidRDefault="00126592" w:rsidP="00126592">
            <w:pPr>
              <w:jc w:val="center"/>
            </w:pPr>
            <w:r w:rsidRPr="00FA5005">
              <w:t>5</w:t>
            </w:r>
          </w:p>
        </w:tc>
        <w:tc>
          <w:tcPr>
            <w:tcW w:w="2409" w:type="dxa"/>
            <w:shd w:val="clear" w:color="auto" w:fill="auto"/>
          </w:tcPr>
          <w:p w14:paraId="38DEC021" w14:textId="77777777" w:rsidR="00126592" w:rsidRPr="00CB5EDB" w:rsidRDefault="00126592" w:rsidP="00126592">
            <w:r w:rsidRPr="00FA5005">
              <w:t>ASCLEPIOS S.A.</w:t>
            </w:r>
          </w:p>
          <w:p w14:paraId="547D7353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6BBE1FFA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DD9814" w14:textId="77777777" w:rsidR="00126592" w:rsidRPr="00CB5EDB" w:rsidRDefault="00126592" w:rsidP="00126592">
            <w:pPr>
              <w:jc w:val="center"/>
            </w:pPr>
            <w:r w:rsidRPr="00FA5005">
              <w:t>4 878.50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202497" w14:textId="26F2FFF3" w:rsidR="00126592" w:rsidRPr="00CB5EDB" w:rsidRDefault="00126592" w:rsidP="00126592">
            <w:pPr>
              <w:jc w:val="center"/>
            </w:pPr>
            <w:r w:rsidRPr="00E178E0">
              <w:t>24</w:t>
            </w:r>
          </w:p>
        </w:tc>
        <w:tc>
          <w:tcPr>
            <w:tcW w:w="992" w:type="dxa"/>
            <w:vAlign w:val="center"/>
          </w:tcPr>
          <w:p w14:paraId="5F9E8B00" w14:textId="59D1B703" w:rsidR="0012659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2868EE" w14:textId="357EE185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4E5585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6164584" w14:textId="77777777" w:rsidTr="00126592">
        <w:tc>
          <w:tcPr>
            <w:tcW w:w="709" w:type="dxa"/>
            <w:shd w:val="clear" w:color="auto" w:fill="auto"/>
            <w:vAlign w:val="center"/>
          </w:tcPr>
          <w:p w14:paraId="13F0EEA0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FF3DD4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2409" w:type="dxa"/>
            <w:shd w:val="clear" w:color="auto" w:fill="auto"/>
          </w:tcPr>
          <w:p w14:paraId="06F3AF5B" w14:textId="77777777" w:rsidR="00126592" w:rsidRPr="00CB5EDB" w:rsidRDefault="00126592" w:rsidP="00126592">
            <w:r w:rsidRPr="00FA5005">
              <w:t>ASCLEPIOS S.A.</w:t>
            </w:r>
          </w:p>
          <w:p w14:paraId="4D9AF885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4D3CE493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19C893" w14:textId="77777777" w:rsidR="00126592" w:rsidRPr="00CB5EDB" w:rsidRDefault="00126592" w:rsidP="00126592">
            <w:pPr>
              <w:jc w:val="center"/>
            </w:pPr>
            <w:r w:rsidRPr="00FA5005">
              <w:t>52 844.00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307BD4" w14:textId="06788E75" w:rsidR="00126592" w:rsidRPr="00CB5EDB" w:rsidRDefault="00126592" w:rsidP="00126592">
            <w:pPr>
              <w:jc w:val="center"/>
            </w:pPr>
            <w:r w:rsidRPr="00E178E0">
              <w:t>24</w:t>
            </w:r>
          </w:p>
        </w:tc>
        <w:tc>
          <w:tcPr>
            <w:tcW w:w="992" w:type="dxa"/>
            <w:vAlign w:val="center"/>
          </w:tcPr>
          <w:p w14:paraId="2BE5E4C1" w14:textId="5D66CEF8" w:rsidR="0012659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0B5858" w14:textId="6047571D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490A2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60D857C" w14:textId="77777777" w:rsidTr="00126592">
        <w:tc>
          <w:tcPr>
            <w:tcW w:w="709" w:type="dxa"/>
            <w:shd w:val="clear" w:color="auto" w:fill="auto"/>
            <w:vAlign w:val="center"/>
          </w:tcPr>
          <w:p w14:paraId="5F75B543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B7C327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2409" w:type="dxa"/>
            <w:shd w:val="clear" w:color="auto" w:fill="auto"/>
          </w:tcPr>
          <w:p w14:paraId="41C673A7" w14:textId="77777777" w:rsidR="00126592" w:rsidRPr="00CB5EDB" w:rsidRDefault="00126592" w:rsidP="00126592">
            <w:r w:rsidRPr="00FA5005">
              <w:t>ASCLEPIOS S.A.</w:t>
            </w:r>
          </w:p>
          <w:p w14:paraId="754FA841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0BF6B69C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C82EDB" w14:textId="77777777" w:rsidR="00126592" w:rsidRPr="00CB5EDB" w:rsidRDefault="00126592" w:rsidP="00126592">
            <w:pPr>
              <w:jc w:val="center"/>
            </w:pPr>
            <w:r w:rsidRPr="00FA5005">
              <w:t>69 700.00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BA332B" w14:textId="778A7194" w:rsidR="00126592" w:rsidRPr="00CB5EDB" w:rsidRDefault="00126592" w:rsidP="00126592">
            <w:pPr>
              <w:jc w:val="center"/>
            </w:pPr>
            <w:r w:rsidRPr="00E178E0">
              <w:t>24</w:t>
            </w:r>
          </w:p>
        </w:tc>
        <w:tc>
          <w:tcPr>
            <w:tcW w:w="992" w:type="dxa"/>
            <w:vAlign w:val="center"/>
          </w:tcPr>
          <w:p w14:paraId="7653BB22" w14:textId="4C1EFAFA" w:rsidR="0012659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49C786" w14:textId="2D85853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781D6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1740687" w14:textId="77777777" w:rsidTr="00126592">
        <w:tc>
          <w:tcPr>
            <w:tcW w:w="709" w:type="dxa"/>
            <w:shd w:val="clear" w:color="auto" w:fill="auto"/>
            <w:vAlign w:val="center"/>
          </w:tcPr>
          <w:p w14:paraId="0FC6CA4E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4BC729" w14:textId="77777777" w:rsidR="00126592" w:rsidRPr="00CB5EDB" w:rsidRDefault="00126592" w:rsidP="00126592">
            <w:pPr>
              <w:jc w:val="center"/>
            </w:pPr>
            <w:r w:rsidRPr="00FA5005">
              <w:t>8</w:t>
            </w:r>
          </w:p>
        </w:tc>
        <w:tc>
          <w:tcPr>
            <w:tcW w:w="2409" w:type="dxa"/>
            <w:shd w:val="clear" w:color="auto" w:fill="auto"/>
          </w:tcPr>
          <w:p w14:paraId="6E244BE7" w14:textId="77777777" w:rsidR="00126592" w:rsidRPr="00CB5EDB" w:rsidRDefault="00126592" w:rsidP="00126592">
            <w:r w:rsidRPr="00FA5005">
              <w:t>ASCLEPIOS S.A.</w:t>
            </w:r>
          </w:p>
          <w:p w14:paraId="0180DF39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48003C63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198206" w14:textId="77777777" w:rsidR="00126592" w:rsidRPr="00CB5EDB" w:rsidRDefault="00126592" w:rsidP="00126592">
            <w:pPr>
              <w:jc w:val="center"/>
            </w:pPr>
            <w:r w:rsidRPr="00FA5005">
              <w:t>29 186.00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9E003E" w14:textId="0FFACB84" w:rsidR="00126592" w:rsidRPr="00CB5EDB" w:rsidRDefault="00126592" w:rsidP="00126592">
            <w:pPr>
              <w:jc w:val="center"/>
            </w:pPr>
            <w:r w:rsidRPr="00E178E0">
              <w:t>24</w:t>
            </w:r>
          </w:p>
        </w:tc>
        <w:tc>
          <w:tcPr>
            <w:tcW w:w="992" w:type="dxa"/>
            <w:vAlign w:val="center"/>
          </w:tcPr>
          <w:p w14:paraId="5C991533" w14:textId="5B8F1E76" w:rsidR="0012659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7BF8C2" w14:textId="053EFDB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02E0B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E51316F" w14:textId="77777777" w:rsidTr="00126592">
        <w:tc>
          <w:tcPr>
            <w:tcW w:w="709" w:type="dxa"/>
            <w:shd w:val="clear" w:color="auto" w:fill="auto"/>
            <w:vAlign w:val="center"/>
          </w:tcPr>
          <w:p w14:paraId="6B2B4367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C5C8DD" w14:textId="77777777" w:rsidR="00126592" w:rsidRPr="00CB5EDB" w:rsidRDefault="00126592" w:rsidP="00126592">
            <w:pPr>
              <w:jc w:val="center"/>
            </w:pPr>
            <w:r w:rsidRPr="00FA5005">
              <w:t>10</w:t>
            </w:r>
          </w:p>
        </w:tc>
        <w:tc>
          <w:tcPr>
            <w:tcW w:w="2409" w:type="dxa"/>
            <w:shd w:val="clear" w:color="auto" w:fill="auto"/>
          </w:tcPr>
          <w:p w14:paraId="3FB7CFA1" w14:textId="77777777" w:rsidR="00126592" w:rsidRPr="00CB5EDB" w:rsidRDefault="00126592" w:rsidP="00126592">
            <w:r w:rsidRPr="00FA5005">
              <w:t>ASCLEPIOS S.A.</w:t>
            </w:r>
          </w:p>
          <w:p w14:paraId="09A52B62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207E048D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8166AC" w14:textId="77777777" w:rsidR="00126592" w:rsidRPr="00CB5EDB" w:rsidRDefault="00126592" w:rsidP="00126592">
            <w:pPr>
              <w:jc w:val="center"/>
            </w:pPr>
            <w:r w:rsidRPr="00FA5005">
              <w:t>70 740.00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4C98F9" w14:textId="72502FFB" w:rsidR="00126592" w:rsidRPr="00CB5EDB" w:rsidRDefault="00126592" w:rsidP="00126592">
            <w:pPr>
              <w:jc w:val="center"/>
            </w:pPr>
            <w:r w:rsidRPr="00E178E0">
              <w:t>24</w:t>
            </w:r>
          </w:p>
        </w:tc>
        <w:tc>
          <w:tcPr>
            <w:tcW w:w="992" w:type="dxa"/>
            <w:vAlign w:val="center"/>
          </w:tcPr>
          <w:p w14:paraId="604C46CF" w14:textId="1C908650" w:rsidR="0012659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953CAE" w14:textId="77CF21B0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45D033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89A632D" w14:textId="77777777" w:rsidTr="00126592">
        <w:tc>
          <w:tcPr>
            <w:tcW w:w="709" w:type="dxa"/>
            <w:shd w:val="clear" w:color="auto" w:fill="auto"/>
            <w:vAlign w:val="center"/>
          </w:tcPr>
          <w:p w14:paraId="1BE2414C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EFCF82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2409" w:type="dxa"/>
            <w:shd w:val="clear" w:color="auto" w:fill="auto"/>
          </w:tcPr>
          <w:p w14:paraId="77F89254" w14:textId="77777777" w:rsidR="00126592" w:rsidRPr="00CB5EDB" w:rsidRDefault="00126592" w:rsidP="00126592">
            <w:r w:rsidRPr="00FA5005">
              <w:t>ASCLEPIOS S.A.</w:t>
            </w:r>
          </w:p>
          <w:p w14:paraId="16129422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61C99A51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31F796" w14:textId="77777777" w:rsidR="00126592" w:rsidRPr="00CB5EDB" w:rsidRDefault="00126592" w:rsidP="00126592">
            <w:pPr>
              <w:jc w:val="center"/>
            </w:pPr>
            <w:r w:rsidRPr="00FA5005">
              <w:t>18 370.00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F3E705" w14:textId="04663870" w:rsidR="00126592" w:rsidRPr="00CB5EDB" w:rsidRDefault="00126592" w:rsidP="00126592">
            <w:pPr>
              <w:jc w:val="center"/>
            </w:pPr>
            <w:r w:rsidRPr="00E178E0">
              <w:t>24</w:t>
            </w:r>
          </w:p>
        </w:tc>
        <w:tc>
          <w:tcPr>
            <w:tcW w:w="992" w:type="dxa"/>
            <w:vAlign w:val="center"/>
          </w:tcPr>
          <w:p w14:paraId="2674DE98" w14:textId="2DCCA629" w:rsidR="0012659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F28722" w14:textId="6945665D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36CE6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216725B" w14:textId="77777777" w:rsidTr="00126592">
        <w:tc>
          <w:tcPr>
            <w:tcW w:w="709" w:type="dxa"/>
            <w:shd w:val="clear" w:color="auto" w:fill="auto"/>
            <w:vAlign w:val="center"/>
          </w:tcPr>
          <w:p w14:paraId="75DB751C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28A31C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2409" w:type="dxa"/>
            <w:shd w:val="clear" w:color="auto" w:fill="auto"/>
          </w:tcPr>
          <w:p w14:paraId="550677C2" w14:textId="77777777" w:rsidR="00126592" w:rsidRPr="00CB5EDB" w:rsidRDefault="00126592" w:rsidP="00126592">
            <w:r w:rsidRPr="00FA5005">
              <w:t>ASCLEPIOS S.A.</w:t>
            </w:r>
          </w:p>
          <w:p w14:paraId="742D40CA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071B7421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42DB72" w14:textId="77777777" w:rsidR="00126592" w:rsidRPr="00CB5EDB" w:rsidRDefault="00126592" w:rsidP="00126592">
            <w:pPr>
              <w:jc w:val="center"/>
            </w:pPr>
            <w:r w:rsidRPr="00FA5005">
              <w:t>23 146.00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E98CDC" w14:textId="2A1D8E56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5AB77154" w14:textId="1F0F3FC6" w:rsidR="00126592" w:rsidRPr="00FA5005" w:rsidRDefault="00126592" w:rsidP="00126592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CDDC10" w14:textId="6C8C3AC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8053A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0056FCA" w14:textId="77777777" w:rsidTr="00126592">
        <w:tc>
          <w:tcPr>
            <w:tcW w:w="709" w:type="dxa"/>
            <w:shd w:val="clear" w:color="auto" w:fill="auto"/>
            <w:vAlign w:val="center"/>
          </w:tcPr>
          <w:p w14:paraId="222DDF7B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E34407" w14:textId="77777777" w:rsidR="00126592" w:rsidRPr="00CB5EDB" w:rsidRDefault="00126592" w:rsidP="00126592">
            <w:pPr>
              <w:jc w:val="center"/>
            </w:pPr>
            <w:r w:rsidRPr="00FA5005">
              <w:t>13</w:t>
            </w:r>
          </w:p>
        </w:tc>
        <w:tc>
          <w:tcPr>
            <w:tcW w:w="2409" w:type="dxa"/>
            <w:shd w:val="clear" w:color="auto" w:fill="auto"/>
          </w:tcPr>
          <w:p w14:paraId="2DB5B249" w14:textId="77777777" w:rsidR="00126592" w:rsidRPr="00CB5EDB" w:rsidRDefault="00126592" w:rsidP="00126592">
            <w:r w:rsidRPr="00FA5005">
              <w:t>ASCLEPIOS S.A.</w:t>
            </w:r>
          </w:p>
          <w:p w14:paraId="2E856A05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4F4110F1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33C033" w14:textId="77777777" w:rsidR="00126592" w:rsidRPr="00CB5EDB" w:rsidRDefault="00126592" w:rsidP="00126592">
            <w:pPr>
              <w:jc w:val="center"/>
            </w:pPr>
            <w:r w:rsidRPr="00FA5005">
              <w:t>79 608.00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1256A" w14:textId="1751C308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34EDB562" w14:textId="1D20245E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E538E4" w14:textId="4A8394B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C42D2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41E55EB" w14:textId="77777777" w:rsidTr="00126592">
        <w:tc>
          <w:tcPr>
            <w:tcW w:w="709" w:type="dxa"/>
            <w:shd w:val="clear" w:color="auto" w:fill="auto"/>
            <w:vAlign w:val="center"/>
          </w:tcPr>
          <w:p w14:paraId="3B9E4F75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5B0263" w14:textId="77777777" w:rsidR="00126592" w:rsidRPr="00CB5EDB" w:rsidRDefault="00126592" w:rsidP="00126592">
            <w:pPr>
              <w:jc w:val="center"/>
            </w:pPr>
            <w:r w:rsidRPr="00FA5005">
              <w:t>15</w:t>
            </w:r>
          </w:p>
        </w:tc>
        <w:tc>
          <w:tcPr>
            <w:tcW w:w="2409" w:type="dxa"/>
            <w:shd w:val="clear" w:color="auto" w:fill="auto"/>
          </w:tcPr>
          <w:p w14:paraId="1577635D" w14:textId="77777777" w:rsidR="00126592" w:rsidRPr="00CB5EDB" w:rsidRDefault="00126592" w:rsidP="00126592">
            <w:r w:rsidRPr="00FA5005">
              <w:t>ASCLEPIOS S.A.</w:t>
            </w:r>
          </w:p>
          <w:p w14:paraId="202BA0A2" w14:textId="77777777" w:rsidR="00126592" w:rsidRPr="00CB5EDB" w:rsidRDefault="00126592" w:rsidP="00126592">
            <w:proofErr w:type="spellStart"/>
            <w:r w:rsidRPr="00FA5005">
              <w:lastRenderedPageBreak/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44BE2305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524B2F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30 607.00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1B3824" w14:textId="2B4F496D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1FB085A5" w14:textId="751FF1B4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45B6C3" w14:textId="1E543636" w:rsidR="00126592" w:rsidRPr="00CB5EDB" w:rsidRDefault="00126592" w:rsidP="00126592">
            <w:pPr>
              <w:jc w:val="center"/>
            </w:pPr>
            <w:r w:rsidRPr="00FA5005">
              <w:t xml:space="preserve">minimum 2 </w:t>
            </w:r>
            <w:r w:rsidRPr="00FA5005">
              <w:lastRenderedPageBreak/>
              <w:t>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813015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60 dni</w:t>
            </w:r>
          </w:p>
        </w:tc>
      </w:tr>
      <w:tr w:rsidR="00126592" w:rsidRPr="00075CD0" w14:paraId="6B820958" w14:textId="77777777" w:rsidTr="00126592">
        <w:tc>
          <w:tcPr>
            <w:tcW w:w="709" w:type="dxa"/>
            <w:shd w:val="clear" w:color="auto" w:fill="auto"/>
            <w:vAlign w:val="center"/>
          </w:tcPr>
          <w:p w14:paraId="3AD2EC5E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C29D60" w14:textId="77777777" w:rsidR="00126592" w:rsidRPr="00CB5EDB" w:rsidRDefault="00126592" w:rsidP="00126592">
            <w:pPr>
              <w:jc w:val="center"/>
            </w:pPr>
            <w:r w:rsidRPr="00FA5005">
              <w:t>17</w:t>
            </w:r>
          </w:p>
        </w:tc>
        <w:tc>
          <w:tcPr>
            <w:tcW w:w="2409" w:type="dxa"/>
            <w:shd w:val="clear" w:color="auto" w:fill="auto"/>
          </w:tcPr>
          <w:p w14:paraId="6D1C53CC" w14:textId="77777777" w:rsidR="00126592" w:rsidRPr="00CB5EDB" w:rsidRDefault="00126592" w:rsidP="00126592">
            <w:r w:rsidRPr="00FA5005">
              <w:t>ASCLEPIOS S.A.</w:t>
            </w:r>
          </w:p>
          <w:p w14:paraId="72C7B6D6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72BE2826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17361D" w14:textId="77777777" w:rsidR="00126592" w:rsidRPr="00CB5EDB" w:rsidRDefault="00126592" w:rsidP="00126592">
            <w:pPr>
              <w:jc w:val="center"/>
            </w:pPr>
            <w:r w:rsidRPr="00FA5005">
              <w:t>69 237.00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83B734" w14:textId="49221204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74A1610F" w14:textId="65887223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17F001" w14:textId="5203BE1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5F0CFD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8ADEEC7" w14:textId="77777777" w:rsidTr="00126592">
        <w:tc>
          <w:tcPr>
            <w:tcW w:w="709" w:type="dxa"/>
            <w:shd w:val="clear" w:color="auto" w:fill="auto"/>
            <w:vAlign w:val="center"/>
          </w:tcPr>
          <w:p w14:paraId="76AD6116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728D63" w14:textId="77777777" w:rsidR="00126592" w:rsidRPr="00CB5EDB" w:rsidRDefault="00126592" w:rsidP="00126592">
            <w:pPr>
              <w:jc w:val="center"/>
            </w:pPr>
            <w:r w:rsidRPr="00FA5005">
              <w:t>19</w:t>
            </w:r>
          </w:p>
        </w:tc>
        <w:tc>
          <w:tcPr>
            <w:tcW w:w="2409" w:type="dxa"/>
            <w:shd w:val="clear" w:color="auto" w:fill="auto"/>
          </w:tcPr>
          <w:p w14:paraId="69A70DAB" w14:textId="77777777" w:rsidR="00126592" w:rsidRPr="00CB5EDB" w:rsidRDefault="00126592" w:rsidP="00126592">
            <w:r w:rsidRPr="00FA5005">
              <w:t>ASCLEPIOS S.A.</w:t>
            </w:r>
          </w:p>
          <w:p w14:paraId="48C438F4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2AC9CEB2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0B4547" w14:textId="77777777" w:rsidR="00126592" w:rsidRPr="00CB5EDB" w:rsidRDefault="00126592" w:rsidP="00126592">
            <w:pPr>
              <w:jc w:val="center"/>
            </w:pPr>
            <w:r w:rsidRPr="00FA5005">
              <w:t>51 561.00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6D7AA1" w14:textId="70E8A2F7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46034AF4" w14:textId="3E8F8A59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06310D" w14:textId="6E156652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94B34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1261B01" w14:textId="77777777" w:rsidTr="00126592">
        <w:tc>
          <w:tcPr>
            <w:tcW w:w="709" w:type="dxa"/>
            <w:shd w:val="clear" w:color="auto" w:fill="auto"/>
            <w:vAlign w:val="center"/>
          </w:tcPr>
          <w:p w14:paraId="33AE0F2D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8904BE" w14:textId="77777777" w:rsidR="00126592" w:rsidRPr="00CB5EDB" w:rsidRDefault="00126592" w:rsidP="00126592">
            <w:pPr>
              <w:jc w:val="center"/>
            </w:pPr>
            <w:r w:rsidRPr="00FA5005">
              <w:t>21</w:t>
            </w:r>
          </w:p>
        </w:tc>
        <w:tc>
          <w:tcPr>
            <w:tcW w:w="2409" w:type="dxa"/>
            <w:shd w:val="clear" w:color="auto" w:fill="auto"/>
          </w:tcPr>
          <w:p w14:paraId="1E87CD3C" w14:textId="77777777" w:rsidR="00126592" w:rsidRPr="00CB5EDB" w:rsidRDefault="00126592" w:rsidP="00126592">
            <w:r w:rsidRPr="00FA5005">
              <w:t>ASCLEPIOS S.A.</w:t>
            </w:r>
          </w:p>
          <w:p w14:paraId="5AD932F7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59850219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AE6726" w14:textId="77777777" w:rsidR="00126592" w:rsidRPr="00CB5EDB" w:rsidRDefault="00126592" w:rsidP="00126592">
            <w:pPr>
              <w:jc w:val="center"/>
            </w:pPr>
            <w:r w:rsidRPr="00FA5005">
              <w:t>7 163.00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B8167D" w14:textId="2AAD86FD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6F141032" w14:textId="23BB45CF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4392A7" w14:textId="075F5387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5DD0F5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D63F778" w14:textId="77777777" w:rsidTr="00126592">
        <w:tc>
          <w:tcPr>
            <w:tcW w:w="709" w:type="dxa"/>
            <w:shd w:val="clear" w:color="auto" w:fill="auto"/>
            <w:vAlign w:val="center"/>
          </w:tcPr>
          <w:p w14:paraId="2DE69A3B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B78B00" w14:textId="77777777" w:rsidR="00126592" w:rsidRPr="00CB5EDB" w:rsidRDefault="00126592" w:rsidP="00126592">
            <w:pPr>
              <w:jc w:val="center"/>
            </w:pPr>
            <w:r w:rsidRPr="00FA5005">
              <w:t>24</w:t>
            </w:r>
          </w:p>
        </w:tc>
        <w:tc>
          <w:tcPr>
            <w:tcW w:w="2409" w:type="dxa"/>
            <w:shd w:val="clear" w:color="auto" w:fill="auto"/>
          </w:tcPr>
          <w:p w14:paraId="565C3B81" w14:textId="77777777" w:rsidR="00126592" w:rsidRPr="00CB5EDB" w:rsidRDefault="00126592" w:rsidP="00126592">
            <w:r w:rsidRPr="00FA5005">
              <w:t>ASCLEPIOS S.A.</w:t>
            </w:r>
          </w:p>
          <w:p w14:paraId="2B63A46A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28A72F74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D450C7" w14:textId="77777777" w:rsidR="00126592" w:rsidRPr="00CB5EDB" w:rsidRDefault="00126592" w:rsidP="00126592">
            <w:pPr>
              <w:jc w:val="center"/>
            </w:pPr>
            <w:r w:rsidRPr="00FA5005">
              <w:t>2 559.00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2BC1C0" w14:textId="1D65482D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72304522" w14:textId="6271E8FE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B4CC54" w14:textId="6FBE4A2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0F635E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28432A5" w14:textId="77777777" w:rsidTr="00126592">
        <w:tc>
          <w:tcPr>
            <w:tcW w:w="709" w:type="dxa"/>
            <w:shd w:val="clear" w:color="auto" w:fill="auto"/>
            <w:vAlign w:val="center"/>
          </w:tcPr>
          <w:p w14:paraId="2F19AD22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13B29E" w14:textId="77777777" w:rsidR="00126592" w:rsidRPr="00CB5EDB" w:rsidRDefault="00126592" w:rsidP="00126592">
            <w:pPr>
              <w:jc w:val="center"/>
            </w:pPr>
            <w:r w:rsidRPr="00FA5005">
              <w:t>29</w:t>
            </w:r>
          </w:p>
        </w:tc>
        <w:tc>
          <w:tcPr>
            <w:tcW w:w="2409" w:type="dxa"/>
            <w:shd w:val="clear" w:color="auto" w:fill="auto"/>
          </w:tcPr>
          <w:p w14:paraId="19B812E5" w14:textId="77777777" w:rsidR="00126592" w:rsidRPr="00CB5EDB" w:rsidRDefault="00126592" w:rsidP="00126592">
            <w:r w:rsidRPr="00FA5005">
              <w:t>ASCLEPIOS S.A.</w:t>
            </w:r>
          </w:p>
          <w:p w14:paraId="45B99735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7BEAB90C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C9F7AB" w14:textId="77777777" w:rsidR="00126592" w:rsidRPr="00CB5EDB" w:rsidRDefault="00126592" w:rsidP="00126592">
            <w:pPr>
              <w:jc w:val="center"/>
            </w:pPr>
            <w:r w:rsidRPr="00FA5005">
              <w:t>15 067.50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2F5421" w14:textId="67485E78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672FF1EA" w14:textId="47044D76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BB5D50" w14:textId="40D930BF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F7B26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D89DA1B" w14:textId="77777777" w:rsidTr="00126592">
        <w:tc>
          <w:tcPr>
            <w:tcW w:w="709" w:type="dxa"/>
            <w:shd w:val="clear" w:color="auto" w:fill="auto"/>
            <w:vAlign w:val="center"/>
          </w:tcPr>
          <w:p w14:paraId="0497CF3E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F63532" w14:textId="77777777" w:rsidR="00126592" w:rsidRPr="00CB5EDB" w:rsidRDefault="00126592" w:rsidP="00126592">
            <w:pPr>
              <w:jc w:val="center"/>
            </w:pPr>
            <w:r w:rsidRPr="00FA5005">
              <w:t>30</w:t>
            </w:r>
          </w:p>
        </w:tc>
        <w:tc>
          <w:tcPr>
            <w:tcW w:w="2409" w:type="dxa"/>
            <w:shd w:val="clear" w:color="auto" w:fill="auto"/>
          </w:tcPr>
          <w:p w14:paraId="5663976E" w14:textId="77777777" w:rsidR="00126592" w:rsidRPr="00CB5EDB" w:rsidRDefault="00126592" w:rsidP="00126592">
            <w:r w:rsidRPr="00FA5005">
              <w:t>ASCLEPIOS S.A.</w:t>
            </w:r>
          </w:p>
          <w:p w14:paraId="45B52FC0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52F5BBF4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386C5D" w14:textId="77777777" w:rsidR="00126592" w:rsidRPr="00CB5EDB" w:rsidRDefault="00126592" w:rsidP="00126592">
            <w:pPr>
              <w:jc w:val="center"/>
            </w:pPr>
            <w:r w:rsidRPr="00FA5005">
              <w:t>50 096.60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A1F4C3" w14:textId="31D8AF78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55D078BB" w14:textId="0B1C8502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37D9E5" w14:textId="356098B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AF061A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573C713" w14:textId="77777777" w:rsidTr="00126592">
        <w:tc>
          <w:tcPr>
            <w:tcW w:w="709" w:type="dxa"/>
            <w:shd w:val="clear" w:color="auto" w:fill="auto"/>
            <w:vAlign w:val="center"/>
          </w:tcPr>
          <w:p w14:paraId="1C80FC4D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5BDC2F" w14:textId="77777777" w:rsidR="00126592" w:rsidRPr="00CB5EDB" w:rsidRDefault="00126592" w:rsidP="00126592">
            <w:pPr>
              <w:jc w:val="center"/>
            </w:pPr>
            <w:r w:rsidRPr="00FA5005">
              <w:t>31</w:t>
            </w:r>
          </w:p>
        </w:tc>
        <w:tc>
          <w:tcPr>
            <w:tcW w:w="2409" w:type="dxa"/>
            <w:shd w:val="clear" w:color="auto" w:fill="auto"/>
          </w:tcPr>
          <w:p w14:paraId="2E1AB21E" w14:textId="77777777" w:rsidR="00126592" w:rsidRPr="00CB5EDB" w:rsidRDefault="00126592" w:rsidP="00126592">
            <w:r w:rsidRPr="00FA5005">
              <w:t>ASCLEPIOS S.A.</w:t>
            </w:r>
          </w:p>
          <w:p w14:paraId="513007D5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3AA9558A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435CD6" w14:textId="77777777" w:rsidR="00126592" w:rsidRPr="00CB5EDB" w:rsidRDefault="00126592" w:rsidP="00126592">
            <w:pPr>
              <w:jc w:val="center"/>
            </w:pPr>
            <w:r w:rsidRPr="00FA5005">
              <w:t>3 384.00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4D3F14" w14:textId="34ED2B63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5A69A3DA" w14:textId="602748BC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79CB17" w14:textId="39B4714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710FB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CA5169D" w14:textId="77777777" w:rsidTr="00126592">
        <w:tc>
          <w:tcPr>
            <w:tcW w:w="709" w:type="dxa"/>
            <w:shd w:val="clear" w:color="auto" w:fill="auto"/>
            <w:vAlign w:val="center"/>
          </w:tcPr>
          <w:p w14:paraId="55A91292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3A4FBE" w14:textId="77777777" w:rsidR="00126592" w:rsidRPr="00CB5EDB" w:rsidRDefault="00126592" w:rsidP="00126592">
            <w:pPr>
              <w:jc w:val="center"/>
            </w:pPr>
            <w:r w:rsidRPr="00FA5005">
              <w:t>32</w:t>
            </w:r>
          </w:p>
        </w:tc>
        <w:tc>
          <w:tcPr>
            <w:tcW w:w="2409" w:type="dxa"/>
            <w:shd w:val="clear" w:color="auto" w:fill="auto"/>
          </w:tcPr>
          <w:p w14:paraId="22120AA9" w14:textId="77777777" w:rsidR="00126592" w:rsidRPr="00CB5EDB" w:rsidRDefault="00126592" w:rsidP="00126592">
            <w:r w:rsidRPr="00FA5005">
              <w:t>ASCLEPIOS S.A.</w:t>
            </w:r>
          </w:p>
          <w:p w14:paraId="292FB8AF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26CCC966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570DE5" w14:textId="77777777" w:rsidR="00126592" w:rsidRPr="00CB5EDB" w:rsidRDefault="00126592" w:rsidP="00126592">
            <w:pPr>
              <w:jc w:val="center"/>
            </w:pPr>
            <w:r w:rsidRPr="00FA5005">
              <w:t>9 282.80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BCDABD" w14:textId="4AD9B5A3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558900D3" w14:textId="5E1E382D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20689D" w14:textId="21BFC8D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5A34B7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93D3D12" w14:textId="77777777" w:rsidTr="00126592">
        <w:tc>
          <w:tcPr>
            <w:tcW w:w="709" w:type="dxa"/>
            <w:shd w:val="clear" w:color="auto" w:fill="auto"/>
            <w:vAlign w:val="center"/>
          </w:tcPr>
          <w:p w14:paraId="74615F79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988803" w14:textId="77777777" w:rsidR="00126592" w:rsidRPr="00CB5EDB" w:rsidRDefault="00126592" w:rsidP="00126592">
            <w:pPr>
              <w:jc w:val="center"/>
            </w:pPr>
            <w:r w:rsidRPr="00FA5005">
              <w:t>33</w:t>
            </w:r>
          </w:p>
        </w:tc>
        <w:tc>
          <w:tcPr>
            <w:tcW w:w="2409" w:type="dxa"/>
            <w:shd w:val="clear" w:color="auto" w:fill="auto"/>
          </w:tcPr>
          <w:p w14:paraId="34A6BA06" w14:textId="77777777" w:rsidR="00126592" w:rsidRPr="00CB5EDB" w:rsidRDefault="00126592" w:rsidP="00126592">
            <w:r w:rsidRPr="00FA5005">
              <w:t>ASCLEPIOS S.A.</w:t>
            </w:r>
          </w:p>
          <w:p w14:paraId="7B3B5756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2E92724F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38021D" w14:textId="77777777" w:rsidR="00126592" w:rsidRPr="00CB5EDB" w:rsidRDefault="00126592" w:rsidP="00126592">
            <w:pPr>
              <w:jc w:val="center"/>
            </w:pPr>
            <w:r w:rsidRPr="00FA5005">
              <w:t>4 451.80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B5DBF7" w14:textId="0DE70DE7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65378272" w14:textId="485DF50F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46CDF" w14:textId="03F1903F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916E32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66A1356" w14:textId="77777777" w:rsidTr="00126592">
        <w:tc>
          <w:tcPr>
            <w:tcW w:w="709" w:type="dxa"/>
            <w:shd w:val="clear" w:color="auto" w:fill="auto"/>
            <w:vAlign w:val="center"/>
          </w:tcPr>
          <w:p w14:paraId="2D5CAB44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230D5E" w14:textId="77777777" w:rsidR="00126592" w:rsidRPr="00CB5EDB" w:rsidRDefault="00126592" w:rsidP="00126592">
            <w:pPr>
              <w:jc w:val="center"/>
            </w:pPr>
            <w:r w:rsidRPr="00FA5005">
              <w:t>34</w:t>
            </w:r>
          </w:p>
        </w:tc>
        <w:tc>
          <w:tcPr>
            <w:tcW w:w="2409" w:type="dxa"/>
            <w:shd w:val="clear" w:color="auto" w:fill="auto"/>
          </w:tcPr>
          <w:p w14:paraId="76C4BBCB" w14:textId="77777777" w:rsidR="00126592" w:rsidRPr="00CB5EDB" w:rsidRDefault="00126592" w:rsidP="00126592">
            <w:r w:rsidRPr="00FA5005">
              <w:t>ASCLEPIOS S.A.</w:t>
            </w:r>
          </w:p>
          <w:p w14:paraId="7465431E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6BCCD726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66B362" w14:textId="77777777" w:rsidR="00126592" w:rsidRPr="00CB5EDB" w:rsidRDefault="00126592" w:rsidP="00126592">
            <w:pPr>
              <w:jc w:val="center"/>
            </w:pPr>
            <w:r w:rsidRPr="00FA5005">
              <w:t>1 584.20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FC83B3" w14:textId="35799DAA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5D605656" w14:textId="578F0AB4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5566B5" w14:textId="1D944D25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52113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D6C9562" w14:textId="77777777" w:rsidTr="00126592">
        <w:tc>
          <w:tcPr>
            <w:tcW w:w="709" w:type="dxa"/>
            <w:shd w:val="clear" w:color="auto" w:fill="auto"/>
            <w:vAlign w:val="center"/>
          </w:tcPr>
          <w:p w14:paraId="1E74AD3A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263B85" w14:textId="77777777" w:rsidR="00126592" w:rsidRPr="00CB5EDB" w:rsidRDefault="00126592" w:rsidP="00126592">
            <w:pPr>
              <w:jc w:val="center"/>
            </w:pPr>
            <w:r w:rsidRPr="00FA5005">
              <w:t>35</w:t>
            </w:r>
          </w:p>
        </w:tc>
        <w:tc>
          <w:tcPr>
            <w:tcW w:w="2409" w:type="dxa"/>
            <w:shd w:val="clear" w:color="auto" w:fill="auto"/>
          </w:tcPr>
          <w:p w14:paraId="3EC65906" w14:textId="77777777" w:rsidR="00126592" w:rsidRPr="00CB5EDB" w:rsidRDefault="00126592" w:rsidP="00126592">
            <w:r w:rsidRPr="00FA5005">
              <w:t>ASCLEPIOS S.A.</w:t>
            </w:r>
          </w:p>
          <w:p w14:paraId="5A5210D2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195C39BC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1F94ED" w14:textId="77777777" w:rsidR="00126592" w:rsidRPr="00CB5EDB" w:rsidRDefault="00126592" w:rsidP="00126592">
            <w:pPr>
              <w:jc w:val="center"/>
            </w:pPr>
            <w:r w:rsidRPr="00FA5005">
              <w:t>2 841.60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A10159" w14:textId="0DBF0E2D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62A9E2FE" w14:textId="259A7575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BD5E1F" w14:textId="53DD0F8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D08AD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2B95110" w14:textId="77777777" w:rsidTr="00126592">
        <w:tc>
          <w:tcPr>
            <w:tcW w:w="709" w:type="dxa"/>
            <w:shd w:val="clear" w:color="auto" w:fill="auto"/>
            <w:vAlign w:val="center"/>
          </w:tcPr>
          <w:p w14:paraId="39AB9A8E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551E25" w14:textId="77777777" w:rsidR="00126592" w:rsidRPr="00CB5EDB" w:rsidRDefault="00126592" w:rsidP="00126592">
            <w:pPr>
              <w:jc w:val="center"/>
            </w:pPr>
            <w:r w:rsidRPr="00FA5005">
              <w:t>36</w:t>
            </w:r>
          </w:p>
        </w:tc>
        <w:tc>
          <w:tcPr>
            <w:tcW w:w="2409" w:type="dxa"/>
            <w:shd w:val="clear" w:color="auto" w:fill="auto"/>
          </w:tcPr>
          <w:p w14:paraId="67721BC6" w14:textId="77777777" w:rsidR="00126592" w:rsidRPr="00CB5EDB" w:rsidRDefault="00126592" w:rsidP="00126592">
            <w:r w:rsidRPr="00FA5005">
              <w:t>ASCLEPIOS S.A.</w:t>
            </w:r>
          </w:p>
          <w:p w14:paraId="1FA06CD3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687B91B9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925373" w14:textId="77777777" w:rsidR="00126592" w:rsidRPr="00CB5EDB" w:rsidRDefault="00126592" w:rsidP="00126592">
            <w:pPr>
              <w:jc w:val="center"/>
            </w:pPr>
            <w:r w:rsidRPr="00FA5005">
              <w:t>1 917.50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985C88" w14:textId="1E4EFBD8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1057125E" w14:textId="3198C9B8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22D3FA" w14:textId="2A761D8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2B005A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597129A" w14:textId="77777777" w:rsidTr="00126592">
        <w:tc>
          <w:tcPr>
            <w:tcW w:w="709" w:type="dxa"/>
            <w:shd w:val="clear" w:color="auto" w:fill="auto"/>
            <w:vAlign w:val="center"/>
          </w:tcPr>
          <w:p w14:paraId="7A67C0E1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5F716B" w14:textId="77777777" w:rsidR="00126592" w:rsidRPr="00CB5EDB" w:rsidRDefault="00126592" w:rsidP="00126592">
            <w:pPr>
              <w:jc w:val="center"/>
            </w:pPr>
            <w:r w:rsidRPr="00FA5005">
              <w:t>39</w:t>
            </w:r>
          </w:p>
        </w:tc>
        <w:tc>
          <w:tcPr>
            <w:tcW w:w="2409" w:type="dxa"/>
            <w:shd w:val="clear" w:color="auto" w:fill="auto"/>
          </w:tcPr>
          <w:p w14:paraId="5D8F1579" w14:textId="77777777" w:rsidR="00126592" w:rsidRPr="00CB5EDB" w:rsidRDefault="00126592" w:rsidP="00126592">
            <w:r w:rsidRPr="00FA5005">
              <w:t>ASCLEPIOS S.A.</w:t>
            </w:r>
          </w:p>
          <w:p w14:paraId="5537A9AF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53757989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C46A3D" w14:textId="77777777" w:rsidR="00126592" w:rsidRPr="00CB5EDB" w:rsidRDefault="00126592" w:rsidP="00126592">
            <w:pPr>
              <w:jc w:val="center"/>
            </w:pPr>
            <w:r w:rsidRPr="00FA5005">
              <w:t>6 068.70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2C8E75" w14:textId="0DD539A8" w:rsidR="00126592" w:rsidRPr="00CB5EDB" w:rsidRDefault="00126592" w:rsidP="00126592">
            <w:pPr>
              <w:jc w:val="center"/>
            </w:pPr>
            <w:r w:rsidRPr="000C315C">
              <w:t>24</w:t>
            </w:r>
          </w:p>
        </w:tc>
        <w:tc>
          <w:tcPr>
            <w:tcW w:w="992" w:type="dxa"/>
            <w:vAlign w:val="center"/>
          </w:tcPr>
          <w:p w14:paraId="7BA72CE7" w14:textId="4D7F64DF" w:rsidR="00126592" w:rsidRPr="00FA5005" w:rsidRDefault="00126592" w:rsidP="00126592">
            <w:pPr>
              <w:jc w:val="center"/>
            </w:pPr>
            <w:r w:rsidRPr="008F1196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6218B7" w14:textId="7768699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5AE1D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1BCD6A4" w14:textId="77777777" w:rsidTr="00126592">
        <w:tc>
          <w:tcPr>
            <w:tcW w:w="709" w:type="dxa"/>
            <w:shd w:val="clear" w:color="auto" w:fill="auto"/>
            <w:vAlign w:val="center"/>
          </w:tcPr>
          <w:p w14:paraId="6FB196CD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F33627" w14:textId="77777777" w:rsidR="00126592" w:rsidRPr="00CB5EDB" w:rsidRDefault="00126592" w:rsidP="00126592">
            <w:pPr>
              <w:jc w:val="center"/>
            </w:pPr>
            <w:r w:rsidRPr="00FA5005">
              <w:t>42</w:t>
            </w:r>
          </w:p>
        </w:tc>
        <w:tc>
          <w:tcPr>
            <w:tcW w:w="2409" w:type="dxa"/>
            <w:shd w:val="clear" w:color="auto" w:fill="auto"/>
          </w:tcPr>
          <w:p w14:paraId="2F713D6D" w14:textId="77777777" w:rsidR="00126592" w:rsidRPr="00CB5EDB" w:rsidRDefault="00126592" w:rsidP="00126592">
            <w:r w:rsidRPr="00FA5005">
              <w:t>ASCLEPIOS S.A.</w:t>
            </w:r>
          </w:p>
          <w:p w14:paraId="264E4E79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25254390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9DA95B" w14:textId="77777777" w:rsidR="00126592" w:rsidRPr="00CB5EDB" w:rsidRDefault="00126592" w:rsidP="00126592">
            <w:pPr>
              <w:jc w:val="center"/>
            </w:pPr>
            <w:r w:rsidRPr="00FA5005">
              <w:t>12 435.10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76CAD2" w14:textId="662658F5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5FC68914" w14:textId="3A43B05A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4FAE0F" w14:textId="5772878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D55223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B94B91A" w14:textId="77777777" w:rsidTr="00126592">
        <w:tc>
          <w:tcPr>
            <w:tcW w:w="709" w:type="dxa"/>
            <w:shd w:val="clear" w:color="auto" w:fill="auto"/>
            <w:vAlign w:val="center"/>
          </w:tcPr>
          <w:p w14:paraId="548327D2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9B7FC0" w14:textId="77777777" w:rsidR="00126592" w:rsidRPr="00CB5EDB" w:rsidRDefault="00126592" w:rsidP="00126592">
            <w:pPr>
              <w:jc w:val="center"/>
            </w:pPr>
            <w:r w:rsidRPr="00FA5005">
              <w:t>44</w:t>
            </w:r>
          </w:p>
        </w:tc>
        <w:tc>
          <w:tcPr>
            <w:tcW w:w="2409" w:type="dxa"/>
            <w:shd w:val="clear" w:color="auto" w:fill="auto"/>
          </w:tcPr>
          <w:p w14:paraId="5680C822" w14:textId="77777777" w:rsidR="00126592" w:rsidRPr="00CB5EDB" w:rsidRDefault="00126592" w:rsidP="00126592">
            <w:r w:rsidRPr="00FA5005">
              <w:t>ASCLEPIOS S.A.</w:t>
            </w:r>
          </w:p>
          <w:p w14:paraId="258AA2F6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529A6C57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3B2F8F" w14:textId="77777777" w:rsidR="00126592" w:rsidRPr="00CB5EDB" w:rsidRDefault="00126592" w:rsidP="00126592">
            <w:pPr>
              <w:jc w:val="center"/>
            </w:pPr>
            <w:r w:rsidRPr="00FA5005">
              <w:t>176 904.00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9C2E48" w14:textId="0325D232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4BB82DCF" w14:textId="51D14A0E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A855E1" w14:textId="5E85BD3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F3446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6C4734E" w14:textId="77777777" w:rsidTr="00126592">
        <w:tc>
          <w:tcPr>
            <w:tcW w:w="709" w:type="dxa"/>
            <w:shd w:val="clear" w:color="auto" w:fill="auto"/>
            <w:vAlign w:val="center"/>
          </w:tcPr>
          <w:p w14:paraId="738DFA6D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CD1B97" w14:textId="77777777" w:rsidR="00126592" w:rsidRPr="00CB5EDB" w:rsidRDefault="00126592" w:rsidP="00126592">
            <w:pPr>
              <w:jc w:val="center"/>
            </w:pPr>
            <w:r w:rsidRPr="00FA5005">
              <w:t>45</w:t>
            </w:r>
          </w:p>
        </w:tc>
        <w:tc>
          <w:tcPr>
            <w:tcW w:w="2409" w:type="dxa"/>
            <w:shd w:val="clear" w:color="auto" w:fill="auto"/>
          </w:tcPr>
          <w:p w14:paraId="5FA82A39" w14:textId="77777777" w:rsidR="00126592" w:rsidRPr="00CB5EDB" w:rsidRDefault="00126592" w:rsidP="00126592">
            <w:r w:rsidRPr="00FA5005">
              <w:t>ASCLEPIOS S.A.</w:t>
            </w:r>
          </w:p>
          <w:p w14:paraId="5168B9A7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39A7198E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8C26EA" w14:textId="77777777" w:rsidR="00126592" w:rsidRPr="00CB5EDB" w:rsidRDefault="00126592" w:rsidP="00126592">
            <w:pPr>
              <w:jc w:val="center"/>
            </w:pPr>
            <w:r w:rsidRPr="00FA5005">
              <w:t>32 535.00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BDC00A" w14:textId="03C21127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7F456E46" w14:textId="6512E15C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7D2218" w14:textId="73C247B2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9199C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69233EA" w14:textId="77777777" w:rsidTr="00126592">
        <w:tc>
          <w:tcPr>
            <w:tcW w:w="709" w:type="dxa"/>
            <w:shd w:val="clear" w:color="auto" w:fill="auto"/>
            <w:vAlign w:val="center"/>
          </w:tcPr>
          <w:p w14:paraId="49884A48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688EC" w14:textId="77777777" w:rsidR="00126592" w:rsidRPr="00CB5EDB" w:rsidRDefault="00126592" w:rsidP="00126592">
            <w:pPr>
              <w:jc w:val="center"/>
            </w:pPr>
            <w:r w:rsidRPr="00FA5005">
              <w:t>47</w:t>
            </w:r>
          </w:p>
        </w:tc>
        <w:tc>
          <w:tcPr>
            <w:tcW w:w="2409" w:type="dxa"/>
            <w:shd w:val="clear" w:color="auto" w:fill="auto"/>
          </w:tcPr>
          <w:p w14:paraId="060F7445" w14:textId="77777777" w:rsidR="00126592" w:rsidRPr="00CB5EDB" w:rsidRDefault="00126592" w:rsidP="00126592">
            <w:r w:rsidRPr="00FA5005">
              <w:t>ASCLEPIOS S.A.</w:t>
            </w:r>
          </w:p>
          <w:p w14:paraId="19EC26D4" w14:textId="77777777" w:rsidR="00126592" w:rsidRPr="00CB5EDB" w:rsidRDefault="00126592" w:rsidP="00126592">
            <w:proofErr w:type="spellStart"/>
            <w:r w:rsidRPr="00FA5005">
              <w:t>Hubska</w:t>
            </w:r>
            <w:proofErr w:type="spellEnd"/>
            <w:r w:rsidRPr="00CB5EDB">
              <w:t xml:space="preserve"> </w:t>
            </w:r>
            <w:r w:rsidRPr="00FA5005">
              <w:t>44</w:t>
            </w:r>
            <w:r w:rsidRPr="00CB5EDB">
              <w:t xml:space="preserve"> </w:t>
            </w:r>
          </w:p>
          <w:p w14:paraId="139A497E" w14:textId="77777777" w:rsidR="00126592" w:rsidRPr="00CB5EDB" w:rsidRDefault="00126592" w:rsidP="00126592">
            <w:pPr>
              <w:jc w:val="both"/>
            </w:pPr>
            <w:r w:rsidRPr="00FA5005">
              <w:t>50-502</w:t>
            </w:r>
            <w:r w:rsidRPr="00CB5EDB">
              <w:t xml:space="preserve"> </w:t>
            </w:r>
            <w:r w:rsidRPr="00FA500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021C46" w14:textId="77777777" w:rsidR="00126592" w:rsidRPr="00CB5EDB" w:rsidRDefault="00126592" w:rsidP="00126592">
            <w:pPr>
              <w:jc w:val="center"/>
            </w:pPr>
            <w:r w:rsidRPr="00FA5005">
              <w:t>5 707.60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03776E" w14:textId="1A7EC2F8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2E4E7E1F" w14:textId="205C844E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09942C" w14:textId="25A461F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86345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AB53F50" w14:textId="77777777" w:rsidTr="00126592">
        <w:tc>
          <w:tcPr>
            <w:tcW w:w="709" w:type="dxa"/>
            <w:shd w:val="clear" w:color="auto" w:fill="auto"/>
            <w:vAlign w:val="center"/>
          </w:tcPr>
          <w:p w14:paraId="31DE50BB" w14:textId="77777777" w:rsidR="00126592" w:rsidRPr="00CB5EDB" w:rsidRDefault="00126592" w:rsidP="00126592">
            <w:pPr>
              <w:jc w:val="center"/>
            </w:pPr>
            <w:r w:rsidRPr="00FA500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CBDCAB" w14:textId="77777777" w:rsidR="00126592" w:rsidRPr="00CB5EDB" w:rsidRDefault="00126592" w:rsidP="00126592">
            <w:pPr>
              <w:jc w:val="center"/>
            </w:pPr>
            <w:r w:rsidRPr="00FA5005">
              <w:t>19</w:t>
            </w:r>
          </w:p>
        </w:tc>
        <w:tc>
          <w:tcPr>
            <w:tcW w:w="2409" w:type="dxa"/>
            <w:shd w:val="clear" w:color="auto" w:fill="auto"/>
          </w:tcPr>
          <w:p w14:paraId="7FDD5193" w14:textId="77777777" w:rsidR="00126592" w:rsidRPr="00CB5EDB" w:rsidRDefault="00126592" w:rsidP="00126592">
            <w:proofErr w:type="spellStart"/>
            <w:r w:rsidRPr="00FA5005">
              <w:t>Bialmed</w:t>
            </w:r>
            <w:proofErr w:type="spellEnd"/>
            <w:r w:rsidRPr="00FA5005">
              <w:t xml:space="preserve"> Sp. z o.o.</w:t>
            </w:r>
          </w:p>
          <w:p w14:paraId="688F8337" w14:textId="77777777" w:rsidR="00126592" w:rsidRPr="00CB5EDB" w:rsidRDefault="00126592" w:rsidP="00126592">
            <w:r w:rsidRPr="00FA5005">
              <w:t>Kazimierzowska</w:t>
            </w:r>
            <w:r w:rsidRPr="00CB5EDB">
              <w:t xml:space="preserve"> </w:t>
            </w:r>
            <w:r w:rsidRPr="00FA5005">
              <w:t>46/48/35</w:t>
            </w:r>
            <w:r w:rsidRPr="00CB5EDB">
              <w:t xml:space="preserve"> </w:t>
            </w:r>
          </w:p>
          <w:p w14:paraId="64A9B6E9" w14:textId="77777777" w:rsidR="00126592" w:rsidRPr="00CB5EDB" w:rsidRDefault="00126592" w:rsidP="00126592">
            <w:pPr>
              <w:jc w:val="both"/>
            </w:pPr>
            <w:r w:rsidRPr="00FA5005">
              <w:t>02-546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DAF1FE" w14:textId="77777777" w:rsidR="00126592" w:rsidRPr="00CB5EDB" w:rsidRDefault="00126592" w:rsidP="00126592">
            <w:pPr>
              <w:jc w:val="center"/>
            </w:pPr>
            <w:r w:rsidRPr="00FA5005">
              <w:t>52 560.00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8285F3" w14:textId="06664FD7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572C87CD" w14:textId="184C5DCF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598B9A" w14:textId="144932BF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4D61FE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D58939B" w14:textId="77777777" w:rsidTr="00126592">
        <w:tc>
          <w:tcPr>
            <w:tcW w:w="709" w:type="dxa"/>
            <w:shd w:val="clear" w:color="auto" w:fill="auto"/>
            <w:vAlign w:val="center"/>
          </w:tcPr>
          <w:p w14:paraId="764ACB6F" w14:textId="77777777" w:rsidR="00126592" w:rsidRPr="00CB5EDB" w:rsidRDefault="00126592" w:rsidP="00126592">
            <w:pPr>
              <w:jc w:val="center"/>
            </w:pPr>
            <w:r w:rsidRPr="00FA500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6B4654" w14:textId="77777777" w:rsidR="00126592" w:rsidRPr="00CB5EDB" w:rsidRDefault="00126592" w:rsidP="00126592">
            <w:pPr>
              <w:jc w:val="center"/>
            </w:pPr>
            <w:r w:rsidRPr="00FA5005">
              <w:t>38</w:t>
            </w:r>
          </w:p>
        </w:tc>
        <w:tc>
          <w:tcPr>
            <w:tcW w:w="2409" w:type="dxa"/>
            <w:shd w:val="clear" w:color="auto" w:fill="auto"/>
          </w:tcPr>
          <w:p w14:paraId="6475D8A8" w14:textId="77777777" w:rsidR="00126592" w:rsidRPr="00CB5EDB" w:rsidRDefault="00126592" w:rsidP="00126592">
            <w:proofErr w:type="spellStart"/>
            <w:r w:rsidRPr="00FA5005">
              <w:t>Bialmed</w:t>
            </w:r>
            <w:proofErr w:type="spellEnd"/>
            <w:r w:rsidRPr="00FA5005">
              <w:t xml:space="preserve"> Sp. z o.o.</w:t>
            </w:r>
          </w:p>
          <w:p w14:paraId="1805A490" w14:textId="77777777" w:rsidR="00126592" w:rsidRPr="00CB5EDB" w:rsidRDefault="00126592" w:rsidP="00126592">
            <w:r w:rsidRPr="00FA5005">
              <w:t>Kazimierzowska</w:t>
            </w:r>
            <w:r w:rsidRPr="00CB5EDB">
              <w:t xml:space="preserve"> </w:t>
            </w:r>
            <w:r w:rsidRPr="00FA5005">
              <w:t>46/48/35</w:t>
            </w:r>
            <w:r w:rsidRPr="00CB5EDB">
              <w:t xml:space="preserve"> </w:t>
            </w:r>
          </w:p>
          <w:p w14:paraId="2B86E1A2" w14:textId="77777777" w:rsidR="00126592" w:rsidRPr="00CB5EDB" w:rsidRDefault="00126592" w:rsidP="00126592">
            <w:pPr>
              <w:jc w:val="both"/>
            </w:pPr>
            <w:r w:rsidRPr="00FA5005">
              <w:t>02-546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8ADBF7" w14:textId="77777777" w:rsidR="00126592" w:rsidRPr="00CB5EDB" w:rsidRDefault="00126592" w:rsidP="00126592">
            <w:pPr>
              <w:jc w:val="center"/>
            </w:pPr>
            <w:r w:rsidRPr="00FA5005">
              <w:t>77 112.00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2583F3" w14:textId="25FD604B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7DFD236D" w14:textId="44B78DE3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43C670" w14:textId="6262A91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20834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38DD2B5" w14:textId="77777777" w:rsidTr="00126592">
        <w:tc>
          <w:tcPr>
            <w:tcW w:w="709" w:type="dxa"/>
            <w:shd w:val="clear" w:color="auto" w:fill="auto"/>
            <w:vAlign w:val="center"/>
          </w:tcPr>
          <w:p w14:paraId="2A237B39" w14:textId="77777777" w:rsidR="00126592" w:rsidRPr="00CB5EDB" w:rsidRDefault="00126592" w:rsidP="00126592">
            <w:pPr>
              <w:jc w:val="center"/>
            </w:pPr>
            <w:r w:rsidRPr="00FA5005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3B1259" w14:textId="77777777" w:rsidR="00126592" w:rsidRPr="00CB5EDB" w:rsidRDefault="00126592" w:rsidP="00126592">
            <w:pPr>
              <w:jc w:val="center"/>
            </w:pPr>
            <w:r w:rsidRPr="00FA5005">
              <w:t>29</w:t>
            </w:r>
          </w:p>
        </w:tc>
        <w:tc>
          <w:tcPr>
            <w:tcW w:w="2409" w:type="dxa"/>
            <w:shd w:val="clear" w:color="auto" w:fill="auto"/>
          </w:tcPr>
          <w:p w14:paraId="2B3BB59A" w14:textId="77777777" w:rsidR="00126592" w:rsidRPr="00CB5EDB" w:rsidRDefault="00126592" w:rsidP="00126592">
            <w:r w:rsidRPr="00FA5005">
              <w:t>Centrala Farmaceutyczna Cefarm SA</w:t>
            </w:r>
          </w:p>
          <w:p w14:paraId="2CB2A38C" w14:textId="77777777" w:rsidR="00126592" w:rsidRPr="00CB5EDB" w:rsidRDefault="00126592" w:rsidP="00126592">
            <w:r w:rsidRPr="00FA5005">
              <w:t>Jana Kazimierza</w:t>
            </w:r>
            <w:r w:rsidRPr="00CB5EDB">
              <w:t xml:space="preserve"> </w:t>
            </w:r>
            <w:r w:rsidRPr="00FA5005">
              <w:t>16</w:t>
            </w:r>
            <w:r w:rsidRPr="00CB5EDB">
              <w:t xml:space="preserve"> </w:t>
            </w:r>
          </w:p>
          <w:p w14:paraId="5C38FA17" w14:textId="77777777" w:rsidR="00126592" w:rsidRPr="00CB5EDB" w:rsidRDefault="00126592" w:rsidP="00126592">
            <w:pPr>
              <w:jc w:val="both"/>
            </w:pPr>
            <w:r w:rsidRPr="00FA5005">
              <w:t>01-248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DF2218" w14:textId="77777777" w:rsidR="00126592" w:rsidRPr="00CB5EDB" w:rsidRDefault="00126592" w:rsidP="00126592">
            <w:pPr>
              <w:jc w:val="center"/>
            </w:pPr>
            <w:r w:rsidRPr="00FA5005">
              <w:t>14 614.00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2BAF1C" w14:textId="06C09E8F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3BBDFE26" w14:textId="50CB2670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E9AE72" w14:textId="73451185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D62D1E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D56D5F7" w14:textId="77777777" w:rsidTr="00126592">
        <w:tc>
          <w:tcPr>
            <w:tcW w:w="709" w:type="dxa"/>
            <w:shd w:val="clear" w:color="auto" w:fill="auto"/>
            <w:vAlign w:val="center"/>
          </w:tcPr>
          <w:p w14:paraId="42D9386E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56A32A" w14:textId="77777777" w:rsidR="00126592" w:rsidRPr="00CB5EDB" w:rsidRDefault="00126592" w:rsidP="00126592">
            <w:pPr>
              <w:jc w:val="center"/>
            </w:pPr>
            <w:r w:rsidRPr="00FA5005">
              <w:t>42</w:t>
            </w:r>
          </w:p>
        </w:tc>
        <w:tc>
          <w:tcPr>
            <w:tcW w:w="2409" w:type="dxa"/>
            <w:shd w:val="clear" w:color="auto" w:fill="auto"/>
          </w:tcPr>
          <w:p w14:paraId="70BE3582" w14:textId="77777777" w:rsidR="00126592" w:rsidRPr="00CB5EDB" w:rsidRDefault="00126592" w:rsidP="00126592">
            <w:r w:rsidRPr="00FA5005">
              <w:t>Centrala Farmaceutyczna Cefarm SA</w:t>
            </w:r>
          </w:p>
          <w:p w14:paraId="4C179F5B" w14:textId="77777777" w:rsidR="00126592" w:rsidRPr="00CB5EDB" w:rsidRDefault="00126592" w:rsidP="00126592">
            <w:r w:rsidRPr="00FA5005">
              <w:t>Jana Kazimierza</w:t>
            </w:r>
            <w:r w:rsidRPr="00CB5EDB">
              <w:t xml:space="preserve"> </w:t>
            </w:r>
            <w:r w:rsidRPr="00FA5005">
              <w:t>16</w:t>
            </w:r>
            <w:r w:rsidRPr="00CB5EDB">
              <w:t xml:space="preserve"> </w:t>
            </w:r>
          </w:p>
          <w:p w14:paraId="41494BE3" w14:textId="77777777" w:rsidR="00126592" w:rsidRPr="00CB5EDB" w:rsidRDefault="00126592" w:rsidP="00126592">
            <w:pPr>
              <w:jc w:val="both"/>
            </w:pPr>
            <w:r w:rsidRPr="00FA5005">
              <w:t>01-248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F11789" w14:textId="77777777" w:rsidR="00126592" w:rsidRPr="00CB5EDB" w:rsidRDefault="00126592" w:rsidP="00126592">
            <w:pPr>
              <w:jc w:val="center"/>
            </w:pPr>
            <w:r w:rsidRPr="00FA5005">
              <w:t>13 224.80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20B4F7" w14:textId="6DF4739E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5DD51407" w14:textId="1C8E82E3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CB4B89" w14:textId="02CBC1C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1D9E8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D83354A" w14:textId="77777777" w:rsidTr="00126592">
        <w:tc>
          <w:tcPr>
            <w:tcW w:w="709" w:type="dxa"/>
            <w:shd w:val="clear" w:color="auto" w:fill="auto"/>
            <w:vAlign w:val="center"/>
          </w:tcPr>
          <w:p w14:paraId="775B3E6B" w14:textId="77777777" w:rsidR="00126592" w:rsidRPr="00CB5EDB" w:rsidRDefault="00126592" w:rsidP="00126592">
            <w:pPr>
              <w:jc w:val="center"/>
            </w:pPr>
            <w:r w:rsidRPr="00FA5005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7678F9" w14:textId="77777777" w:rsidR="00126592" w:rsidRPr="00CB5EDB" w:rsidRDefault="00126592" w:rsidP="00126592">
            <w:pPr>
              <w:jc w:val="center"/>
            </w:pPr>
            <w:r w:rsidRPr="00FA5005">
              <w:t>44</w:t>
            </w:r>
          </w:p>
        </w:tc>
        <w:tc>
          <w:tcPr>
            <w:tcW w:w="2409" w:type="dxa"/>
            <w:shd w:val="clear" w:color="auto" w:fill="auto"/>
          </w:tcPr>
          <w:p w14:paraId="160BA3BA" w14:textId="77777777" w:rsidR="00126592" w:rsidRPr="00CB5EDB" w:rsidRDefault="00126592" w:rsidP="00126592">
            <w:r w:rsidRPr="00FA5005">
              <w:t>Centrala Farmaceutyczna Cefarm SA</w:t>
            </w:r>
          </w:p>
          <w:p w14:paraId="5794E40C" w14:textId="77777777" w:rsidR="00126592" w:rsidRPr="00CB5EDB" w:rsidRDefault="00126592" w:rsidP="00126592">
            <w:r w:rsidRPr="00FA5005">
              <w:t>Jana Kazimierza</w:t>
            </w:r>
            <w:r w:rsidRPr="00CB5EDB">
              <w:t xml:space="preserve"> </w:t>
            </w:r>
            <w:r w:rsidRPr="00FA5005">
              <w:t>16</w:t>
            </w:r>
            <w:r w:rsidRPr="00CB5EDB">
              <w:t xml:space="preserve"> </w:t>
            </w:r>
          </w:p>
          <w:p w14:paraId="05FD8A29" w14:textId="77777777" w:rsidR="00126592" w:rsidRPr="00CB5EDB" w:rsidRDefault="00126592" w:rsidP="00126592">
            <w:pPr>
              <w:jc w:val="both"/>
            </w:pPr>
            <w:r w:rsidRPr="00FA5005">
              <w:t>01-248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AA0CA7" w14:textId="77777777" w:rsidR="00126592" w:rsidRPr="00CB5EDB" w:rsidRDefault="00126592" w:rsidP="00126592">
            <w:pPr>
              <w:jc w:val="center"/>
            </w:pPr>
            <w:r w:rsidRPr="00FA5005">
              <w:t>199 368.00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B440A1" w14:textId="014548F0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6BBDE7D6" w14:textId="223FFD08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2031C9" w14:textId="526E479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22C8E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BAD8910" w14:textId="77777777" w:rsidTr="00126592">
        <w:tc>
          <w:tcPr>
            <w:tcW w:w="709" w:type="dxa"/>
            <w:shd w:val="clear" w:color="auto" w:fill="auto"/>
            <w:vAlign w:val="center"/>
          </w:tcPr>
          <w:p w14:paraId="3DA04820" w14:textId="77777777" w:rsidR="00126592" w:rsidRPr="00CB5EDB" w:rsidRDefault="00126592" w:rsidP="00126592">
            <w:pPr>
              <w:jc w:val="center"/>
            </w:pPr>
            <w:r w:rsidRPr="00FA5005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FBD136" w14:textId="77777777" w:rsidR="00126592" w:rsidRPr="00CB5EDB" w:rsidRDefault="00126592" w:rsidP="00126592">
            <w:pPr>
              <w:jc w:val="center"/>
            </w:pPr>
            <w:r w:rsidRPr="00FA5005">
              <w:t>38</w:t>
            </w:r>
          </w:p>
        </w:tc>
        <w:tc>
          <w:tcPr>
            <w:tcW w:w="2409" w:type="dxa"/>
            <w:shd w:val="clear" w:color="auto" w:fill="auto"/>
          </w:tcPr>
          <w:p w14:paraId="7F95D96F" w14:textId="77777777" w:rsidR="00126592" w:rsidRPr="00CB5EDB" w:rsidRDefault="00126592" w:rsidP="00126592">
            <w:proofErr w:type="spellStart"/>
            <w:r w:rsidRPr="00FA5005">
              <w:t>Delfarma</w:t>
            </w:r>
            <w:proofErr w:type="spellEnd"/>
            <w:r w:rsidRPr="00FA5005">
              <w:t xml:space="preserve"> Sp. z o.o.</w:t>
            </w:r>
          </w:p>
          <w:p w14:paraId="32C368D7" w14:textId="77777777" w:rsidR="00126592" w:rsidRPr="00CB5EDB" w:rsidRDefault="00126592" w:rsidP="00126592">
            <w:r w:rsidRPr="00FA5005">
              <w:t>Św. Teresy od Dzieciątka Jezus</w:t>
            </w:r>
            <w:r w:rsidRPr="00CB5EDB">
              <w:t xml:space="preserve"> </w:t>
            </w:r>
            <w:r w:rsidRPr="00FA5005">
              <w:t>111</w:t>
            </w:r>
            <w:r w:rsidRPr="00CB5EDB">
              <w:t xml:space="preserve"> </w:t>
            </w:r>
          </w:p>
          <w:p w14:paraId="0D99E124" w14:textId="77777777" w:rsidR="00126592" w:rsidRPr="00CB5EDB" w:rsidRDefault="00126592" w:rsidP="00126592">
            <w:pPr>
              <w:jc w:val="both"/>
            </w:pPr>
            <w:r w:rsidRPr="00FA5005">
              <w:t>91-222</w:t>
            </w:r>
            <w:r w:rsidRPr="00CB5EDB">
              <w:t xml:space="preserve"> </w:t>
            </w:r>
            <w:r w:rsidRPr="00FA5005"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5EDE2B" w14:textId="77777777" w:rsidR="00126592" w:rsidRPr="00CB5EDB" w:rsidRDefault="00126592" w:rsidP="00126592">
            <w:pPr>
              <w:jc w:val="center"/>
            </w:pPr>
            <w:r w:rsidRPr="00FA5005">
              <w:t>81 810.00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7E0B63" w14:textId="13FF2587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4EE9CB2D" w14:textId="0BDAE916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87A0CC" w14:textId="6F73F77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305EB2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D76C273" w14:textId="77777777" w:rsidTr="00126592">
        <w:tc>
          <w:tcPr>
            <w:tcW w:w="709" w:type="dxa"/>
            <w:shd w:val="clear" w:color="auto" w:fill="auto"/>
            <w:vAlign w:val="center"/>
          </w:tcPr>
          <w:p w14:paraId="3B6FFFB5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B194E0" w14:textId="77777777" w:rsidR="00126592" w:rsidRPr="00CB5EDB" w:rsidRDefault="00126592" w:rsidP="00126592">
            <w:pPr>
              <w:jc w:val="center"/>
            </w:pPr>
            <w:r w:rsidRPr="00FA5005">
              <w:t>1</w:t>
            </w:r>
          </w:p>
        </w:tc>
        <w:tc>
          <w:tcPr>
            <w:tcW w:w="2409" w:type="dxa"/>
            <w:shd w:val="clear" w:color="auto" w:fill="auto"/>
          </w:tcPr>
          <w:p w14:paraId="43C45B20" w14:textId="77777777" w:rsidR="00256839" w:rsidRDefault="00126592" w:rsidP="00126592">
            <w:r w:rsidRPr="00FA5005">
              <w:t xml:space="preserve">Farmacol Logistyka </w:t>
            </w:r>
          </w:p>
          <w:p w14:paraId="01A93237" w14:textId="6F1CED31" w:rsidR="00126592" w:rsidRPr="00CB5EDB" w:rsidRDefault="00126592" w:rsidP="00126592">
            <w:r w:rsidRPr="00FA5005">
              <w:t>Sp. z o.o.</w:t>
            </w:r>
          </w:p>
          <w:p w14:paraId="52F81D7A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138FC5B0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9FB341" w14:textId="77777777" w:rsidR="00126592" w:rsidRPr="00CB5EDB" w:rsidRDefault="00126592" w:rsidP="00126592">
            <w:pPr>
              <w:jc w:val="center"/>
            </w:pPr>
            <w:r w:rsidRPr="00FA5005">
              <w:t>51 725.89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AC6E93" w14:textId="067D7E14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6051112D" w14:textId="682CA7EA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1ACC73" w14:textId="7A245EAD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2249D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83827A8" w14:textId="77777777" w:rsidTr="00126592">
        <w:tc>
          <w:tcPr>
            <w:tcW w:w="709" w:type="dxa"/>
            <w:shd w:val="clear" w:color="auto" w:fill="auto"/>
            <w:vAlign w:val="center"/>
          </w:tcPr>
          <w:p w14:paraId="600E825A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ABA8F6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2409" w:type="dxa"/>
            <w:shd w:val="clear" w:color="auto" w:fill="auto"/>
          </w:tcPr>
          <w:p w14:paraId="3517DA42" w14:textId="77777777" w:rsidR="00256839" w:rsidRDefault="00126592" w:rsidP="00126592">
            <w:r w:rsidRPr="00FA5005">
              <w:t xml:space="preserve">Farmacol Logistyka </w:t>
            </w:r>
          </w:p>
          <w:p w14:paraId="7F7DBF47" w14:textId="250E6A7C" w:rsidR="00126592" w:rsidRPr="00CB5EDB" w:rsidRDefault="00126592" w:rsidP="00126592">
            <w:r w:rsidRPr="00FA5005">
              <w:t>Sp. z o.o.</w:t>
            </w:r>
          </w:p>
          <w:p w14:paraId="162005CD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658B3873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018FB6" w14:textId="77777777" w:rsidR="00126592" w:rsidRPr="00CB5EDB" w:rsidRDefault="00126592" w:rsidP="00126592">
            <w:pPr>
              <w:jc w:val="center"/>
            </w:pPr>
            <w:r w:rsidRPr="00FA5005">
              <w:t>29 827.61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F2FD3A" w14:textId="044CE8E8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0365838F" w14:textId="14329B52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E9782D" w14:textId="210CCEC8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B45BF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B61C32F" w14:textId="77777777" w:rsidTr="00126592">
        <w:tc>
          <w:tcPr>
            <w:tcW w:w="709" w:type="dxa"/>
            <w:shd w:val="clear" w:color="auto" w:fill="auto"/>
            <w:vAlign w:val="center"/>
          </w:tcPr>
          <w:p w14:paraId="2D564295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450CD8" w14:textId="77777777" w:rsidR="00126592" w:rsidRPr="00CB5EDB" w:rsidRDefault="00126592" w:rsidP="00126592">
            <w:pPr>
              <w:jc w:val="center"/>
            </w:pPr>
            <w:r w:rsidRPr="00FA5005">
              <w:t>4</w:t>
            </w:r>
          </w:p>
        </w:tc>
        <w:tc>
          <w:tcPr>
            <w:tcW w:w="2409" w:type="dxa"/>
            <w:shd w:val="clear" w:color="auto" w:fill="auto"/>
          </w:tcPr>
          <w:p w14:paraId="0AC43ABF" w14:textId="77777777" w:rsidR="00256839" w:rsidRDefault="00126592" w:rsidP="00126592">
            <w:r w:rsidRPr="00FA5005">
              <w:t xml:space="preserve">Farmacol Logistyka </w:t>
            </w:r>
          </w:p>
          <w:p w14:paraId="310A9595" w14:textId="0F5353D8" w:rsidR="00126592" w:rsidRPr="00CB5EDB" w:rsidRDefault="00126592" w:rsidP="00126592">
            <w:r w:rsidRPr="00FA5005">
              <w:t>Sp. z o.o.</w:t>
            </w:r>
          </w:p>
          <w:p w14:paraId="7E194A2B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2B3F5A0B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6E2CBE" w14:textId="77777777" w:rsidR="00126592" w:rsidRPr="00CB5EDB" w:rsidRDefault="00126592" w:rsidP="00126592">
            <w:pPr>
              <w:jc w:val="center"/>
            </w:pPr>
            <w:r w:rsidRPr="00FA5005">
              <w:t>52 745.04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B73935" w14:textId="4790FD94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6232AF7D" w14:textId="747D4E0F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1A8B56" w14:textId="6874C190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60171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7A4A989" w14:textId="77777777" w:rsidTr="00126592">
        <w:tc>
          <w:tcPr>
            <w:tcW w:w="709" w:type="dxa"/>
            <w:shd w:val="clear" w:color="auto" w:fill="auto"/>
            <w:vAlign w:val="center"/>
          </w:tcPr>
          <w:p w14:paraId="7089E45F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0B0BEA" w14:textId="77777777" w:rsidR="00126592" w:rsidRPr="00CB5EDB" w:rsidRDefault="00126592" w:rsidP="00126592">
            <w:pPr>
              <w:jc w:val="center"/>
            </w:pPr>
            <w:r w:rsidRPr="00FA5005">
              <w:t>5</w:t>
            </w:r>
          </w:p>
        </w:tc>
        <w:tc>
          <w:tcPr>
            <w:tcW w:w="2409" w:type="dxa"/>
            <w:shd w:val="clear" w:color="auto" w:fill="auto"/>
          </w:tcPr>
          <w:p w14:paraId="1D8EEE29" w14:textId="77777777" w:rsidR="00256839" w:rsidRDefault="00126592" w:rsidP="00126592">
            <w:r w:rsidRPr="00FA5005">
              <w:t xml:space="preserve">Farmacol Logistyka </w:t>
            </w:r>
          </w:p>
          <w:p w14:paraId="43D51681" w14:textId="5009A86B" w:rsidR="00126592" w:rsidRPr="00CB5EDB" w:rsidRDefault="00126592" w:rsidP="00126592">
            <w:r w:rsidRPr="00FA5005">
              <w:t>Sp. z o.o.</w:t>
            </w:r>
          </w:p>
          <w:p w14:paraId="60CD2E80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3A7DC3F6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D37795" w14:textId="77777777" w:rsidR="00126592" w:rsidRPr="00CB5EDB" w:rsidRDefault="00126592" w:rsidP="00126592">
            <w:pPr>
              <w:jc w:val="center"/>
            </w:pPr>
            <w:r w:rsidRPr="00FA5005">
              <w:t>4 899.42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9F3FFC" w14:textId="28C0B965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40BF3678" w14:textId="06289B46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666A82" w14:textId="4D834A1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10CD67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09AE1E1" w14:textId="77777777" w:rsidTr="00126592">
        <w:tc>
          <w:tcPr>
            <w:tcW w:w="709" w:type="dxa"/>
            <w:shd w:val="clear" w:color="auto" w:fill="auto"/>
            <w:vAlign w:val="center"/>
          </w:tcPr>
          <w:p w14:paraId="53089A53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154CC7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2409" w:type="dxa"/>
            <w:shd w:val="clear" w:color="auto" w:fill="auto"/>
          </w:tcPr>
          <w:p w14:paraId="4AC05856" w14:textId="77777777" w:rsidR="00256839" w:rsidRDefault="00126592" w:rsidP="00126592">
            <w:r w:rsidRPr="00FA5005">
              <w:t xml:space="preserve">Farmacol Logistyka </w:t>
            </w:r>
          </w:p>
          <w:p w14:paraId="282F33FA" w14:textId="64F5F4E1" w:rsidR="00126592" w:rsidRPr="00CB5EDB" w:rsidRDefault="00126592" w:rsidP="00126592">
            <w:r w:rsidRPr="00FA5005">
              <w:t>Sp. z o.o.</w:t>
            </w:r>
          </w:p>
          <w:p w14:paraId="35E9D4D0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669604FB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49EDB9" w14:textId="77777777" w:rsidR="00126592" w:rsidRPr="00CB5EDB" w:rsidRDefault="00126592" w:rsidP="00126592">
            <w:pPr>
              <w:jc w:val="center"/>
            </w:pPr>
            <w:r w:rsidRPr="00FA5005">
              <w:t>52 607.23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319232" w14:textId="69AE4AAE" w:rsidR="00126592" w:rsidRPr="00CB5EDB" w:rsidRDefault="00126592" w:rsidP="00126592">
            <w:pPr>
              <w:jc w:val="center"/>
            </w:pPr>
            <w:r w:rsidRPr="00C062AD">
              <w:t>24</w:t>
            </w:r>
          </w:p>
        </w:tc>
        <w:tc>
          <w:tcPr>
            <w:tcW w:w="992" w:type="dxa"/>
            <w:vAlign w:val="center"/>
          </w:tcPr>
          <w:p w14:paraId="50ACA080" w14:textId="5ED98FCA" w:rsidR="00126592" w:rsidRPr="00FA5005" w:rsidRDefault="00126592" w:rsidP="00126592">
            <w:pPr>
              <w:jc w:val="center"/>
            </w:pPr>
            <w:r w:rsidRPr="00BE340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C266A6" w14:textId="02995DB5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E8CA0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D19EF3C" w14:textId="77777777" w:rsidTr="00126592">
        <w:tc>
          <w:tcPr>
            <w:tcW w:w="709" w:type="dxa"/>
            <w:shd w:val="clear" w:color="auto" w:fill="auto"/>
            <w:vAlign w:val="center"/>
          </w:tcPr>
          <w:p w14:paraId="30D85A31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08E164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2409" w:type="dxa"/>
            <w:shd w:val="clear" w:color="auto" w:fill="auto"/>
          </w:tcPr>
          <w:p w14:paraId="03CCDAE3" w14:textId="77777777" w:rsidR="00256839" w:rsidRDefault="00126592" w:rsidP="00126592">
            <w:r w:rsidRPr="00FA5005">
              <w:t xml:space="preserve">Farmacol Logistyka </w:t>
            </w:r>
          </w:p>
          <w:p w14:paraId="2ABBA022" w14:textId="03197C94" w:rsidR="00126592" w:rsidRPr="00CB5EDB" w:rsidRDefault="00126592" w:rsidP="00126592">
            <w:r w:rsidRPr="00FA5005">
              <w:t>Sp. z o.o.</w:t>
            </w:r>
          </w:p>
          <w:p w14:paraId="7AFAF3EB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086C67B9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D3E6AB" w14:textId="77777777" w:rsidR="00126592" w:rsidRPr="00CB5EDB" w:rsidRDefault="00126592" w:rsidP="00126592">
            <w:pPr>
              <w:jc w:val="center"/>
            </w:pPr>
            <w:r w:rsidRPr="00FA5005">
              <w:t>69 474.24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450C61" w14:textId="0C913D70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616570F8" w14:textId="0951A8DA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F8D268" w14:textId="09962DBD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ACD2A6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69D0219" w14:textId="77777777" w:rsidTr="00126592">
        <w:tc>
          <w:tcPr>
            <w:tcW w:w="709" w:type="dxa"/>
            <w:shd w:val="clear" w:color="auto" w:fill="auto"/>
            <w:vAlign w:val="center"/>
          </w:tcPr>
          <w:p w14:paraId="66FBD531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2EB781" w14:textId="77777777" w:rsidR="00126592" w:rsidRPr="00CB5EDB" w:rsidRDefault="00126592" w:rsidP="00126592">
            <w:pPr>
              <w:jc w:val="center"/>
            </w:pPr>
            <w:r w:rsidRPr="00FA5005">
              <w:t>8</w:t>
            </w:r>
          </w:p>
        </w:tc>
        <w:tc>
          <w:tcPr>
            <w:tcW w:w="2409" w:type="dxa"/>
            <w:shd w:val="clear" w:color="auto" w:fill="auto"/>
          </w:tcPr>
          <w:p w14:paraId="49880AF7" w14:textId="77777777" w:rsidR="00256839" w:rsidRDefault="00126592" w:rsidP="00126592">
            <w:r w:rsidRPr="00FA5005">
              <w:t xml:space="preserve">Farmacol Logistyka </w:t>
            </w:r>
          </w:p>
          <w:p w14:paraId="2942AFA0" w14:textId="5CBC9409" w:rsidR="00126592" w:rsidRPr="00CB5EDB" w:rsidRDefault="00126592" w:rsidP="00126592">
            <w:r w:rsidRPr="00FA5005">
              <w:t>Sp. z o.o.</w:t>
            </w:r>
          </w:p>
          <w:p w14:paraId="7E5845D8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1B7C5C91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F7EC23" w14:textId="77777777" w:rsidR="00126592" w:rsidRPr="00CB5EDB" w:rsidRDefault="00126592" w:rsidP="00126592">
            <w:pPr>
              <w:jc w:val="center"/>
            </w:pPr>
            <w:r w:rsidRPr="00FA5005">
              <w:t>29 070.90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2ABCCE" w14:textId="6EC1DF42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553C8855" w14:textId="1CC77044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99E640" w14:textId="0BABB49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232706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7CFAB1A" w14:textId="77777777" w:rsidTr="00126592">
        <w:tc>
          <w:tcPr>
            <w:tcW w:w="709" w:type="dxa"/>
            <w:shd w:val="clear" w:color="auto" w:fill="auto"/>
            <w:vAlign w:val="center"/>
          </w:tcPr>
          <w:p w14:paraId="706648BA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010AFF" w14:textId="77777777" w:rsidR="00126592" w:rsidRPr="00CB5EDB" w:rsidRDefault="00126592" w:rsidP="00126592">
            <w:pPr>
              <w:jc w:val="center"/>
            </w:pPr>
            <w:r w:rsidRPr="00FA5005">
              <w:t>10</w:t>
            </w:r>
          </w:p>
        </w:tc>
        <w:tc>
          <w:tcPr>
            <w:tcW w:w="2409" w:type="dxa"/>
            <w:shd w:val="clear" w:color="auto" w:fill="auto"/>
          </w:tcPr>
          <w:p w14:paraId="4C2258FC" w14:textId="77777777" w:rsidR="00256839" w:rsidRDefault="00126592" w:rsidP="00126592">
            <w:r w:rsidRPr="00FA5005">
              <w:t xml:space="preserve">Farmacol Logistyka </w:t>
            </w:r>
          </w:p>
          <w:p w14:paraId="060FA332" w14:textId="46C3445C" w:rsidR="00126592" w:rsidRPr="00CB5EDB" w:rsidRDefault="00126592" w:rsidP="00126592">
            <w:r w:rsidRPr="00FA5005">
              <w:t>Sp. z o.o.</w:t>
            </w:r>
          </w:p>
          <w:p w14:paraId="20F45E60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59D55EF7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A91E9E" w14:textId="77777777" w:rsidR="00126592" w:rsidRPr="00CB5EDB" w:rsidRDefault="00126592" w:rsidP="00126592">
            <w:pPr>
              <w:jc w:val="center"/>
            </w:pPr>
            <w:r w:rsidRPr="00FA5005">
              <w:t>70 129.80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087B07" w14:textId="4D8B4A53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54C64918" w14:textId="2A2A959B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64770A" w14:textId="0E46FF8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3776A6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4EAC791" w14:textId="77777777" w:rsidTr="00126592">
        <w:tc>
          <w:tcPr>
            <w:tcW w:w="709" w:type="dxa"/>
            <w:shd w:val="clear" w:color="auto" w:fill="auto"/>
            <w:vAlign w:val="center"/>
          </w:tcPr>
          <w:p w14:paraId="64E3D464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57F944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2409" w:type="dxa"/>
            <w:shd w:val="clear" w:color="auto" w:fill="auto"/>
          </w:tcPr>
          <w:p w14:paraId="40A2F5FA" w14:textId="77777777" w:rsidR="00256839" w:rsidRDefault="00126592" w:rsidP="00126592">
            <w:r w:rsidRPr="00FA5005">
              <w:t xml:space="preserve">Farmacol Logistyka </w:t>
            </w:r>
          </w:p>
          <w:p w14:paraId="31025FA0" w14:textId="0EB13DF7" w:rsidR="00126592" w:rsidRPr="00CB5EDB" w:rsidRDefault="00126592" w:rsidP="00126592">
            <w:r w:rsidRPr="00FA5005">
              <w:t>Sp. z o.o.</w:t>
            </w:r>
          </w:p>
          <w:p w14:paraId="431B4043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077D1A98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71DAEF" w14:textId="77777777" w:rsidR="00126592" w:rsidRPr="00CB5EDB" w:rsidRDefault="00126592" w:rsidP="00126592">
            <w:pPr>
              <w:jc w:val="center"/>
            </w:pPr>
            <w:r w:rsidRPr="00FA5005">
              <w:t>17 855.64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E8F8FC" w14:textId="22E11951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4A7F676D" w14:textId="3EBA17ED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A4C68C" w14:textId="55EEF02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61AB06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8C93C71" w14:textId="77777777" w:rsidTr="00126592">
        <w:tc>
          <w:tcPr>
            <w:tcW w:w="709" w:type="dxa"/>
            <w:shd w:val="clear" w:color="auto" w:fill="auto"/>
            <w:vAlign w:val="center"/>
          </w:tcPr>
          <w:p w14:paraId="7DF6DCF7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87E107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2409" w:type="dxa"/>
            <w:shd w:val="clear" w:color="auto" w:fill="auto"/>
          </w:tcPr>
          <w:p w14:paraId="02F5119C" w14:textId="77777777" w:rsidR="00256839" w:rsidRDefault="00126592" w:rsidP="00126592">
            <w:r w:rsidRPr="00FA5005">
              <w:t xml:space="preserve">Farmacol Logistyka </w:t>
            </w:r>
          </w:p>
          <w:p w14:paraId="31D06F3C" w14:textId="1B0AA8A9" w:rsidR="00126592" w:rsidRPr="00CB5EDB" w:rsidRDefault="00126592" w:rsidP="00126592">
            <w:r w:rsidRPr="00FA5005">
              <w:t>Sp. z o.o.</w:t>
            </w:r>
          </w:p>
          <w:p w14:paraId="2448124A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7BF261EB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A367B0" w14:textId="77777777" w:rsidR="00126592" w:rsidRPr="00CB5EDB" w:rsidRDefault="00126592" w:rsidP="00126592">
            <w:pPr>
              <w:jc w:val="center"/>
            </w:pPr>
            <w:r w:rsidRPr="00FA5005">
              <w:t>13 348.80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D9365" w14:textId="5FEAE365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2D99C552" w14:textId="0434B6EB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9C55F8" w14:textId="14AF8BF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9AE17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F478019" w14:textId="77777777" w:rsidTr="00126592">
        <w:tc>
          <w:tcPr>
            <w:tcW w:w="709" w:type="dxa"/>
            <w:shd w:val="clear" w:color="auto" w:fill="auto"/>
            <w:vAlign w:val="center"/>
          </w:tcPr>
          <w:p w14:paraId="5B20B88E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550305" w14:textId="77777777" w:rsidR="00126592" w:rsidRPr="00CB5EDB" w:rsidRDefault="00126592" w:rsidP="00126592">
            <w:pPr>
              <w:jc w:val="center"/>
            </w:pPr>
            <w:r w:rsidRPr="00FA5005">
              <w:t>13</w:t>
            </w:r>
          </w:p>
        </w:tc>
        <w:tc>
          <w:tcPr>
            <w:tcW w:w="2409" w:type="dxa"/>
            <w:shd w:val="clear" w:color="auto" w:fill="auto"/>
          </w:tcPr>
          <w:p w14:paraId="08D2D38E" w14:textId="77777777" w:rsidR="00256839" w:rsidRDefault="00126592" w:rsidP="00126592">
            <w:r w:rsidRPr="00FA5005">
              <w:t xml:space="preserve">Farmacol Logistyka </w:t>
            </w:r>
          </w:p>
          <w:p w14:paraId="05618BB8" w14:textId="01468116" w:rsidR="00126592" w:rsidRPr="00CB5EDB" w:rsidRDefault="00126592" w:rsidP="00126592">
            <w:r w:rsidRPr="00FA5005">
              <w:t>Sp. z o.o.</w:t>
            </w:r>
          </w:p>
          <w:p w14:paraId="0A39CE77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66B25CAE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9A7AEA" w14:textId="77777777" w:rsidR="00126592" w:rsidRPr="00CB5EDB" w:rsidRDefault="00126592" w:rsidP="00126592">
            <w:pPr>
              <w:jc w:val="center"/>
            </w:pPr>
            <w:r w:rsidRPr="00FA5005">
              <w:t>65 059.20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6A5EF1" w14:textId="3257F2D6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7C0A48A6" w14:textId="755A0459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C907A9" w14:textId="7F33A9E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37BC8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7BE831C" w14:textId="77777777" w:rsidTr="00126592">
        <w:tc>
          <w:tcPr>
            <w:tcW w:w="709" w:type="dxa"/>
            <w:shd w:val="clear" w:color="auto" w:fill="auto"/>
            <w:vAlign w:val="center"/>
          </w:tcPr>
          <w:p w14:paraId="150A13C1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A49055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2409" w:type="dxa"/>
            <w:shd w:val="clear" w:color="auto" w:fill="auto"/>
          </w:tcPr>
          <w:p w14:paraId="52682B00" w14:textId="77777777" w:rsidR="00256839" w:rsidRDefault="00126592" w:rsidP="00126592">
            <w:r w:rsidRPr="00FA5005">
              <w:t xml:space="preserve">Farmacol Logistyka </w:t>
            </w:r>
          </w:p>
          <w:p w14:paraId="4A41CFB7" w14:textId="045F2DAE" w:rsidR="00126592" w:rsidRPr="00CB5EDB" w:rsidRDefault="00126592" w:rsidP="00126592">
            <w:r w:rsidRPr="00FA5005">
              <w:t>Sp. z o.o.</w:t>
            </w:r>
          </w:p>
          <w:p w14:paraId="59CA7A38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47BF8EE9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DA4EF2" w14:textId="77777777" w:rsidR="00126592" w:rsidRPr="00CB5EDB" w:rsidRDefault="00126592" w:rsidP="00126592">
            <w:pPr>
              <w:jc w:val="center"/>
            </w:pPr>
            <w:r w:rsidRPr="00FA5005">
              <w:t>16 854.48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136CA3" w14:textId="27E5489D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4C629DB2" w14:textId="1965C644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3B7112" w14:textId="319215FF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6DA0C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936835A" w14:textId="77777777" w:rsidTr="00126592">
        <w:tc>
          <w:tcPr>
            <w:tcW w:w="709" w:type="dxa"/>
            <w:shd w:val="clear" w:color="auto" w:fill="auto"/>
            <w:vAlign w:val="center"/>
          </w:tcPr>
          <w:p w14:paraId="02B88A37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9B0691" w14:textId="77777777" w:rsidR="00126592" w:rsidRPr="00CB5EDB" w:rsidRDefault="00126592" w:rsidP="00126592">
            <w:pPr>
              <w:jc w:val="center"/>
            </w:pPr>
            <w:r w:rsidRPr="00FA5005">
              <w:t>15</w:t>
            </w:r>
          </w:p>
        </w:tc>
        <w:tc>
          <w:tcPr>
            <w:tcW w:w="2409" w:type="dxa"/>
            <w:shd w:val="clear" w:color="auto" w:fill="auto"/>
          </w:tcPr>
          <w:p w14:paraId="25D8AC85" w14:textId="77777777" w:rsidR="00256839" w:rsidRDefault="00126592" w:rsidP="00126592">
            <w:r w:rsidRPr="00FA5005">
              <w:t xml:space="preserve">Farmacol Logistyka </w:t>
            </w:r>
          </w:p>
          <w:p w14:paraId="6257D76C" w14:textId="2294143A" w:rsidR="00126592" w:rsidRPr="00CB5EDB" w:rsidRDefault="00126592" w:rsidP="00126592">
            <w:r w:rsidRPr="00FA5005">
              <w:t>Sp. z o.o.</w:t>
            </w:r>
          </w:p>
          <w:p w14:paraId="5EF0269F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3E067A2D" w14:textId="77777777" w:rsidR="00126592" w:rsidRPr="00CB5EDB" w:rsidRDefault="00126592" w:rsidP="00126592">
            <w:pPr>
              <w:jc w:val="both"/>
            </w:pPr>
            <w:r w:rsidRPr="00FA5005">
              <w:lastRenderedPageBreak/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89F714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30 460.32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D86EDD" w14:textId="2BE76CAC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3FC1C487" w14:textId="7073E2F6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2201C1" w14:textId="7E48892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AA316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DFBCD5D" w14:textId="77777777" w:rsidTr="00126592">
        <w:tc>
          <w:tcPr>
            <w:tcW w:w="709" w:type="dxa"/>
            <w:shd w:val="clear" w:color="auto" w:fill="auto"/>
            <w:vAlign w:val="center"/>
          </w:tcPr>
          <w:p w14:paraId="4B59F759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730180" w14:textId="77777777" w:rsidR="00126592" w:rsidRPr="00CB5EDB" w:rsidRDefault="00126592" w:rsidP="00126592">
            <w:pPr>
              <w:jc w:val="center"/>
            </w:pPr>
            <w:r w:rsidRPr="00FA5005">
              <w:t>17</w:t>
            </w:r>
          </w:p>
        </w:tc>
        <w:tc>
          <w:tcPr>
            <w:tcW w:w="2409" w:type="dxa"/>
            <w:shd w:val="clear" w:color="auto" w:fill="auto"/>
          </w:tcPr>
          <w:p w14:paraId="487DF104" w14:textId="77777777" w:rsidR="00256839" w:rsidRDefault="00126592" w:rsidP="00126592">
            <w:r w:rsidRPr="00FA5005">
              <w:t xml:space="preserve">Farmacol Logistyka </w:t>
            </w:r>
          </w:p>
          <w:p w14:paraId="380D621E" w14:textId="73100432" w:rsidR="00126592" w:rsidRPr="00CB5EDB" w:rsidRDefault="00126592" w:rsidP="00126592">
            <w:r w:rsidRPr="00FA5005">
              <w:t>Sp. z o.o.</w:t>
            </w:r>
          </w:p>
          <w:p w14:paraId="7479F1D6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053F8FE3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7FB5BA" w14:textId="77777777" w:rsidR="00126592" w:rsidRPr="00CB5EDB" w:rsidRDefault="00126592" w:rsidP="00126592">
            <w:pPr>
              <w:jc w:val="center"/>
            </w:pPr>
            <w:r w:rsidRPr="00FA5005">
              <w:t>67 631.76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6B9E9A" w14:textId="1AD87342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38B40FC2" w14:textId="28D6E36A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B04180" w14:textId="079D4D88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CDB73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F838307" w14:textId="77777777" w:rsidTr="00126592">
        <w:tc>
          <w:tcPr>
            <w:tcW w:w="709" w:type="dxa"/>
            <w:shd w:val="clear" w:color="auto" w:fill="auto"/>
            <w:vAlign w:val="center"/>
          </w:tcPr>
          <w:p w14:paraId="4002750D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514EC3" w14:textId="77777777" w:rsidR="00126592" w:rsidRPr="00CB5EDB" w:rsidRDefault="00126592" w:rsidP="00126592">
            <w:pPr>
              <w:jc w:val="center"/>
            </w:pPr>
            <w:r w:rsidRPr="00FA5005">
              <w:t>21</w:t>
            </w:r>
          </w:p>
        </w:tc>
        <w:tc>
          <w:tcPr>
            <w:tcW w:w="2409" w:type="dxa"/>
            <w:shd w:val="clear" w:color="auto" w:fill="auto"/>
          </w:tcPr>
          <w:p w14:paraId="055D9B00" w14:textId="77777777" w:rsidR="00256839" w:rsidRDefault="00126592" w:rsidP="00126592">
            <w:r w:rsidRPr="00FA5005">
              <w:t xml:space="preserve">Farmacol Logistyka </w:t>
            </w:r>
          </w:p>
          <w:p w14:paraId="7F475CE9" w14:textId="53D09E81" w:rsidR="00126592" w:rsidRPr="00CB5EDB" w:rsidRDefault="00126592" w:rsidP="00126592">
            <w:r w:rsidRPr="00FA5005">
              <w:t>Sp. z o.o.</w:t>
            </w:r>
          </w:p>
          <w:p w14:paraId="6FC4612F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5BD142BB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F9E71D" w14:textId="77777777" w:rsidR="00126592" w:rsidRPr="00CB5EDB" w:rsidRDefault="00126592" w:rsidP="00126592">
            <w:pPr>
              <w:jc w:val="center"/>
            </w:pPr>
            <w:r w:rsidRPr="00FA5005">
              <w:t>878.20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23FB94" w14:textId="7D7638B4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53F1A496" w14:textId="56DF30A6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7757E0" w14:textId="6ECD458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72F09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52939E3" w14:textId="77777777" w:rsidTr="00126592">
        <w:tc>
          <w:tcPr>
            <w:tcW w:w="709" w:type="dxa"/>
            <w:shd w:val="clear" w:color="auto" w:fill="auto"/>
            <w:vAlign w:val="center"/>
          </w:tcPr>
          <w:p w14:paraId="034695AA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E8405F" w14:textId="77777777" w:rsidR="00126592" w:rsidRPr="00CB5EDB" w:rsidRDefault="00126592" w:rsidP="00126592">
            <w:pPr>
              <w:jc w:val="center"/>
            </w:pPr>
            <w:r w:rsidRPr="00FA5005">
              <w:t>24</w:t>
            </w:r>
          </w:p>
        </w:tc>
        <w:tc>
          <w:tcPr>
            <w:tcW w:w="2409" w:type="dxa"/>
            <w:shd w:val="clear" w:color="auto" w:fill="auto"/>
          </w:tcPr>
          <w:p w14:paraId="4E2A9CDD" w14:textId="77777777" w:rsidR="00256839" w:rsidRDefault="00126592" w:rsidP="00126592">
            <w:r w:rsidRPr="00FA5005">
              <w:t xml:space="preserve">Farmacol Logistyka </w:t>
            </w:r>
          </w:p>
          <w:p w14:paraId="79FA5D65" w14:textId="22AFD27C" w:rsidR="00126592" w:rsidRPr="00CB5EDB" w:rsidRDefault="00126592" w:rsidP="00126592">
            <w:r w:rsidRPr="00FA5005">
              <w:t>Sp. z o.o.</w:t>
            </w:r>
          </w:p>
          <w:p w14:paraId="14DDD737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1D9625A2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2E8AB9" w14:textId="77777777" w:rsidR="00126592" w:rsidRPr="00CB5EDB" w:rsidRDefault="00126592" w:rsidP="00126592">
            <w:pPr>
              <w:jc w:val="center"/>
            </w:pPr>
            <w:r w:rsidRPr="00FA5005">
              <w:t>2 499.12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8CB100" w14:textId="75DDA796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5FE45A2C" w14:textId="4B5A33A9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6F2604" w14:textId="7843E63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12393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A8ED5ED" w14:textId="77777777" w:rsidTr="00126592">
        <w:tc>
          <w:tcPr>
            <w:tcW w:w="709" w:type="dxa"/>
            <w:shd w:val="clear" w:color="auto" w:fill="auto"/>
            <w:vAlign w:val="center"/>
          </w:tcPr>
          <w:p w14:paraId="399E8392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2A442B" w14:textId="77777777" w:rsidR="00126592" w:rsidRPr="00CB5EDB" w:rsidRDefault="00126592" w:rsidP="00126592">
            <w:pPr>
              <w:jc w:val="center"/>
            </w:pPr>
            <w:r w:rsidRPr="00FA5005">
              <w:t>26</w:t>
            </w:r>
          </w:p>
        </w:tc>
        <w:tc>
          <w:tcPr>
            <w:tcW w:w="2409" w:type="dxa"/>
            <w:shd w:val="clear" w:color="auto" w:fill="auto"/>
          </w:tcPr>
          <w:p w14:paraId="7E0F0E98" w14:textId="77777777" w:rsidR="00256839" w:rsidRDefault="00126592" w:rsidP="00126592">
            <w:r w:rsidRPr="00FA5005">
              <w:t xml:space="preserve">Farmacol Logistyka </w:t>
            </w:r>
          </w:p>
          <w:p w14:paraId="1D85EE14" w14:textId="581A2520" w:rsidR="00126592" w:rsidRPr="00CB5EDB" w:rsidRDefault="00126592" w:rsidP="00126592">
            <w:r w:rsidRPr="00FA5005">
              <w:t>Sp. z o.o.</w:t>
            </w:r>
          </w:p>
          <w:p w14:paraId="360B418B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68DE47E3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78B9DD" w14:textId="77777777" w:rsidR="00126592" w:rsidRPr="00CB5EDB" w:rsidRDefault="00126592" w:rsidP="00126592">
            <w:pPr>
              <w:jc w:val="center"/>
            </w:pPr>
            <w:r w:rsidRPr="00FA5005">
              <w:t>7 560.00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7F2A6D" w14:textId="040C88E5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5ABF2753" w14:textId="5E7CAEB0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8B7AF5" w14:textId="566423D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8B6F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BBF0A7A" w14:textId="77777777" w:rsidTr="00126592">
        <w:tc>
          <w:tcPr>
            <w:tcW w:w="709" w:type="dxa"/>
            <w:shd w:val="clear" w:color="auto" w:fill="auto"/>
            <w:vAlign w:val="center"/>
          </w:tcPr>
          <w:p w14:paraId="14B1BC8B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9AD300" w14:textId="77777777" w:rsidR="00126592" w:rsidRPr="00CB5EDB" w:rsidRDefault="00126592" w:rsidP="00126592">
            <w:pPr>
              <w:jc w:val="center"/>
            </w:pPr>
            <w:r w:rsidRPr="00FA5005">
              <w:t>29</w:t>
            </w:r>
          </w:p>
        </w:tc>
        <w:tc>
          <w:tcPr>
            <w:tcW w:w="2409" w:type="dxa"/>
            <w:shd w:val="clear" w:color="auto" w:fill="auto"/>
          </w:tcPr>
          <w:p w14:paraId="4A87D599" w14:textId="77777777" w:rsidR="00256839" w:rsidRDefault="00126592" w:rsidP="00126592">
            <w:r w:rsidRPr="00FA5005">
              <w:t xml:space="preserve">Farmacol Logistyka </w:t>
            </w:r>
          </w:p>
          <w:p w14:paraId="2B9D6AD0" w14:textId="35319758" w:rsidR="00126592" w:rsidRPr="00CB5EDB" w:rsidRDefault="00126592" w:rsidP="00126592">
            <w:r w:rsidRPr="00FA5005">
              <w:t>Sp. z o.o.</w:t>
            </w:r>
          </w:p>
          <w:p w14:paraId="51176FCD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0B28E055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32D85F" w14:textId="77777777" w:rsidR="00126592" w:rsidRPr="00CB5EDB" w:rsidRDefault="00126592" w:rsidP="00126592">
            <w:pPr>
              <w:jc w:val="center"/>
            </w:pPr>
            <w:r w:rsidRPr="00FA5005">
              <w:t>14 629.14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A396E4" w14:textId="5B56D633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2D07C6B9" w14:textId="70467D09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E0959F" w14:textId="7254748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D8EB1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D00B7FC" w14:textId="77777777" w:rsidTr="00126592">
        <w:tc>
          <w:tcPr>
            <w:tcW w:w="709" w:type="dxa"/>
            <w:shd w:val="clear" w:color="auto" w:fill="auto"/>
            <w:vAlign w:val="center"/>
          </w:tcPr>
          <w:p w14:paraId="0B01A43E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06A1A8" w14:textId="77777777" w:rsidR="00126592" w:rsidRPr="00CB5EDB" w:rsidRDefault="00126592" w:rsidP="00126592">
            <w:pPr>
              <w:jc w:val="center"/>
            </w:pPr>
            <w:r w:rsidRPr="00FA5005">
              <w:t>30</w:t>
            </w:r>
          </w:p>
        </w:tc>
        <w:tc>
          <w:tcPr>
            <w:tcW w:w="2409" w:type="dxa"/>
            <w:shd w:val="clear" w:color="auto" w:fill="auto"/>
          </w:tcPr>
          <w:p w14:paraId="34BC41B5" w14:textId="77777777" w:rsidR="00256839" w:rsidRDefault="00126592" w:rsidP="00126592">
            <w:r w:rsidRPr="00FA5005">
              <w:t xml:space="preserve">Farmacol Logistyka </w:t>
            </w:r>
          </w:p>
          <w:p w14:paraId="6E74A0A4" w14:textId="1E260C8D" w:rsidR="00126592" w:rsidRPr="00CB5EDB" w:rsidRDefault="00126592" w:rsidP="00126592">
            <w:r w:rsidRPr="00FA5005">
              <w:t>Sp. z o.o.</w:t>
            </w:r>
          </w:p>
          <w:p w14:paraId="0B43A207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3CAB9021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C51490" w14:textId="77777777" w:rsidR="00126592" w:rsidRPr="00CB5EDB" w:rsidRDefault="00126592" w:rsidP="00126592">
            <w:pPr>
              <w:jc w:val="center"/>
            </w:pPr>
            <w:r w:rsidRPr="00FA5005">
              <w:t>47 383.49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B2923B" w14:textId="794475A1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4ECA1358" w14:textId="5B37C013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A0CAF0" w14:textId="1E5F72F6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96031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ABEF487" w14:textId="77777777" w:rsidTr="00126592">
        <w:tc>
          <w:tcPr>
            <w:tcW w:w="709" w:type="dxa"/>
            <w:shd w:val="clear" w:color="auto" w:fill="auto"/>
            <w:vAlign w:val="center"/>
          </w:tcPr>
          <w:p w14:paraId="0F9F0E59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F630F7" w14:textId="77777777" w:rsidR="00126592" w:rsidRPr="00CB5EDB" w:rsidRDefault="00126592" w:rsidP="00126592">
            <w:pPr>
              <w:jc w:val="center"/>
            </w:pPr>
            <w:r w:rsidRPr="00FA5005">
              <w:t>31</w:t>
            </w:r>
          </w:p>
        </w:tc>
        <w:tc>
          <w:tcPr>
            <w:tcW w:w="2409" w:type="dxa"/>
            <w:shd w:val="clear" w:color="auto" w:fill="auto"/>
          </w:tcPr>
          <w:p w14:paraId="1F0501E2" w14:textId="77777777" w:rsidR="00256839" w:rsidRDefault="00126592" w:rsidP="00126592">
            <w:r w:rsidRPr="00FA5005">
              <w:t xml:space="preserve">Farmacol Logistyka </w:t>
            </w:r>
          </w:p>
          <w:p w14:paraId="76C15C41" w14:textId="603CFEBA" w:rsidR="00126592" w:rsidRPr="00CB5EDB" w:rsidRDefault="00126592" w:rsidP="00126592">
            <w:r w:rsidRPr="00FA5005">
              <w:t>Sp. z o.o.</w:t>
            </w:r>
          </w:p>
          <w:p w14:paraId="72FD125C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71B65139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56F702" w14:textId="77777777" w:rsidR="00126592" w:rsidRPr="00CB5EDB" w:rsidRDefault="00126592" w:rsidP="00126592">
            <w:pPr>
              <w:jc w:val="center"/>
            </w:pPr>
            <w:r w:rsidRPr="00FA5005">
              <w:t>3 274.07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4EF8F1" w14:textId="039976AD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0BB53AB8" w14:textId="04D071D9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B12112" w14:textId="3954F7D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4EA28E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E31352F" w14:textId="77777777" w:rsidTr="00126592">
        <w:tc>
          <w:tcPr>
            <w:tcW w:w="709" w:type="dxa"/>
            <w:shd w:val="clear" w:color="auto" w:fill="auto"/>
            <w:vAlign w:val="center"/>
          </w:tcPr>
          <w:p w14:paraId="3AB7E22B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6C6084" w14:textId="77777777" w:rsidR="00126592" w:rsidRPr="00CB5EDB" w:rsidRDefault="00126592" w:rsidP="00126592">
            <w:pPr>
              <w:jc w:val="center"/>
            </w:pPr>
            <w:r w:rsidRPr="00FA5005">
              <w:t>32</w:t>
            </w:r>
          </w:p>
        </w:tc>
        <w:tc>
          <w:tcPr>
            <w:tcW w:w="2409" w:type="dxa"/>
            <w:shd w:val="clear" w:color="auto" w:fill="auto"/>
          </w:tcPr>
          <w:p w14:paraId="4CB1E8CE" w14:textId="77777777" w:rsidR="00256839" w:rsidRDefault="00126592" w:rsidP="00126592">
            <w:r w:rsidRPr="00FA5005">
              <w:t xml:space="preserve">Farmacol Logistyka </w:t>
            </w:r>
          </w:p>
          <w:p w14:paraId="47BF7A13" w14:textId="2392AADF" w:rsidR="00126592" w:rsidRPr="00CB5EDB" w:rsidRDefault="00126592" w:rsidP="00126592">
            <w:r w:rsidRPr="00FA5005">
              <w:t>Sp. z o.o.</w:t>
            </w:r>
          </w:p>
          <w:p w14:paraId="17BB07BE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7D24B985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EE17AF" w14:textId="77777777" w:rsidR="00126592" w:rsidRPr="00CB5EDB" w:rsidRDefault="00126592" w:rsidP="00126592">
            <w:pPr>
              <w:jc w:val="center"/>
            </w:pPr>
            <w:r w:rsidRPr="00FA5005">
              <w:t>7 028.86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0F4B7F" w14:textId="5E0FA13A" w:rsidR="00126592" w:rsidRPr="00CB5EDB" w:rsidRDefault="00126592" w:rsidP="00126592">
            <w:pPr>
              <w:jc w:val="center"/>
            </w:pPr>
            <w:r w:rsidRPr="00892D88">
              <w:t>24</w:t>
            </w:r>
          </w:p>
        </w:tc>
        <w:tc>
          <w:tcPr>
            <w:tcW w:w="992" w:type="dxa"/>
            <w:vAlign w:val="center"/>
          </w:tcPr>
          <w:p w14:paraId="359A1AB4" w14:textId="4BAC363F" w:rsidR="00126592" w:rsidRPr="00FA5005" w:rsidRDefault="00126592" w:rsidP="00126592">
            <w:pPr>
              <w:jc w:val="center"/>
            </w:pPr>
            <w:r w:rsidRPr="00C4408D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D02673" w14:textId="429A5420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5FBF0D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94D1640" w14:textId="77777777" w:rsidTr="00126592">
        <w:tc>
          <w:tcPr>
            <w:tcW w:w="709" w:type="dxa"/>
            <w:shd w:val="clear" w:color="auto" w:fill="auto"/>
            <w:vAlign w:val="center"/>
          </w:tcPr>
          <w:p w14:paraId="10D20F4A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A13ABC" w14:textId="77777777" w:rsidR="00126592" w:rsidRPr="00CB5EDB" w:rsidRDefault="00126592" w:rsidP="00126592">
            <w:pPr>
              <w:jc w:val="center"/>
            </w:pPr>
            <w:r w:rsidRPr="00FA5005">
              <w:t>33</w:t>
            </w:r>
          </w:p>
        </w:tc>
        <w:tc>
          <w:tcPr>
            <w:tcW w:w="2409" w:type="dxa"/>
            <w:shd w:val="clear" w:color="auto" w:fill="auto"/>
          </w:tcPr>
          <w:p w14:paraId="61B62412" w14:textId="77777777" w:rsidR="00256839" w:rsidRDefault="00126592" w:rsidP="00126592">
            <w:r w:rsidRPr="00FA5005">
              <w:t xml:space="preserve">Farmacol Logistyka </w:t>
            </w:r>
          </w:p>
          <w:p w14:paraId="7557289E" w14:textId="57BF51E8" w:rsidR="00126592" w:rsidRPr="00CB5EDB" w:rsidRDefault="00126592" w:rsidP="00126592">
            <w:r w:rsidRPr="00FA5005">
              <w:t>Sp. z o.o.</w:t>
            </w:r>
          </w:p>
          <w:p w14:paraId="2BBE2BF0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39A85773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2FB8A3" w14:textId="77777777" w:rsidR="00126592" w:rsidRPr="00CB5EDB" w:rsidRDefault="00126592" w:rsidP="00126592">
            <w:pPr>
              <w:jc w:val="center"/>
            </w:pPr>
            <w:r w:rsidRPr="00FA5005">
              <w:t>8 412.82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CB013B" w14:textId="671AB41D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231579D9" w14:textId="4D710218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FB213A" w14:textId="73FF4560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36A462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09FFAAF" w14:textId="77777777" w:rsidTr="00126592">
        <w:tc>
          <w:tcPr>
            <w:tcW w:w="709" w:type="dxa"/>
            <w:shd w:val="clear" w:color="auto" w:fill="auto"/>
            <w:vAlign w:val="center"/>
          </w:tcPr>
          <w:p w14:paraId="3D5B5623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046217" w14:textId="77777777" w:rsidR="00126592" w:rsidRPr="00CB5EDB" w:rsidRDefault="00126592" w:rsidP="00126592">
            <w:pPr>
              <w:jc w:val="center"/>
            </w:pPr>
            <w:r w:rsidRPr="00FA5005">
              <w:t>34</w:t>
            </w:r>
          </w:p>
        </w:tc>
        <w:tc>
          <w:tcPr>
            <w:tcW w:w="2409" w:type="dxa"/>
            <w:shd w:val="clear" w:color="auto" w:fill="auto"/>
          </w:tcPr>
          <w:p w14:paraId="68CE91E1" w14:textId="77777777" w:rsidR="00256839" w:rsidRDefault="00126592" w:rsidP="00126592">
            <w:r w:rsidRPr="00FA5005">
              <w:t xml:space="preserve">Farmacol Logistyka </w:t>
            </w:r>
          </w:p>
          <w:p w14:paraId="67340357" w14:textId="0E302A2C" w:rsidR="00126592" w:rsidRPr="00CB5EDB" w:rsidRDefault="00126592" w:rsidP="00126592">
            <w:r w:rsidRPr="00FA5005">
              <w:t>Sp. z o.o.</w:t>
            </w:r>
          </w:p>
          <w:p w14:paraId="51710B87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78D41B99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33A973" w14:textId="77777777" w:rsidR="00126592" w:rsidRPr="00CB5EDB" w:rsidRDefault="00126592" w:rsidP="00126592">
            <w:pPr>
              <w:jc w:val="center"/>
            </w:pPr>
            <w:r w:rsidRPr="00FA5005">
              <w:t>1 571.83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F89E21" w14:textId="788CE569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62794E28" w14:textId="036A3D32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D753D9" w14:textId="09F04AF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B868F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6196013" w14:textId="77777777" w:rsidTr="00126592">
        <w:tc>
          <w:tcPr>
            <w:tcW w:w="709" w:type="dxa"/>
            <w:shd w:val="clear" w:color="auto" w:fill="auto"/>
            <w:vAlign w:val="center"/>
          </w:tcPr>
          <w:p w14:paraId="446110CC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CE3A73" w14:textId="77777777" w:rsidR="00126592" w:rsidRPr="00CB5EDB" w:rsidRDefault="00126592" w:rsidP="00126592">
            <w:pPr>
              <w:jc w:val="center"/>
            </w:pPr>
            <w:r w:rsidRPr="00FA5005">
              <w:t>35</w:t>
            </w:r>
          </w:p>
        </w:tc>
        <w:tc>
          <w:tcPr>
            <w:tcW w:w="2409" w:type="dxa"/>
            <w:shd w:val="clear" w:color="auto" w:fill="auto"/>
          </w:tcPr>
          <w:p w14:paraId="167E8139" w14:textId="77777777" w:rsidR="00256839" w:rsidRDefault="00126592" w:rsidP="00126592">
            <w:r w:rsidRPr="00FA5005">
              <w:t xml:space="preserve">Farmacol Logistyka </w:t>
            </w:r>
          </w:p>
          <w:p w14:paraId="34A52D89" w14:textId="4224BD49" w:rsidR="00126592" w:rsidRPr="00CB5EDB" w:rsidRDefault="00126592" w:rsidP="00126592">
            <w:r w:rsidRPr="00FA5005">
              <w:t>Sp. z o.o.</w:t>
            </w:r>
          </w:p>
          <w:p w14:paraId="3FD0BFDB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465CFB4A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2131B4" w14:textId="77777777" w:rsidR="00126592" w:rsidRPr="00CB5EDB" w:rsidRDefault="00126592" w:rsidP="00126592">
            <w:pPr>
              <w:jc w:val="center"/>
            </w:pPr>
            <w:r w:rsidRPr="00FA5005">
              <w:t>1 478.52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7CAED8" w14:textId="3C408264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516CE670" w14:textId="1DBA5EEA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4C5009" w14:textId="62B83F9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A7529E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1ED278B" w14:textId="77777777" w:rsidTr="00126592">
        <w:tc>
          <w:tcPr>
            <w:tcW w:w="709" w:type="dxa"/>
            <w:shd w:val="clear" w:color="auto" w:fill="auto"/>
            <w:vAlign w:val="center"/>
          </w:tcPr>
          <w:p w14:paraId="5687894D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AB24FE" w14:textId="77777777" w:rsidR="00126592" w:rsidRPr="00CB5EDB" w:rsidRDefault="00126592" w:rsidP="00126592">
            <w:pPr>
              <w:jc w:val="center"/>
            </w:pPr>
            <w:r w:rsidRPr="00FA5005">
              <w:t>36</w:t>
            </w:r>
          </w:p>
        </w:tc>
        <w:tc>
          <w:tcPr>
            <w:tcW w:w="2409" w:type="dxa"/>
            <w:shd w:val="clear" w:color="auto" w:fill="auto"/>
          </w:tcPr>
          <w:p w14:paraId="4892C88E" w14:textId="77777777" w:rsidR="00256839" w:rsidRDefault="00126592" w:rsidP="00126592">
            <w:r w:rsidRPr="00FA5005">
              <w:t xml:space="preserve">Farmacol Logistyka </w:t>
            </w:r>
          </w:p>
          <w:p w14:paraId="48B6EBD4" w14:textId="611DA012" w:rsidR="00126592" w:rsidRPr="00CB5EDB" w:rsidRDefault="00126592" w:rsidP="00126592">
            <w:r w:rsidRPr="00FA5005">
              <w:t>Sp. z o.o.</w:t>
            </w:r>
          </w:p>
          <w:p w14:paraId="2C820FC4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14A38D53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7168B1" w14:textId="77777777" w:rsidR="00126592" w:rsidRPr="00CB5EDB" w:rsidRDefault="00126592" w:rsidP="00126592">
            <w:pPr>
              <w:jc w:val="center"/>
            </w:pPr>
            <w:r w:rsidRPr="00FA5005">
              <w:t>1 874.34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CA2956" w14:textId="0257B603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4ADD6A17" w14:textId="11D7EFE2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A0BCAF" w14:textId="59D13B5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73436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6F0C516" w14:textId="77777777" w:rsidTr="00126592">
        <w:tc>
          <w:tcPr>
            <w:tcW w:w="709" w:type="dxa"/>
            <w:shd w:val="clear" w:color="auto" w:fill="auto"/>
            <w:vAlign w:val="center"/>
          </w:tcPr>
          <w:p w14:paraId="321305FE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D9BCEA" w14:textId="77777777" w:rsidR="00126592" w:rsidRPr="00CB5EDB" w:rsidRDefault="00126592" w:rsidP="00126592">
            <w:pPr>
              <w:jc w:val="center"/>
            </w:pPr>
            <w:r w:rsidRPr="00FA5005">
              <w:t>37</w:t>
            </w:r>
          </w:p>
        </w:tc>
        <w:tc>
          <w:tcPr>
            <w:tcW w:w="2409" w:type="dxa"/>
            <w:shd w:val="clear" w:color="auto" w:fill="auto"/>
          </w:tcPr>
          <w:p w14:paraId="027F1A39" w14:textId="77777777" w:rsidR="00256839" w:rsidRDefault="00126592" w:rsidP="00126592">
            <w:r w:rsidRPr="00FA5005">
              <w:t xml:space="preserve">Farmacol Logistyka </w:t>
            </w:r>
          </w:p>
          <w:p w14:paraId="2231161B" w14:textId="1ACE96E2" w:rsidR="00126592" w:rsidRPr="00CB5EDB" w:rsidRDefault="00126592" w:rsidP="00126592">
            <w:r w:rsidRPr="00FA5005">
              <w:t>Sp. z o.o.</w:t>
            </w:r>
          </w:p>
          <w:p w14:paraId="5029CD05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6EAB1008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92ED3B" w14:textId="77777777" w:rsidR="00126592" w:rsidRPr="00CB5EDB" w:rsidRDefault="00126592" w:rsidP="00126592">
            <w:pPr>
              <w:jc w:val="center"/>
            </w:pPr>
            <w:r w:rsidRPr="00FA5005">
              <w:t>84 250.80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A3C0AF" w14:textId="4630902F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335EC370" w14:textId="241A5F69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23C1A7" w14:textId="2B3BE22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C919D5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F3FE813" w14:textId="77777777" w:rsidTr="00126592">
        <w:tc>
          <w:tcPr>
            <w:tcW w:w="709" w:type="dxa"/>
            <w:shd w:val="clear" w:color="auto" w:fill="auto"/>
            <w:vAlign w:val="center"/>
          </w:tcPr>
          <w:p w14:paraId="3DC5CC7C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4295AC" w14:textId="77777777" w:rsidR="00126592" w:rsidRPr="00CB5EDB" w:rsidRDefault="00126592" w:rsidP="00126592">
            <w:pPr>
              <w:jc w:val="center"/>
            </w:pPr>
            <w:r w:rsidRPr="00FA5005">
              <w:t>39</w:t>
            </w:r>
          </w:p>
        </w:tc>
        <w:tc>
          <w:tcPr>
            <w:tcW w:w="2409" w:type="dxa"/>
            <w:shd w:val="clear" w:color="auto" w:fill="auto"/>
          </w:tcPr>
          <w:p w14:paraId="6284C6E1" w14:textId="77777777" w:rsidR="00256839" w:rsidRDefault="00126592" w:rsidP="00126592">
            <w:r w:rsidRPr="00FA5005">
              <w:t xml:space="preserve">Farmacol Logistyka </w:t>
            </w:r>
          </w:p>
          <w:p w14:paraId="5D74E583" w14:textId="3200C4A5" w:rsidR="00126592" w:rsidRPr="00CB5EDB" w:rsidRDefault="00126592" w:rsidP="00126592">
            <w:r w:rsidRPr="00FA5005">
              <w:t>Sp. z o.o.</w:t>
            </w:r>
          </w:p>
          <w:p w14:paraId="6895C05C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5401673B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E22C28" w14:textId="77777777" w:rsidR="00126592" w:rsidRPr="00CB5EDB" w:rsidRDefault="00126592" w:rsidP="00126592">
            <w:pPr>
              <w:jc w:val="center"/>
            </w:pPr>
            <w:r w:rsidRPr="00FA5005">
              <w:t>4 437.18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C4DFB0" w14:textId="4C9E7C13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1FF0A884" w14:textId="22CAFC5D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C61EA8" w14:textId="557C630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92E3F3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2884626" w14:textId="77777777" w:rsidTr="00126592">
        <w:tc>
          <w:tcPr>
            <w:tcW w:w="709" w:type="dxa"/>
            <w:shd w:val="clear" w:color="auto" w:fill="auto"/>
            <w:vAlign w:val="center"/>
          </w:tcPr>
          <w:p w14:paraId="71B6F20C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70ABB3" w14:textId="77777777" w:rsidR="00126592" w:rsidRPr="00CB5EDB" w:rsidRDefault="00126592" w:rsidP="00126592">
            <w:pPr>
              <w:jc w:val="center"/>
            </w:pPr>
            <w:r w:rsidRPr="00FA5005">
              <w:t>44</w:t>
            </w:r>
          </w:p>
        </w:tc>
        <w:tc>
          <w:tcPr>
            <w:tcW w:w="2409" w:type="dxa"/>
            <w:shd w:val="clear" w:color="auto" w:fill="auto"/>
          </w:tcPr>
          <w:p w14:paraId="0515D7B4" w14:textId="77777777" w:rsidR="00256839" w:rsidRDefault="00126592" w:rsidP="00126592">
            <w:r w:rsidRPr="00FA5005">
              <w:t xml:space="preserve">Farmacol Logistyka </w:t>
            </w:r>
          </w:p>
          <w:p w14:paraId="0777B6E4" w14:textId="5282F5A0" w:rsidR="00126592" w:rsidRPr="00CB5EDB" w:rsidRDefault="00126592" w:rsidP="00126592">
            <w:r w:rsidRPr="00FA5005">
              <w:t>Sp. z o.o.</w:t>
            </w:r>
          </w:p>
          <w:p w14:paraId="16AFF989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7804B2CA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4BEE29" w14:textId="77777777" w:rsidR="00126592" w:rsidRPr="00CB5EDB" w:rsidRDefault="00126592" w:rsidP="00126592">
            <w:pPr>
              <w:jc w:val="center"/>
            </w:pPr>
            <w:r w:rsidRPr="00FA5005">
              <w:t>199 356.77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FC819F" w14:textId="734CC4CB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61641668" w14:textId="60403E9F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058BBB" w14:textId="6E7D8BA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CE25AD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057DEAA" w14:textId="77777777" w:rsidTr="00126592">
        <w:tc>
          <w:tcPr>
            <w:tcW w:w="709" w:type="dxa"/>
            <w:shd w:val="clear" w:color="auto" w:fill="auto"/>
            <w:vAlign w:val="center"/>
          </w:tcPr>
          <w:p w14:paraId="50F80196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61B2E7" w14:textId="77777777" w:rsidR="00126592" w:rsidRPr="00CB5EDB" w:rsidRDefault="00126592" w:rsidP="00126592">
            <w:pPr>
              <w:jc w:val="center"/>
            </w:pPr>
            <w:r w:rsidRPr="00FA5005">
              <w:t>45</w:t>
            </w:r>
          </w:p>
        </w:tc>
        <w:tc>
          <w:tcPr>
            <w:tcW w:w="2409" w:type="dxa"/>
            <w:shd w:val="clear" w:color="auto" w:fill="auto"/>
          </w:tcPr>
          <w:p w14:paraId="1D048C31" w14:textId="77777777" w:rsidR="00256839" w:rsidRDefault="00126592" w:rsidP="00126592">
            <w:r w:rsidRPr="00FA5005">
              <w:t xml:space="preserve">Farmacol Logistyka </w:t>
            </w:r>
          </w:p>
          <w:p w14:paraId="201938D6" w14:textId="18F8D4B3" w:rsidR="00126592" w:rsidRPr="00CB5EDB" w:rsidRDefault="00126592" w:rsidP="00126592">
            <w:r w:rsidRPr="00FA5005">
              <w:t>Sp. z o.o.</w:t>
            </w:r>
          </w:p>
          <w:p w14:paraId="02A63952" w14:textId="77777777" w:rsidR="00126592" w:rsidRPr="00CB5EDB" w:rsidRDefault="00126592" w:rsidP="00126592">
            <w:r w:rsidRPr="00FA5005">
              <w:lastRenderedPageBreak/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3DF1AE85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C0F2D7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32 367.60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3120BC" w14:textId="5C73F7C8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73C3330D" w14:textId="1BAF348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C1A53C" w14:textId="57BC7436" w:rsidR="00126592" w:rsidRPr="00CB5EDB" w:rsidRDefault="00126592" w:rsidP="00126592">
            <w:pPr>
              <w:jc w:val="center"/>
            </w:pPr>
            <w:r w:rsidRPr="00FA5005">
              <w:t xml:space="preserve">minimum 2 lata od daty </w:t>
            </w:r>
            <w:r w:rsidRPr="00FA5005">
              <w:lastRenderedPageBreak/>
              <w:t>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ECDFF1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60 dni</w:t>
            </w:r>
          </w:p>
        </w:tc>
      </w:tr>
      <w:tr w:rsidR="00126592" w:rsidRPr="00075CD0" w14:paraId="1AF5887D" w14:textId="77777777" w:rsidTr="00126592">
        <w:tc>
          <w:tcPr>
            <w:tcW w:w="709" w:type="dxa"/>
            <w:shd w:val="clear" w:color="auto" w:fill="auto"/>
            <w:vAlign w:val="center"/>
          </w:tcPr>
          <w:p w14:paraId="56060FD9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9AEDD8" w14:textId="77777777" w:rsidR="00126592" w:rsidRPr="00CB5EDB" w:rsidRDefault="00126592" w:rsidP="00126592">
            <w:pPr>
              <w:jc w:val="center"/>
            </w:pPr>
            <w:r w:rsidRPr="00FA5005">
              <w:t>47</w:t>
            </w:r>
          </w:p>
        </w:tc>
        <w:tc>
          <w:tcPr>
            <w:tcW w:w="2409" w:type="dxa"/>
            <w:shd w:val="clear" w:color="auto" w:fill="auto"/>
          </w:tcPr>
          <w:p w14:paraId="30466E0E" w14:textId="77777777" w:rsidR="00256839" w:rsidRDefault="00126592" w:rsidP="00126592">
            <w:r w:rsidRPr="00FA5005">
              <w:t xml:space="preserve">Farmacol Logistyka </w:t>
            </w:r>
          </w:p>
          <w:p w14:paraId="6FA35487" w14:textId="0104CD59" w:rsidR="00126592" w:rsidRPr="00CB5EDB" w:rsidRDefault="00126592" w:rsidP="00126592">
            <w:r w:rsidRPr="00FA5005">
              <w:t>Sp. z o.o.</w:t>
            </w:r>
          </w:p>
          <w:p w14:paraId="67EEAFCF" w14:textId="77777777" w:rsidR="00126592" w:rsidRPr="00CB5EDB" w:rsidRDefault="00126592" w:rsidP="00126592">
            <w:r w:rsidRPr="00FA5005">
              <w:t>Szopienicka</w:t>
            </w:r>
            <w:r w:rsidRPr="00CB5EDB">
              <w:t xml:space="preserve"> </w:t>
            </w:r>
            <w:r w:rsidRPr="00FA5005">
              <w:t>77</w:t>
            </w:r>
            <w:r w:rsidRPr="00CB5EDB">
              <w:t xml:space="preserve"> </w:t>
            </w:r>
          </w:p>
          <w:p w14:paraId="4ADB8046" w14:textId="77777777" w:rsidR="00126592" w:rsidRPr="00CB5EDB" w:rsidRDefault="00126592" w:rsidP="00126592">
            <w:pPr>
              <w:jc w:val="both"/>
            </w:pPr>
            <w:r w:rsidRPr="00FA5005">
              <w:t>40-431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D4E2BB" w14:textId="77777777" w:rsidR="00126592" w:rsidRPr="00CB5EDB" w:rsidRDefault="00126592" w:rsidP="00126592">
            <w:pPr>
              <w:jc w:val="center"/>
            </w:pPr>
            <w:r w:rsidRPr="00FA5005">
              <w:t>5 544.50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0B0FF4" w14:textId="53252897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32C829A0" w14:textId="2B7DEB1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6FCC53" w14:textId="228A6818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FE46F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CBC89B6" w14:textId="77777777" w:rsidTr="00126592">
        <w:tc>
          <w:tcPr>
            <w:tcW w:w="709" w:type="dxa"/>
            <w:shd w:val="clear" w:color="auto" w:fill="auto"/>
            <w:vAlign w:val="center"/>
          </w:tcPr>
          <w:p w14:paraId="5881E891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C3F59F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2409" w:type="dxa"/>
            <w:shd w:val="clear" w:color="auto" w:fill="auto"/>
          </w:tcPr>
          <w:p w14:paraId="76D1BD6F" w14:textId="77777777" w:rsidR="00256839" w:rsidRDefault="00126592" w:rsidP="00126592">
            <w:proofErr w:type="spellStart"/>
            <w:r w:rsidRPr="00FA5005">
              <w:t>Fresenius</w:t>
            </w:r>
            <w:proofErr w:type="spellEnd"/>
            <w:r w:rsidRPr="00FA5005">
              <w:t xml:space="preserve"> </w:t>
            </w:r>
            <w:proofErr w:type="spellStart"/>
            <w:r w:rsidRPr="00FA5005">
              <w:t>Kabi</w:t>
            </w:r>
            <w:proofErr w:type="spellEnd"/>
            <w:r w:rsidRPr="00FA5005">
              <w:t xml:space="preserve"> Polska</w:t>
            </w:r>
          </w:p>
          <w:p w14:paraId="1AB27A4E" w14:textId="675D4AA0" w:rsidR="00126592" w:rsidRPr="00CB5EDB" w:rsidRDefault="00126592" w:rsidP="00126592">
            <w:r w:rsidRPr="00FA5005">
              <w:t>Sp. z o.o.</w:t>
            </w:r>
          </w:p>
          <w:p w14:paraId="4C0AB5E3" w14:textId="77777777" w:rsidR="00126592" w:rsidRPr="00CB5EDB" w:rsidRDefault="00126592" w:rsidP="00126592">
            <w:r w:rsidRPr="00FA5005">
              <w:t>Al. Jerozolimskie</w:t>
            </w:r>
            <w:r w:rsidRPr="00CB5EDB">
              <w:t xml:space="preserve"> </w:t>
            </w:r>
            <w:r w:rsidRPr="00FA5005">
              <w:t>134</w:t>
            </w:r>
            <w:r w:rsidRPr="00CB5EDB">
              <w:t xml:space="preserve"> </w:t>
            </w:r>
          </w:p>
          <w:p w14:paraId="51F09E1B" w14:textId="77777777" w:rsidR="00126592" w:rsidRPr="00CB5EDB" w:rsidRDefault="00126592" w:rsidP="00126592">
            <w:pPr>
              <w:jc w:val="both"/>
            </w:pPr>
            <w:r w:rsidRPr="00FA5005">
              <w:t>02-305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EE4714" w14:textId="77777777" w:rsidR="00126592" w:rsidRPr="00CB5EDB" w:rsidRDefault="00126592" w:rsidP="00126592">
            <w:pPr>
              <w:jc w:val="center"/>
            </w:pPr>
            <w:r w:rsidRPr="00FA5005">
              <w:t>13 489.80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2998DD" w14:textId="4CBDF719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29CD9EDD" w14:textId="18AFB97B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DA44E1" w14:textId="43F1AED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91497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FD596A6" w14:textId="77777777" w:rsidTr="00126592">
        <w:tc>
          <w:tcPr>
            <w:tcW w:w="709" w:type="dxa"/>
            <w:shd w:val="clear" w:color="auto" w:fill="auto"/>
            <w:vAlign w:val="center"/>
          </w:tcPr>
          <w:p w14:paraId="67FBF464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DB821C" w14:textId="77777777" w:rsidR="00126592" w:rsidRPr="00CB5EDB" w:rsidRDefault="00126592" w:rsidP="00126592">
            <w:pPr>
              <w:jc w:val="center"/>
            </w:pPr>
            <w:r w:rsidRPr="00FA5005">
              <w:t>15</w:t>
            </w:r>
          </w:p>
        </w:tc>
        <w:tc>
          <w:tcPr>
            <w:tcW w:w="2409" w:type="dxa"/>
            <w:shd w:val="clear" w:color="auto" w:fill="auto"/>
          </w:tcPr>
          <w:p w14:paraId="4DE59E2F" w14:textId="77777777" w:rsidR="00256839" w:rsidRDefault="00126592" w:rsidP="00126592">
            <w:proofErr w:type="spellStart"/>
            <w:r w:rsidRPr="00FA5005">
              <w:t>Fresenius</w:t>
            </w:r>
            <w:proofErr w:type="spellEnd"/>
            <w:r w:rsidRPr="00FA5005">
              <w:t xml:space="preserve"> </w:t>
            </w:r>
            <w:proofErr w:type="spellStart"/>
            <w:r w:rsidRPr="00FA5005">
              <w:t>Kabi</w:t>
            </w:r>
            <w:proofErr w:type="spellEnd"/>
            <w:r w:rsidRPr="00FA5005">
              <w:t xml:space="preserve"> Polska </w:t>
            </w:r>
          </w:p>
          <w:p w14:paraId="4B1B4796" w14:textId="0E542A40" w:rsidR="00126592" w:rsidRPr="00CB5EDB" w:rsidRDefault="00126592" w:rsidP="00126592">
            <w:r w:rsidRPr="00FA5005">
              <w:t>Sp. z o.o.</w:t>
            </w:r>
          </w:p>
          <w:p w14:paraId="7096100B" w14:textId="77777777" w:rsidR="00126592" w:rsidRPr="00CB5EDB" w:rsidRDefault="00126592" w:rsidP="00126592">
            <w:r w:rsidRPr="00FA5005">
              <w:t>Al. Jerozolimskie</w:t>
            </w:r>
            <w:r w:rsidRPr="00CB5EDB">
              <w:t xml:space="preserve"> </w:t>
            </w:r>
            <w:r w:rsidRPr="00FA5005">
              <w:t>134</w:t>
            </w:r>
            <w:r w:rsidRPr="00CB5EDB">
              <w:t xml:space="preserve"> </w:t>
            </w:r>
          </w:p>
          <w:p w14:paraId="47F26BEF" w14:textId="77777777" w:rsidR="00126592" w:rsidRPr="00CB5EDB" w:rsidRDefault="00126592" w:rsidP="00126592">
            <w:pPr>
              <w:jc w:val="both"/>
            </w:pPr>
            <w:r w:rsidRPr="00FA5005">
              <w:t>02-305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238611" w14:textId="77777777" w:rsidR="00126592" w:rsidRPr="00CB5EDB" w:rsidRDefault="00126592" w:rsidP="00126592">
            <w:pPr>
              <w:jc w:val="center"/>
            </w:pPr>
            <w:r w:rsidRPr="00FA5005">
              <w:t>28 625.40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DB16A2" w14:textId="3279DD30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4CBD850D" w14:textId="286B500B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004A9A" w14:textId="50544A9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3AB24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2C8EF8B" w14:textId="77777777" w:rsidTr="00126592">
        <w:tc>
          <w:tcPr>
            <w:tcW w:w="709" w:type="dxa"/>
            <w:shd w:val="clear" w:color="auto" w:fill="auto"/>
            <w:vAlign w:val="center"/>
          </w:tcPr>
          <w:p w14:paraId="60011DC4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DFE2A3" w14:textId="77777777" w:rsidR="00126592" w:rsidRPr="00CB5EDB" w:rsidRDefault="00126592" w:rsidP="00126592">
            <w:pPr>
              <w:jc w:val="center"/>
            </w:pPr>
            <w:r w:rsidRPr="00FA5005">
              <w:t>16</w:t>
            </w:r>
          </w:p>
        </w:tc>
        <w:tc>
          <w:tcPr>
            <w:tcW w:w="2409" w:type="dxa"/>
            <w:shd w:val="clear" w:color="auto" w:fill="auto"/>
          </w:tcPr>
          <w:p w14:paraId="41199ACB" w14:textId="77777777" w:rsidR="00256839" w:rsidRDefault="00126592" w:rsidP="00126592">
            <w:proofErr w:type="spellStart"/>
            <w:r w:rsidRPr="00FA5005">
              <w:t>Fresenius</w:t>
            </w:r>
            <w:proofErr w:type="spellEnd"/>
            <w:r w:rsidRPr="00FA5005">
              <w:t xml:space="preserve"> </w:t>
            </w:r>
            <w:proofErr w:type="spellStart"/>
            <w:r w:rsidRPr="00FA5005">
              <w:t>Kabi</w:t>
            </w:r>
            <w:proofErr w:type="spellEnd"/>
            <w:r w:rsidRPr="00FA5005">
              <w:t xml:space="preserve"> Polska </w:t>
            </w:r>
          </w:p>
          <w:p w14:paraId="1906596A" w14:textId="79A16E83" w:rsidR="00126592" w:rsidRPr="00CB5EDB" w:rsidRDefault="00126592" w:rsidP="00126592">
            <w:r w:rsidRPr="00FA5005">
              <w:t>Sp. z o.o.</w:t>
            </w:r>
          </w:p>
          <w:p w14:paraId="23A0F4F3" w14:textId="77777777" w:rsidR="00126592" w:rsidRPr="00CB5EDB" w:rsidRDefault="00126592" w:rsidP="00126592">
            <w:r w:rsidRPr="00FA5005">
              <w:t>Al. Jerozolimskie</w:t>
            </w:r>
            <w:r w:rsidRPr="00CB5EDB">
              <w:t xml:space="preserve"> </w:t>
            </w:r>
            <w:r w:rsidRPr="00FA5005">
              <w:t>134</w:t>
            </w:r>
            <w:r w:rsidRPr="00CB5EDB">
              <w:t xml:space="preserve"> </w:t>
            </w:r>
          </w:p>
          <w:p w14:paraId="70E1E604" w14:textId="77777777" w:rsidR="00126592" w:rsidRPr="00CB5EDB" w:rsidRDefault="00126592" w:rsidP="00126592">
            <w:pPr>
              <w:jc w:val="both"/>
            </w:pPr>
            <w:r w:rsidRPr="00FA5005">
              <w:t>02-305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421C32" w14:textId="77777777" w:rsidR="00126592" w:rsidRPr="00CB5EDB" w:rsidRDefault="00126592" w:rsidP="00126592">
            <w:pPr>
              <w:jc w:val="center"/>
            </w:pPr>
            <w:r w:rsidRPr="00FA5005">
              <w:t>16 160.00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405DA3" w14:textId="681556BF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08EE4D4F" w14:textId="37EA7DDA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552E40" w14:textId="1DA61E8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DC26CA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2497968" w14:textId="77777777" w:rsidTr="00126592">
        <w:tc>
          <w:tcPr>
            <w:tcW w:w="709" w:type="dxa"/>
            <w:shd w:val="clear" w:color="auto" w:fill="auto"/>
            <w:vAlign w:val="center"/>
          </w:tcPr>
          <w:p w14:paraId="319A915F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C7B63E" w14:textId="77777777" w:rsidR="00126592" w:rsidRPr="00CB5EDB" w:rsidRDefault="00126592" w:rsidP="00126592">
            <w:pPr>
              <w:jc w:val="center"/>
            </w:pPr>
            <w:r w:rsidRPr="00FA5005">
              <w:t>19</w:t>
            </w:r>
          </w:p>
        </w:tc>
        <w:tc>
          <w:tcPr>
            <w:tcW w:w="2409" w:type="dxa"/>
            <w:shd w:val="clear" w:color="auto" w:fill="auto"/>
          </w:tcPr>
          <w:p w14:paraId="0301DDAA" w14:textId="77777777" w:rsidR="00256839" w:rsidRDefault="00126592" w:rsidP="00126592">
            <w:proofErr w:type="spellStart"/>
            <w:r w:rsidRPr="00FA5005">
              <w:t>Fresenius</w:t>
            </w:r>
            <w:proofErr w:type="spellEnd"/>
            <w:r w:rsidRPr="00FA5005">
              <w:t xml:space="preserve"> </w:t>
            </w:r>
            <w:proofErr w:type="spellStart"/>
            <w:r w:rsidRPr="00FA5005">
              <w:t>Kabi</w:t>
            </w:r>
            <w:proofErr w:type="spellEnd"/>
            <w:r w:rsidRPr="00FA5005">
              <w:t xml:space="preserve"> Polska </w:t>
            </w:r>
          </w:p>
          <w:p w14:paraId="35A71C00" w14:textId="46569794" w:rsidR="00126592" w:rsidRPr="00CB5EDB" w:rsidRDefault="00126592" w:rsidP="00126592">
            <w:r w:rsidRPr="00FA5005">
              <w:t>Sp. z o.o.</w:t>
            </w:r>
          </w:p>
          <w:p w14:paraId="66E9FDAB" w14:textId="77777777" w:rsidR="00126592" w:rsidRPr="00CB5EDB" w:rsidRDefault="00126592" w:rsidP="00126592">
            <w:r w:rsidRPr="00FA5005">
              <w:t>Al. Jerozolimskie</w:t>
            </w:r>
            <w:r w:rsidRPr="00CB5EDB">
              <w:t xml:space="preserve"> </w:t>
            </w:r>
            <w:r w:rsidRPr="00FA5005">
              <w:t>134</w:t>
            </w:r>
            <w:r w:rsidRPr="00CB5EDB">
              <w:t xml:space="preserve"> </w:t>
            </w:r>
          </w:p>
          <w:p w14:paraId="39B588E0" w14:textId="77777777" w:rsidR="00126592" w:rsidRPr="00CB5EDB" w:rsidRDefault="00126592" w:rsidP="00126592">
            <w:pPr>
              <w:jc w:val="both"/>
            </w:pPr>
            <w:r w:rsidRPr="00FA5005">
              <w:t>02-305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50C79B" w14:textId="77777777" w:rsidR="00126592" w:rsidRPr="00CB5EDB" w:rsidRDefault="00126592" w:rsidP="00126592">
            <w:pPr>
              <w:jc w:val="center"/>
            </w:pPr>
            <w:r w:rsidRPr="00FA5005">
              <w:t>53 361.00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062AB3" w14:textId="4890ED3F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7A14620C" w14:textId="39EAF57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A0E101" w14:textId="3918738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E4C43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54523B1" w14:textId="77777777" w:rsidTr="00126592">
        <w:tc>
          <w:tcPr>
            <w:tcW w:w="709" w:type="dxa"/>
            <w:shd w:val="clear" w:color="auto" w:fill="auto"/>
            <w:vAlign w:val="center"/>
          </w:tcPr>
          <w:p w14:paraId="67C3606C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5700AD" w14:textId="77777777" w:rsidR="00126592" w:rsidRPr="00CB5EDB" w:rsidRDefault="00126592" w:rsidP="00126592">
            <w:pPr>
              <w:jc w:val="center"/>
            </w:pPr>
            <w:r w:rsidRPr="00FA5005">
              <w:t>20</w:t>
            </w:r>
          </w:p>
        </w:tc>
        <w:tc>
          <w:tcPr>
            <w:tcW w:w="2409" w:type="dxa"/>
            <w:shd w:val="clear" w:color="auto" w:fill="auto"/>
          </w:tcPr>
          <w:p w14:paraId="08873706" w14:textId="77777777" w:rsidR="00256839" w:rsidRDefault="00126592" w:rsidP="00126592">
            <w:proofErr w:type="spellStart"/>
            <w:r w:rsidRPr="00FA5005">
              <w:t>Fresenius</w:t>
            </w:r>
            <w:proofErr w:type="spellEnd"/>
            <w:r w:rsidRPr="00FA5005">
              <w:t xml:space="preserve"> </w:t>
            </w:r>
            <w:proofErr w:type="spellStart"/>
            <w:r w:rsidRPr="00FA5005">
              <w:t>Kabi</w:t>
            </w:r>
            <w:proofErr w:type="spellEnd"/>
            <w:r w:rsidRPr="00FA5005">
              <w:t xml:space="preserve"> Polska </w:t>
            </w:r>
          </w:p>
          <w:p w14:paraId="1DC1C6D7" w14:textId="0C392D30" w:rsidR="00126592" w:rsidRPr="00CB5EDB" w:rsidRDefault="00126592" w:rsidP="00126592">
            <w:r w:rsidRPr="00FA5005">
              <w:t>Sp. z o.o.</w:t>
            </w:r>
          </w:p>
          <w:p w14:paraId="2DF5DF5A" w14:textId="77777777" w:rsidR="00126592" w:rsidRPr="00CB5EDB" w:rsidRDefault="00126592" w:rsidP="00126592">
            <w:r w:rsidRPr="00FA5005">
              <w:t>Al. Jerozolimskie</w:t>
            </w:r>
            <w:r w:rsidRPr="00CB5EDB">
              <w:t xml:space="preserve"> </w:t>
            </w:r>
            <w:r w:rsidRPr="00FA5005">
              <w:t>134</w:t>
            </w:r>
            <w:r w:rsidRPr="00CB5EDB">
              <w:t xml:space="preserve"> </w:t>
            </w:r>
          </w:p>
          <w:p w14:paraId="4C8650D8" w14:textId="77777777" w:rsidR="00126592" w:rsidRPr="00CB5EDB" w:rsidRDefault="00126592" w:rsidP="00126592">
            <w:pPr>
              <w:jc w:val="both"/>
            </w:pPr>
            <w:r w:rsidRPr="00FA5005">
              <w:t>02-305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D83D71" w14:textId="77777777" w:rsidR="00126592" w:rsidRPr="00CB5EDB" w:rsidRDefault="00126592" w:rsidP="00126592">
            <w:pPr>
              <w:jc w:val="center"/>
            </w:pPr>
            <w:r w:rsidRPr="00FA5005">
              <w:t>19 926.00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BA0320" w14:textId="0B4E9BC6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22EC791A" w14:textId="05D7342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16ABC2" w14:textId="7B02510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C7EFBD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4558726" w14:textId="77777777" w:rsidTr="00126592">
        <w:tc>
          <w:tcPr>
            <w:tcW w:w="709" w:type="dxa"/>
            <w:shd w:val="clear" w:color="auto" w:fill="auto"/>
            <w:vAlign w:val="center"/>
          </w:tcPr>
          <w:p w14:paraId="387704DC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02314E" w14:textId="77777777" w:rsidR="00126592" w:rsidRPr="00CB5EDB" w:rsidRDefault="00126592" w:rsidP="00126592">
            <w:pPr>
              <w:jc w:val="center"/>
            </w:pPr>
            <w:r w:rsidRPr="00FA5005">
              <w:t>21</w:t>
            </w:r>
          </w:p>
        </w:tc>
        <w:tc>
          <w:tcPr>
            <w:tcW w:w="2409" w:type="dxa"/>
            <w:shd w:val="clear" w:color="auto" w:fill="auto"/>
          </w:tcPr>
          <w:p w14:paraId="317FBB17" w14:textId="77777777" w:rsidR="00256839" w:rsidRDefault="00126592" w:rsidP="00126592">
            <w:proofErr w:type="spellStart"/>
            <w:r w:rsidRPr="00FA5005">
              <w:t>Fresenius</w:t>
            </w:r>
            <w:proofErr w:type="spellEnd"/>
            <w:r w:rsidRPr="00FA5005">
              <w:t xml:space="preserve"> </w:t>
            </w:r>
            <w:proofErr w:type="spellStart"/>
            <w:r w:rsidRPr="00FA5005">
              <w:t>Kabi</w:t>
            </w:r>
            <w:proofErr w:type="spellEnd"/>
            <w:r w:rsidRPr="00FA5005">
              <w:t xml:space="preserve"> Polska </w:t>
            </w:r>
          </w:p>
          <w:p w14:paraId="742A5ED1" w14:textId="2ADE6970" w:rsidR="00126592" w:rsidRPr="00CB5EDB" w:rsidRDefault="00126592" w:rsidP="00126592">
            <w:r w:rsidRPr="00FA5005">
              <w:t>Sp. z o.o.</w:t>
            </w:r>
          </w:p>
          <w:p w14:paraId="18845DD5" w14:textId="77777777" w:rsidR="00126592" w:rsidRPr="00CB5EDB" w:rsidRDefault="00126592" w:rsidP="00126592">
            <w:r w:rsidRPr="00FA5005">
              <w:t>Al. Jerozolimskie</w:t>
            </w:r>
            <w:r w:rsidRPr="00CB5EDB">
              <w:t xml:space="preserve"> </w:t>
            </w:r>
            <w:r w:rsidRPr="00FA5005">
              <w:t>134</w:t>
            </w:r>
            <w:r w:rsidRPr="00CB5EDB">
              <w:t xml:space="preserve"> </w:t>
            </w:r>
          </w:p>
          <w:p w14:paraId="2910690E" w14:textId="77777777" w:rsidR="00126592" w:rsidRPr="00CB5EDB" w:rsidRDefault="00126592" w:rsidP="00126592">
            <w:pPr>
              <w:jc w:val="both"/>
            </w:pPr>
            <w:r w:rsidRPr="00FA5005">
              <w:t>02-305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9B0C29" w14:textId="77777777" w:rsidR="00126592" w:rsidRPr="00CB5EDB" w:rsidRDefault="00126592" w:rsidP="00126592">
            <w:pPr>
              <w:jc w:val="center"/>
            </w:pPr>
            <w:r w:rsidRPr="00FA5005">
              <w:t>6 107.40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2E6513" w14:textId="52F80F7C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337EB217" w14:textId="2BF80A1E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E85E33" w14:textId="64EEAD6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728B45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E8D1F46" w14:textId="77777777" w:rsidTr="00126592">
        <w:tc>
          <w:tcPr>
            <w:tcW w:w="709" w:type="dxa"/>
            <w:shd w:val="clear" w:color="auto" w:fill="auto"/>
            <w:vAlign w:val="center"/>
          </w:tcPr>
          <w:p w14:paraId="302E6F4F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70ED83" w14:textId="77777777" w:rsidR="00126592" w:rsidRPr="00CB5EDB" w:rsidRDefault="00126592" w:rsidP="00126592">
            <w:pPr>
              <w:jc w:val="center"/>
            </w:pPr>
            <w:r w:rsidRPr="00FA5005">
              <w:t>22</w:t>
            </w:r>
          </w:p>
        </w:tc>
        <w:tc>
          <w:tcPr>
            <w:tcW w:w="2409" w:type="dxa"/>
            <w:shd w:val="clear" w:color="auto" w:fill="auto"/>
          </w:tcPr>
          <w:p w14:paraId="08A7DD38" w14:textId="77777777" w:rsidR="00256839" w:rsidRDefault="00126592" w:rsidP="00126592">
            <w:proofErr w:type="spellStart"/>
            <w:r w:rsidRPr="00FA5005">
              <w:t>Fresenius</w:t>
            </w:r>
            <w:proofErr w:type="spellEnd"/>
            <w:r w:rsidRPr="00FA5005">
              <w:t xml:space="preserve"> </w:t>
            </w:r>
            <w:proofErr w:type="spellStart"/>
            <w:r w:rsidRPr="00FA5005">
              <w:t>Kabi</w:t>
            </w:r>
            <w:proofErr w:type="spellEnd"/>
            <w:r w:rsidRPr="00FA5005">
              <w:t xml:space="preserve"> Polska </w:t>
            </w:r>
          </w:p>
          <w:p w14:paraId="07547CD5" w14:textId="1356EBFC" w:rsidR="00126592" w:rsidRPr="00CB5EDB" w:rsidRDefault="00126592" w:rsidP="00126592">
            <w:r w:rsidRPr="00FA5005">
              <w:t>Sp. z o.o.</w:t>
            </w:r>
          </w:p>
          <w:p w14:paraId="4F459A5F" w14:textId="77777777" w:rsidR="00126592" w:rsidRPr="00CB5EDB" w:rsidRDefault="00126592" w:rsidP="00126592">
            <w:r w:rsidRPr="00FA5005">
              <w:t>Al. Jerozolimskie</w:t>
            </w:r>
            <w:r w:rsidRPr="00CB5EDB">
              <w:t xml:space="preserve"> </w:t>
            </w:r>
            <w:r w:rsidRPr="00FA5005">
              <w:t>134</w:t>
            </w:r>
            <w:r w:rsidRPr="00CB5EDB">
              <w:t xml:space="preserve"> </w:t>
            </w:r>
          </w:p>
          <w:p w14:paraId="3C400D2F" w14:textId="77777777" w:rsidR="00126592" w:rsidRPr="00CB5EDB" w:rsidRDefault="00126592" w:rsidP="00126592">
            <w:pPr>
              <w:jc w:val="both"/>
            </w:pPr>
            <w:r w:rsidRPr="00FA5005">
              <w:t>02-305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469DFE" w14:textId="77777777" w:rsidR="00126592" w:rsidRPr="00CB5EDB" w:rsidRDefault="00126592" w:rsidP="00126592">
            <w:pPr>
              <w:jc w:val="center"/>
            </w:pPr>
            <w:r w:rsidRPr="00FA5005">
              <w:t>90 605.50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27CB8D" w14:textId="1AFDB988" w:rsidR="00126592" w:rsidRPr="00CB5EDB" w:rsidRDefault="00126592" w:rsidP="00126592">
            <w:pPr>
              <w:jc w:val="center"/>
            </w:pPr>
            <w:r w:rsidRPr="00022D80">
              <w:t>24</w:t>
            </w:r>
          </w:p>
        </w:tc>
        <w:tc>
          <w:tcPr>
            <w:tcW w:w="992" w:type="dxa"/>
            <w:vAlign w:val="center"/>
          </w:tcPr>
          <w:p w14:paraId="206DF660" w14:textId="65A8EDD9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B8B57F" w14:textId="1E82F140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177FC3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B75D61D" w14:textId="77777777" w:rsidTr="00126592">
        <w:tc>
          <w:tcPr>
            <w:tcW w:w="709" w:type="dxa"/>
            <w:shd w:val="clear" w:color="auto" w:fill="auto"/>
            <w:vAlign w:val="center"/>
          </w:tcPr>
          <w:p w14:paraId="36F5C38E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5BF3A2" w14:textId="77777777" w:rsidR="00126592" w:rsidRPr="00CB5EDB" w:rsidRDefault="00126592" w:rsidP="00126592">
            <w:pPr>
              <w:jc w:val="center"/>
            </w:pPr>
            <w:r w:rsidRPr="00FA5005">
              <w:t>23</w:t>
            </w:r>
          </w:p>
        </w:tc>
        <w:tc>
          <w:tcPr>
            <w:tcW w:w="2409" w:type="dxa"/>
            <w:shd w:val="clear" w:color="auto" w:fill="auto"/>
          </w:tcPr>
          <w:p w14:paraId="56C65FD2" w14:textId="77777777" w:rsidR="00256839" w:rsidRDefault="00126592" w:rsidP="00126592">
            <w:proofErr w:type="spellStart"/>
            <w:r w:rsidRPr="00FA5005">
              <w:t>Fresenius</w:t>
            </w:r>
            <w:proofErr w:type="spellEnd"/>
            <w:r w:rsidRPr="00FA5005">
              <w:t xml:space="preserve"> </w:t>
            </w:r>
            <w:proofErr w:type="spellStart"/>
            <w:r w:rsidRPr="00FA5005">
              <w:t>Kabi</w:t>
            </w:r>
            <w:proofErr w:type="spellEnd"/>
            <w:r w:rsidRPr="00FA5005">
              <w:t xml:space="preserve"> Polska </w:t>
            </w:r>
          </w:p>
          <w:p w14:paraId="1B9E478D" w14:textId="51A58AB0" w:rsidR="00126592" w:rsidRPr="00CB5EDB" w:rsidRDefault="00126592" w:rsidP="00126592">
            <w:r w:rsidRPr="00FA5005">
              <w:t>Sp. z o.o.</w:t>
            </w:r>
          </w:p>
          <w:p w14:paraId="222B9A75" w14:textId="77777777" w:rsidR="00126592" w:rsidRPr="00CB5EDB" w:rsidRDefault="00126592" w:rsidP="00126592">
            <w:r w:rsidRPr="00FA5005">
              <w:t>Al. Jerozolimskie</w:t>
            </w:r>
            <w:r w:rsidRPr="00CB5EDB">
              <w:t xml:space="preserve"> </w:t>
            </w:r>
            <w:r w:rsidRPr="00FA5005">
              <w:t>134</w:t>
            </w:r>
            <w:r w:rsidRPr="00CB5EDB">
              <w:t xml:space="preserve"> </w:t>
            </w:r>
          </w:p>
          <w:p w14:paraId="7DD130C0" w14:textId="77777777" w:rsidR="00126592" w:rsidRPr="00CB5EDB" w:rsidRDefault="00126592" w:rsidP="00126592">
            <w:pPr>
              <w:jc w:val="both"/>
            </w:pPr>
            <w:r w:rsidRPr="00FA5005">
              <w:t>02-305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482312" w14:textId="77777777" w:rsidR="00126592" w:rsidRPr="00CB5EDB" w:rsidRDefault="00126592" w:rsidP="00126592">
            <w:pPr>
              <w:jc w:val="center"/>
            </w:pPr>
            <w:r w:rsidRPr="00FA5005">
              <w:t>103 680.00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7643FB" w14:textId="2651B087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289C6D32" w14:textId="1CB98C9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1AB0E0" w14:textId="3591775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00602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ABA5DF3" w14:textId="77777777" w:rsidTr="00126592">
        <w:tc>
          <w:tcPr>
            <w:tcW w:w="709" w:type="dxa"/>
            <w:shd w:val="clear" w:color="auto" w:fill="auto"/>
            <w:vAlign w:val="center"/>
          </w:tcPr>
          <w:p w14:paraId="22A412D8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73A923" w14:textId="77777777" w:rsidR="00126592" w:rsidRPr="00CB5EDB" w:rsidRDefault="00126592" w:rsidP="00126592">
            <w:pPr>
              <w:jc w:val="center"/>
            </w:pPr>
            <w:r w:rsidRPr="00FA5005">
              <w:t>43</w:t>
            </w:r>
          </w:p>
        </w:tc>
        <w:tc>
          <w:tcPr>
            <w:tcW w:w="2409" w:type="dxa"/>
            <w:shd w:val="clear" w:color="auto" w:fill="auto"/>
          </w:tcPr>
          <w:p w14:paraId="3E39FCD7" w14:textId="77777777" w:rsidR="00256839" w:rsidRDefault="00126592" w:rsidP="00126592">
            <w:proofErr w:type="spellStart"/>
            <w:r w:rsidRPr="00FA5005">
              <w:t>Fresenius</w:t>
            </w:r>
            <w:proofErr w:type="spellEnd"/>
            <w:r w:rsidRPr="00FA5005">
              <w:t xml:space="preserve"> </w:t>
            </w:r>
            <w:proofErr w:type="spellStart"/>
            <w:r w:rsidRPr="00FA5005">
              <w:t>Kabi</w:t>
            </w:r>
            <w:proofErr w:type="spellEnd"/>
            <w:r w:rsidRPr="00FA5005">
              <w:t xml:space="preserve"> Polska </w:t>
            </w:r>
          </w:p>
          <w:p w14:paraId="6F2C4DD2" w14:textId="102A34D8" w:rsidR="00126592" w:rsidRPr="00CB5EDB" w:rsidRDefault="00126592" w:rsidP="00126592">
            <w:r w:rsidRPr="00FA5005">
              <w:t>Sp. z o.o.</w:t>
            </w:r>
          </w:p>
          <w:p w14:paraId="11B274A4" w14:textId="77777777" w:rsidR="00126592" w:rsidRPr="00CB5EDB" w:rsidRDefault="00126592" w:rsidP="00126592">
            <w:r w:rsidRPr="00FA5005">
              <w:t>Al. Jerozolimskie</w:t>
            </w:r>
            <w:r w:rsidRPr="00CB5EDB">
              <w:t xml:space="preserve"> </w:t>
            </w:r>
            <w:r w:rsidRPr="00FA5005">
              <w:t>134</w:t>
            </w:r>
            <w:r w:rsidRPr="00CB5EDB">
              <w:t xml:space="preserve"> </w:t>
            </w:r>
          </w:p>
          <w:p w14:paraId="06317B18" w14:textId="77777777" w:rsidR="00126592" w:rsidRPr="00CB5EDB" w:rsidRDefault="00126592" w:rsidP="00126592">
            <w:pPr>
              <w:jc w:val="both"/>
            </w:pPr>
            <w:r w:rsidRPr="00FA5005">
              <w:t>02-305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4BEE15" w14:textId="77777777" w:rsidR="00126592" w:rsidRPr="00CB5EDB" w:rsidRDefault="00126592" w:rsidP="00126592">
            <w:pPr>
              <w:jc w:val="center"/>
            </w:pPr>
            <w:r w:rsidRPr="00FA5005">
              <w:t>20 628.00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F97579" w14:textId="0FBD77A3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27055978" w14:textId="1552CF1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1C4E44" w14:textId="1415E52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F3601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45FBC70" w14:textId="77777777" w:rsidTr="00126592">
        <w:tc>
          <w:tcPr>
            <w:tcW w:w="709" w:type="dxa"/>
            <w:shd w:val="clear" w:color="auto" w:fill="auto"/>
            <w:vAlign w:val="center"/>
          </w:tcPr>
          <w:p w14:paraId="1AB2F5F7" w14:textId="77777777" w:rsidR="00126592" w:rsidRPr="00CB5EDB" w:rsidRDefault="00126592" w:rsidP="00126592">
            <w:pPr>
              <w:jc w:val="center"/>
            </w:pPr>
            <w:r w:rsidRPr="00FA500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92D188" w14:textId="77777777" w:rsidR="00126592" w:rsidRPr="00CB5EDB" w:rsidRDefault="00126592" w:rsidP="00126592">
            <w:pPr>
              <w:jc w:val="center"/>
            </w:pPr>
            <w:r w:rsidRPr="00FA5005">
              <w:t>38</w:t>
            </w:r>
          </w:p>
        </w:tc>
        <w:tc>
          <w:tcPr>
            <w:tcW w:w="2409" w:type="dxa"/>
            <w:shd w:val="clear" w:color="auto" w:fill="auto"/>
          </w:tcPr>
          <w:p w14:paraId="417D2F37" w14:textId="77777777" w:rsidR="00126592" w:rsidRPr="00CB5EDB" w:rsidRDefault="00126592" w:rsidP="00126592">
            <w:proofErr w:type="spellStart"/>
            <w:r w:rsidRPr="00FA5005">
              <w:t>InPharm</w:t>
            </w:r>
            <w:proofErr w:type="spellEnd"/>
            <w:r w:rsidRPr="00FA5005">
              <w:t xml:space="preserve"> Sp. z o.o.</w:t>
            </w:r>
          </w:p>
          <w:p w14:paraId="7A891E87" w14:textId="77777777" w:rsidR="00126592" w:rsidRPr="00CB5EDB" w:rsidRDefault="00126592" w:rsidP="00126592">
            <w:r w:rsidRPr="00FA5005">
              <w:t>Strumykowa</w:t>
            </w:r>
            <w:r w:rsidRPr="00CB5EDB">
              <w:t xml:space="preserve"> </w:t>
            </w:r>
            <w:r w:rsidRPr="00FA5005">
              <w:t>28/11</w:t>
            </w:r>
            <w:r w:rsidRPr="00CB5EDB">
              <w:t xml:space="preserve"> </w:t>
            </w:r>
          </w:p>
          <w:p w14:paraId="7965212B" w14:textId="77777777" w:rsidR="00126592" w:rsidRPr="00CB5EDB" w:rsidRDefault="00126592" w:rsidP="00126592">
            <w:pPr>
              <w:jc w:val="both"/>
            </w:pPr>
            <w:r w:rsidRPr="00FA5005">
              <w:t>03-138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B65FD7" w14:textId="77777777" w:rsidR="00126592" w:rsidRPr="00CB5EDB" w:rsidRDefault="00126592" w:rsidP="00126592">
            <w:pPr>
              <w:jc w:val="center"/>
            </w:pPr>
            <w:r w:rsidRPr="00FA5005">
              <w:t>81 000.00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878043" w14:textId="006042B6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059D3896" w14:textId="24DEE66B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507D47" w14:textId="134628F0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2FF1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EB73DB3" w14:textId="77777777" w:rsidTr="00126592">
        <w:tc>
          <w:tcPr>
            <w:tcW w:w="709" w:type="dxa"/>
            <w:shd w:val="clear" w:color="auto" w:fill="auto"/>
            <w:vAlign w:val="center"/>
          </w:tcPr>
          <w:p w14:paraId="47CCF44C" w14:textId="77777777" w:rsidR="00126592" w:rsidRPr="00CB5EDB" w:rsidRDefault="00126592" w:rsidP="00126592">
            <w:pPr>
              <w:jc w:val="center"/>
            </w:pPr>
            <w:r w:rsidRPr="00FA5005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C4D8C2" w14:textId="77777777" w:rsidR="00126592" w:rsidRPr="00CB5EDB" w:rsidRDefault="00126592" w:rsidP="00126592">
            <w:pPr>
              <w:jc w:val="center"/>
            </w:pPr>
            <w:r w:rsidRPr="00FA5005">
              <w:t>10</w:t>
            </w:r>
          </w:p>
        </w:tc>
        <w:tc>
          <w:tcPr>
            <w:tcW w:w="2409" w:type="dxa"/>
            <w:shd w:val="clear" w:color="auto" w:fill="auto"/>
          </w:tcPr>
          <w:p w14:paraId="46BC5973" w14:textId="77777777" w:rsidR="00126592" w:rsidRPr="00CB5EDB" w:rsidRDefault="00126592" w:rsidP="00126592">
            <w:r w:rsidRPr="00FA5005">
              <w:t>Lek S.A.</w:t>
            </w:r>
          </w:p>
          <w:p w14:paraId="42C07BDA" w14:textId="77777777" w:rsidR="00126592" w:rsidRPr="00CB5EDB" w:rsidRDefault="00126592" w:rsidP="00126592">
            <w:r w:rsidRPr="00FA5005">
              <w:t>Podlipie</w:t>
            </w:r>
            <w:r w:rsidRPr="00CB5EDB">
              <w:t xml:space="preserve"> </w:t>
            </w:r>
            <w:r w:rsidRPr="00FA5005">
              <w:t>16</w:t>
            </w:r>
            <w:r w:rsidRPr="00CB5EDB">
              <w:t xml:space="preserve"> </w:t>
            </w:r>
          </w:p>
          <w:p w14:paraId="6D5C2353" w14:textId="77777777" w:rsidR="00126592" w:rsidRPr="00CB5EDB" w:rsidRDefault="00126592" w:rsidP="00126592">
            <w:pPr>
              <w:jc w:val="both"/>
            </w:pPr>
            <w:r w:rsidRPr="00FA5005">
              <w:t>95-010</w:t>
            </w:r>
            <w:r w:rsidRPr="00CB5EDB">
              <w:t xml:space="preserve"> </w:t>
            </w:r>
            <w:r w:rsidRPr="00FA5005">
              <w:t>Stryków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C40BC9" w14:textId="77777777" w:rsidR="00126592" w:rsidRPr="00CB5EDB" w:rsidRDefault="00126592" w:rsidP="00126592">
            <w:pPr>
              <w:jc w:val="center"/>
            </w:pPr>
            <w:r w:rsidRPr="00FA5005">
              <w:t>87 480.00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04CF66" w14:textId="7EBC849E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733983B6" w14:textId="163A5A89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954A6E" w14:textId="7B908B36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554EA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A3E0C46" w14:textId="77777777" w:rsidTr="00126592">
        <w:tc>
          <w:tcPr>
            <w:tcW w:w="709" w:type="dxa"/>
            <w:shd w:val="clear" w:color="auto" w:fill="auto"/>
            <w:vAlign w:val="center"/>
          </w:tcPr>
          <w:p w14:paraId="06C6DE7D" w14:textId="77777777" w:rsidR="00126592" w:rsidRPr="00CB5EDB" w:rsidRDefault="00126592" w:rsidP="00126592">
            <w:pPr>
              <w:jc w:val="center"/>
            </w:pPr>
            <w:r w:rsidRPr="00FA5005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52089A" w14:textId="77777777" w:rsidR="00126592" w:rsidRPr="00CB5EDB" w:rsidRDefault="00126592" w:rsidP="00126592">
            <w:pPr>
              <w:jc w:val="center"/>
            </w:pPr>
            <w:r w:rsidRPr="00FA5005">
              <w:t>28</w:t>
            </w:r>
          </w:p>
        </w:tc>
        <w:tc>
          <w:tcPr>
            <w:tcW w:w="2409" w:type="dxa"/>
            <w:shd w:val="clear" w:color="auto" w:fill="auto"/>
          </w:tcPr>
          <w:p w14:paraId="6420AF58" w14:textId="77777777" w:rsidR="00126592" w:rsidRPr="00CB5EDB" w:rsidRDefault="00126592" w:rsidP="00126592">
            <w:r w:rsidRPr="00FA5005">
              <w:t>Lek S.A.</w:t>
            </w:r>
          </w:p>
          <w:p w14:paraId="54F3B409" w14:textId="77777777" w:rsidR="00126592" w:rsidRPr="00CB5EDB" w:rsidRDefault="00126592" w:rsidP="00126592">
            <w:r w:rsidRPr="00FA5005">
              <w:t>Podlipie</w:t>
            </w:r>
            <w:r w:rsidRPr="00CB5EDB">
              <w:t xml:space="preserve"> </w:t>
            </w:r>
            <w:r w:rsidRPr="00FA5005">
              <w:t>16</w:t>
            </w:r>
            <w:r w:rsidRPr="00CB5EDB">
              <w:t xml:space="preserve"> </w:t>
            </w:r>
          </w:p>
          <w:p w14:paraId="244E9AC8" w14:textId="77777777" w:rsidR="00126592" w:rsidRPr="00CB5EDB" w:rsidRDefault="00126592" w:rsidP="00126592">
            <w:pPr>
              <w:jc w:val="both"/>
            </w:pPr>
            <w:r w:rsidRPr="00FA5005">
              <w:t>95-010</w:t>
            </w:r>
            <w:r w:rsidRPr="00CB5EDB">
              <w:t xml:space="preserve"> </w:t>
            </w:r>
            <w:r w:rsidRPr="00FA5005">
              <w:t>Stryków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94B881" w14:textId="77777777" w:rsidR="00126592" w:rsidRPr="00CB5EDB" w:rsidRDefault="00126592" w:rsidP="00126592">
            <w:pPr>
              <w:jc w:val="center"/>
            </w:pPr>
            <w:r w:rsidRPr="00FA5005">
              <w:t>194 400.00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772280" w14:textId="13DE4F38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1AEF87B7" w14:textId="57AFEE12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73693B" w14:textId="007EC8F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8E96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C71CA6E" w14:textId="77777777" w:rsidTr="00126592">
        <w:tc>
          <w:tcPr>
            <w:tcW w:w="709" w:type="dxa"/>
            <w:shd w:val="clear" w:color="auto" w:fill="auto"/>
            <w:vAlign w:val="center"/>
          </w:tcPr>
          <w:p w14:paraId="7969B1B1" w14:textId="77777777" w:rsidR="00126592" w:rsidRPr="00CB5EDB" w:rsidRDefault="00126592" w:rsidP="00126592">
            <w:pPr>
              <w:jc w:val="center"/>
            </w:pPr>
            <w:r w:rsidRPr="00FA5005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D2D274" w14:textId="77777777" w:rsidR="00126592" w:rsidRPr="00CB5EDB" w:rsidRDefault="00126592" w:rsidP="00126592">
            <w:pPr>
              <w:jc w:val="center"/>
            </w:pPr>
            <w:r w:rsidRPr="00FA5005">
              <w:t>22</w:t>
            </w:r>
          </w:p>
        </w:tc>
        <w:tc>
          <w:tcPr>
            <w:tcW w:w="2409" w:type="dxa"/>
            <w:shd w:val="clear" w:color="auto" w:fill="auto"/>
          </w:tcPr>
          <w:p w14:paraId="039542A4" w14:textId="77777777" w:rsidR="00256839" w:rsidRDefault="00126592" w:rsidP="00126592">
            <w:proofErr w:type="spellStart"/>
            <w:r w:rsidRPr="00FA5005">
              <w:t>Medicare</w:t>
            </w:r>
            <w:r w:rsidR="00256839">
              <w:t>-Galenica</w:t>
            </w:r>
            <w:proofErr w:type="spellEnd"/>
            <w:r w:rsidRPr="00FA5005">
              <w:t xml:space="preserve"> </w:t>
            </w:r>
          </w:p>
          <w:p w14:paraId="40E08F6C" w14:textId="217794D4" w:rsidR="00126592" w:rsidRPr="00CB5EDB" w:rsidRDefault="00126592" w:rsidP="00126592">
            <w:r w:rsidRPr="00FA5005">
              <w:t>Sp. z</w:t>
            </w:r>
            <w:r w:rsidR="00256839">
              <w:t xml:space="preserve"> </w:t>
            </w:r>
            <w:r w:rsidRPr="00FA5005">
              <w:t>o.o.</w:t>
            </w:r>
          </w:p>
          <w:p w14:paraId="01EAEF91" w14:textId="77777777" w:rsidR="00126592" w:rsidRPr="00CB5EDB" w:rsidRDefault="00126592" w:rsidP="00126592">
            <w:r w:rsidRPr="00FA5005">
              <w:t>Białobrzeska</w:t>
            </w:r>
            <w:r w:rsidRPr="00CB5EDB">
              <w:t xml:space="preserve"> </w:t>
            </w:r>
            <w:r w:rsidRPr="00FA5005">
              <w:t>45</w:t>
            </w:r>
            <w:r w:rsidRPr="00CB5EDB">
              <w:t xml:space="preserve"> </w:t>
            </w:r>
          </w:p>
          <w:p w14:paraId="2CF52C2C" w14:textId="77777777" w:rsidR="00126592" w:rsidRPr="00CB5EDB" w:rsidRDefault="00126592" w:rsidP="00126592">
            <w:pPr>
              <w:jc w:val="both"/>
            </w:pPr>
            <w:r w:rsidRPr="00FA5005">
              <w:t>41-409</w:t>
            </w:r>
            <w:r w:rsidRPr="00CB5EDB">
              <w:t xml:space="preserve"> </w:t>
            </w:r>
            <w:r w:rsidRPr="00FA5005">
              <w:t>Mysłowice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AC6B0D" w14:textId="77777777" w:rsidR="00126592" w:rsidRPr="00CB5EDB" w:rsidRDefault="00126592" w:rsidP="00126592">
            <w:pPr>
              <w:jc w:val="center"/>
            </w:pPr>
            <w:r w:rsidRPr="00FA5005">
              <w:t>92 523.50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93C51C" w14:textId="3F4C7E62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2556DC71" w14:textId="134CFA2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FDB8E2" w14:textId="723639D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AA9DBA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84F76AB" w14:textId="77777777" w:rsidTr="00126592">
        <w:tc>
          <w:tcPr>
            <w:tcW w:w="709" w:type="dxa"/>
            <w:shd w:val="clear" w:color="auto" w:fill="auto"/>
            <w:vAlign w:val="center"/>
          </w:tcPr>
          <w:p w14:paraId="046F99FC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72F89E" w14:textId="77777777" w:rsidR="00126592" w:rsidRPr="00CB5EDB" w:rsidRDefault="00126592" w:rsidP="00126592">
            <w:pPr>
              <w:jc w:val="center"/>
            </w:pPr>
            <w:r w:rsidRPr="00FA5005">
              <w:t>1</w:t>
            </w:r>
          </w:p>
        </w:tc>
        <w:tc>
          <w:tcPr>
            <w:tcW w:w="2409" w:type="dxa"/>
            <w:shd w:val="clear" w:color="auto" w:fill="auto"/>
          </w:tcPr>
          <w:p w14:paraId="2A078314" w14:textId="77777777" w:rsidR="00256839" w:rsidRPr="00CB5EDB" w:rsidRDefault="00256839" w:rsidP="00256839">
            <w:r w:rsidRPr="00FA5005">
              <w:t>NEUCA S.A.</w:t>
            </w:r>
          </w:p>
          <w:p w14:paraId="7D3C7126" w14:textId="77777777" w:rsidR="00256839" w:rsidRPr="00CB5EDB" w:rsidRDefault="00256839" w:rsidP="00256839">
            <w:r>
              <w:t>Forteczna 35-37</w:t>
            </w:r>
          </w:p>
          <w:p w14:paraId="7C8E0359" w14:textId="12CDCBAC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2364C4" w14:textId="77777777" w:rsidR="00126592" w:rsidRPr="00CB5EDB" w:rsidRDefault="00126592" w:rsidP="00126592">
            <w:pPr>
              <w:jc w:val="center"/>
            </w:pPr>
            <w:r w:rsidRPr="00FA5005">
              <w:t>51 145.90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DDA1B9" w14:textId="36DD26FE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7649A0C1" w14:textId="0B24E32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920D0D" w14:textId="1053B4B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0B733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2D96B5B" w14:textId="77777777" w:rsidTr="00126592">
        <w:tc>
          <w:tcPr>
            <w:tcW w:w="709" w:type="dxa"/>
            <w:shd w:val="clear" w:color="auto" w:fill="auto"/>
            <w:vAlign w:val="center"/>
          </w:tcPr>
          <w:p w14:paraId="7B8863B8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6695BC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2409" w:type="dxa"/>
            <w:shd w:val="clear" w:color="auto" w:fill="auto"/>
          </w:tcPr>
          <w:p w14:paraId="64E7819F" w14:textId="77777777" w:rsidR="00256839" w:rsidRPr="00CB5EDB" w:rsidRDefault="00256839" w:rsidP="00256839">
            <w:r w:rsidRPr="00FA5005">
              <w:t>NEUCA S.A.</w:t>
            </w:r>
          </w:p>
          <w:p w14:paraId="20649757" w14:textId="77777777" w:rsidR="00256839" w:rsidRPr="00CB5EDB" w:rsidRDefault="00256839" w:rsidP="00256839">
            <w:r>
              <w:t>Forteczna 35-37</w:t>
            </w:r>
          </w:p>
          <w:p w14:paraId="5EB2975B" w14:textId="4E0EB1A2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656444" w14:textId="77777777" w:rsidR="00126592" w:rsidRPr="00CB5EDB" w:rsidRDefault="00126592" w:rsidP="00126592">
            <w:pPr>
              <w:jc w:val="center"/>
            </w:pPr>
            <w:r w:rsidRPr="00FA5005">
              <w:t>27 786.75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42EE3" w14:textId="3DF74277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4E7543B9" w14:textId="212A8810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479E6B" w14:textId="01A9141D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95548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73427C8" w14:textId="77777777" w:rsidTr="00126592">
        <w:tc>
          <w:tcPr>
            <w:tcW w:w="709" w:type="dxa"/>
            <w:shd w:val="clear" w:color="auto" w:fill="auto"/>
            <w:vAlign w:val="center"/>
          </w:tcPr>
          <w:p w14:paraId="29F85C80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015731" w14:textId="77777777" w:rsidR="00126592" w:rsidRPr="00CB5EDB" w:rsidRDefault="00126592" w:rsidP="00126592">
            <w:pPr>
              <w:jc w:val="center"/>
            </w:pPr>
            <w:r w:rsidRPr="00FA5005">
              <w:t>4</w:t>
            </w:r>
          </w:p>
        </w:tc>
        <w:tc>
          <w:tcPr>
            <w:tcW w:w="2409" w:type="dxa"/>
            <w:shd w:val="clear" w:color="auto" w:fill="auto"/>
          </w:tcPr>
          <w:p w14:paraId="15DDAA82" w14:textId="77777777" w:rsidR="00256839" w:rsidRPr="00CB5EDB" w:rsidRDefault="00256839" w:rsidP="00256839">
            <w:r w:rsidRPr="00FA5005">
              <w:t>NEUCA S.A.</w:t>
            </w:r>
          </w:p>
          <w:p w14:paraId="73E2F1AC" w14:textId="77777777" w:rsidR="00256839" w:rsidRPr="00CB5EDB" w:rsidRDefault="00256839" w:rsidP="00256839">
            <w:r>
              <w:t>Forteczna 35-37</w:t>
            </w:r>
          </w:p>
          <w:p w14:paraId="05D79A6D" w14:textId="645E5961" w:rsidR="00126592" w:rsidRPr="00CB5EDB" w:rsidRDefault="00256839" w:rsidP="00256839">
            <w:pPr>
              <w:jc w:val="both"/>
            </w:pPr>
            <w:r w:rsidRPr="00FA5005">
              <w:lastRenderedPageBreak/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4C0830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43 788.70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E2E2F1" w14:textId="7536DBC2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2823CBA0" w14:textId="77B29930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2918A9" w14:textId="03B3E9FA" w:rsidR="00126592" w:rsidRPr="00CB5EDB" w:rsidRDefault="00126592" w:rsidP="00126592">
            <w:pPr>
              <w:jc w:val="center"/>
            </w:pPr>
            <w:r w:rsidRPr="00FA5005">
              <w:t xml:space="preserve">minimum 2 lata od daty </w:t>
            </w:r>
            <w:r w:rsidRPr="00FA5005">
              <w:lastRenderedPageBreak/>
              <w:t>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A3CE74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60 dni</w:t>
            </w:r>
          </w:p>
        </w:tc>
      </w:tr>
      <w:tr w:rsidR="00126592" w:rsidRPr="00075CD0" w14:paraId="7F2DB185" w14:textId="77777777" w:rsidTr="00126592">
        <w:tc>
          <w:tcPr>
            <w:tcW w:w="709" w:type="dxa"/>
            <w:shd w:val="clear" w:color="auto" w:fill="auto"/>
            <w:vAlign w:val="center"/>
          </w:tcPr>
          <w:p w14:paraId="06E71660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5217DF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2409" w:type="dxa"/>
            <w:shd w:val="clear" w:color="auto" w:fill="auto"/>
          </w:tcPr>
          <w:p w14:paraId="7BD126F5" w14:textId="77777777" w:rsidR="00256839" w:rsidRPr="00CB5EDB" w:rsidRDefault="00256839" w:rsidP="00256839">
            <w:r w:rsidRPr="00FA5005">
              <w:t>NEUCA S.A.</w:t>
            </w:r>
          </w:p>
          <w:p w14:paraId="21D07CBE" w14:textId="77777777" w:rsidR="00256839" w:rsidRPr="00CB5EDB" w:rsidRDefault="00256839" w:rsidP="00256839">
            <w:r>
              <w:t>Forteczna 35-37</w:t>
            </w:r>
          </w:p>
          <w:p w14:paraId="22DEAAE4" w14:textId="564E42B0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4EAC84" w14:textId="77777777" w:rsidR="00126592" w:rsidRPr="00CB5EDB" w:rsidRDefault="00126592" w:rsidP="00126592">
            <w:pPr>
              <w:jc w:val="center"/>
            </w:pPr>
            <w:r w:rsidRPr="00FA5005">
              <w:t>52 844.00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3D2CEE" w14:textId="23CE2E1E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543726E7" w14:textId="19ABBC4D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F16C4C" w14:textId="00478E9F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D45E2D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5E50048" w14:textId="77777777" w:rsidTr="00126592">
        <w:tc>
          <w:tcPr>
            <w:tcW w:w="709" w:type="dxa"/>
            <w:shd w:val="clear" w:color="auto" w:fill="auto"/>
            <w:vAlign w:val="center"/>
          </w:tcPr>
          <w:p w14:paraId="17003EF8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7C691C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2409" w:type="dxa"/>
            <w:shd w:val="clear" w:color="auto" w:fill="auto"/>
          </w:tcPr>
          <w:p w14:paraId="248AD36F" w14:textId="77777777" w:rsidR="00256839" w:rsidRPr="00CB5EDB" w:rsidRDefault="00256839" w:rsidP="00256839">
            <w:r w:rsidRPr="00FA5005">
              <w:t>NEUCA S.A.</w:t>
            </w:r>
          </w:p>
          <w:p w14:paraId="7CDE1BAB" w14:textId="77777777" w:rsidR="00256839" w:rsidRPr="00CB5EDB" w:rsidRDefault="00256839" w:rsidP="00256839">
            <w:r>
              <w:t>Forteczna 35-37</w:t>
            </w:r>
          </w:p>
          <w:p w14:paraId="5ECA6C74" w14:textId="6FD860DC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F9834" w14:textId="77777777" w:rsidR="00126592" w:rsidRPr="00CB5EDB" w:rsidRDefault="00126592" w:rsidP="00126592">
            <w:pPr>
              <w:jc w:val="center"/>
            </w:pPr>
            <w:r w:rsidRPr="00FA5005">
              <w:t>64 537.04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6EB23E" w14:textId="26284AD5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38AEF50D" w14:textId="6C63A52B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B8ECEF" w14:textId="62DC4E26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6662B2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0D0921B" w14:textId="77777777" w:rsidTr="00126592">
        <w:tc>
          <w:tcPr>
            <w:tcW w:w="709" w:type="dxa"/>
            <w:shd w:val="clear" w:color="auto" w:fill="auto"/>
            <w:vAlign w:val="center"/>
          </w:tcPr>
          <w:p w14:paraId="1D48BE26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B3722D" w14:textId="77777777" w:rsidR="00126592" w:rsidRPr="00CB5EDB" w:rsidRDefault="00126592" w:rsidP="00126592">
            <w:pPr>
              <w:jc w:val="center"/>
            </w:pPr>
            <w:r w:rsidRPr="00FA5005">
              <w:t>8</w:t>
            </w:r>
          </w:p>
        </w:tc>
        <w:tc>
          <w:tcPr>
            <w:tcW w:w="2409" w:type="dxa"/>
            <w:shd w:val="clear" w:color="auto" w:fill="auto"/>
          </w:tcPr>
          <w:p w14:paraId="064CEDA6" w14:textId="77777777" w:rsidR="00256839" w:rsidRPr="00CB5EDB" w:rsidRDefault="00256839" w:rsidP="00256839">
            <w:r w:rsidRPr="00FA5005">
              <w:t>NEUCA S.A.</w:t>
            </w:r>
          </w:p>
          <w:p w14:paraId="5045B59F" w14:textId="77777777" w:rsidR="00256839" w:rsidRPr="00CB5EDB" w:rsidRDefault="00256839" w:rsidP="00256839">
            <w:r>
              <w:t>Forteczna 35-37</w:t>
            </w:r>
          </w:p>
          <w:p w14:paraId="334366A9" w14:textId="1D557712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C6426D" w14:textId="77777777" w:rsidR="00126592" w:rsidRPr="00CB5EDB" w:rsidRDefault="00126592" w:rsidP="00126592">
            <w:pPr>
              <w:jc w:val="center"/>
            </w:pPr>
            <w:r w:rsidRPr="00FA5005">
              <w:t>29 186.00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EF320E" w14:textId="05AAB142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1812AA1C" w14:textId="45C46299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60107C" w14:textId="2AFBC71F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65573D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008BC46" w14:textId="77777777" w:rsidTr="00126592">
        <w:tc>
          <w:tcPr>
            <w:tcW w:w="709" w:type="dxa"/>
            <w:shd w:val="clear" w:color="auto" w:fill="auto"/>
            <w:vAlign w:val="center"/>
          </w:tcPr>
          <w:p w14:paraId="6C81F291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439FEF" w14:textId="77777777" w:rsidR="00126592" w:rsidRPr="00CB5EDB" w:rsidRDefault="00126592" w:rsidP="00126592">
            <w:pPr>
              <w:jc w:val="center"/>
            </w:pPr>
            <w:r w:rsidRPr="00FA5005">
              <w:t>9</w:t>
            </w:r>
          </w:p>
        </w:tc>
        <w:tc>
          <w:tcPr>
            <w:tcW w:w="2409" w:type="dxa"/>
            <w:shd w:val="clear" w:color="auto" w:fill="auto"/>
          </w:tcPr>
          <w:p w14:paraId="69D074DE" w14:textId="77777777" w:rsidR="00256839" w:rsidRPr="00CB5EDB" w:rsidRDefault="00256839" w:rsidP="00256839">
            <w:r w:rsidRPr="00FA5005">
              <w:t>NEUCA S.A.</w:t>
            </w:r>
          </w:p>
          <w:p w14:paraId="7D204D6C" w14:textId="77777777" w:rsidR="00256839" w:rsidRPr="00CB5EDB" w:rsidRDefault="00256839" w:rsidP="00256839">
            <w:r>
              <w:t>Forteczna 35-37</w:t>
            </w:r>
          </w:p>
          <w:p w14:paraId="465BF881" w14:textId="5B473433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593B3D" w14:textId="77777777" w:rsidR="00126592" w:rsidRPr="00CB5EDB" w:rsidRDefault="00126592" w:rsidP="00126592">
            <w:pPr>
              <w:jc w:val="center"/>
            </w:pPr>
            <w:r w:rsidRPr="00FA5005">
              <w:t>3 833.20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426CD9" w14:textId="53C543EF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77BDCDF9" w14:textId="1A076AB7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56AAED" w14:textId="1F14B057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E84E17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7A32559" w14:textId="77777777" w:rsidTr="00126592">
        <w:tc>
          <w:tcPr>
            <w:tcW w:w="709" w:type="dxa"/>
            <w:shd w:val="clear" w:color="auto" w:fill="auto"/>
            <w:vAlign w:val="center"/>
          </w:tcPr>
          <w:p w14:paraId="3A2B7CD5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60C215" w14:textId="77777777" w:rsidR="00126592" w:rsidRPr="00CB5EDB" w:rsidRDefault="00126592" w:rsidP="00126592">
            <w:pPr>
              <w:jc w:val="center"/>
            </w:pPr>
            <w:r w:rsidRPr="00FA5005">
              <w:t>10</w:t>
            </w:r>
          </w:p>
        </w:tc>
        <w:tc>
          <w:tcPr>
            <w:tcW w:w="2409" w:type="dxa"/>
            <w:shd w:val="clear" w:color="auto" w:fill="auto"/>
          </w:tcPr>
          <w:p w14:paraId="407F8E38" w14:textId="77777777" w:rsidR="00256839" w:rsidRPr="00CB5EDB" w:rsidRDefault="00256839" w:rsidP="00256839">
            <w:r w:rsidRPr="00FA5005">
              <w:t>NEUCA S.A.</w:t>
            </w:r>
          </w:p>
          <w:p w14:paraId="787FD2D5" w14:textId="77777777" w:rsidR="00256839" w:rsidRPr="00CB5EDB" w:rsidRDefault="00256839" w:rsidP="00256839">
            <w:r>
              <w:t>Forteczna 35-37</w:t>
            </w:r>
          </w:p>
          <w:p w14:paraId="6775C8BC" w14:textId="5AC82313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A2B4E2" w14:textId="77777777" w:rsidR="00126592" w:rsidRPr="00CB5EDB" w:rsidRDefault="00126592" w:rsidP="00126592">
            <w:pPr>
              <w:jc w:val="center"/>
            </w:pPr>
            <w:r w:rsidRPr="00FA5005">
              <w:t>3 321.60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01FABF" w14:textId="190FC656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08F48971" w14:textId="2995ADDF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FD5783" w14:textId="4793B787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132C9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58946F5" w14:textId="77777777" w:rsidTr="00126592">
        <w:tc>
          <w:tcPr>
            <w:tcW w:w="709" w:type="dxa"/>
            <w:shd w:val="clear" w:color="auto" w:fill="auto"/>
            <w:vAlign w:val="center"/>
          </w:tcPr>
          <w:p w14:paraId="48DCCEE1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F957D7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2409" w:type="dxa"/>
            <w:shd w:val="clear" w:color="auto" w:fill="auto"/>
          </w:tcPr>
          <w:p w14:paraId="62C3D270" w14:textId="77777777" w:rsidR="00256839" w:rsidRPr="00CB5EDB" w:rsidRDefault="00256839" w:rsidP="00256839">
            <w:r w:rsidRPr="00FA5005">
              <w:t>NEUCA S.A.</w:t>
            </w:r>
          </w:p>
          <w:p w14:paraId="0D6CF6DF" w14:textId="77777777" w:rsidR="00256839" w:rsidRPr="00CB5EDB" w:rsidRDefault="00256839" w:rsidP="00256839">
            <w:r>
              <w:t>Forteczna 35-37</w:t>
            </w:r>
          </w:p>
          <w:p w14:paraId="0B5A16EA" w14:textId="284776DF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2DBF0A" w14:textId="77777777" w:rsidR="00126592" w:rsidRPr="00CB5EDB" w:rsidRDefault="00126592" w:rsidP="00126592">
            <w:pPr>
              <w:jc w:val="center"/>
            </w:pPr>
            <w:r w:rsidRPr="00FA5005">
              <w:t>22 995.00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06A6AA" w14:textId="509DE698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2409CCB9" w14:textId="6E3C111C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34C543" w14:textId="28496DE6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807EB2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452644B" w14:textId="77777777" w:rsidTr="00126592">
        <w:tc>
          <w:tcPr>
            <w:tcW w:w="709" w:type="dxa"/>
            <w:shd w:val="clear" w:color="auto" w:fill="auto"/>
            <w:vAlign w:val="center"/>
          </w:tcPr>
          <w:p w14:paraId="5E740C1B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013F40" w14:textId="77777777" w:rsidR="00126592" w:rsidRPr="00CB5EDB" w:rsidRDefault="00126592" w:rsidP="00126592">
            <w:pPr>
              <w:jc w:val="center"/>
            </w:pPr>
            <w:r w:rsidRPr="00FA5005">
              <w:t>17</w:t>
            </w:r>
          </w:p>
        </w:tc>
        <w:tc>
          <w:tcPr>
            <w:tcW w:w="2409" w:type="dxa"/>
            <w:shd w:val="clear" w:color="auto" w:fill="auto"/>
          </w:tcPr>
          <w:p w14:paraId="027E7573" w14:textId="77777777" w:rsidR="00256839" w:rsidRPr="00CB5EDB" w:rsidRDefault="00256839" w:rsidP="00256839">
            <w:r w:rsidRPr="00FA5005">
              <w:t>NEUCA S.A.</w:t>
            </w:r>
          </w:p>
          <w:p w14:paraId="486C7233" w14:textId="77777777" w:rsidR="00256839" w:rsidRPr="00CB5EDB" w:rsidRDefault="00256839" w:rsidP="00256839">
            <w:r>
              <w:t>Forteczna 35-37</w:t>
            </w:r>
          </w:p>
          <w:p w14:paraId="04C52D5C" w14:textId="0365FBEE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69C56A" w14:textId="77777777" w:rsidR="00126592" w:rsidRPr="00CB5EDB" w:rsidRDefault="00126592" w:rsidP="00126592">
            <w:pPr>
              <w:jc w:val="center"/>
            </w:pPr>
            <w:r w:rsidRPr="00FA5005">
              <w:t>67 914.00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746AE" w14:textId="3CB08176" w:rsidR="00126592" w:rsidRPr="00CB5EDB" w:rsidRDefault="00126592" w:rsidP="00126592">
            <w:pPr>
              <w:jc w:val="center"/>
            </w:pPr>
            <w:r w:rsidRPr="008B00AF">
              <w:t>24</w:t>
            </w:r>
          </w:p>
        </w:tc>
        <w:tc>
          <w:tcPr>
            <w:tcW w:w="992" w:type="dxa"/>
            <w:vAlign w:val="center"/>
          </w:tcPr>
          <w:p w14:paraId="39195A79" w14:textId="11695BDB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EF4C83" w14:textId="26FFA99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572C7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0080267" w14:textId="77777777" w:rsidTr="00126592">
        <w:tc>
          <w:tcPr>
            <w:tcW w:w="709" w:type="dxa"/>
            <w:shd w:val="clear" w:color="auto" w:fill="auto"/>
            <w:vAlign w:val="center"/>
          </w:tcPr>
          <w:p w14:paraId="07DE6385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9CA9B9" w14:textId="77777777" w:rsidR="00126592" w:rsidRPr="00CB5EDB" w:rsidRDefault="00126592" w:rsidP="00126592">
            <w:pPr>
              <w:jc w:val="center"/>
            </w:pPr>
            <w:r w:rsidRPr="00FA5005">
              <w:t>30</w:t>
            </w:r>
          </w:p>
        </w:tc>
        <w:tc>
          <w:tcPr>
            <w:tcW w:w="2409" w:type="dxa"/>
            <w:shd w:val="clear" w:color="auto" w:fill="auto"/>
          </w:tcPr>
          <w:p w14:paraId="10B49C99" w14:textId="77777777" w:rsidR="00256839" w:rsidRPr="00CB5EDB" w:rsidRDefault="00256839" w:rsidP="00256839">
            <w:r w:rsidRPr="00FA5005">
              <w:t>NEUCA S.A.</w:t>
            </w:r>
          </w:p>
          <w:p w14:paraId="7BE84D5B" w14:textId="77777777" w:rsidR="00256839" w:rsidRPr="00CB5EDB" w:rsidRDefault="00256839" w:rsidP="00256839">
            <w:r>
              <w:t>Forteczna 35-37</w:t>
            </w:r>
          </w:p>
          <w:p w14:paraId="6A4A9D63" w14:textId="19EC899B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84DAD2" w14:textId="77777777" w:rsidR="00126592" w:rsidRPr="00CB5EDB" w:rsidRDefault="00126592" w:rsidP="00126592">
            <w:pPr>
              <w:jc w:val="center"/>
            </w:pPr>
            <w:r w:rsidRPr="00FA5005">
              <w:t>44 900.30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CB8DCB" w14:textId="3EFB52E1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400E2808" w14:textId="11F59DA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0B86FB" w14:textId="1CB0A748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4603AE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013A509" w14:textId="77777777" w:rsidTr="00126592">
        <w:tc>
          <w:tcPr>
            <w:tcW w:w="709" w:type="dxa"/>
            <w:shd w:val="clear" w:color="auto" w:fill="auto"/>
            <w:vAlign w:val="center"/>
          </w:tcPr>
          <w:p w14:paraId="0E50FB3E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C33A7C" w14:textId="77777777" w:rsidR="00126592" w:rsidRPr="00CB5EDB" w:rsidRDefault="00126592" w:rsidP="00126592">
            <w:pPr>
              <w:jc w:val="center"/>
            </w:pPr>
            <w:r w:rsidRPr="00FA5005">
              <w:t>32</w:t>
            </w:r>
          </w:p>
        </w:tc>
        <w:tc>
          <w:tcPr>
            <w:tcW w:w="2409" w:type="dxa"/>
            <w:shd w:val="clear" w:color="auto" w:fill="auto"/>
          </w:tcPr>
          <w:p w14:paraId="64A3174D" w14:textId="77777777" w:rsidR="00256839" w:rsidRPr="00CB5EDB" w:rsidRDefault="00256839" w:rsidP="00256839">
            <w:r w:rsidRPr="00FA5005">
              <w:t>NEUCA S.A.</w:t>
            </w:r>
          </w:p>
          <w:p w14:paraId="5FC1CD32" w14:textId="77777777" w:rsidR="00256839" w:rsidRPr="00CB5EDB" w:rsidRDefault="00256839" w:rsidP="00256839">
            <w:r>
              <w:t>Forteczna 35-37</w:t>
            </w:r>
          </w:p>
          <w:p w14:paraId="5CCD8119" w14:textId="28E9EA68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DE7A1E" w14:textId="77777777" w:rsidR="00126592" w:rsidRPr="00CB5EDB" w:rsidRDefault="00126592" w:rsidP="00126592">
            <w:pPr>
              <w:jc w:val="center"/>
            </w:pPr>
            <w:r w:rsidRPr="00FA5005">
              <w:t>9 194.60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FFA92A" w14:textId="0E0CF57F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1D9CBEF2" w14:textId="16ACDE6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09890C" w14:textId="7A22A18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DB749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F7F224A" w14:textId="77777777" w:rsidTr="00126592">
        <w:tc>
          <w:tcPr>
            <w:tcW w:w="709" w:type="dxa"/>
            <w:shd w:val="clear" w:color="auto" w:fill="auto"/>
            <w:vAlign w:val="center"/>
          </w:tcPr>
          <w:p w14:paraId="5CAF1340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8254F1" w14:textId="77777777" w:rsidR="00126592" w:rsidRPr="00CB5EDB" w:rsidRDefault="00126592" w:rsidP="00126592">
            <w:pPr>
              <w:jc w:val="center"/>
            </w:pPr>
            <w:r w:rsidRPr="00FA5005">
              <w:t>33</w:t>
            </w:r>
          </w:p>
        </w:tc>
        <w:tc>
          <w:tcPr>
            <w:tcW w:w="2409" w:type="dxa"/>
            <w:shd w:val="clear" w:color="auto" w:fill="auto"/>
          </w:tcPr>
          <w:p w14:paraId="3D9A10C2" w14:textId="77777777" w:rsidR="00256839" w:rsidRPr="00CB5EDB" w:rsidRDefault="00256839" w:rsidP="00256839">
            <w:r w:rsidRPr="00FA5005">
              <w:t>NEUCA S.A.</w:t>
            </w:r>
          </w:p>
          <w:p w14:paraId="5A81CA67" w14:textId="77777777" w:rsidR="00256839" w:rsidRPr="00CB5EDB" w:rsidRDefault="00256839" w:rsidP="00256839">
            <w:r>
              <w:t>Forteczna 35-37</w:t>
            </w:r>
          </w:p>
          <w:p w14:paraId="20FAC39C" w14:textId="403EA8C9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2F04D9" w14:textId="77777777" w:rsidR="00126592" w:rsidRPr="00CB5EDB" w:rsidRDefault="00126592" w:rsidP="00126592">
            <w:pPr>
              <w:jc w:val="center"/>
            </w:pPr>
            <w:r w:rsidRPr="00FA5005">
              <w:t>2 937.00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D9D61E" w14:textId="11F30842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7E78CDDF" w14:textId="00DC5EF3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F81C36" w14:textId="21561538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5EF8E5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E8F7170" w14:textId="77777777" w:rsidTr="00126592">
        <w:tc>
          <w:tcPr>
            <w:tcW w:w="709" w:type="dxa"/>
            <w:shd w:val="clear" w:color="auto" w:fill="auto"/>
            <w:vAlign w:val="center"/>
          </w:tcPr>
          <w:p w14:paraId="1B533419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0253EF" w14:textId="77777777" w:rsidR="00126592" w:rsidRPr="00CB5EDB" w:rsidRDefault="00126592" w:rsidP="00126592">
            <w:pPr>
              <w:jc w:val="center"/>
            </w:pPr>
            <w:r w:rsidRPr="00FA5005">
              <w:t>34</w:t>
            </w:r>
          </w:p>
        </w:tc>
        <w:tc>
          <w:tcPr>
            <w:tcW w:w="2409" w:type="dxa"/>
            <w:shd w:val="clear" w:color="auto" w:fill="auto"/>
          </w:tcPr>
          <w:p w14:paraId="192ACE86" w14:textId="77777777" w:rsidR="00256839" w:rsidRPr="00CB5EDB" w:rsidRDefault="00256839" w:rsidP="00256839">
            <w:r w:rsidRPr="00FA5005">
              <w:t>NEUCA S.A.</w:t>
            </w:r>
          </w:p>
          <w:p w14:paraId="1A419D8F" w14:textId="77777777" w:rsidR="00256839" w:rsidRPr="00CB5EDB" w:rsidRDefault="00256839" w:rsidP="00256839">
            <w:r>
              <w:t>Forteczna 35-37</w:t>
            </w:r>
          </w:p>
          <w:p w14:paraId="2C46AD4C" w14:textId="6246373C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731088" w14:textId="77777777" w:rsidR="00126592" w:rsidRPr="00CB5EDB" w:rsidRDefault="00126592" w:rsidP="00126592">
            <w:pPr>
              <w:jc w:val="center"/>
            </w:pPr>
            <w:r w:rsidRPr="00FA5005">
              <w:t>1 941.20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4DF5AB" w14:textId="4B817F46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4D08EF1C" w14:textId="213341BB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D666CE" w14:textId="7B7EDD9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32C3D5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D4C3084" w14:textId="77777777" w:rsidTr="00126592">
        <w:tc>
          <w:tcPr>
            <w:tcW w:w="709" w:type="dxa"/>
            <w:shd w:val="clear" w:color="auto" w:fill="auto"/>
            <w:vAlign w:val="center"/>
          </w:tcPr>
          <w:p w14:paraId="7FFF8BDB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A55D47" w14:textId="77777777" w:rsidR="00126592" w:rsidRPr="00CB5EDB" w:rsidRDefault="00126592" w:rsidP="00126592">
            <w:pPr>
              <w:jc w:val="center"/>
            </w:pPr>
            <w:r w:rsidRPr="00FA5005">
              <w:t>35</w:t>
            </w:r>
          </w:p>
        </w:tc>
        <w:tc>
          <w:tcPr>
            <w:tcW w:w="2409" w:type="dxa"/>
            <w:shd w:val="clear" w:color="auto" w:fill="auto"/>
          </w:tcPr>
          <w:p w14:paraId="55CF8EC3" w14:textId="77777777" w:rsidR="00256839" w:rsidRPr="00CB5EDB" w:rsidRDefault="00256839" w:rsidP="00256839">
            <w:r w:rsidRPr="00FA5005">
              <w:t>NEUCA S.A.</w:t>
            </w:r>
          </w:p>
          <w:p w14:paraId="16A4B160" w14:textId="77777777" w:rsidR="00256839" w:rsidRPr="00CB5EDB" w:rsidRDefault="00256839" w:rsidP="00256839">
            <w:r>
              <w:t>Forteczna 35-37</w:t>
            </w:r>
          </w:p>
          <w:p w14:paraId="658E4D0D" w14:textId="47355DE2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2ED201" w14:textId="77777777" w:rsidR="00126592" w:rsidRPr="00CB5EDB" w:rsidRDefault="00126592" w:rsidP="00126592">
            <w:pPr>
              <w:jc w:val="center"/>
            </w:pPr>
            <w:r w:rsidRPr="00FA5005">
              <w:t>2 786.10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3B2184" w14:textId="106F5DC6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5B556097" w14:textId="466D7847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81A4CA" w14:textId="6AC9D09F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9B9913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F1378E9" w14:textId="77777777" w:rsidTr="00126592">
        <w:tc>
          <w:tcPr>
            <w:tcW w:w="709" w:type="dxa"/>
            <w:shd w:val="clear" w:color="auto" w:fill="auto"/>
            <w:vAlign w:val="center"/>
          </w:tcPr>
          <w:p w14:paraId="5EEDFDC9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2DECF2" w14:textId="77777777" w:rsidR="00126592" w:rsidRPr="00CB5EDB" w:rsidRDefault="00126592" w:rsidP="00126592">
            <w:pPr>
              <w:jc w:val="center"/>
            </w:pPr>
            <w:r w:rsidRPr="00FA5005">
              <w:t>36</w:t>
            </w:r>
          </w:p>
        </w:tc>
        <w:tc>
          <w:tcPr>
            <w:tcW w:w="2409" w:type="dxa"/>
            <w:shd w:val="clear" w:color="auto" w:fill="auto"/>
          </w:tcPr>
          <w:p w14:paraId="4623C2FA" w14:textId="77777777" w:rsidR="00256839" w:rsidRPr="00CB5EDB" w:rsidRDefault="00256839" w:rsidP="00256839">
            <w:r w:rsidRPr="00FA5005">
              <w:t>NEUCA S.A.</w:t>
            </w:r>
          </w:p>
          <w:p w14:paraId="64FBC6E9" w14:textId="77777777" w:rsidR="00256839" w:rsidRPr="00CB5EDB" w:rsidRDefault="00256839" w:rsidP="00256839">
            <w:r>
              <w:t>Forteczna 35-37</w:t>
            </w:r>
          </w:p>
          <w:p w14:paraId="26FEA2A6" w14:textId="2A0ACD89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B28DDA" w14:textId="77777777" w:rsidR="00126592" w:rsidRPr="00CB5EDB" w:rsidRDefault="00126592" w:rsidP="00126592">
            <w:pPr>
              <w:jc w:val="center"/>
            </w:pPr>
            <w:r w:rsidRPr="00FA5005">
              <w:t>2 106.00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F8ABFB" w14:textId="4546B45E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1C9B8779" w14:textId="70AC1CDC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EA701C" w14:textId="7567725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DBB74A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5227C29" w14:textId="77777777" w:rsidTr="00126592">
        <w:tc>
          <w:tcPr>
            <w:tcW w:w="709" w:type="dxa"/>
            <w:shd w:val="clear" w:color="auto" w:fill="auto"/>
            <w:vAlign w:val="center"/>
          </w:tcPr>
          <w:p w14:paraId="39125331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0E62C2" w14:textId="77777777" w:rsidR="00126592" w:rsidRPr="00CB5EDB" w:rsidRDefault="00126592" w:rsidP="00126592">
            <w:pPr>
              <w:jc w:val="center"/>
            </w:pPr>
            <w:r w:rsidRPr="00FA5005">
              <w:t>39</w:t>
            </w:r>
          </w:p>
        </w:tc>
        <w:tc>
          <w:tcPr>
            <w:tcW w:w="2409" w:type="dxa"/>
            <w:shd w:val="clear" w:color="auto" w:fill="auto"/>
          </w:tcPr>
          <w:p w14:paraId="4DAE10F7" w14:textId="77777777" w:rsidR="00256839" w:rsidRPr="00CB5EDB" w:rsidRDefault="00256839" w:rsidP="00256839">
            <w:r w:rsidRPr="00FA5005">
              <w:t>NEUCA S.A.</w:t>
            </w:r>
          </w:p>
          <w:p w14:paraId="29CDA1EB" w14:textId="77777777" w:rsidR="00256839" w:rsidRPr="00CB5EDB" w:rsidRDefault="00256839" w:rsidP="00256839">
            <w:r>
              <w:t>Forteczna 35-37</w:t>
            </w:r>
          </w:p>
          <w:p w14:paraId="531F622D" w14:textId="50C98FC8" w:rsidR="00126592" w:rsidRPr="00CB5EDB" w:rsidRDefault="00256839" w:rsidP="00256839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063B66" w14:textId="77777777" w:rsidR="00126592" w:rsidRPr="00CB5EDB" w:rsidRDefault="00126592" w:rsidP="00126592">
            <w:pPr>
              <w:jc w:val="center"/>
            </w:pPr>
            <w:r w:rsidRPr="00FA5005">
              <w:t>4 513.30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21BD33" w14:textId="57445DED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0AFBD0E5" w14:textId="15DC1D02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64452F" w14:textId="15A8E23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BF1F5A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205B017" w14:textId="77777777" w:rsidTr="00126592">
        <w:tc>
          <w:tcPr>
            <w:tcW w:w="709" w:type="dxa"/>
            <w:shd w:val="clear" w:color="auto" w:fill="auto"/>
            <w:vAlign w:val="center"/>
          </w:tcPr>
          <w:p w14:paraId="47022123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BE1973" w14:textId="77777777" w:rsidR="00126592" w:rsidRPr="00CB5EDB" w:rsidRDefault="00126592" w:rsidP="00126592">
            <w:pPr>
              <w:jc w:val="center"/>
            </w:pPr>
            <w:r w:rsidRPr="00FA5005">
              <w:t>44</w:t>
            </w:r>
          </w:p>
        </w:tc>
        <w:tc>
          <w:tcPr>
            <w:tcW w:w="2409" w:type="dxa"/>
            <w:shd w:val="clear" w:color="auto" w:fill="auto"/>
          </w:tcPr>
          <w:p w14:paraId="12E33389" w14:textId="77777777" w:rsidR="00126592" w:rsidRPr="00CB5EDB" w:rsidRDefault="00126592" w:rsidP="00126592">
            <w:r w:rsidRPr="00FA5005">
              <w:t>NEUCA S.A.</w:t>
            </w:r>
          </w:p>
          <w:p w14:paraId="313CD1AF" w14:textId="6A0CEEBE" w:rsidR="00126592" w:rsidRPr="00CB5EDB" w:rsidRDefault="00256839" w:rsidP="00126592">
            <w:r>
              <w:t>Forteczna 35-37</w:t>
            </w:r>
          </w:p>
          <w:p w14:paraId="0544E1EC" w14:textId="0B963DB9" w:rsidR="00126592" w:rsidRPr="00CB5EDB" w:rsidRDefault="00126592" w:rsidP="00126592">
            <w:pPr>
              <w:jc w:val="both"/>
            </w:pPr>
            <w:r w:rsidRPr="00FA5005">
              <w:t>87-100</w:t>
            </w:r>
            <w:r w:rsidRPr="00CB5EDB">
              <w:t xml:space="preserve"> </w:t>
            </w:r>
            <w:r w:rsidRPr="00FA5005">
              <w:t>T</w:t>
            </w:r>
            <w:r w:rsidR="00256839" w:rsidRPr="00FA5005">
              <w:t>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9BC8D1" w14:textId="77777777" w:rsidR="00126592" w:rsidRPr="00CB5EDB" w:rsidRDefault="00126592" w:rsidP="00126592">
            <w:pPr>
              <w:jc w:val="center"/>
            </w:pPr>
            <w:r w:rsidRPr="00FA5005">
              <w:t>199 924.40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73C899" w14:textId="0A98CED8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3074DAA3" w14:textId="38519D95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E38B24" w14:textId="7989A466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5DE42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868E575" w14:textId="77777777" w:rsidTr="00126592">
        <w:tc>
          <w:tcPr>
            <w:tcW w:w="709" w:type="dxa"/>
            <w:shd w:val="clear" w:color="auto" w:fill="auto"/>
            <w:vAlign w:val="center"/>
          </w:tcPr>
          <w:p w14:paraId="2F411DA0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1A509A" w14:textId="77777777" w:rsidR="00126592" w:rsidRPr="00CB5EDB" w:rsidRDefault="00126592" w:rsidP="00126592">
            <w:pPr>
              <w:jc w:val="center"/>
            </w:pPr>
            <w:r w:rsidRPr="00FA5005">
              <w:t>1</w:t>
            </w:r>
          </w:p>
        </w:tc>
        <w:tc>
          <w:tcPr>
            <w:tcW w:w="2409" w:type="dxa"/>
            <w:shd w:val="clear" w:color="auto" w:fill="auto"/>
          </w:tcPr>
          <w:p w14:paraId="20697D31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3C930DBF" w14:textId="489BE9E9" w:rsidR="00126592" w:rsidRPr="00CB5EDB" w:rsidRDefault="00126592" w:rsidP="00126592">
            <w:r w:rsidRPr="00FA5005">
              <w:t>Sp. z o.o. Hurtownia Farmaceutyczna</w:t>
            </w:r>
          </w:p>
          <w:p w14:paraId="70831E24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71284F66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7AF3DE" w14:textId="77777777" w:rsidR="00126592" w:rsidRPr="00CB5EDB" w:rsidRDefault="00126592" w:rsidP="00126592">
            <w:pPr>
              <w:jc w:val="center"/>
            </w:pPr>
            <w:r w:rsidRPr="00FA5005">
              <w:t>57 850.00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EA5036" w14:textId="0108EADD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738D8585" w14:textId="2E173E63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13E2D1" w14:textId="0DF4632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F10C1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22383B2" w14:textId="77777777" w:rsidTr="00126592">
        <w:tc>
          <w:tcPr>
            <w:tcW w:w="709" w:type="dxa"/>
            <w:shd w:val="clear" w:color="auto" w:fill="auto"/>
            <w:vAlign w:val="center"/>
          </w:tcPr>
          <w:p w14:paraId="7B3787F3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677C4D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2409" w:type="dxa"/>
            <w:shd w:val="clear" w:color="auto" w:fill="auto"/>
          </w:tcPr>
          <w:p w14:paraId="0553B47B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491855BD" w14:textId="09F489B6" w:rsidR="00126592" w:rsidRPr="00CB5EDB" w:rsidRDefault="00126592" w:rsidP="00126592">
            <w:r w:rsidRPr="00FA5005">
              <w:t>Sp. z o.o. Hurtownia Farmaceutyczna</w:t>
            </w:r>
          </w:p>
          <w:p w14:paraId="459DFD3D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5908F53C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B4E41A" w14:textId="77777777" w:rsidR="00126592" w:rsidRPr="00CB5EDB" w:rsidRDefault="00126592" w:rsidP="00126592">
            <w:pPr>
              <w:jc w:val="center"/>
            </w:pPr>
            <w:r w:rsidRPr="00FA5005">
              <w:t>28 412.50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9F831B" w14:textId="42407565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46050DBE" w14:textId="4CC12CF6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754520" w14:textId="174826C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E9BDC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CBAD73F" w14:textId="77777777" w:rsidTr="00126592">
        <w:tc>
          <w:tcPr>
            <w:tcW w:w="709" w:type="dxa"/>
            <w:shd w:val="clear" w:color="auto" w:fill="auto"/>
            <w:vAlign w:val="center"/>
          </w:tcPr>
          <w:p w14:paraId="778000CD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ABC112" w14:textId="77777777" w:rsidR="00126592" w:rsidRPr="00CB5EDB" w:rsidRDefault="00126592" w:rsidP="00126592">
            <w:pPr>
              <w:jc w:val="center"/>
            </w:pPr>
            <w:r w:rsidRPr="00FA5005">
              <w:t>4</w:t>
            </w:r>
          </w:p>
        </w:tc>
        <w:tc>
          <w:tcPr>
            <w:tcW w:w="2409" w:type="dxa"/>
            <w:shd w:val="clear" w:color="auto" w:fill="auto"/>
          </w:tcPr>
          <w:p w14:paraId="5C9192FA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4C1A881C" w14:textId="773F9059" w:rsidR="00126592" w:rsidRPr="00CB5EDB" w:rsidRDefault="00126592" w:rsidP="00126592">
            <w:r w:rsidRPr="00FA5005">
              <w:t>Sp. z o.o. Hurtownia Farmaceutyczna</w:t>
            </w:r>
          </w:p>
          <w:p w14:paraId="30E47955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480F7F94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9E3878" w14:textId="77777777" w:rsidR="00126592" w:rsidRPr="00CB5EDB" w:rsidRDefault="00126592" w:rsidP="00126592">
            <w:pPr>
              <w:jc w:val="center"/>
            </w:pPr>
            <w:r w:rsidRPr="00FA5005">
              <w:t>43 000.50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E9160D" w14:textId="7EDF1C89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00BC682E" w14:textId="29E6C0C5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FFF559" w14:textId="4AECFD40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741E4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E5666C3" w14:textId="77777777" w:rsidTr="00126592">
        <w:tc>
          <w:tcPr>
            <w:tcW w:w="709" w:type="dxa"/>
            <w:shd w:val="clear" w:color="auto" w:fill="auto"/>
            <w:vAlign w:val="center"/>
          </w:tcPr>
          <w:p w14:paraId="06E067FA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019E5C" w14:textId="77777777" w:rsidR="00126592" w:rsidRPr="00CB5EDB" w:rsidRDefault="00126592" w:rsidP="00126592">
            <w:pPr>
              <w:jc w:val="center"/>
            </w:pPr>
            <w:r w:rsidRPr="00FA5005">
              <w:t>5</w:t>
            </w:r>
          </w:p>
        </w:tc>
        <w:tc>
          <w:tcPr>
            <w:tcW w:w="2409" w:type="dxa"/>
            <w:shd w:val="clear" w:color="auto" w:fill="auto"/>
          </w:tcPr>
          <w:p w14:paraId="298E067E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5B2526A2" w14:textId="4E76404F" w:rsidR="00126592" w:rsidRPr="00CB5EDB" w:rsidRDefault="00126592" w:rsidP="00126592">
            <w:r w:rsidRPr="00FA5005">
              <w:t xml:space="preserve">Sp. z o.o. Hurtownia </w:t>
            </w:r>
            <w:r w:rsidRPr="00FA5005">
              <w:lastRenderedPageBreak/>
              <w:t>Farmaceutyczna</w:t>
            </w:r>
          </w:p>
          <w:p w14:paraId="3B47EE51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518E6E9E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369164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4 787.50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749C0C" w14:textId="28FB4C83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1E190761" w14:textId="147E1285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932F5C" w14:textId="56F55DB7" w:rsidR="00126592" w:rsidRPr="00CB5EDB" w:rsidRDefault="00126592" w:rsidP="00126592">
            <w:pPr>
              <w:jc w:val="center"/>
            </w:pPr>
            <w:r w:rsidRPr="00FA5005">
              <w:t xml:space="preserve">minimum 2 lata od daty </w:t>
            </w:r>
            <w:r w:rsidRPr="00FA5005">
              <w:lastRenderedPageBreak/>
              <w:t>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8C9C56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60 dni</w:t>
            </w:r>
          </w:p>
        </w:tc>
      </w:tr>
      <w:tr w:rsidR="00126592" w:rsidRPr="00075CD0" w14:paraId="72B47AA1" w14:textId="77777777" w:rsidTr="00126592">
        <w:tc>
          <w:tcPr>
            <w:tcW w:w="709" w:type="dxa"/>
            <w:shd w:val="clear" w:color="auto" w:fill="auto"/>
            <w:vAlign w:val="center"/>
          </w:tcPr>
          <w:p w14:paraId="23B10050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65BCC0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2409" w:type="dxa"/>
            <w:shd w:val="clear" w:color="auto" w:fill="auto"/>
          </w:tcPr>
          <w:p w14:paraId="406ED929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5206FAB9" w14:textId="27F01553" w:rsidR="00126592" w:rsidRPr="00CB5EDB" w:rsidRDefault="00126592" w:rsidP="00126592">
            <w:r w:rsidRPr="00FA5005">
              <w:t>Sp. z o.o. Hurtownia Farmaceutyczna</w:t>
            </w:r>
          </w:p>
          <w:p w14:paraId="70CD7767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156A8F59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0A1696" w14:textId="77777777" w:rsidR="00126592" w:rsidRPr="00CB5EDB" w:rsidRDefault="00126592" w:rsidP="00126592">
            <w:pPr>
              <w:jc w:val="center"/>
            </w:pPr>
            <w:r w:rsidRPr="00FA5005">
              <w:t>52 140.40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113663" w14:textId="30CD462D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588F120F" w14:textId="439940B2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6028C9" w14:textId="413CE7A2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09A966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684A259" w14:textId="77777777" w:rsidTr="00126592">
        <w:tc>
          <w:tcPr>
            <w:tcW w:w="709" w:type="dxa"/>
            <w:shd w:val="clear" w:color="auto" w:fill="auto"/>
            <w:vAlign w:val="center"/>
          </w:tcPr>
          <w:p w14:paraId="10D164C2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131A1A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2409" w:type="dxa"/>
            <w:shd w:val="clear" w:color="auto" w:fill="auto"/>
          </w:tcPr>
          <w:p w14:paraId="14742254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13DD370F" w14:textId="778DC2B9" w:rsidR="00126592" w:rsidRPr="00CB5EDB" w:rsidRDefault="00126592" w:rsidP="00126592">
            <w:r w:rsidRPr="00FA5005">
              <w:t>Sp. z o.o. Hurtownia Farmaceutyczna</w:t>
            </w:r>
          </w:p>
          <w:p w14:paraId="2895E53C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1987FDC6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1F59A4" w14:textId="77777777" w:rsidR="00126592" w:rsidRPr="00CB5EDB" w:rsidRDefault="00126592" w:rsidP="00126592">
            <w:pPr>
              <w:jc w:val="center"/>
            </w:pPr>
            <w:r w:rsidRPr="00FA5005">
              <w:t>69 496.00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BEB1B4" w14:textId="714E9499" w:rsidR="00126592" w:rsidRPr="00CB5EDB" w:rsidRDefault="00126592" w:rsidP="00126592">
            <w:pPr>
              <w:jc w:val="center"/>
            </w:pPr>
            <w:r w:rsidRPr="000F6229">
              <w:t>24</w:t>
            </w:r>
          </w:p>
        </w:tc>
        <w:tc>
          <w:tcPr>
            <w:tcW w:w="992" w:type="dxa"/>
            <w:vAlign w:val="center"/>
          </w:tcPr>
          <w:p w14:paraId="4536908E" w14:textId="6953D855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B45163" w14:textId="03B4ABF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A2F45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308042F" w14:textId="77777777" w:rsidTr="00126592">
        <w:tc>
          <w:tcPr>
            <w:tcW w:w="709" w:type="dxa"/>
            <w:shd w:val="clear" w:color="auto" w:fill="auto"/>
            <w:vAlign w:val="center"/>
          </w:tcPr>
          <w:p w14:paraId="4954EF29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67CA47" w14:textId="77777777" w:rsidR="00126592" w:rsidRPr="00CB5EDB" w:rsidRDefault="00126592" w:rsidP="00126592">
            <w:pPr>
              <w:jc w:val="center"/>
            </w:pPr>
            <w:r w:rsidRPr="00FA5005">
              <w:t>8</w:t>
            </w:r>
          </w:p>
        </w:tc>
        <w:tc>
          <w:tcPr>
            <w:tcW w:w="2409" w:type="dxa"/>
            <w:shd w:val="clear" w:color="auto" w:fill="auto"/>
          </w:tcPr>
          <w:p w14:paraId="60A9001D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5AC7E7CC" w14:textId="4655B261" w:rsidR="00126592" w:rsidRPr="00CB5EDB" w:rsidRDefault="00126592" w:rsidP="00126592">
            <w:r w:rsidRPr="00FA5005">
              <w:t>Sp. z o.o. Hurtownia Farmaceutyczna</w:t>
            </w:r>
          </w:p>
          <w:p w14:paraId="42146D6D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24B6D327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CF4FDE" w14:textId="77777777" w:rsidR="00126592" w:rsidRPr="00CB5EDB" w:rsidRDefault="00126592" w:rsidP="00126592">
            <w:pPr>
              <w:jc w:val="center"/>
            </w:pPr>
            <w:r w:rsidRPr="00FA5005">
              <w:t>28 891.50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37C32C" w14:textId="1078E397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14D89392" w14:textId="509F35C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4772C9" w14:textId="59545F4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0B4FF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42B64EF" w14:textId="77777777" w:rsidTr="00126592">
        <w:tc>
          <w:tcPr>
            <w:tcW w:w="709" w:type="dxa"/>
            <w:shd w:val="clear" w:color="auto" w:fill="auto"/>
            <w:vAlign w:val="center"/>
          </w:tcPr>
          <w:p w14:paraId="55955B29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D716CC" w14:textId="77777777" w:rsidR="00126592" w:rsidRPr="00CB5EDB" w:rsidRDefault="00126592" w:rsidP="00126592">
            <w:pPr>
              <w:jc w:val="center"/>
            </w:pPr>
            <w:r w:rsidRPr="00FA5005">
              <w:t>9</w:t>
            </w:r>
          </w:p>
        </w:tc>
        <w:tc>
          <w:tcPr>
            <w:tcW w:w="2409" w:type="dxa"/>
            <w:shd w:val="clear" w:color="auto" w:fill="auto"/>
          </w:tcPr>
          <w:p w14:paraId="43AB9140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1F928753" w14:textId="0934A506" w:rsidR="00126592" w:rsidRPr="00CB5EDB" w:rsidRDefault="00126592" w:rsidP="00126592">
            <w:r w:rsidRPr="00FA5005">
              <w:t>Sp. z o.o. Hurtownia Farmaceutyczna</w:t>
            </w:r>
          </w:p>
          <w:p w14:paraId="535E2E41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5F2148CE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F2F4D5" w14:textId="77777777" w:rsidR="00126592" w:rsidRPr="00CB5EDB" w:rsidRDefault="00126592" w:rsidP="00126592">
            <w:pPr>
              <w:jc w:val="center"/>
            </w:pPr>
            <w:r w:rsidRPr="00FA5005">
              <w:t>9 620.00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A75BBA" w14:textId="41278AB5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0823C9AA" w14:textId="06DE172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76F24C" w14:textId="53A1FAE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3A0DA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9F79AE8" w14:textId="77777777" w:rsidTr="00126592">
        <w:tc>
          <w:tcPr>
            <w:tcW w:w="709" w:type="dxa"/>
            <w:shd w:val="clear" w:color="auto" w:fill="auto"/>
            <w:vAlign w:val="center"/>
          </w:tcPr>
          <w:p w14:paraId="3FCC22C7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5F132C" w14:textId="77777777" w:rsidR="00126592" w:rsidRPr="00CB5EDB" w:rsidRDefault="00126592" w:rsidP="00126592">
            <w:pPr>
              <w:jc w:val="center"/>
            </w:pPr>
            <w:r w:rsidRPr="00FA5005">
              <w:t>10</w:t>
            </w:r>
          </w:p>
        </w:tc>
        <w:tc>
          <w:tcPr>
            <w:tcW w:w="2409" w:type="dxa"/>
            <w:shd w:val="clear" w:color="auto" w:fill="auto"/>
          </w:tcPr>
          <w:p w14:paraId="068BCAC6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7B6F4184" w14:textId="1840BC7D" w:rsidR="00126592" w:rsidRPr="00CB5EDB" w:rsidRDefault="00126592" w:rsidP="00126592">
            <w:r w:rsidRPr="00FA5005">
              <w:t>Sp. z o.o. Hurtownia Farmaceutyczna</w:t>
            </w:r>
          </w:p>
          <w:p w14:paraId="7631708B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61B76D9E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F5409B" w14:textId="77777777" w:rsidR="00126592" w:rsidRPr="00CB5EDB" w:rsidRDefault="00126592" w:rsidP="00126592">
            <w:pPr>
              <w:jc w:val="center"/>
            </w:pPr>
            <w:r w:rsidRPr="00FA5005">
              <w:t>72 090.00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BC5DF6" w14:textId="346480B9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683FC38E" w14:textId="112A7462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6D9689" w14:textId="5FFC2C6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34DC62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DDA5CBC" w14:textId="77777777" w:rsidTr="00126592">
        <w:tc>
          <w:tcPr>
            <w:tcW w:w="709" w:type="dxa"/>
            <w:shd w:val="clear" w:color="auto" w:fill="auto"/>
            <w:vAlign w:val="center"/>
          </w:tcPr>
          <w:p w14:paraId="1AFE8123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CE0CD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2409" w:type="dxa"/>
            <w:shd w:val="clear" w:color="auto" w:fill="auto"/>
          </w:tcPr>
          <w:p w14:paraId="533090ED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7338DE14" w14:textId="3BEECCB8" w:rsidR="00126592" w:rsidRPr="00CB5EDB" w:rsidRDefault="00126592" w:rsidP="00126592">
            <w:r w:rsidRPr="00FA5005">
              <w:t>Sp. z o.o. Hurtownia Farmaceutyczna</w:t>
            </w:r>
          </w:p>
          <w:p w14:paraId="67AC9BA6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63DC2F35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0BE06B" w14:textId="77777777" w:rsidR="00126592" w:rsidRPr="00CB5EDB" w:rsidRDefault="00126592" w:rsidP="00126592">
            <w:pPr>
              <w:jc w:val="center"/>
            </w:pPr>
            <w:r w:rsidRPr="00FA5005">
              <w:t>18 370.00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AD2C62" w14:textId="51CD5EA3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738CA6F4" w14:textId="24BF7ED6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8C7855" w14:textId="713E0682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F1085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057440F" w14:textId="77777777" w:rsidTr="00126592">
        <w:tc>
          <w:tcPr>
            <w:tcW w:w="709" w:type="dxa"/>
            <w:shd w:val="clear" w:color="auto" w:fill="auto"/>
            <w:vAlign w:val="center"/>
          </w:tcPr>
          <w:p w14:paraId="2D2456D2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238B85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2409" w:type="dxa"/>
            <w:shd w:val="clear" w:color="auto" w:fill="auto"/>
          </w:tcPr>
          <w:p w14:paraId="66EC7491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7CAC4B9C" w14:textId="31961D3D" w:rsidR="00126592" w:rsidRPr="00CB5EDB" w:rsidRDefault="00126592" w:rsidP="00126592">
            <w:r w:rsidRPr="00FA5005">
              <w:t>Sp. z o.o. Hurtownia Farmaceutyczna</w:t>
            </w:r>
          </w:p>
          <w:p w14:paraId="78DDA38B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69D7FFB5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79B878" w14:textId="77777777" w:rsidR="00126592" w:rsidRPr="00CB5EDB" w:rsidRDefault="00126592" w:rsidP="00126592">
            <w:pPr>
              <w:jc w:val="center"/>
            </w:pPr>
            <w:r w:rsidRPr="00FA5005">
              <w:t>23 146.00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A694C8" w14:textId="7C43F2AF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405FE3AA" w14:textId="6171AA29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A6978C" w14:textId="75EDD70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1095F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2549172" w14:textId="77777777" w:rsidTr="00126592">
        <w:tc>
          <w:tcPr>
            <w:tcW w:w="709" w:type="dxa"/>
            <w:shd w:val="clear" w:color="auto" w:fill="auto"/>
            <w:vAlign w:val="center"/>
          </w:tcPr>
          <w:p w14:paraId="1EDAC6FF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10EC6B" w14:textId="77777777" w:rsidR="00126592" w:rsidRPr="00CB5EDB" w:rsidRDefault="00126592" w:rsidP="00126592">
            <w:pPr>
              <w:jc w:val="center"/>
            </w:pPr>
            <w:r w:rsidRPr="00FA5005">
              <w:t>13</w:t>
            </w:r>
          </w:p>
        </w:tc>
        <w:tc>
          <w:tcPr>
            <w:tcW w:w="2409" w:type="dxa"/>
            <w:shd w:val="clear" w:color="auto" w:fill="auto"/>
          </w:tcPr>
          <w:p w14:paraId="0DC09EBB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064A9F2A" w14:textId="18A1AEEE" w:rsidR="00126592" w:rsidRPr="00CB5EDB" w:rsidRDefault="00126592" w:rsidP="00126592">
            <w:r w:rsidRPr="00FA5005">
              <w:t>Sp. z o.o. Hurtownia Farmaceutyczna</w:t>
            </w:r>
          </w:p>
          <w:p w14:paraId="77C8BD03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6B08031D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6C6673" w14:textId="77777777" w:rsidR="00126592" w:rsidRPr="00CB5EDB" w:rsidRDefault="00126592" w:rsidP="00126592">
            <w:pPr>
              <w:jc w:val="center"/>
            </w:pPr>
            <w:r w:rsidRPr="00FA5005">
              <w:t>79 608.00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A30772" w14:textId="12C9A7B7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5D3C0A7E" w14:textId="6099DF9A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6166B3" w14:textId="39ADD7C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ADA30A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1084665" w14:textId="77777777" w:rsidTr="00126592">
        <w:tc>
          <w:tcPr>
            <w:tcW w:w="709" w:type="dxa"/>
            <w:shd w:val="clear" w:color="auto" w:fill="auto"/>
            <w:vAlign w:val="center"/>
          </w:tcPr>
          <w:p w14:paraId="715CA1F2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BDB176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2409" w:type="dxa"/>
            <w:shd w:val="clear" w:color="auto" w:fill="auto"/>
          </w:tcPr>
          <w:p w14:paraId="562D083B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4D4DA8C0" w14:textId="3AF14D3E" w:rsidR="00126592" w:rsidRPr="00CB5EDB" w:rsidRDefault="00126592" w:rsidP="00126592">
            <w:r w:rsidRPr="00FA5005">
              <w:t>Sp. z o.o. Hurtownia Farmaceutyczna</w:t>
            </w:r>
          </w:p>
          <w:p w14:paraId="374FA006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04BACA98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FAD67B" w14:textId="77777777" w:rsidR="00126592" w:rsidRPr="00CB5EDB" w:rsidRDefault="00126592" w:rsidP="00126592">
            <w:pPr>
              <w:jc w:val="center"/>
            </w:pPr>
            <w:r w:rsidRPr="00FA5005">
              <w:t>25 323.00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02D513" w14:textId="2B001C82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296BDC47" w14:textId="0A2408B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B4E9B6" w14:textId="636B60C2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769A3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6913B54" w14:textId="77777777" w:rsidTr="00126592">
        <w:tc>
          <w:tcPr>
            <w:tcW w:w="709" w:type="dxa"/>
            <w:shd w:val="clear" w:color="auto" w:fill="auto"/>
            <w:vAlign w:val="center"/>
          </w:tcPr>
          <w:p w14:paraId="55814C8F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62E8CF" w14:textId="77777777" w:rsidR="00126592" w:rsidRPr="00CB5EDB" w:rsidRDefault="00126592" w:rsidP="00126592">
            <w:pPr>
              <w:jc w:val="center"/>
            </w:pPr>
            <w:r w:rsidRPr="00FA5005">
              <w:t>15</w:t>
            </w:r>
          </w:p>
        </w:tc>
        <w:tc>
          <w:tcPr>
            <w:tcW w:w="2409" w:type="dxa"/>
            <w:shd w:val="clear" w:color="auto" w:fill="auto"/>
          </w:tcPr>
          <w:p w14:paraId="4C718B14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598A2563" w14:textId="4E1666C6" w:rsidR="00126592" w:rsidRPr="00CB5EDB" w:rsidRDefault="00126592" w:rsidP="00126592">
            <w:r w:rsidRPr="00FA5005">
              <w:t>Sp. z o.o. Hurtownia Farmaceutyczna</w:t>
            </w:r>
          </w:p>
          <w:p w14:paraId="23C93F27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7A887C21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0EEA55" w14:textId="77777777" w:rsidR="00126592" w:rsidRPr="00CB5EDB" w:rsidRDefault="00126592" w:rsidP="00126592">
            <w:pPr>
              <w:jc w:val="center"/>
            </w:pPr>
            <w:r w:rsidRPr="00FA5005">
              <w:t>31 096.00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40B1E6" w14:textId="7C1A72C5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3754E02F" w14:textId="236E1770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F57111" w14:textId="29EE558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FF489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BA8355C" w14:textId="77777777" w:rsidTr="00126592">
        <w:tc>
          <w:tcPr>
            <w:tcW w:w="709" w:type="dxa"/>
            <w:shd w:val="clear" w:color="auto" w:fill="auto"/>
            <w:vAlign w:val="center"/>
          </w:tcPr>
          <w:p w14:paraId="0C9DB0E7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9847EA" w14:textId="77777777" w:rsidR="00126592" w:rsidRPr="00CB5EDB" w:rsidRDefault="00126592" w:rsidP="00126592">
            <w:pPr>
              <w:jc w:val="center"/>
            </w:pPr>
            <w:r w:rsidRPr="00FA5005">
              <w:t>17</w:t>
            </w:r>
          </w:p>
        </w:tc>
        <w:tc>
          <w:tcPr>
            <w:tcW w:w="2409" w:type="dxa"/>
            <w:shd w:val="clear" w:color="auto" w:fill="auto"/>
          </w:tcPr>
          <w:p w14:paraId="7BB79D31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250BA61D" w14:textId="2E8692B9" w:rsidR="00126592" w:rsidRPr="00CB5EDB" w:rsidRDefault="00126592" w:rsidP="00126592">
            <w:r w:rsidRPr="00FA5005">
              <w:t>Sp. z o.o. Hurtownia Farmaceutyczna</w:t>
            </w:r>
          </w:p>
          <w:p w14:paraId="4AF072A9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056BAC38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BA8643" w14:textId="77777777" w:rsidR="00126592" w:rsidRPr="00CB5EDB" w:rsidRDefault="00126592" w:rsidP="00126592">
            <w:pPr>
              <w:jc w:val="center"/>
            </w:pPr>
            <w:r w:rsidRPr="00FA5005">
              <w:t>67 620.00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BD685F" w14:textId="4D7C136B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1EFDE56D" w14:textId="5185F2D0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59C88D" w14:textId="4E293C5F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6F7A0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15B82CE" w14:textId="77777777" w:rsidTr="00126592">
        <w:tc>
          <w:tcPr>
            <w:tcW w:w="709" w:type="dxa"/>
            <w:shd w:val="clear" w:color="auto" w:fill="auto"/>
            <w:vAlign w:val="center"/>
          </w:tcPr>
          <w:p w14:paraId="1F13B85B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943BCC" w14:textId="77777777" w:rsidR="00126592" w:rsidRPr="00CB5EDB" w:rsidRDefault="00126592" w:rsidP="00126592">
            <w:pPr>
              <w:jc w:val="center"/>
            </w:pPr>
            <w:r w:rsidRPr="00FA5005">
              <w:t>19</w:t>
            </w:r>
          </w:p>
        </w:tc>
        <w:tc>
          <w:tcPr>
            <w:tcW w:w="2409" w:type="dxa"/>
            <w:shd w:val="clear" w:color="auto" w:fill="auto"/>
          </w:tcPr>
          <w:p w14:paraId="3BEA81E9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1BC6D88E" w14:textId="45A09114" w:rsidR="00126592" w:rsidRPr="00CB5EDB" w:rsidRDefault="00126592" w:rsidP="00126592">
            <w:r w:rsidRPr="00FA5005">
              <w:t>Sp. z o.o. Hurtownia Farmaceutyczna</w:t>
            </w:r>
          </w:p>
          <w:p w14:paraId="366E7217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461BA02A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DC53DC" w14:textId="77777777" w:rsidR="00126592" w:rsidRPr="00CB5EDB" w:rsidRDefault="00126592" w:rsidP="00126592">
            <w:pPr>
              <w:jc w:val="center"/>
            </w:pPr>
            <w:r w:rsidRPr="00FA5005">
              <w:t>51 561.00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89E847" w14:textId="5F2D940D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67B4AD0E" w14:textId="1AC0E836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A0BEF7" w14:textId="0D57431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AD50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F13AC5A" w14:textId="77777777" w:rsidTr="00126592">
        <w:tc>
          <w:tcPr>
            <w:tcW w:w="709" w:type="dxa"/>
            <w:shd w:val="clear" w:color="auto" w:fill="auto"/>
            <w:vAlign w:val="center"/>
          </w:tcPr>
          <w:p w14:paraId="2EB5C5B8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6EF61F" w14:textId="77777777" w:rsidR="00126592" w:rsidRPr="00CB5EDB" w:rsidRDefault="00126592" w:rsidP="00126592">
            <w:pPr>
              <w:jc w:val="center"/>
            </w:pPr>
            <w:r w:rsidRPr="00FA5005">
              <w:t>20</w:t>
            </w:r>
          </w:p>
        </w:tc>
        <w:tc>
          <w:tcPr>
            <w:tcW w:w="2409" w:type="dxa"/>
            <w:shd w:val="clear" w:color="auto" w:fill="auto"/>
          </w:tcPr>
          <w:p w14:paraId="5FD9E7DA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51E4ACCF" w14:textId="3315A14D" w:rsidR="00126592" w:rsidRPr="00CB5EDB" w:rsidRDefault="00126592" w:rsidP="00126592">
            <w:r w:rsidRPr="00FA5005">
              <w:t>Sp. z o.o. Hurtownia Farmaceutyczna</w:t>
            </w:r>
          </w:p>
          <w:p w14:paraId="4CC66378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71E2C1B7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2E827E" w14:textId="77777777" w:rsidR="00126592" w:rsidRPr="00CB5EDB" w:rsidRDefault="00126592" w:rsidP="00126592">
            <w:pPr>
              <w:jc w:val="center"/>
            </w:pPr>
            <w:r w:rsidRPr="00FA5005">
              <w:t>28 755.00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50DCBC" w14:textId="6FB50C06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0BAECE4F" w14:textId="7599208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3104A5" w14:textId="195FCFAD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8BFA72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19136E8" w14:textId="77777777" w:rsidTr="00126592">
        <w:tc>
          <w:tcPr>
            <w:tcW w:w="709" w:type="dxa"/>
            <w:shd w:val="clear" w:color="auto" w:fill="auto"/>
            <w:vAlign w:val="center"/>
          </w:tcPr>
          <w:p w14:paraId="00C7B05F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C5DE6B" w14:textId="77777777" w:rsidR="00126592" w:rsidRPr="00CB5EDB" w:rsidRDefault="00126592" w:rsidP="00126592">
            <w:pPr>
              <w:jc w:val="center"/>
            </w:pPr>
            <w:r w:rsidRPr="00FA5005">
              <w:t>21</w:t>
            </w:r>
          </w:p>
        </w:tc>
        <w:tc>
          <w:tcPr>
            <w:tcW w:w="2409" w:type="dxa"/>
            <w:shd w:val="clear" w:color="auto" w:fill="auto"/>
          </w:tcPr>
          <w:p w14:paraId="078FCF70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4CF2614C" w14:textId="197DBB86" w:rsidR="00126592" w:rsidRPr="00CB5EDB" w:rsidRDefault="00126592" w:rsidP="00126592">
            <w:r w:rsidRPr="00FA5005">
              <w:t>Sp. z o.o. Hurtownia Farmaceutyczna</w:t>
            </w:r>
          </w:p>
          <w:p w14:paraId="098B8F52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4A05EB65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245AC8" w14:textId="77777777" w:rsidR="00126592" w:rsidRPr="00CB5EDB" w:rsidRDefault="00126592" w:rsidP="00126592">
            <w:pPr>
              <w:jc w:val="center"/>
            </w:pPr>
            <w:r w:rsidRPr="00FA5005">
              <w:t>9 041.50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BB835E" w14:textId="50B08DF8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019C095F" w14:textId="0E80DA3F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ABAFBF" w14:textId="4C2D517D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82234E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8BEAE2D" w14:textId="77777777" w:rsidTr="00126592">
        <w:tc>
          <w:tcPr>
            <w:tcW w:w="709" w:type="dxa"/>
            <w:shd w:val="clear" w:color="auto" w:fill="auto"/>
            <w:vAlign w:val="center"/>
          </w:tcPr>
          <w:p w14:paraId="6AF45EBC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E34743" w14:textId="77777777" w:rsidR="00126592" w:rsidRPr="00CB5EDB" w:rsidRDefault="00126592" w:rsidP="00126592">
            <w:pPr>
              <w:jc w:val="center"/>
            </w:pPr>
            <w:r w:rsidRPr="00FA5005">
              <w:t>24</w:t>
            </w:r>
          </w:p>
        </w:tc>
        <w:tc>
          <w:tcPr>
            <w:tcW w:w="2409" w:type="dxa"/>
            <w:shd w:val="clear" w:color="auto" w:fill="auto"/>
          </w:tcPr>
          <w:p w14:paraId="32B9B5BC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19319DA6" w14:textId="13FED839" w:rsidR="00126592" w:rsidRPr="00CB5EDB" w:rsidRDefault="00126592" w:rsidP="00126592">
            <w:r w:rsidRPr="00FA5005">
              <w:t>Sp. z o.o. Hurtownia Farmaceutyczna</w:t>
            </w:r>
          </w:p>
          <w:p w14:paraId="1F79A7A6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19214394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2A480E" w14:textId="77777777" w:rsidR="00126592" w:rsidRPr="00CB5EDB" w:rsidRDefault="00126592" w:rsidP="00126592">
            <w:pPr>
              <w:jc w:val="center"/>
            </w:pPr>
            <w:r w:rsidRPr="00FA5005">
              <w:t>2 526.00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1AF8E8" w14:textId="52316435" w:rsidR="00126592" w:rsidRPr="00CB5EDB" w:rsidRDefault="00126592" w:rsidP="00126592">
            <w:pPr>
              <w:jc w:val="center"/>
            </w:pPr>
            <w:r w:rsidRPr="000F1795">
              <w:t>24</w:t>
            </w:r>
          </w:p>
        </w:tc>
        <w:tc>
          <w:tcPr>
            <w:tcW w:w="992" w:type="dxa"/>
            <w:vAlign w:val="center"/>
          </w:tcPr>
          <w:p w14:paraId="20DCDCBD" w14:textId="00414D3A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CBC27C" w14:textId="5A2036A2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F0DF9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DF81F00" w14:textId="77777777" w:rsidTr="00126592">
        <w:tc>
          <w:tcPr>
            <w:tcW w:w="709" w:type="dxa"/>
            <w:shd w:val="clear" w:color="auto" w:fill="auto"/>
            <w:vAlign w:val="center"/>
          </w:tcPr>
          <w:p w14:paraId="662CB3A9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F546E4" w14:textId="77777777" w:rsidR="00126592" w:rsidRPr="00CB5EDB" w:rsidRDefault="00126592" w:rsidP="00126592">
            <w:pPr>
              <w:jc w:val="center"/>
            </w:pPr>
            <w:r w:rsidRPr="00FA5005">
              <w:t>26</w:t>
            </w:r>
          </w:p>
        </w:tc>
        <w:tc>
          <w:tcPr>
            <w:tcW w:w="2409" w:type="dxa"/>
            <w:shd w:val="clear" w:color="auto" w:fill="auto"/>
          </w:tcPr>
          <w:p w14:paraId="54531FFC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6BAD7344" w14:textId="2054126A" w:rsidR="00126592" w:rsidRPr="00CB5EDB" w:rsidRDefault="00126592" w:rsidP="00126592">
            <w:r w:rsidRPr="00FA5005">
              <w:t>Sp. z o.o. Hurtownia Farmaceutyczna</w:t>
            </w:r>
          </w:p>
          <w:p w14:paraId="782BDAC1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45742369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7F5262" w14:textId="77777777" w:rsidR="00126592" w:rsidRPr="00CB5EDB" w:rsidRDefault="00126592" w:rsidP="00126592">
            <w:pPr>
              <w:jc w:val="center"/>
            </w:pPr>
            <w:r w:rsidRPr="00FA5005">
              <w:t>7 781.25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8827E9" w14:textId="4107563B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15019D38" w14:textId="643C4F3C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6FD2DD" w14:textId="540D159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F92B1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496826A" w14:textId="77777777" w:rsidTr="00126592">
        <w:tc>
          <w:tcPr>
            <w:tcW w:w="709" w:type="dxa"/>
            <w:shd w:val="clear" w:color="auto" w:fill="auto"/>
            <w:vAlign w:val="center"/>
          </w:tcPr>
          <w:p w14:paraId="12CA2708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482430" w14:textId="77777777" w:rsidR="00126592" w:rsidRPr="00CB5EDB" w:rsidRDefault="00126592" w:rsidP="00126592">
            <w:pPr>
              <w:jc w:val="center"/>
            </w:pPr>
            <w:r w:rsidRPr="00FA5005">
              <w:t>29</w:t>
            </w:r>
          </w:p>
        </w:tc>
        <w:tc>
          <w:tcPr>
            <w:tcW w:w="2409" w:type="dxa"/>
            <w:shd w:val="clear" w:color="auto" w:fill="auto"/>
          </w:tcPr>
          <w:p w14:paraId="102CC37B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1AA12DD1" w14:textId="18911058" w:rsidR="00126592" w:rsidRPr="00CB5EDB" w:rsidRDefault="00126592" w:rsidP="00126592">
            <w:r w:rsidRPr="00FA5005">
              <w:t>Sp. z o.o. Hurtownia Farmaceutyczna</w:t>
            </w:r>
          </w:p>
          <w:p w14:paraId="34675F74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7CC5A547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628137" w14:textId="77777777" w:rsidR="00126592" w:rsidRPr="00CB5EDB" w:rsidRDefault="00126592" w:rsidP="00126592">
            <w:pPr>
              <w:jc w:val="center"/>
            </w:pPr>
            <w:r w:rsidRPr="00FA5005">
              <w:t>14 716.50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03EE86" w14:textId="4E95F58E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66727E31" w14:textId="78B88E3B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E278D4" w14:textId="79F927A2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421116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478D30E" w14:textId="77777777" w:rsidTr="00126592">
        <w:tc>
          <w:tcPr>
            <w:tcW w:w="709" w:type="dxa"/>
            <w:shd w:val="clear" w:color="auto" w:fill="auto"/>
            <w:vAlign w:val="center"/>
          </w:tcPr>
          <w:p w14:paraId="3D15D514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9C3F6E" w14:textId="77777777" w:rsidR="00126592" w:rsidRPr="00CB5EDB" w:rsidRDefault="00126592" w:rsidP="00126592">
            <w:pPr>
              <w:jc w:val="center"/>
            </w:pPr>
            <w:r w:rsidRPr="00FA5005">
              <w:t>30</w:t>
            </w:r>
          </w:p>
        </w:tc>
        <w:tc>
          <w:tcPr>
            <w:tcW w:w="2409" w:type="dxa"/>
            <w:shd w:val="clear" w:color="auto" w:fill="auto"/>
          </w:tcPr>
          <w:p w14:paraId="06FFA607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4A3A064C" w14:textId="56E0BEAC" w:rsidR="00126592" w:rsidRPr="00CB5EDB" w:rsidRDefault="00126592" w:rsidP="00126592">
            <w:r w:rsidRPr="00FA5005">
              <w:t>Sp. z o.o. Hurtownia Farmaceutyczna</w:t>
            </w:r>
          </w:p>
          <w:p w14:paraId="2F107950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260AB487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BC56F2" w14:textId="77777777" w:rsidR="00126592" w:rsidRPr="00CB5EDB" w:rsidRDefault="00126592" w:rsidP="00126592">
            <w:pPr>
              <w:jc w:val="center"/>
            </w:pPr>
            <w:r w:rsidRPr="00FA5005">
              <w:t>45 835.25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60225B" w14:textId="3F4BFBA3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6AE85206" w14:textId="5B356910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12EFD9" w14:textId="515FFFE2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883C2A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D827DB4" w14:textId="77777777" w:rsidTr="00126592">
        <w:tc>
          <w:tcPr>
            <w:tcW w:w="709" w:type="dxa"/>
            <w:shd w:val="clear" w:color="auto" w:fill="auto"/>
            <w:vAlign w:val="center"/>
          </w:tcPr>
          <w:p w14:paraId="2A45719D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247059" w14:textId="77777777" w:rsidR="00126592" w:rsidRPr="00CB5EDB" w:rsidRDefault="00126592" w:rsidP="00126592">
            <w:pPr>
              <w:jc w:val="center"/>
            </w:pPr>
            <w:r w:rsidRPr="00FA5005">
              <w:t>31</w:t>
            </w:r>
          </w:p>
        </w:tc>
        <w:tc>
          <w:tcPr>
            <w:tcW w:w="2409" w:type="dxa"/>
            <w:shd w:val="clear" w:color="auto" w:fill="auto"/>
          </w:tcPr>
          <w:p w14:paraId="1D72C448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21F6D7C8" w14:textId="02B96560" w:rsidR="00126592" w:rsidRPr="00CB5EDB" w:rsidRDefault="00126592" w:rsidP="00126592">
            <w:r w:rsidRPr="00FA5005">
              <w:t>Sp. z o.o. Hurtownia Farmaceutyczna</w:t>
            </w:r>
          </w:p>
          <w:p w14:paraId="15C0D825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2230B7AB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02E5C0" w14:textId="77777777" w:rsidR="00126592" w:rsidRPr="00CB5EDB" w:rsidRDefault="00126592" w:rsidP="00126592">
            <w:pPr>
              <w:jc w:val="center"/>
            </w:pPr>
            <w:r w:rsidRPr="00FA5005">
              <w:t>2 580.83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34CD4C" w14:textId="0E8B3ABD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1D7BA82F" w14:textId="2B0C7FED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B48837" w14:textId="6D9F909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DA9B3E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318B19C" w14:textId="77777777" w:rsidTr="00126592">
        <w:tc>
          <w:tcPr>
            <w:tcW w:w="709" w:type="dxa"/>
            <w:shd w:val="clear" w:color="auto" w:fill="auto"/>
            <w:vAlign w:val="center"/>
          </w:tcPr>
          <w:p w14:paraId="321D369C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C4DECF" w14:textId="77777777" w:rsidR="00126592" w:rsidRPr="00CB5EDB" w:rsidRDefault="00126592" w:rsidP="00126592">
            <w:pPr>
              <w:jc w:val="center"/>
            </w:pPr>
            <w:r w:rsidRPr="00FA5005">
              <w:t>32</w:t>
            </w:r>
          </w:p>
        </w:tc>
        <w:tc>
          <w:tcPr>
            <w:tcW w:w="2409" w:type="dxa"/>
            <w:shd w:val="clear" w:color="auto" w:fill="auto"/>
          </w:tcPr>
          <w:p w14:paraId="12F6020D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0CA46067" w14:textId="0297C1E4" w:rsidR="00126592" w:rsidRPr="00CB5EDB" w:rsidRDefault="00126592" w:rsidP="00126592">
            <w:r w:rsidRPr="00FA5005">
              <w:t>Sp. z o.o. Hurtownia Farmaceutyczna</w:t>
            </w:r>
          </w:p>
          <w:p w14:paraId="1913018C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092F1F32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CC71A4" w14:textId="77777777" w:rsidR="00126592" w:rsidRPr="00CB5EDB" w:rsidRDefault="00126592" w:rsidP="00126592">
            <w:pPr>
              <w:jc w:val="center"/>
            </w:pPr>
            <w:r w:rsidRPr="00FA5005">
              <w:t>9 106.00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308E6D" w14:textId="0A89EDB1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2CC2B14E" w14:textId="19947D45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D4AA2B" w14:textId="2BEFE220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90DA7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93E9658" w14:textId="77777777" w:rsidTr="00126592">
        <w:tc>
          <w:tcPr>
            <w:tcW w:w="709" w:type="dxa"/>
            <w:shd w:val="clear" w:color="auto" w:fill="auto"/>
            <w:vAlign w:val="center"/>
          </w:tcPr>
          <w:p w14:paraId="25628CFC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C754D2" w14:textId="77777777" w:rsidR="00126592" w:rsidRPr="00CB5EDB" w:rsidRDefault="00126592" w:rsidP="00126592">
            <w:pPr>
              <w:jc w:val="center"/>
            </w:pPr>
            <w:r w:rsidRPr="00FA5005">
              <w:t>33</w:t>
            </w:r>
          </w:p>
        </w:tc>
        <w:tc>
          <w:tcPr>
            <w:tcW w:w="2409" w:type="dxa"/>
            <w:shd w:val="clear" w:color="auto" w:fill="auto"/>
          </w:tcPr>
          <w:p w14:paraId="2E68B941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0A0DDBC0" w14:textId="2BB73493" w:rsidR="00126592" w:rsidRPr="00CB5EDB" w:rsidRDefault="00126592" w:rsidP="00126592">
            <w:r w:rsidRPr="00FA5005">
              <w:t>Sp. z o.o. Hurtownia Farmaceutyczna</w:t>
            </w:r>
          </w:p>
          <w:p w14:paraId="50B417F6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28080F96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4AB173" w14:textId="77777777" w:rsidR="00126592" w:rsidRPr="00CB5EDB" w:rsidRDefault="00126592" w:rsidP="00126592">
            <w:pPr>
              <w:jc w:val="center"/>
            </w:pPr>
            <w:r w:rsidRPr="00FA5005">
              <w:t>5 028.39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867F50" w14:textId="3A6633F9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04E48EFA" w14:textId="70966F32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CF0789" w14:textId="4418C258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610D0D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75C40FC" w14:textId="77777777" w:rsidTr="00126592">
        <w:tc>
          <w:tcPr>
            <w:tcW w:w="709" w:type="dxa"/>
            <w:shd w:val="clear" w:color="auto" w:fill="auto"/>
            <w:vAlign w:val="center"/>
          </w:tcPr>
          <w:p w14:paraId="011A9A18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964250" w14:textId="77777777" w:rsidR="00126592" w:rsidRPr="00CB5EDB" w:rsidRDefault="00126592" w:rsidP="00126592">
            <w:pPr>
              <w:jc w:val="center"/>
            </w:pPr>
            <w:r w:rsidRPr="00FA5005">
              <w:t>34</w:t>
            </w:r>
          </w:p>
        </w:tc>
        <w:tc>
          <w:tcPr>
            <w:tcW w:w="2409" w:type="dxa"/>
            <w:shd w:val="clear" w:color="auto" w:fill="auto"/>
          </w:tcPr>
          <w:p w14:paraId="353E2250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437AEEB9" w14:textId="3DF6844C" w:rsidR="00126592" w:rsidRPr="00CB5EDB" w:rsidRDefault="00126592" w:rsidP="00126592">
            <w:r w:rsidRPr="00FA5005">
              <w:t>Sp. z o.o. Hurtownia Farmaceutyczna</w:t>
            </w:r>
          </w:p>
          <w:p w14:paraId="5E2517BB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500C49AF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7395DF" w14:textId="77777777" w:rsidR="00126592" w:rsidRPr="00CB5EDB" w:rsidRDefault="00126592" w:rsidP="00126592">
            <w:pPr>
              <w:jc w:val="center"/>
            </w:pPr>
            <w:r w:rsidRPr="00FA5005">
              <w:t>1 935.80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493094" w14:textId="45FA4A3E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73FC7F1B" w14:textId="5634B4AB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D969D2" w14:textId="4F4DBA9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BD75C7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6FD1C36" w14:textId="77777777" w:rsidTr="00126592">
        <w:tc>
          <w:tcPr>
            <w:tcW w:w="709" w:type="dxa"/>
            <w:shd w:val="clear" w:color="auto" w:fill="auto"/>
            <w:vAlign w:val="center"/>
          </w:tcPr>
          <w:p w14:paraId="293600C1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C7B3AC" w14:textId="77777777" w:rsidR="00126592" w:rsidRPr="00CB5EDB" w:rsidRDefault="00126592" w:rsidP="00126592">
            <w:pPr>
              <w:jc w:val="center"/>
            </w:pPr>
            <w:r w:rsidRPr="00FA5005">
              <w:t>35</w:t>
            </w:r>
          </w:p>
        </w:tc>
        <w:tc>
          <w:tcPr>
            <w:tcW w:w="2409" w:type="dxa"/>
            <w:shd w:val="clear" w:color="auto" w:fill="auto"/>
          </w:tcPr>
          <w:p w14:paraId="7835AB38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634492DE" w14:textId="0A72FBE1" w:rsidR="00126592" w:rsidRPr="00CB5EDB" w:rsidRDefault="00126592" w:rsidP="00126592">
            <w:r w:rsidRPr="00FA5005">
              <w:t>Sp. z o.o. Hurtownia Farmaceutyczna</w:t>
            </w:r>
          </w:p>
          <w:p w14:paraId="58C33021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531A47E4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44D0DE" w14:textId="77777777" w:rsidR="00126592" w:rsidRPr="00CB5EDB" w:rsidRDefault="00126592" w:rsidP="00126592">
            <w:pPr>
              <w:jc w:val="center"/>
            </w:pPr>
            <w:r w:rsidRPr="00FA5005">
              <w:t>1 498.50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0DA2BA" w14:textId="2CB2234D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34E98DC0" w14:textId="3F03E65A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287763" w14:textId="38A534D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78E52E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FE366CE" w14:textId="77777777" w:rsidTr="00126592">
        <w:tc>
          <w:tcPr>
            <w:tcW w:w="709" w:type="dxa"/>
            <w:shd w:val="clear" w:color="auto" w:fill="auto"/>
            <w:vAlign w:val="center"/>
          </w:tcPr>
          <w:p w14:paraId="072FF8E5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6C2249" w14:textId="77777777" w:rsidR="00126592" w:rsidRPr="00CB5EDB" w:rsidRDefault="00126592" w:rsidP="00126592">
            <w:pPr>
              <w:jc w:val="center"/>
            </w:pPr>
            <w:r w:rsidRPr="00FA5005">
              <w:t>36</w:t>
            </w:r>
          </w:p>
        </w:tc>
        <w:tc>
          <w:tcPr>
            <w:tcW w:w="2409" w:type="dxa"/>
            <w:shd w:val="clear" w:color="auto" w:fill="auto"/>
          </w:tcPr>
          <w:p w14:paraId="44159146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0D6C3419" w14:textId="74999C7E" w:rsidR="00126592" w:rsidRPr="00CB5EDB" w:rsidRDefault="00126592" w:rsidP="00126592">
            <w:r w:rsidRPr="00FA5005">
              <w:t>Sp. z o.o. Hurtownia Farmaceutyczna</w:t>
            </w:r>
          </w:p>
          <w:p w14:paraId="0B1753F0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18FBE226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1F9BFB" w14:textId="77777777" w:rsidR="00126592" w:rsidRPr="00CB5EDB" w:rsidRDefault="00126592" w:rsidP="00126592">
            <w:pPr>
              <w:jc w:val="center"/>
            </w:pPr>
            <w:r w:rsidRPr="00FA5005">
              <w:t>1 898.00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AFAD4B" w14:textId="49CD767A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5121585D" w14:textId="13A8E98F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981088" w14:textId="7EEFD09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BEF5A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9C3B515" w14:textId="77777777" w:rsidTr="00126592">
        <w:tc>
          <w:tcPr>
            <w:tcW w:w="709" w:type="dxa"/>
            <w:shd w:val="clear" w:color="auto" w:fill="auto"/>
            <w:vAlign w:val="center"/>
          </w:tcPr>
          <w:p w14:paraId="61EBC3D3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C4716F" w14:textId="77777777" w:rsidR="00126592" w:rsidRPr="00CB5EDB" w:rsidRDefault="00126592" w:rsidP="00126592">
            <w:pPr>
              <w:jc w:val="center"/>
            </w:pPr>
            <w:r w:rsidRPr="00FA5005">
              <w:t>37</w:t>
            </w:r>
          </w:p>
        </w:tc>
        <w:tc>
          <w:tcPr>
            <w:tcW w:w="2409" w:type="dxa"/>
            <w:shd w:val="clear" w:color="auto" w:fill="auto"/>
          </w:tcPr>
          <w:p w14:paraId="7B047215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07408BDD" w14:textId="024DBAD0" w:rsidR="00126592" w:rsidRPr="00CB5EDB" w:rsidRDefault="00126592" w:rsidP="00126592">
            <w:r w:rsidRPr="00FA5005">
              <w:t>Sp. z o.o. Hurtownia Farmaceutyczna</w:t>
            </w:r>
          </w:p>
          <w:p w14:paraId="52425D46" w14:textId="77777777" w:rsidR="00126592" w:rsidRPr="00CB5EDB" w:rsidRDefault="00126592" w:rsidP="00126592">
            <w:r w:rsidRPr="00FA5005">
              <w:lastRenderedPageBreak/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570124EA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F200B8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84 160.00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127946" w14:textId="40E3B64F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69A4C8B9" w14:textId="5214C4C7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C33186" w14:textId="0747D436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4F92E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7EC7645" w14:textId="77777777" w:rsidTr="00126592">
        <w:tc>
          <w:tcPr>
            <w:tcW w:w="709" w:type="dxa"/>
            <w:shd w:val="clear" w:color="auto" w:fill="auto"/>
            <w:vAlign w:val="center"/>
          </w:tcPr>
          <w:p w14:paraId="2406C890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48FF4D" w14:textId="77777777" w:rsidR="00126592" w:rsidRPr="00CB5EDB" w:rsidRDefault="00126592" w:rsidP="00126592">
            <w:pPr>
              <w:jc w:val="center"/>
            </w:pPr>
            <w:r w:rsidRPr="00FA5005">
              <w:t>38</w:t>
            </w:r>
          </w:p>
        </w:tc>
        <w:tc>
          <w:tcPr>
            <w:tcW w:w="2409" w:type="dxa"/>
            <w:shd w:val="clear" w:color="auto" w:fill="auto"/>
          </w:tcPr>
          <w:p w14:paraId="5A6C282A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1276EF4A" w14:textId="489D6D05" w:rsidR="00126592" w:rsidRPr="00CB5EDB" w:rsidRDefault="00126592" w:rsidP="00126592">
            <w:r w:rsidRPr="00FA5005">
              <w:t>Sp. z o.o. Hurtownia Farmaceutyczna</w:t>
            </w:r>
          </w:p>
          <w:p w14:paraId="77C693D7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18229485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A87E13" w14:textId="77777777" w:rsidR="00126592" w:rsidRPr="00CB5EDB" w:rsidRDefault="00126592" w:rsidP="00126592">
            <w:pPr>
              <w:jc w:val="center"/>
            </w:pPr>
            <w:r w:rsidRPr="00FA5005">
              <w:t>91 010.00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F94484" w14:textId="7613E4CE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52A6B603" w14:textId="01CDD81E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C65CD5" w14:textId="71B5486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E45DB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171A039" w14:textId="77777777" w:rsidTr="00126592">
        <w:tc>
          <w:tcPr>
            <w:tcW w:w="709" w:type="dxa"/>
            <w:shd w:val="clear" w:color="auto" w:fill="auto"/>
            <w:vAlign w:val="center"/>
          </w:tcPr>
          <w:p w14:paraId="55821CC4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967406" w14:textId="77777777" w:rsidR="00126592" w:rsidRPr="00CB5EDB" w:rsidRDefault="00126592" w:rsidP="00126592">
            <w:pPr>
              <w:jc w:val="center"/>
            </w:pPr>
            <w:r w:rsidRPr="00FA5005">
              <w:t>39</w:t>
            </w:r>
          </w:p>
        </w:tc>
        <w:tc>
          <w:tcPr>
            <w:tcW w:w="2409" w:type="dxa"/>
            <w:shd w:val="clear" w:color="auto" w:fill="auto"/>
          </w:tcPr>
          <w:p w14:paraId="6DC56415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55EE0ECD" w14:textId="642B576A" w:rsidR="00126592" w:rsidRPr="00CB5EDB" w:rsidRDefault="00126592" w:rsidP="00126592">
            <w:r w:rsidRPr="00FA5005">
              <w:t>Sp. z o.o. Hurtownia Farmaceutyczna</w:t>
            </w:r>
          </w:p>
          <w:p w14:paraId="28BABBCB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1EC3351D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D94F42" w14:textId="77777777" w:rsidR="00126592" w:rsidRPr="00CB5EDB" w:rsidRDefault="00126592" w:rsidP="00126592">
            <w:pPr>
              <w:jc w:val="center"/>
            </w:pPr>
            <w:r w:rsidRPr="00FA5005">
              <w:t>3 562.46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C279E2" w14:textId="7AE57C96" w:rsidR="00126592" w:rsidRPr="00CB5EDB" w:rsidRDefault="00126592" w:rsidP="00126592">
            <w:pPr>
              <w:jc w:val="center"/>
            </w:pPr>
            <w:r w:rsidRPr="008F306B">
              <w:t>24</w:t>
            </w:r>
          </w:p>
        </w:tc>
        <w:tc>
          <w:tcPr>
            <w:tcW w:w="992" w:type="dxa"/>
            <w:vAlign w:val="center"/>
          </w:tcPr>
          <w:p w14:paraId="2ACC86EE" w14:textId="50E8B7DC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CAA3F2" w14:textId="60A165D5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007ABD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1189557" w14:textId="77777777" w:rsidTr="00126592">
        <w:tc>
          <w:tcPr>
            <w:tcW w:w="709" w:type="dxa"/>
            <w:shd w:val="clear" w:color="auto" w:fill="auto"/>
            <w:vAlign w:val="center"/>
          </w:tcPr>
          <w:p w14:paraId="7F1C4BF9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9B822C" w14:textId="77777777" w:rsidR="00126592" w:rsidRPr="00CB5EDB" w:rsidRDefault="00126592" w:rsidP="00126592">
            <w:pPr>
              <w:jc w:val="center"/>
            </w:pPr>
            <w:r w:rsidRPr="00FA5005">
              <w:t>40</w:t>
            </w:r>
          </w:p>
        </w:tc>
        <w:tc>
          <w:tcPr>
            <w:tcW w:w="2409" w:type="dxa"/>
            <w:shd w:val="clear" w:color="auto" w:fill="auto"/>
          </w:tcPr>
          <w:p w14:paraId="267EA922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17DDBAF6" w14:textId="18238A55" w:rsidR="00126592" w:rsidRPr="00CB5EDB" w:rsidRDefault="00126592" w:rsidP="00126592">
            <w:r w:rsidRPr="00FA5005">
              <w:t>Sp. z o.o. Hurtownia Farmaceutyczna</w:t>
            </w:r>
          </w:p>
          <w:p w14:paraId="305A3547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0FBAAA54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252193" w14:textId="77777777" w:rsidR="00126592" w:rsidRPr="00CB5EDB" w:rsidRDefault="00126592" w:rsidP="00126592">
            <w:pPr>
              <w:jc w:val="center"/>
            </w:pPr>
            <w:r w:rsidRPr="00FA5005">
              <w:t>12 946.50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85BBB3" w14:textId="3754E07B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3EC2F476" w14:textId="0AE25F46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7E9DD1" w14:textId="0361172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7921F5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2841185" w14:textId="77777777" w:rsidTr="00126592">
        <w:tc>
          <w:tcPr>
            <w:tcW w:w="709" w:type="dxa"/>
            <w:shd w:val="clear" w:color="auto" w:fill="auto"/>
            <w:vAlign w:val="center"/>
          </w:tcPr>
          <w:p w14:paraId="4725DC48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80A068" w14:textId="77777777" w:rsidR="00126592" w:rsidRPr="00CB5EDB" w:rsidRDefault="00126592" w:rsidP="00126592">
            <w:pPr>
              <w:jc w:val="center"/>
            </w:pPr>
            <w:r w:rsidRPr="00FA5005">
              <w:t>41</w:t>
            </w:r>
          </w:p>
        </w:tc>
        <w:tc>
          <w:tcPr>
            <w:tcW w:w="2409" w:type="dxa"/>
            <w:shd w:val="clear" w:color="auto" w:fill="auto"/>
          </w:tcPr>
          <w:p w14:paraId="2C99822C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6B967EFC" w14:textId="4D435ED2" w:rsidR="00126592" w:rsidRPr="00CB5EDB" w:rsidRDefault="00126592" w:rsidP="00126592">
            <w:r w:rsidRPr="00FA5005">
              <w:t>Sp. z o.o. Hurtownia Farmaceutyczna</w:t>
            </w:r>
          </w:p>
          <w:p w14:paraId="07927526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18A4DFFD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31B4B2" w14:textId="77777777" w:rsidR="00126592" w:rsidRPr="00CB5EDB" w:rsidRDefault="00126592" w:rsidP="00126592">
            <w:pPr>
              <w:jc w:val="center"/>
            </w:pPr>
            <w:r w:rsidRPr="00FA5005">
              <w:t>4 685.48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EDC496" w14:textId="51FEB335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3DECF5B4" w14:textId="296DBD93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9BA9F9" w14:textId="582927E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D49C7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8AE2C8B" w14:textId="77777777" w:rsidTr="00126592">
        <w:tc>
          <w:tcPr>
            <w:tcW w:w="709" w:type="dxa"/>
            <w:shd w:val="clear" w:color="auto" w:fill="auto"/>
            <w:vAlign w:val="center"/>
          </w:tcPr>
          <w:p w14:paraId="2FA0F84E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628BC5" w14:textId="77777777" w:rsidR="00126592" w:rsidRPr="00CB5EDB" w:rsidRDefault="00126592" w:rsidP="00126592">
            <w:pPr>
              <w:jc w:val="center"/>
            </w:pPr>
            <w:r w:rsidRPr="00FA5005">
              <w:t>42</w:t>
            </w:r>
          </w:p>
        </w:tc>
        <w:tc>
          <w:tcPr>
            <w:tcW w:w="2409" w:type="dxa"/>
            <w:shd w:val="clear" w:color="auto" w:fill="auto"/>
          </w:tcPr>
          <w:p w14:paraId="4164A60F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5898F0B0" w14:textId="15E305DD" w:rsidR="00126592" w:rsidRPr="00CB5EDB" w:rsidRDefault="00126592" w:rsidP="00126592">
            <w:r w:rsidRPr="00FA5005">
              <w:t>Sp. z o.o. Hurtownia Farmaceutyczna</w:t>
            </w:r>
          </w:p>
          <w:p w14:paraId="7E566DE5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54C2E1DA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5F452E" w14:textId="77777777" w:rsidR="00126592" w:rsidRPr="00CB5EDB" w:rsidRDefault="00126592" w:rsidP="00126592">
            <w:pPr>
              <w:jc w:val="center"/>
            </w:pPr>
            <w:r w:rsidRPr="00FA5005">
              <w:t>14 905.90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EDDF83" w14:textId="0359EC6F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3C037629" w14:textId="720E6C4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A46A5A" w14:textId="469ACEF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90B64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2AD5029" w14:textId="77777777" w:rsidTr="00126592">
        <w:tc>
          <w:tcPr>
            <w:tcW w:w="709" w:type="dxa"/>
            <w:shd w:val="clear" w:color="auto" w:fill="auto"/>
            <w:vAlign w:val="center"/>
          </w:tcPr>
          <w:p w14:paraId="0CEFAD69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DC519C" w14:textId="77777777" w:rsidR="00126592" w:rsidRPr="00CB5EDB" w:rsidRDefault="00126592" w:rsidP="00126592">
            <w:pPr>
              <w:jc w:val="center"/>
            </w:pPr>
            <w:r w:rsidRPr="00FA5005">
              <w:t>44</w:t>
            </w:r>
          </w:p>
        </w:tc>
        <w:tc>
          <w:tcPr>
            <w:tcW w:w="2409" w:type="dxa"/>
            <w:shd w:val="clear" w:color="auto" w:fill="auto"/>
          </w:tcPr>
          <w:p w14:paraId="466E709D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5C33BDEA" w14:textId="415A7605" w:rsidR="00126592" w:rsidRPr="00CB5EDB" w:rsidRDefault="00126592" w:rsidP="00126592">
            <w:r w:rsidRPr="00FA5005">
              <w:t>Sp. z o.o. Hurtownia Farmaceutyczna</w:t>
            </w:r>
          </w:p>
          <w:p w14:paraId="48099798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3309770A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2885CA" w14:textId="77777777" w:rsidR="00126592" w:rsidRPr="00CB5EDB" w:rsidRDefault="00126592" w:rsidP="00126592">
            <w:pPr>
              <w:jc w:val="center"/>
            </w:pPr>
            <w:r w:rsidRPr="00FA5005">
              <w:t>200 366.40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A150FA" w14:textId="6719E4B9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76C48A8E" w14:textId="2E5C71ED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AC624F" w14:textId="6BD8C9D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44423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A678549" w14:textId="77777777" w:rsidTr="00126592">
        <w:tc>
          <w:tcPr>
            <w:tcW w:w="709" w:type="dxa"/>
            <w:shd w:val="clear" w:color="auto" w:fill="auto"/>
            <w:vAlign w:val="center"/>
          </w:tcPr>
          <w:p w14:paraId="0DE90B5D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65B9CA" w14:textId="77777777" w:rsidR="00126592" w:rsidRPr="00CB5EDB" w:rsidRDefault="00126592" w:rsidP="00126592">
            <w:pPr>
              <w:jc w:val="center"/>
            </w:pPr>
            <w:r w:rsidRPr="00FA5005">
              <w:t>45</w:t>
            </w:r>
          </w:p>
        </w:tc>
        <w:tc>
          <w:tcPr>
            <w:tcW w:w="2409" w:type="dxa"/>
            <w:shd w:val="clear" w:color="auto" w:fill="auto"/>
          </w:tcPr>
          <w:p w14:paraId="7A8CC6D0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19954D68" w14:textId="1E428FA1" w:rsidR="00126592" w:rsidRPr="00CB5EDB" w:rsidRDefault="00126592" w:rsidP="00126592">
            <w:r w:rsidRPr="00FA5005">
              <w:t>Sp. z o.o. Hurtownia Farmaceutyczna</w:t>
            </w:r>
          </w:p>
          <w:p w14:paraId="0FC74C27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6BC11E93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BEE642" w14:textId="77777777" w:rsidR="00126592" w:rsidRPr="00CB5EDB" w:rsidRDefault="00126592" w:rsidP="00126592">
            <w:pPr>
              <w:jc w:val="center"/>
            </w:pPr>
            <w:r w:rsidRPr="00FA5005">
              <w:t>33 210.00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9471BB" w14:textId="2CCFD751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5DB737FD" w14:textId="2B8B697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DBE129" w14:textId="6D046C2F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59ADA5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8949974" w14:textId="77777777" w:rsidTr="00126592">
        <w:tc>
          <w:tcPr>
            <w:tcW w:w="709" w:type="dxa"/>
            <w:shd w:val="clear" w:color="auto" w:fill="auto"/>
            <w:vAlign w:val="center"/>
          </w:tcPr>
          <w:p w14:paraId="1070FC0B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81E027" w14:textId="77777777" w:rsidR="00126592" w:rsidRPr="00CB5EDB" w:rsidRDefault="00126592" w:rsidP="00126592">
            <w:pPr>
              <w:jc w:val="center"/>
            </w:pPr>
            <w:r w:rsidRPr="00FA5005">
              <w:t>47</w:t>
            </w:r>
          </w:p>
        </w:tc>
        <w:tc>
          <w:tcPr>
            <w:tcW w:w="2409" w:type="dxa"/>
            <w:shd w:val="clear" w:color="auto" w:fill="auto"/>
          </w:tcPr>
          <w:p w14:paraId="65FD4C06" w14:textId="77777777" w:rsidR="00256839" w:rsidRDefault="00126592" w:rsidP="00126592">
            <w:proofErr w:type="spellStart"/>
            <w:r w:rsidRPr="00FA5005">
              <w:t>Salus</w:t>
            </w:r>
            <w:proofErr w:type="spellEnd"/>
            <w:r w:rsidRPr="00FA5005">
              <w:t xml:space="preserve"> International </w:t>
            </w:r>
          </w:p>
          <w:p w14:paraId="66810DCF" w14:textId="05B403AA" w:rsidR="00126592" w:rsidRPr="00CB5EDB" w:rsidRDefault="00126592" w:rsidP="00126592">
            <w:r w:rsidRPr="00FA5005">
              <w:t>Sp. z o.o. Hurtownia Farmaceutyczna</w:t>
            </w:r>
          </w:p>
          <w:p w14:paraId="7FFBAFA3" w14:textId="77777777" w:rsidR="00126592" w:rsidRPr="00CB5EDB" w:rsidRDefault="00126592" w:rsidP="00126592">
            <w:r w:rsidRPr="00FA5005">
              <w:t>Pułaskiego</w:t>
            </w:r>
            <w:r w:rsidRPr="00CB5EDB">
              <w:t xml:space="preserve"> </w:t>
            </w:r>
            <w:r w:rsidRPr="00FA5005">
              <w:t>9</w:t>
            </w:r>
            <w:r w:rsidRPr="00CB5EDB">
              <w:t xml:space="preserve"> </w:t>
            </w:r>
          </w:p>
          <w:p w14:paraId="758E0090" w14:textId="77777777" w:rsidR="00126592" w:rsidRPr="00CB5EDB" w:rsidRDefault="00126592" w:rsidP="00126592">
            <w:pPr>
              <w:jc w:val="both"/>
            </w:pPr>
            <w:r w:rsidRPr="00FA5005">
              <w:t>40-273</w:t>
            </w:r>
            <w:r w:rsidRPr="00CB5EDB">
              <w:t xml:space="preserve"> </w:t>
            </w:r>
            <w:r w:rsidRPr="00FA500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B89A5B" w14:textId="77777777" w:rsidR="00126592" w:rsidRPr="00CB5EDB" w:rsidRDefault="00126592" w:rsidP="00126592">
            <w:pPr>
              <w:jc w:val="center"/>
            </w:pPr>
            <w:r w:rsidRPr="00FA5005">
              <w:t>5 707.60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06939D" w14:textId="2E738A9D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6B3A6CCB" w14:textId="1E58CD73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59BFDB" w14:textId="58EBDAE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221BE3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8EA837A" w14:textId="77777777" w:rsidTr="00126592">
        <w:tc>
          <w:tcPr>
            <w:tcW w:w="709" w:type="dxa"/>
            <w:shd w:val="clear" w:color="auto" w:fill="auto"/>
            <w:vAlign w:val="center"/>
          </w:tcPr>
          <w:p w14:paraId="47CF9D47" w14:textId="77777777" w:rsidR="00126592" w:rsidRPr="00CB5EDB" w:rsidRDefault="00126592" w:rsidP="00126592">
            <w:pPr>
              <w:jc w:val="center"/>
            </w:pPr>
            <w:r w:rsidRPr="00FA500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D19818" w14:textId="77777777" w:rsidR="00126592" w:rsidRPr="00CB5EDB" w:rsidRDefault="00126592" w:rsidP="00126592">
            <w:pPr>
              <w:jc w:val="center"/>
            </w:pPr>
            <w:r w:rsidRPr="00FA5005">
              <w:t>20</w:t>
            </w:r>
          </w:p>
        </w:tc>
        <w:tc>
          <w:tcPr>
            <w:tcW w:w="2409" w:type="dxa"/>
            <w:shd w:val="clear" w:color="auto" w:fill="auto"/>
          </w:tcPr>
          <w:p w14:paraId="3DC48864" w14:textId="77777777" w:rsidR="00126592" w:rsidRPr="00CB5EDB" w:rsidRDefault="00126592" w:rsidP="00126592">
            <w:proofErr w:type="spellStart"/>
            <w:r w:rsidRPr="00FA5005">
              <w:t>Sanofi</w:t>
            </w:r>
            <w:proofErr w:type="spellEnd"/>
            <w:r w:rsidRPr="00FA5005">
              <w:t xml:space="preserve"> - </w:t>
            </w:r>
            <w:proofErr w:type="spellStart"/>
            <w:r w:rsidRPr="00FA5005">
              <w:t>Aventis</w:t>
            </w:r>
            <w:proofErr w:type="spellEnd"/>
            <w:r w:rsidRPr="00FA5005">
              <w:t xml:space="preserve"> Sp. z o.o.</w:t>
            </w:r>
          </w:p>
          <w:p w14:paraId="37B13C99" w14:textId="77777777" w:rsidR="00126592" w:rsidRPr="00CB5EDB" w:rsidRDefault="00126592" w:rsidP="00126592">
            <w:r w:rsidRPr="00FA5005">
              <w:t>Bonifraterska</w:t>
            </w:r>
            <w:r w:rsidRPr="00CB5EDB">
              <w:t xml:space="preserve"> </w:t>
            </w:r>
            <w:r w:rsidRPr="00FA5005">
              <w:t>17</w:t>
            </w:r>
            <w:r w:rsidRPr="00CB5EDB">
              <w:t xml:space="preserve"> </w:t>
            </w:r>
          </w:p>
          <w:p w14:paraId="256E8304" w14:textId="77777777" w:rsidR="00126592" w:rsidRPr="00CB5EDB" w:rsidRDefault="00126592" w:rsidP="00126592">
            <w:pPr>
              <w:jc w:val="both"/>
            </w:pPr>
            <w:r w:rsidRPr="00FA5005">
              <w:t>00-203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A4E43B" w14:textId="77777777" w:rsidR="00126592" w:rsidRPr="00CB5EDB" w:rsidRDefault="00126592" w:rsidP="00126592">
            <w:pPr>
              <w:jc w:val="center"/>
            </w:pPr>
            <w:r w:rsidRPr="00FA5005">
              <w:t>22 890.00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D4729E" w14:textId="1991F94D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5023C1AA" w14:textId="4FCE6D7F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3DE04E" w14:textId="3B6C988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D2E00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3279106" w14:textId="77777777" w:rsidTr="00126592">
        <w:tc>
          <w:tcPr>
            <w:tcW w:w="709" w:type="dxa"/>
            <w:shd w:val="clear" w:color="auto" w:fill="auto"/>
            <w:vAlign w:val="center"/>
          </w:tcPr>
          <w:p w14:paraId="07C2CBF8" w14:textId="77777777" w:rsidR="00126592" w:rsidRPr="00CB5EDB" w:rsidRDefault="00126592" w:rsidP="00126592">
            <w:pPr>
              <w:jc w:val="center"/>
            </w:pPr>
            <w:r w:rsidRPr="00FA500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17AB1B" w14:textId="77777777" w:rsidR="00126592" w:rsidRPr="00CB5EDB" w:rsidRDefault="00126592" w:rsidP="00126592">
            <w:pPr>
              <w:jc w:val="center"/>
            </w:pPr>
            <w:r w:rsidRPr="00FA5005">
              <w:t>25</w:t>
            </w:r>
          </w:p>
        </w:tc>
        <w:tc>
          <w:tcPr>
            <w:tcW w:w="2409" w:type="dxa"/>
            <w:shd w:val="clear" w:color="auto" w:fill="auto"/>
          </w:tcPr>
          <w:p w14:paraId="420C059F" w14:textId="77777777" w:rsidR="00126592" w:rsidRPr="00CB5EDB" w:rsidRDefault="00126592" w:rsidP="00126592">
            <w:proofErr w:type="spellStart"/>
            <w:r w:rsidRPr="00FA5005">
              <w:t>Sanofi</w:t>
            </w:r>
            <w:proofErr w:type="spellEnd"/>
            <w:r w:rsidRPr="00FA5005">
              <w:t xml:space="preserve"> - </w:t>
            </w:r>
            <w:proofErr w:type="spellStart"/>
            <w:r w:rsidRPr="00FA5005">
              <w:t>Aventis</w:t>
            </w:r>
            <w:proofErr w:type="spellEnd"/>
            <w:r w:rsidRPr="00FA5005">
              <w:t xml:space="preserve"> Sp. z o.o.</w:t>
            </w:r>
          </w:p>
          <w:p w14:paraId="6240844B" w14:textId="77777777" w:rsidR="00126592" w:rsidRPr="00CB5EDB" w:rsidRDefault="00126592" w:rsidP="00126592">
            <w:r w:rsidRPr="00FA5005">
              <w:t>Bonifraterska</w:t>
            </w:r>
            <w:r w:rsidRPr="00CB5EDB">
              <w:t xml:space="preserve"> </w:t>
            </w:r>
            <w:r w:rsidRPr="00FA5005">
              <w:t>17</w:t>
            </w:r>
            <w:r w:rsidRPr="00CB5EDB">
              <w:t xml:space="preserve"> </w:t>
            </w:r>
          </w:p>
          <w:p w14:paraId="602021C9" w14:textId="77777777" w:rsidR="00126592" w:rsidRPr="00CB5EDB" w:rsidRDefault="00126592" w:rsidP="00126592">
            <w:pPr>
              <w:jc w:val="both"/>
            </w:pPr>
            <w:r w:rsidRPr="00FA5005">
              <w:t>00-203</w:t>
            </w:r>
            <w:r w:rsidRPr="00CB5EDB">
              <w:t xml:space="preserve"> </w:t>
            </w:r>
            <w:r w:rsidRPr="00FA500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BD157A" w14:textId="77777777" w:rsidR="00126592" w:rsidRPr="00CB5EDB" w:rsidRDefault="00126592" w:rsidP="00126592">
            <w:pPr>
              <w:jc w:val="center"/>
            </w:pPr>
            <w:r w:rsidRPr="00FA5005">
              <w:t>18 144.00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EDD405" w14:textId="2AB0DFDB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7AA93B77" w14:textId="3D4B8E3C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EB9078" w14:textId="06C97C1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121E77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63ABEE4" w14:textId="77777777" w:rsidTr="00126592">
        <w:tc>
          <w:tcPr>
            <w:tcW w:w="709" w:type="dxa"/>
            <w:shd w:val="clear" w:color="auto" w:fill="auto"/>
            <w:vAlign w:val="center"/>
          </w:tcPr>
          <w:p w14:paraId="0FF36C33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8A8BEA" w14:textId="77777777" w:rsidR="00126592" w:rsidRPr="00CB5EDB" w:rsidRDefault="00126592" w:rsidP="00126592">
            <w:pPr>
              <w:jc w:val="center"/>
            </w:pPr>
            <w:r w:rsidRPr="00FA5005">
              <w:t>1</w:t>
            </w:r>
          </w:p>
        </w:tc>
        <w:tc>
          <w:tcPr>
            <w:tcW w:w="2409" w:type="dxa"/>
            <w:shd w:val="clear" w:color="auto" w:fill="auto"/>
          </w:tcPr>
          <w:p w14:paraId="46264A01" w14:textId="31EEEF1E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45F1D278" w14:textId="7750C710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6B40151F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677464ED" w14:textId="77777777" w:rsidR="00126592" w:rsidRDefault="00126592" w:rsidP="00126592">
            <w:pPr>
              <w:jc w:val="both"/>
            </w:pPr>
            <w:r>
              <w:t>PGF SA</w:t>
            </w:r>
          </w:p>
          <w:p w14:paraId="4A9C4CD5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692411B8" w14:textId="3DA9DB2D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C8AEAA" w14:textId="77777777" w:rsidR="00126592" w:rsidRPr="00CB5EDB" w:rsidRDefault="00126592" w:rsidP="00126592">
            <w:pPr>
              <w:jc w:val="center"/>
            </w:pPr>
            <w:r w:rsidRPr="00FA5005">
              <w:t>58 361.70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E17C09" w14:textId="3C6C32AB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4ACAE5C3" w14:textId="169C5942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603BA9" w14:textId="495B3346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DDACC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75CA96B" w14:textId="77777777" w:rsidTr="00126592">
        <w:tc>
          <w:tcPr>
            <w:tcW w:w="709" w:type="dxa"/>
            <w:shd w:val="clear" w:color="auto" w:fill="auto"/>
            <w:vAlign w:val="center"/>
          </w:tcPr>
          <w:p w14:paraId="16B9EDD3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E56595" w14:textId="77777777" w:rsidR="00126592" w:rsidRPr="00CB5EDB" w:rsidRDefault="00126592" w:rsidP="00126592">
            <w:pPr>
              <w:jc w:val="center"/>
            </w:pPr>
            <w:r w:rsidRPr="00FA5005">
              <w:t>2</w:t>
            </w:r>
          </w:p>
        </w:tc>
        <w:tc>
          <w:tcPr>
            <w:tcW w:w="2409" w:type="dxa"/>
            <w:shd w:val="clear" w:color="auto" w:fill="auto"/>
          </w:tcPr>
          <w:p w14:paraId="69E231DF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25A01E24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0AB114A9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4672591B" w14:textId="77777777" w:rsidR="00126592" w:rsidRDefault="00126592" w:rsidP="00126592">
            <w:pPr>
              <w:jc w:val="both"/>
            </w:pPr>
            <w:r>
              <w:t>PGF SA</w:t>
            </w:r>
          </w:p>
          <w:p w14:paraId="2BD1461D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437DEC51" w14:textId="167B9031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DFAA47" w14:textId="77777777" w:rsidR="00126592" w:rsidRPr="00CB5EDB" w:rsidRDefault="00126592" w:rsidP="00126592">
            <w:pPr>
              <w:jc w:val="center"/>
            </w:pPr>
            <w:r w:rsidRPr="00FA5005">
              <w:t>28 008.80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4513E" w14:textId="4BB1A08D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17325F1E" w14:textId="0718FB1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FD7D21" w14:textId="64DD41C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6516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E64F206" w14:textId="77777777" w:rsidTr="00126592">
        <w:tc>
          <w:tcPr>
            <w:tcW w:w="709" w:type="dxa"/>
            <w:shd w:val="clear" w:color="auto" w:fill="auto"/>
            <w:vAlign w:val="center"/>
          </w:tcPr>
          <w:p w14:paraId="28DC23AC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515800" w14:textId="77777777" w:rsidR="00126592" w:rsidRPr="00CB5EDB" w:rsidRDefault="00126592" w:rsidP="00126592">
            <w:pPr>
              <w:jc w:val="center"/>
            </w:pPr>
            <w:r w:rsidRPr="00FA5005">
              <w:t>3</w:t>
            </w:r>
          </w:p>
        </w:tc>
        <w:tc>
          <w:tcPr>
            <w:tcW w:w="2409" w:type="dxa"/>
            <w:shd w:val="clear" w:color="auto" w:fill="auto"/>
          </w:tcPr>
          <w:p w14:paraId="3E82FFDE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429EB1AE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5D13255E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428D7A17" w14:textId="77777777" w:rsidR="00126592" w:rsidRDefault="00126592" w:rsidP="00126592">
            <w:pPr>
              <w:jc w:val="both"/>
            </w:pPr>
            <w:r>
              <w:lastRenderedPageBreak/>
              <w:t>PGF SA</w:t>
            </w:r>
          </w:p>
          <w:p w14:paraId="48919042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7F149A31" w14:textId="13580DE5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6C5085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1 903.40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59EEEF" w14:textId="734E65D6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4955A8EE" w14:textId="64647698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3020E3" w14:textId="0277CF3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6A8B0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2511EF6" w14:textId="77777777" w:rsidTr="00126592">
        <w:tc>
          <w:tcPr>
            <w:tcW w:w="709" w:type="dxa"/>
            <w:shd w:val="clear" w:color="auto" w:fill="auto"/>
            <w:vAlign w:val="center"/>
          </w:tcPr>
          <w:p w14:paraId="41A59F87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E5E599" w14:textId="77777777" w:rsidR="00126592" w:rsidRPr="00CB5EDB" w:rsidRDefault="00126592" w:rsidP="00126592">
            <w:pPr>
              <w:jc w:val="center"/>
            </w:pPr>
            <w:r w:rsidRPr="00FA5005">
              <w:t>4</w:t>
            </w:r>
          </w:p>
        </w:tc>
        <w:tc>
          <w:tcPr>
            <w:tcW w:w="2409" w:type="dxa"/>
            <w:shd w:val="clear" w:color="auto" w:fill="auto"/>
          </w:tcPr>
          <w:p w14:paraId="5A601CDC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344018E3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1A0784B3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2D7A7E67" w14:textId="77777777" w:rsidR="00126592" w:rsidRDefault="00126592" w:rsidP="00126592">
            <w:pPr>
              <w:jc w:val="both"/>
            </w:pPr>
            <w:r>
              <w:t>PGF SA</w:t>
            </w:r>
          </w:p>
          <w:p w14:paraId="4F4FF1CF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7B26581E" w14:textId="48FC7B79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0F70BC" w14:textId="77777777" w:rsidR="00126592" w:rsidRPr="00CB5EDB" w:rsidRDefault="00126592" w:rsidP="00126592">
            <w:pPr>
              <w:jc w:val="center"/>
            </w:pPr>
            <w:r w:rsidRPr="00FA5005">
              <w:t>52 640.00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649D43" w14:textId="6C0FB3DF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582EF36E" w14:textId="7D2680A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F1D953" w14:textId="763E8987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2B11A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8FD2362" w14:textId="77777777" w:rsidTr="00126592">
        <w:tc>
          <w:tcPr>
            <w:tcW w:w="709" w:type="dxa"/>
            <w:shd w:val="clear" w:color="auto" w:fill="auto"/>
            <w:vAlign w:val="center"/>
          </w:tcPr>
          <w:p w14:paraId="2D1DC7C4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85828B" w14:textId="77777777" w:rsidR="00126592" w:rsidRPr="00CB5EDB" w:rsidRDefault="00126592" w:rsidP="00126592">
            <w:pPr>
              <w:jc w:val="center"/>
            </w:pPr>
            <w:r w:rsidRPr="00FA5005">
              <w:t>5</w:t>
            </w:r>
          </w:p>
        </w:tc>
        <w:tc>
          <w:tcPr>
            <w:tcW w:w="2409" w:type="dxa"/>
            <w:shd w:val="clear" w:color="auto" w:fill="auto"/>
          </w:tcPr>
          <w:p w14:paraId="09E7F835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2329B191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118DD6E1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097928FE" w14:textId="77777777" w:rsidR="00126592" w:rsidRDefault="00126592" w:rsidP="00126592">
            <w:pPr>
              <w:jc w:val="both"/>
            </w:pPr>
            <w:r>
              <w:t>PGF SA</w:t>
            </w:r>
          </w:p>
          <w:p w14:paraId="0826550B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510C23C2" w14:textId="41994663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C4B54C" w14:textId="77777777" w:rsidR="00126592" w:rsidRPr="00CB5EDB" w:rsidRDefault="00126592" w:rsidP="00126592">
            <w:pPr>
              <w:jc w:val="center"/>
            </w:pPr>
            <w:r w:rsidRPr="00FA5005">
              <w:t>4 897.50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6C0D0F" w14:textId="56FBCB97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06E2860A" w14:textId="49219168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3DDA3B" w14:textId="1C3DB8AD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E9E4D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25E243A" w14:textId="77777777" w:rsidTr="00126592">
        <w:tc>
          <w:tcPr>
            <w:tcW w:w="709" w:type="dxa"/>
            <w:shd w:val="clear" w:color="auto" w:fill="auto"/>
            <w:vAlign w:val="center"/>
          </w:tcPr>
          <w:p w14:paraId="52435C8A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41F039" w14:textId="77777777" w:rsidR="00126592" w:rsidRPr="00CB5EDB" w:rsidRDefault="00126592" w:rsidP="00126592">
            <w:pPr>
              <w:jc w:val="center"/>
            </w:pPr>
            <w:r w:rsidRPr="00FA5005">
              <w:t>6</w:t>
            </w:r>
          </w:p>
        </w:tc>
        <w:tc>
          <w:tcPr>
            <w:tcW w:w="2409" w:type="dxa"/>
            <w:shd w:val="clear" w:color="auto" w:fill="auto"/>
          </w:tcPr>
          <w:p w14:paraId="72518F7E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3DFAB834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56797E3A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0DEC6106" w14:textId="77777777" w:rsidR="00126592" w:rsidRDefault="00126592" w:rsidP="00126592">
            <w:pPr>
              <w:jc w:val="both"/>
            </w:pPr>
            <w:r>
              <w:t>PGF SA</w:t>
            </w:r>
          </w:p>
          <w:p w14:paraId="4052D083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6C64DD53" w14:textId="4416074F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8B9B88" w14:textId="77777777" w:rsidR="00126592" w:rsidRPr="00CB5EDB" w:rsidRDefault="00126592" w:rsidP="00126592">
            <w:pPr>
              <w:jc w:val="center"/>
            </w:pPr>
            <w:r w:rsidRPr="00FA5005">
              <w:t>52 341.60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DA9D47" w14:textId="64CBA464" w:rsidR="00126592" w:rsidRPr="00CB5EDB" w:rsidRDefault="00126592" w:rsidP="00126592">
            <w:pPr>
              <w:jc w:val="center"/>
            </w:pPr>
            <w:r w:rsidRPr="00A54D1B">
              <w:t>24</w:t>
            </w:r>
          </w:p>
        </w:tc>
        <w:tc>
          <w:tcPr>
            <w:tcW w:w="992" w:type="dxa"/>
            <w:vAlign w:val="center"/>
          </w:tcPr>
          <w:p w14:paraId="29BCFF09" w14:textId="27D4126F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D083C9" w14:textId="3B3CE228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5C8B7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5E2CB10" w14:textId="77777777" w:rsidTr="00126592">
        <w:tc>
          <w:tcPr>
            <w:tcW w:w="709" w:type="dxa"/>
            <w:shd w:val="clear" w:color="auto" w:fill="auto"/>
            <w:vAlign w:val="center"/>
          </w:tcPr>
          <w:p w14:paraId="70A0850E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1D6EEF" w14:textId="77777777" w:rsidR="00126592" w:rsidRPr="00CB5EDB" w:rsidRDefault="00126592" w:rsidP="00126592">
            <w:pPr>
              <w:jc w:val="center"/>
            </w:pPr>
            <w:r w:rsidRPr="00FA5005">
              <w:t>7</w:t>
            </w:r>
          </w:p>
        </w:tc>
        <w:tc>
          <w:tcPr>
            <w:tcW w:w="2409" w:type="dxa"/>
            <w:shd w:val="clear" w:color="auto" w:fill="auto"/>
          </w:tcPr>
          <w:p w14:paraId="0D84FC42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41CE2999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1D1EA036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3AF4F1FD" w14:textId="77777777" w:rsidR="00126592" w:rsidRDefault="00126592" w:rsidP="00126592">
            <w:pPr>
              <w:jc w:val="both"/>
            </w:pPr>
            <w:r>
              <w:t>PGF SA</w:t>
            </w:r>
          </w:p>
          <w:p w14:paraId="61F43D7E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2CB4880D" w14:textId="71E7E8A8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D43251" w14:textId="77777777" w:rsidR="00126592" w:rsidRPr="00CB5EDB" w:rsidRDefault="00126592" w:rsidP="00126592">
            <w:pPr>
              <w:jc w:val="center"/>
            </w:pPr>
            <w:r w:rsidRPr="00FA5005">
              <w:t>69 088.00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9B0DDC" w14:textId="72D25BE6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167BE3FD" w14:textId="0DD3E306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6FB938" w14:textId="5290C25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215C6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607FB83" w14:textId="77777777" w:rsidTr="00126592">
        <w:tc>
          <w:tcPr>
            <w:tcW w:w="709" w:type="dxa"/>
            <w:shd w:val="clear" w:color="auto" w:fill="auto"/>
            <w:vAlign w:val="center"/>
          </w:tcPr>
          <w:p w14:paraId="0894F105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EEF5E0" w14:textId="77777777" w:rsidR="00126592" w:rsidRPr="00CB5EDB" w:rsidRDefault="00126592" w:rsidP="00126592">
            <w:pPr>
              <w:jc w:val="center"/>
            </w:pPr>
            <w:r w:rsidRPr="00FA5005">
              <w:t>8</w:t>
            </w:r>
          </w:p>
        </w:tc>
        <w:tc>
          <w:tcPr>
            <w:tcW w:w="2409" w:type="dxa"/>
            <w:shd w:val="clear" w:color="auto" w:fill="auto"/>
          </w:tcPr>
          <w:p w14:paraId="5DAC4B3D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35CF459E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6BAE8BCC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2236034D" w14:textId="77777777" w:rsidR="00126592" w:rsidRDefault="00126592" w:rsidP="00126592">
            <w:pPr>
              <w:jc w:val="both"/>
            </w:pPr>
            <w:r>
              <w:t>PGF SA</w:t>
            </w:r>
          </w:p>
          <w:p w14:paraId="0D2973EC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2E744908" w14:textId="0A50DB23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228861" w14:textId="77777777" w:rsidR="00126592" w:rsidRPr="00CB5EDB" w:rsidRDefault="00126592" w:rsidP="00126592">
            <w:pPr>
              <w:jc w:val="center"/>
            </w:pPr>
            <w:r w:rsidRPr="00FA5005">
              <w:t>28 921.00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D6CE39" w14:textId="6147E830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7CA8949D" w14:textId="14B92796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B24A81" w14:textId="29E621B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E122FD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A576099" w14:textId="77777777" w:rsidTr="00126592">
        <w:tc>
          <w:tcPr>
            <w:tcW w:w="709" w:type="dxa"/>
            <w:shd w:val="clear" w:color="auto" w:fill="auto"/>
            <w:vAlign w:val="center"/>
          </w:tcPr>
          <w:p w14:paraId="7B487B85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B7A098" w14:textId="77777777" w:rsidR="00126592" w:rsidRPr="00CB5EDB" w:rsidRDefault="00126592" w:rsidP="00126592">
            <w:pPr>
              <w:jc w:val="center"/>
            </w:pPr>
            <w:r w:rsidRPr="00FA5005">
              <w:t>10</w:t>
            </w:r>
          </w:p>
        </w:tc>
        <w:tc>
          <w:tcPr>
            <w:tcW w:w="2409" w:type="dxa"/>
            <w:shd w:val="clear" w:color="auto" w:fill="auto"/>
          </w:tcPr>
          <w:p w14:paraId="47935C2D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7B43F87F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79A10B48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323ABFC5" w14:textId="77777777" w:rsidR="00126592" w:rsidRDefault="00126592" w:rsidP="00126592">
            <w:pPr>
              <w:jc w:val="both"/>
            </w:pPr>
            <w:r>
              <w:t>PGF SA</w:t>
            </w:r>
          </w:p>
          <w:p w14:paraId="12DBB0BA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22AB0FAA" w14:textId="11177FFA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84A927" w14:textId="77777777" w:rsidR="00126592" w:rsidRPr="00CB5EDB" w:rsidRDefault="00126592" w:rsidP="00126592">
            <w:pPr>
              <w:jc w:val="center"/>
            </w:pPr>
            <w:r w:rsidRPr="00FA5005">
              <w:t>70 605.00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5A0014" w14:textId="7EDD8D00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2441BDB4" w14:textId="1E306722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C1E0F9" w14:textId="6A5A462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E084E6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9BD5453" w14:textId="77777777" w:rsidTr="00126592">
        <w:tc>
          <w:tcPr>
            <w:tcW w:w="709" w:type="dxa"/>
            <w:shd w:val="clear" w:color="auto" w:fill="auto"/>
            <w:vAlign w:val="center"/>
          </w:tcPr>
          <w:p w14:paraId="5521766B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C8C07B" w14:textId="77777777" w:rsidR="00126592" w:rsidRPr="00CB5EDB" w:rsidRDefault="00126592" w:rsidP="00126592">
            <w:pPr>
              <w:jc w:val="center"/>
            </w:pPr>
            <w:r w:rsidRPr="00FA5005">
              <w:t>11</w:t>
            </w:r>
          </w:p>
        </w:tc>
        <w:tc>
          <w:tcPr>
            <w:tcW w:w="2409" w:type="dxa"/>
            <w:shd w:val="clear" w:color="auto" w:fill="auto"/>
          </w:tcPr>
          <w:p w14:paraId="75B757C7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15AF5286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01FDA172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7A273FD1" w14:textId="77777777" w:rsidR="00126592" w:rsidRDefault="00126592" w:rsidP="00126592">
            <w:pPr>
              <w:jc w:val="both"/>
            </w:pPr>
            <w:r>
              <w:t>PGF SA</w:t>
            </w:r>
          </w:p>
          <w:p w14:paraId="4EC837FA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7FC71E6A" w14:textId="721856BF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E6C138" w14:textId="77777777" w:rsidR="00126592" w:rsidRPr="00CB5EDB" w:rsidRDefault="00126592" w:rsidP="00126592">
            <w:pPr>
              <w:jc w:val="center"/>
            </w:pPr>
            <w:r w:rsidRPr="00FA5005">
              <w:t>18 447.00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8F4CCB" w14:textId="3A594E67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620077E4" w14:textId="41F13B53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820493" w14:textId="0917681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F66CEC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375EF73" w14:textId="77777777" w:rsidTr="00126592">
        <w:tc>
          <w:tcPr>
            <w:tcW w:w="709" w:type="dxa"/>
            <w:shd w:val="clear" w:color="auto" w:fill="auto"/>
            <w:vAlign w:val="center"/>
          </w:tcPr>
          <w:p w14:paraId="6F58F600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E255F6" w14:textId="77777777" w:rsidR="00126592" w:rsidRPr="00CB5EDB" w:rsidRDefault="00126592" w:rsidP="00126592">
            <w:pPr>
              <w:jc w:val="center"/>
            </w:pPr>
            <w:r w:rsidRPr="00FA5005">
              <w:t>12</w:t>
            </w:r>
          </w:p>
        </w:tc>
        <w:tc>
          <w:tcPr>
            <w:tcW w:w="2409" w:type="dxa"/>
            <w:shd w:val="clear" w:color="auto" w:fill="auto"/>
          </w:tcPr>
          <w:p w14:paraId="5B8FF188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3C31DBA7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5FC46910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0CFF6B06" w14:textId="77777777" w:rsidR="00126592" w:rsidRDefault="00126592" w:rsidP="00126592">
            <w:pPr>
              <w:jc w:val="both"/>
            </w:pPr>
            <w:r>
              <w:t>PGF SA</w:t>
            </w:r>
          </w:p>
          <w:p w14:paraId="3DB98159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1689A635" w14:textId="10A407B4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B9F667" w14:textId="77777777" w:rsidR="00126592" w:rsidRPr="00CB5EDB" w:rsidRDefault="00126592" w:rsidP="00126592">
            <w:pPr>
              <w:jc w:val="center"/>
            </w:pPr>
            <w:r w:rsidRPr="00FA5005">
              <w:t>22 490.50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2E9B45" w14:textId="17941C67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0E217A36" w14:textId="5E7DACED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077557" w14:textId="4704619C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2D6B3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160C462" w14:textId="77777777" w:rsidTr="00126592">
        <w:tc>
          <w:tcPr>
            <w:tcW w:w="709" w:type="dxa"/>
            <w:shd w:val="clear" w:color="auto" w:fill="auto"/>
            <w:vAlign w:val="center"/>
          </w:tcPr>
          <w:p w14:paraId="2E6FCE8B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537414" w14:textId="77777777" w:rsidR="00126592" w:rsidRPr="00CB5EDB" w:rsidRDefault="00126592" w:rsidP="00126592">
            <w:pPr>
              <w:jc w:val="center"/>
            </w:pPr>
            <w:r w:rsidRPr="00FA5005">
              <w:t>13</w:t>
            </w:r>
          </w:p>
        </w:tc>
        <w:tc>
          <w:tcPr>
            <w:tcW w:w="2409" w:type="dxa"/>
            <w:shd w:val="clear" w:color="auto" w:fill="auto"/>
          </w:tcPr>
          <w:p w14:paraId="421C2E67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4E2CFEA8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2F3259AF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39A76292" w14:textId="77777777" w:rsidR="00126592" w:rsidRDefault="00126592" w:rsidP="00126592">
            <w:pPr>
              <w:jc w:val="both"/>
            </w:pPr>
            <w:r>
              <w:t>PGF SA</w:t>
            </w:r>
          </w:p>
          <w:p w14:paraId="657D4644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40640548" w14:textId="11FD86A2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2B63D6" w14:textId="77777777" w:rsidR="00126592" w:rsidRPr="00CB5EDB" w:rsidRDefault="00126592" w:rsidP="00126592">
            <w:pPr>
              <w:jc w:val="center"/>
            </w:pPr>
            <w:r w:rsidRPr="00FA5005">
              <w:t>66 528.00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A1E9ED" w14:textId="6201D202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5EFAFDCB" w14:textId="165FEEC5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97F320" w14:textId="355A299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56FE25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629894F" w14:textId="77777777" w:rsidTr="00126592">
        <w:tc>
          <w:tcPr>
            <w:tcW w:w="709" w:type="dxa"/>
            <w:shd w:val="clear" w:color="auto" w:fill="auto"/>
            <w:vAlign w:val="center"/>
          </w:tcPr>
          <w:p w14:paraId="685AAFA7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118184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2409" w:type="dxa"/>
            <w:shd w:val="clear" w:color="auto" w:fill="auto"/>
          </w:tcPr>
          <w:p w14:paraId="3A419475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00E91470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08C1CE8E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0E1DC41B" w14:textId="77777777" w:rsidR="00126592" w:rsidRDefault="00126592" w:rsidP="00126592">
            <w:pPr>
              <w:jc w:val="both"/>
            </w:pPr>
            <w:r>
              <w:t>PGF SA</w:t>
            </w:r>
          </w:p>
          <w:p w14:paraId="26F8E65C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0FA982EE" w14:textId="35AA2F80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10A5B8" w14:textId="77777777" w:rsidR="00126592" w:rsidRPr="00CB5EDB" w:rsidRDefault="00126592" w:rsidP="00126592">
            <w:pPr>
              <w:jc w:val="center"/>
            </w:pPr>
            <w:r w:rsidRPr="00FA5005">
              <w:t>17 583.00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B28C11" w14:textId="5DB748D1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093ADEEF" w14:textId="7957B9E7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B42458" w14:textId="5DE73075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E31856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07710DF" w14:textId="77777777" w:rsidTr="00126592">
        <w:tc>
          <w:tcPr>
            <w:tcW w:w="709" w:type="dxa"/>
            <w:shd w:val="clear" w:color="auto" w:fill="auto"/>
            <w:vAlign w:val="center"/>
          </w:tcPr>
          <w:p w14:paraId="32859575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C389C9" w14:textId="77777777" w:rsidR="00126592" w:rsidRPr="00CB5EDB" w:rsidRDefault="00126592" w:rsidP="00126592">
            <w:pPr>
              <w:jc w:val="center"/>
            </w:pPr>
            <w:r w:rsidRPr="00FA5005">
              <w:t>15</w:t>
            </w:r>
          </w:p>
        </w:tc>
        <w:tc>
          <w:tcPr>
            <w:tcW w:w="2409" w:type="dxa"/>
            <w:shd w:val="clear" w:color="auto" w:fill="auto"/>
          </w:tcPr>
          <w:p w14:paraId="0F59F917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09B59D15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1757EB2C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22E5C7D6" w14:textId="77777777" w:rsidR="00126592" w:rsidRDefault="00126592" w:rsidP="00126592">
            <w:pPr>
              <w:jc w:val="both"/>
            </w:pPr>
            <w:r>
              <w:t>PGF SA</w:t>
            </w:r>
          </w:p>
          <w:p w14:paraId="64300FD7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02C67DD6" w14:textId="22DCA6AA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D62B26" w14:textId="77777777" w:rsidR="00126592" w:rsidRPr="00CB5EDB" w:rsidRDefault="00126592" w:rsidP="00126592">
            <w:pPr>
              <w:jc w:val="center"/>
            </w:pPr>
            <w:r w:rsidRPr="00FA5005">
              <w:t>37 070.00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421153" w14:textId="2A13E4EC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082C299A" w14:textId="3583D7EB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9F5053" w14:textId="328735E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D982AD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E3DCEA3" w14:textId="77777777" w:rsidTr="00126592">
        <w:tc>
          <w:tcPr>
            <w:tcW w:w="709" w:type="dxa"/>
            <w:shd w:val="clear" w:color="auto" w:fill="auto"/>
            <w:vAlign w:val="center"/>
          </w:tcPr>
          <w:p w14:paraId="02CF15AE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7F5F71" w14:textId="77777777" w:rsidR="00126592" w:rsidRPr="00CB5EDB" w:rsidRDefault="00126592" w:rsidP="00126592">
            <w:pPr>
              <w:jc w:val="center"/>
            </w:pPr>
            <w:r w:rsidRPr="00FA5005">
              <w:t>16</w:t>
            </w:r>
          </w:p>
        </w:tc>
        <w:tc>
          <w:tcPr>
            <w:tcW w:w="2409" w:type="dxa"/>
            <w:shd w:val="clear" w:color="auto" w:fill="auto"/>
          </w:tcPr>
          <w:p w14:paraId="4573BBAE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03F3DF93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3DD4CA51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27625CF2" w14:textId="77777777" w:rsidR="00126592" w:rsidRDefault="00126592" w:rsidP="00126592">
            <w:pPr>
              <w:jc w:val="both"/>
            </w:pPr>
            <w:r>
              <w:t>PGF SA</w:t>
            </w:r>
          </w:p>
          <w:p w14:paraId="03946963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0163C42F" w14:textId="6F9BBAA7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69F6F8" w14:textId="77777777" w:rsidR="00126592" w:rsidRPr="00CB5EDB" w:rsidRDefault="00126592" w:rsidP="00126592">
            <w:pPr>
              <w:jc w:val="center"/>
            </w:pPr>
            <w:r w:rsidRPr="00FA5005">
              <w:t>14 680.00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347544" w14:textId="76D46E51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6488C688" w14:textId="1DFF15BC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8389BF" w14:textId="2144B96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482845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8AAB269" w14:textId="77777777" w:rsidTr="00126592">
        <w:tc>
          <w:tcPr>
            <w:tcW w:w="709" w:type="dxa"/>
            <w:shd w:val="clear" w:color="auto" w:fill="auto"/>
            <w:vAlign w:val="center"/>
          </w:tcPr>
          <w:p w14:paraId="742D0885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ACD731" w14:textId="77777777" w:rsidR="00126592" w:rsidRPr="00CB5EDB" w:rsidRDefault="00126592" w:rsidP="00126592">
            <w:pPr>
              <w:jc w:val="center"/>
            </w:pPr>
            <w:r w:rsidRPr="00FA5005">
              <w:t>17</w:t>
            </w:r>
          </w:p>
        </w:tc>
        <w:tc>
          <w:tcPr>
            <w:tcW w:w="2409" w:type="dxa"/>
            <w:shd w:val="clear" w:color="auto" w:fill="auto"/>
          </w:tcPr>
          <w:p w14:paraId="78FE5CD9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513CDCBA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26ECBAFE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62CE5992" w14:textId="77777777" w:rsidR="00126592" w:rsidRDefault="00126592" w:rsidP="00126592">
            <w:pPr>
              <w:jc w:val="both"/>
            </w:pPr>
            <w:r>
              <w:t>PGF SA</w:t>
            </w:r>
          </w:p>
          <w:p w14:paraId="214F11D4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007605E6" w14:textId="716BB90C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CCF0A4" w14:textId="77777777" w:rsidR="00126592" w:rsidRPr="00CB5EDB" w:rsidRDefault="00126592" w:rsidP="00126592">
            <w:pPr>
              <w:jc w:val="center"/>
            </w:pPr>
            <w:r w:rsidRPr="00FA5005">
              <w:t>67 277.00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38A43D" w14:textId="5F656AAB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0ACF2CCB" w14:textId="5DF18C16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01833E" w14:textId="6E3538C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149527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2139893" w14:textId="77777777" w:rsidTr="00126592">
        <w:tc>
          <w:tcPr>
            <w:tcW w:w="709" w:type="dxa"/>
            <w:shd w:val="clear" w:color="auto" w:fill="auto"/>
            <w:vAlign w:val="center"/>
          </w:tcPr>
          <w:p w14:paraId="778B5DA7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94C502" w14:textId="77777777" w:rsidR="00126592" w:rsidRPr="00CB5EDB" w:rsidRDefault="00126592" w:rsidP="00126592">
            <w:pPr>
              <w:jc w:val="center"/>
            </w:pPr>
            <w:r w:rsidRPr="00FA5005">
              <w:t>20</w:t>
            </w:r>
          </w:p>
        </w:tc>
        <w:tc>
          <w:tcPr>
            <w:tcW w:w="2409" w:type="dxa"/>
            <w:shd w:val="clear" w:color="auto" w:fill="auto"/>
          </w:tcPr>
          <w:p w14:paraId="39537858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523C8BDA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77CE19C3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38BF3970" w14:textId="77777777" w:rsidR="00126592" w:rsidRDefault="00126592" w:rsidP="00126592">
            <w:pPr>
              <w:jc w:val="both"/>
            </w:pPr>
            <w:r>
              <w:t>PGF SA</w:t>
            </w:r>
          </w:p>
          <w:p w14:paraId="1B0B513C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7A9BE955" w14:textId="1C383295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5360A8" w14:textId="77777777" w:rsidR="00126592" w:rsidRPr="00CB5EDB" w:rsidRDefault="00126592" w:rsidP="00126592">
            <w:pPr>
              <w:jc w:val="center"/>
            </w:pPr>
            <w:r w:rsidRPr="00FA5005">
              <w:t>16 875.00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AFF3C1" w14:textId="0D7C1615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2314FBAD" w14:textId="16980A1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73471" w14:textId="48F611C8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139A5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BA4498D" w14:textId="77777777" w:rsidTr="00126592">
        <w:tc>
          <w:tcPr>
            <w:tcW w:w="709" w:type="dxa"/>
            <w:shd w:val="clear" w:color="auto" w:fill="auto"/>
            <w:vAlign w:val="center"/>
          </w:tcPr>
          <w:p w14:paraId="64D10B01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A020C5" w14:textId="77777777" w:rsidR="00126592" w:rsidRPr="00CB5EDB" w:rsidRDefault="00126592" w:rsidP="00126592">
            <w:pPr>
              <w:jc w:val="center"/>
            </w:pPr>
            <w:r w:rsidRPr="00FA5005">
              <w:t>21</w:t>
            </w:r>
          </w:p>
        </w:tc>
        <w:tc>
          <w:tcPr>
            <w:tcW w:w="2409" w:type="dxa"/>
            <w:shd w:val="clear" w:color="auto" w:fill="auto"/>
          </w:tcPr>
          <w:p w14:paraId="1D021835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746769EA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3E572CD8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3160379B" w14:textId="77777777" w:rsidR="00126592" w:rsidRDefault="00126592" w:rsidP="00126592">
            <w:pPr>
              <w:jc w:val="both"/>
            </w:pPr>
            <w:r>
              <w:t>PGF SA</w:t>
            </w:r>
          </w:p>
          <w:p w14:paraId="534206AE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30163275" w14:textId="27072518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9A7976" w14:textId="77777777" w:rsidR="00126592" w:rsidRPr="00CB5EDB" w:rsidRDefault="00126592" w:rsidP="00126592">
            <w:pPr>
              <w:jc w:val="center"/>
            </w:pPr>
            <w:r w:rsidRPr="00FA5005">
              <w:t>8 781.50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327E3B" w14:textId="6586260F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04ABD22B" w14:textId="61C74BD3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217986" w14:textId="7707E367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3FC63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0ADE3AB" w14:textId="77777777" w:rsidTr="00126592">
        <w:tc>
          <w:tcPr>
            <w:tcW w:w="709" w:type="dxa"/>
            <w:shd w:val="clear" w:color="auto" w:fill="auto"/>
            <w:vAlign w:val="center"/>
          </w:tcPr>
          <w:p w14:paraId="68A6A620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3FF5DC" w14:textId="77777777" w:rsidR="00126592" w:rsidRPr="00CB5EDB" w:rsidRDefault="00126592" w:rsidP="00126592">
            <w:pPr>
              <w:jc w:val="center"/>
            </w:pPr>
            <w:r w:rsidRPr="00FA5005">
              <w:t>24</w:t>
            </w:r>
          </w:p>
        </w:tc>
        <w:tc>
          <w:tcPr>
            <w:tcW w:w="2409" w:type="dxa"/>
            <w:shd w:val="clear" w:color="auto" w:fill="auto"/>
          </w:tcPr>
          <w:p w14:paraId="61EFD06E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481BE606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71545AC1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4C2A9181" w14:textId="77777777" w:rsidR="00126592" w:rsidRDefault="00126592" w:rsidP="00126592">
            <w:pPr>
              <w:jc w:val="both"/>
            </w:pPr>
            <w:r>
              <w:t>PGF SA</w:t>
            </w:r>
          </w:p>
          <w:p w14:paraId="181CD137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4240FB6A" w14:textId="2492EC2C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F9DFA8" w14:textId="77777777" w:rsidR="00126592" w:rsidRPr="00CB5EDB" w:rsidRDefault="00126592" w:rsidP="00126592">
            <w:pPr>
              <w:jc w:val="center"/>
            </w:pPr>
            <w:r w:rsidRPr="00FA5005">
              <w:t>2 495.00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061B2D" w14:textId="493881B5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7C9FD64D" w14:textId="35B4BE16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4D83CF" w14:textId="4EAA76E4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C67CC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DEA6748" w14:textId="77777777" w:rsidTr="00126592">
        <w:tc>
          <w:tcPr>
            <w:tcW w:w="709" w:type="dxa"/>
            <w:shd w:val="clear" w:color="auto" w:fill="auto"/>
            <w:vAlign w:val="center"/>
          </w:tcPr>
          <w:p w14:paraId="2A03D6E3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578C0B" w14:textId="77777777" w:rsidR="00126592" w:rsidRPr="00CB5EDB" w:rsidRDefault="00126592" w:rsidP="00126592">
            <w:pPr>
              <w:jc w:val="center"/>
            </w:pPr>
            <w:r w:rsidRPr="00FA5005">
              <w:t>26</w:t>
            </w:r>
          </w:p>
        </w:tc>
        <w:tc>
          <w:tcPr>
            <w:tcW w:w="2409" w:type="dxa"/>
            <w:shd w:val="clear" w:color="auto" w:fill="auto"/>
          </w:tcPr>
          <w:p w14:paraId="120249BB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7CD350FD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51D6F3BE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3E51A75A" w14:textId="77777777" w:rsidR="00126592" w:rsidRDefault="00126592" w:rsidP="00126592">
            <w:pPr>
              <w:jc w:val="both"/>
            </w:pPr>
            <w:r>
              <w:t>PGF SA</w:t>
            </w:r>
          </w:p>
          <w:p w14:paraId="5D8DEDAD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49D70B25" w14:textId="28E3F8B7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D37344" w14:textId="77777777" w:rsidR="00126592" w:rsidRPr="00CB5EDB" w:rsidRDefault="00126592" w:rsidP="00126592">
            <w:pPr>
              <w:jc w:val="center"/>
            </w:pPr>
            <w:r w:rsidRPr="00FA5005">
              <w:t>8 100.00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F9D5F7" w14:textId="5C2ACC07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1AE88441" w14:textId="71ED2310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922B8A" w14:textId="1AED4122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9D198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5DEA46C" w14:textId="77777777" w:rsidTr="00126592">
        <w:tc>
          <w:tcPr>
            <w:tcW w:w="709" w:type="dxa"/>
            <w:shd w:val="clear" w:color="auto" w:fill="auto"/>
            <w:vAlign w:val="center"/>
          </w:tcPr>
          <w:p w14:paraId="4488F0F3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90722B" w14:textId="77777777" w:rsidR="00126592" w:rsidRPr="00CB5EDB" w:rsidRDefault="00126592" w:rsidP="00126592">
            <w:pPr>
              <w:jc w:val="center"/>
            </w:pPr>
            <w:r w:rsidRPr="00FA5005">
              <w:t>29</w:t>
            </w:r>
          </w:p>
        </w:tc>
        <w:tc>
          <w:tcPr>
            <w:tcW w:w="2409" w:type="dxa"/>
            <w:shd w:val="clear" w:color="auto" w:fill="auto"/>
          </w:tcPr>
          <w:p w14:paraId="6112458B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1502BDC4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2536BAA2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3FA295B2" w14:textId="77777777" w:rsidR="00126592" w:rsidRDefault="00126592" w:rsidP="00126592">
            <w:pPr>
              <w:jc w:val="both"/>
            </w:pPr>
            <w:r>
              <w:t>PGF SA</w:t>
            </w:r>
          </w:p>
          <w:p w14:paraId="5B559405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1EB0CAEB" w14:textId="7D1C7328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54D98" w14:textId="77777777" w:rsidR="00126592" w:rsidRPr="00CB5EDB" w:rsidRDefault="00126592" w:rsidP="00126592">
            <w:pPr>
              <w:jc w:val="center"/>
            </w:pPr>
            <w:r w:rsidRPr="00FA5005">
              <w:t>14 629.00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5EB135" w14:textId="294E7D9A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0E8AC350" w14:textId="31670B2F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C13B2A" w14:textId="65266F5A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0765F2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88BDA86" w14:textId="77777777" w:rsidTr="00126592">
        <w:tc>
          <w:tcPr>
            <w:tcW w:w="709" w:type="dxa"/>
            <w:shd w:val="clear" w:color="auto" w:fill="auto"/>
            <w:vAlign w:val="center"/>
          </w:tcPr>
          <w:p w14:paraId="49567CDB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00AB30" w14:textId="77777777" w:rsidR="00126592" w:rsidRPr="00CB5EDB" w:rsidRDefault="00126592" w:rsidP="00126592">
            <w:pPr>
              <w:jc w:val="center"/>
            </w:pPr>
            <w:r w:rsidRPr="00FA5005">
              <w:t>30</w:t>
            </w:r>
          </w:p>
        </w:tc>
        <w:tc>
          <w:tcPr>
            <w:tcW w:w="2409" w:type="dxa"/>
            <w:shd w:val="clear" w:color="auto" w:fill="auto"/>
          </w:tcPr>
          <w:p w14:paraId="4B87D47A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34EF19F2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53C339A5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03875BE4" w14:textId="77777777" w:rsidR="00126592" w:rsidRDefault="00126592" w:rsidP="00126592">
            <w:pPr>
              <w:jc w:val="both"/>
            </w:pPr>
            <w:r>
              <w:t>PGF SA</w:t>
            </w:r>
          </w:p>
          <w:p w14:paraId="7ADCF159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2AF36F8B" w14:textId="0923D407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0AF1D3" w14:textId="77777777" w:rsidR="00126592" w:rsidRPr="00CB5EDB" w:rsidRDefault="00126592" w:rsidP="00126592">
            <w:pPr>
              <w:jc w:val="center"/>
            </w:pPr>
            <w:r w:rsidRPr="00FA5005">
              <w:t>43 730.81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EC0CAF" w14:textId="6FDC33DD" w:rsidR="00126592" w:rsidRPr="00CB5EDB" w:rsidRDefault="00126592" w:rsidP="00126592">
            <w:pPr>
              <w:jc w:val="center"/>
            </w:pPr>
            <w:r w:rsidRPr="002855D5">
              <w:t>24</w:t>
            </w:r>
          </w:p>
        </w:tc>
        <w:tc>
          <w:tcPr>
            <w:tcW w:w="992" w:type="dxa"/>
            <w:vAlign w:val="center"/>
          </w:tcPr>
          <w:p w14:paraId="78B318D3" w14:textId="5924D2FA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AF7808" w14:textId="7C7391F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9C984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4CD7DB4A" w14:textId="77777777" w:rsidTr="00126592">
        <w:tc>
          <w:tcPr>
            <w:tcW w:w="709" w:type="dxa"/>
            <w:shd w:val="clear" w:color="auto" w:fill="auto"/>
            <w:vAlign w:val="center"/>
          </w:tcPr>
          <w:p w14:paraId="284B3FFE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E2A9BE" w14:textId="77777777" w:rsidR="00126592" w:rsidRPr="00CB5EDB" w:rsidRDefault="00126592" w:rsidP="00126592">
            <w:pPr>
              <w:jc w:val="center"/>
            </w:pPr>
            <w:r w:rsidRPr="00FA5005">
              <w:t>31</w:t>
            </w:r>
          </w:p>
        </w:tc>
        <w:tc>
          <w:tcPr>
            <w:tcW w:w="2409" w:type="dxa"/>
            <w:shd w:val="clear" w:color="auto" w:fill="auto"/>
          </w:tcPr>
          <w:p w14:paraId="4745B913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58D9DB4D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38BF0B2A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141C1D35" w14:textId="77777777" w:rsidR="00126592" w:rsidRDefault="00126592" w:rsidP="00126592">
            <w:pPr>
              <w:jc w:val="both"/>
            </w:pPr>
            <w:r>
              <w:t>PGF SA</w:t>
            </w:r>
          </w:p>
          <w:p w14:paraId="159930A8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6E0D0575" w14:textId="30EC4B90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975836" w14:textId="77777777" w:rsidR="00126592" w:rsidRPr="00CB5EDB" w:rsidRDefault="00126592" w:rsidP="00126592">
            <w:pPr>
              <w:jc w:val="center"/>
            </w:pPr>
            <w:r w:rsidRPr="00FA5005">
              <w:t>2 902.55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1FC916" w14:textId="6D5B0808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7F831D6C" w14:textId="74BEB6E8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72370C" w14:textId="09CC591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B689F9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FEBC071" w14:textId="77777777" w:rsidTr="00126592">
        <w:tc>
          <w:tcPr>
            <w:tcW w:w="709" w:type="dxa"/>
            <w:shd w:val="clear" w:color="auto" w:fill="auto"/>
            <w:vAlign w:val="center"/>
          </w:tcPr>
          <w:p w14:paraId="10048AD1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4E1ABE" w14:textId="77777777" w:rsidR="00126592" w:rsidRPr="00CB5EDB" w:rsidRDefault="00126592" w:rsidP="00126592">
            <w:pPr>
              <w:jc w:val="center"/>
            </w:pPr>
            <w:r w:rsidRPr="00FA5005">
              <w:t>32</w:t>
            </w:r>
          </w:p>
        </w:tc>
        <w:tc>
          <w:tcPr>
            <w:tcW w:w="2409" w:type="dxa"/>
            <w:shd w:val="clear" w:color="auto" w:fill="auto"/>
          </w:tcPr>
          <w:p w14:paraId="63A67029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0329B0D6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7171B058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31871F6D" w14:textId="77777777" w:rsidR="00126592" w:rsidRDefault="00126592" w:rsidP="00126592">
            <w:pPr>
              <w:jc w:val="both"/>
            </w:pPr>
            <w:r>
              <w:lastRenderedPageBreak/>
              <w:t>PGF SA</w:t>
            </w:r>
          </w:p>
          <w:p w14:paraId="27CD61F4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04008659" w14:textId="0D33A0D1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2EBD6E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9 050.60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25E82C" w14:textId="12A024C5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56BED5DA" w14:textId="537BC64F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48B733" w14:textId="640CB669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A909DA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FF8DC59" w14:textId="77777777" w:rsidTr="00126592">
        <w:tc>
          <w:tcPr>
            <w:tcW w:w="709" w:type="dxa"/>
            <w:shd w:val="clear" w:color="auto" w:fill="auto"/>
            <w:vAlign w:val="center"/>
          </w:tcPr>
          <w:p w14:paraId="72429D7E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A0E0F1" w14:textId="77777777" w:rsidR="00126592" w:rsidRPr="00CB5EDB" w:rsidRDefault="00126592" w:rsidP="00126592">
            <w:pPr>
              <w:jc w:val="center"/>
            </w:pPr>
            <w:r w:rsidRPr="00FA5005">
              <w:t>33</w:t>
            </w:r>
          </w:p>
        </w:tc>
        <w:tc>
          <w:tcPr>
            <w:tcW w:w="2409" w:type="dxa"/>
            <w:shd w:val="clear" w:color="auto" w:fill="auto"/>
          </w:tcPr>
          <w:p w14:paraId="5B530B2D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1BE0B6F5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16D7A747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6A391333" w14:textId="77777777" w:rsidR="00126592" w:rsidRDefault="00126592" w:rsidP="00126592">
            <w:pPr>
              <w:jc w:val="both"/>
            </w:pPr>
            <w:r>
              <w:t>PGF SA</w:t>
            </w:r>
          </w:p>
          <w:p w14:paraId="2AA28583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29479CAB" w14:textId="37E8C157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521BC5" w14:textId="77777777" w:rsidR="00126592" w:rsidRPr="00CB5EDB" w:rsidRDefault="00126592" w:rsidP="00126592">
            <w:pPr>
              <w:jc w:val="center"/>
            </w:pPr>
            <w:r w:rsidRPr="00FA5005">
              <w:t>4 795.78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0031A0" w14:textId="7422D10E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25C7E051" w14:textId="4E73B16B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7CB7E5" w14:textId="721EE1C3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A78DD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55A99107" w14:textId="77777777" w:rsidTr="00126592">
        <w:tc>
          <w:tcPr>
            <w:tcW w:w="709" w:type="dxa"/>
            <w:shd w:val="clear" w:color="auto" w:fill="auto"/>
            <w:vAlign w:val="center"/>
          </w:tcPr>
          <w:p w14:paraId="692A3678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788844" w14:textId="77777777" w:rsidR="00126592" w:rsidRPr="00CB5EDB" w:rsidRDefault="00126592" w:rsidP="00126592">
            <w:pPr>
              <w:jc w:val="center"/>
            </w:pPr>
            <w:r w:rsidRPr="00FA5005">
              <w:t>34</w:t>
            </w:r>
          </w:p>
        </w:tc>
        <w:tc>
          <w:tcPr>
            <w:tcW w:w="2409" w:type="dxa"/>
            <w:shd w:val="clear" w:color="auto" w:fill="auto"/>
          </w:tcPr>
          <w:p w14:paraId="05E70D6D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0BFACBD1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2F69D3C3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09EDBA95" w14:textId="77777777" w:rsidR="00126592" w:rsidRDefault="00126592" w:rsidP="00126592">
            <w:pPr>
              <w:jc w:val="both"/>
            </w:pPr>
            <w:r>
              <w:t>PGF SA</w:t>
            </w:r>
          </w:p>
          <w:p w14:paraId="001B9856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3F124D23" w14:textId="3DAFC32E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2615E6" w14:textId="77777777" w:rsidR="00126592" w:rsidRPr="00CB5EDB" w:rsidRDefault="00126592" w:rsidP="00126592">
            <w:pPr>
              <w:jc w:val="center"/>
            </w:pPr>
            <w:r w:rsidRPr="00FA5005">
              <w:t>1 594.60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22FEC2" w14:textId="7BF6645A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7DEEC616" w14:textId="476A4537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42907" w14:textId="7FF53B3E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F6AF23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2F1118F" w14:textId="77777777" w:rsidTr="00126592">
        <w:tc>
          <w:tcPr>
            <w:tcW w:w="709" w:type="dxa"/>
            <w:shd w:val="clear" w:color="auto" w:fill="auto"/>
            <w:vAlign w:val="center"/>
          </w:tcPr>
          <w:p w14:paraId="652DA60A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47A813" w14:textId="77777777" w:rsidR="00126592" w:rsidRPr="00CB5EDB" w:rsidRDefault="00126592" w:rsidP="00126592">
            <w:pPr>
              <w:jc w:val="center"/>
            </w:pPr>
            <w:r w:rsidRPr="00FA5005">
              <w:t>35</w:t>
            </w:r>
          </w:p>
        </w:tc>
        <w:tc>
          <w:tcPr>
            <w:tcW w:w="2409" w:type="dxa"/>
            <w:shd w:val="clear" w:color="auto" w:fill="auto"/>
          </w:tcPr>
          <w:p w14:paraId="0D680E92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6C03AD23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6415F719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39B55CC3" w14:textId="77777777" w:rsidR="00126592" w:rsidRDefault="00126592" w:rsidP="00126592">
            <w:pPr>
              <w:jc w:val="both"/>
            </w:pPr>
            <w:r>
              <w:t>PGF SA</w:t>
            </w:r>
          </w:p>
          <w:p w14:paraId="7DB48724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50878A96" w14:textId="11B17C46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DC726F" w14:textId="77777777" w:rsidR="00126592" w:rsidRPr="00CB5EDB" w:rsidRDefault="00126592" w:rsidP="00126592">
            <w:pPr>
              <w:jc w:val="center"/>
            </w:pPr>
            <w:r w:rsidRPr="00FA5005">
              <w:t>1 476.30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1EF346" w14:textId="3C114732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3C8AF1F3" w14:textId="52EE25AC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67B473" w14:textId="4C3230E7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826888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23ED8C17" w14:textId="77777777" w:rsidTr="00126592">
        <w:tc>
          <w:tcPr>
            <w:tcW w:w="709" w:type="dxa"/>
            <w:shd w:val="clear" w:color="auto" w:fill="auto"/>
            <w:vAlign w:val="center"/>
          </w:tcPr>
          <w:p w14:paraId="453B60DB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FF9D75" w14:textId="77777777" w:rsidR="00126592" w:rsidRPr="00CB5EDB" w:rsidRDefault="00126592" w:rsidP="00126592">
            <w:pPr>
              <w:jc w:val="center"/>
            </w:pPr>
            <w:r w:rsidRPr="00FA5005">
              <w:t>36</w:t>
            </w:r>
          </w:p>
        </w:tc>
        <w:tc>
          <w:tcPr>
            <w:tcW w:w="2409" w:type="dxa"/>
            <w:shd w:val="clear" w:color="auto" w:fill="auto"/>
          </w:tcPr>
          <w:p w14:paraId="53C7EBC8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37AD3757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0B30DCBA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6C90700F" w14:textId="77777777" w:rsidR="00126592" w:rsidRDefault="00126592" w:rsidP="00126592">
            <w:pPr>
              <w:jc w:val="both"/>
            </w:pPr>
            <w:r>
              <w:t>PGF SA</w:t>
            </w:r>
          </w:p>
          <w:p w14:paraId="7C27DAE5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1CFC2576" w14:textId="20056F51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35E6FA" w14:textId="77777777" w:rsidR="00126592" w:rsidRPr="00CB5EDB" w:rsidRDefault="00126592" w:rsidP="00126592">
            <w:pPr>
              <w:jc w:val="center"/>
            </w:pPr>
            <w:r w:rsidRPr="00FA5005">
              <w:t>2 008.50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EAC6C1" w14:textId="5B3D465E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3524FF53" w14:textId="15281765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D7D453" w14:textId="3970BD90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F9318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E255E80" w14:textId="77777777" w:rsidTr="00126592">
        <w:tc>
          <w:tcPr>
            <w:tcW w:w="709" w:type="dxa"/>
            <w:shd w:val="clear" w:color="auto" w:fill="auto"/>
            <w:vAlign w:val="center"/>
          </w:tcPr>
          <w:p w14:paraId="6B2420D9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0D2482" w14:textId="77777777" w:rsidR="00126592" w:rsidRPr="00CB5EDB" w:rsidRDefault="00126592" w:rsidP="00126592">
            <w:pPr>
              <w:jc w:val="center"/>
            </w:pPr>
            <w:r w:rsidRPr="00FA5005">
              <w:t>37</w:t>
            </w:r>
          </w:p>
        </w:tc>
        <w:tc>
          <w:tcPr>
            <w:tcW w:w="2409" w:type="dxa"/>
            <w:shd w:val="clear" w:color="auto" w:fill="auto"/>
          </w:tcPr>
          <w:p w14:paraId="1BD14D5A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4791281F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26BD1078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3E2D91F4" w14:textId="77777777" w:rsidR="00126592" w:rsidRDefault="00126592" w:rsidP="00126592">
            <w:pPr>
              <w:jc w:val="both"/>
            </w:pPr>
            <w:r>
              <w:t>PGF SA</w:t>
            </w:r>
          </w:p>
          <w:p w14:paraId="7545069E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6AB2CB5B" w14:textId="741BD873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304676" w14:textId="77777777" w:rsidR="00126592" w:rsidRPr="00CB5EDB" w:rsidRDefault="00126592" w:rsidP="00126592">
            <w:pPr>
              <w:jc w:val="center"/>
            </w:pPr>
            <w:r w:rsidRPr="00FA5005">
              <w:t>84 330.00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0C05FE" w14:textId="11CE9014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7FACFC43" w14:textId="3E164459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4EB50B" w14:textId="6763EDF7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8443B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850B03A" w14:textId="77777777" w:rsidTr="00126592">
        <w:tc>
          <w:tcPr>
            <w:tcW w:w="709" w:type="dxa"/>
            <w:shd w:val="clear" w:color="auto" w:fill="auto"/>
            <w:vAlign w:val="center"/>
          </w:tcPr>
          <w:p w14:paraId="3AA72ABE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1F977C" w14:textId="77777777" w:rsidR="00126592" w:rsidRPr="00CB5EDB" w:rsidRDefault="00126592" w:rsidP="00126592">
            <w:pPr>
              <w:jc w:val="center"/>
            </w:pPr>
            <w:r w:rsidRPr="00FA5005">
              <w:t>39</w:t>
            </w:r>
          </w:p>
        </w:tc>
        <w:tc>
          <w:tcPr>
            <w:tcW w:w="2409" w:type="dxa"/>
            <w:shd w:val="clear" w:color="auto" w:fill="auto"/>
          </w:tcPr>
          <w:p w14:paraId="53302B53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79FAF6ED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2BDFD1E4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4483F1F8" w14:textId="77777777" w:rsidR="00126592" w:rsidRDefault="00126592" w:rsidP="00126592">
            <w:pPr>
              <w:jc w:val="both"/>
            </w:pPr>
            <w:r>
              <w:t>PGF SA</w:t>
            </w:r>
          </w:p>
          <w:p w14:paraId="14E67E47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26ADC304" w14:textId="698732B2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1F3409" w14:textId="77777777" w:rsidR="00126592" w:rsidRPr="00CB5EDB" w:rsidRDefault="00126592" w:rsidP="00126592">
            <w:pPr>
              <w:jc w:val="center"/>
            </w:pPr>
            <w:r w:rsidRPr="00FA5005">
              <w:t>4 438.50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1C3755" w14:textId="31EFEBDE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54815F59" w14:textId="7748EF2F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83674F" w14:textId="2A5686E2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1F1AB6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ECDF426" w14:textId="77777777" w:rsidTr="00126592">
        <w:tc>
          <w:tcPr>
            <w:tcW w:w="709" w:type="dxa"/>
            <w:shd w:val="clear" w:color="auto" w:fill="auto"/>
            <w:vAlign w:val="center"/>
          </w:tcPr>
          <w:p w14:paraId="7A858180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C602EF" w14:textId="77777777" w:rsidR="00126592" w:rsidRPr="00CB5EDB" w:rsidRDefault="00126592" w:rsidP="00126592">
            <w:pPr>
              <w:jc w:val="center"/>
            </w:pPr>
            <w:r w:rsidRPr="00FA5005">
              <w:t>40</w:t>
            </w:r>
          </w:p>
        </w:tc>
        <w:tc>
          <w:tcPr>
            <w:tcW w:w="2409" w:type="dxa"/>
            <w:shd w:val="clear" w:color="auto" w:fill="auto"/>
          </w:tcPr>
          <w:p w14:paraId="53ABC5C7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7FCF4FF0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4F3AA991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1887F16D" w14:textId="77777777" w:rsidR="00126592" w:rsidRDefault="00126592" w:rsidP="00126592">
            <w:pPr>
              <w:jc w:val="both"/>
            </w:pPr>
            <w:r>
              <w:t>PGF SA</w:t>
            </w:r>
          </w:p>
          <w:p w14:paraId="32459C98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293B220C" w14:textId="33953D53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95E4C6" w14:textId="77777777" w:rsidR="00126592" w:rsidRPr="00CB5EDB" w:rsidRDefault="00126592" w:rsidP="00126592">
            <w:pPr>
              <w:jc w:val="center"/>
            </w:pPr>
            <w:r w:rsidRPr="00FA5005">
              <w:t>6 246.50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766587" w14:textId="7A89E03D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134B1DB9" w14:textId="440CCAA5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21F7EF" w14:textId="0233AB9B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316A76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32C4BD07" w14:textId="77777777" w:rsidTr="00126592">
        <w:tc>
          <w:tcPr>
            <w:tcW w:w="709" w:type="dxa"/>
            <w:shd w:val="clear" w:color="auto" w:fill="auto"/>
            <w:vAlign w:val="center"/>
          </w:tcPr>
          <w:p w14:paraId="3E1C5A5A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C314F9" w14:textId="77777777" w:rsidR="00126592" w:rsidRPr="00CB5EDB" w:rsidRDefault="00126592" w:rsidP="00126592">
            <w:pPr>
              <w:jc w:val="center"/>
            </w:pPr>
            <w:r w:rsidRPr="00FA5005">
              <w:t>41</w:t>
            </w:r>
          </w:p>
        </w:tc>
        <w:tc>
          <w:tcPr>
            <w:tcW w:w="2409" w:type="dxa"/>
            <w:shd w:val="clear" w:color="auto" w:fill="auto"/>
          </w:tcPr>
          <w:p w14:paraId="6360439C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7F0EAA62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70AB7553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7CC0D793" w14:textId="77777777" w:rsidR="00126592" w:rsidRDefault="00126592" w:rsidP="00126592">
            <w:pPr>
              <w:jc w:val="both"/>
            </w:pPr>
            <w:r>
              <w:t>PGF SA</w:t>
            </w:r>
          </w:p>
          <w:p w14:paraId="0D1B2E4C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310E6FF0" w14:textId="66CBD1E1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E90CCD" w14:textId="77777777" w:rsidR="00126592" w:rsidRPr="00CB5EDB" w:rsidRDefault="00126592" w:rsidP="00126592">
            <w:pPr>
              <w:jc w:val="center"/>
            </w:pPr>
            <w:r w:rsidRPr="00FA5005">
              <w:t>4 510.05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9CDA4F" w14:textId="5C2A3503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35528DFC" w14:textId="39C6FD6C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6FC745" w14:textId="43BFEF77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3C48E1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60F2178F" w14:textId="77777777" w:rsidTr="00126592">
        <w:tc>
          <w:tcPr>
            <w:tcW w:w="709" w:type="dxa"/>
            <w:shd w:val="clear" w:color="auto" w:fill="auto"/>
            <w:vAlign w:val="center"/>
          </w:tcPr>
          <w:p w14:paraId="409479F4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175943" w14:textId="77777777" w:rsidR="00126592" w:rsidRPr="00CB5EDB" w:rsidRDefault="00126592" w:rsidP="00126592">
            <w:pPr>
              <w:jc w:val="center"/>
            </w:pPr>
            <w:r w:rsidRPr="00FA5005">
              <w:t>42</w:t>
            </w:r>
          </w:p>
        </w:tc>
        <w:tc>
          <w:tcPr>
            <w:tcW w:w="2409" w:type="dxa"/>
            <w:shd w:val="clear" w:color="auto" w:fill="auto"/>
          </w:tcPr>
          <w:p w14:paraId="05464A27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74977A01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72306F46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4729B475" w14:textId="77777777" w:rsidR="00126592" w:rsidRDefault="00126592" w:rsidP="00126592">
            <w:pPr>
              <w:jc w:val="both"/>
            </w:pPr>
            <w:r>
              <w:t>PGF SA</w:t>
            </w:r>
          </w:p>
          <w:p w14:paraId="25FCD93A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04DD302D" w14:textId="70264F0C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8DEB7D" w14:textId="77777777" w:rsidR="00126592" w:rsidRPr="00CB5EDB" w:rsidRDefault="00126592" w:rsidP="00126592">
            <w:pPr>
              <w:jc w:val="center"/>
            </w:pPr>
            <w:r w:rsidRPr="00FA5005">
              <w:t>17 297.60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8FFCA4" w14:textId="7DD3241D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00CDBBA0" w14:textId="21F4FE24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DBFE71" w14:textId="3B1DC9A6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BCE6E0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D5586E3" w14:textId="77777777" w:rsidTr="00126592">
        <w:tc>
          <w:tcPr>
            <w:tcW w:w="709" w:type="dxa"/>
            <w:shd w:val="clear" w:color="auto" w:fill="auto"/>
            <w:vAlign w:val="center"/>
          </w:tcPr>
          <w:p w14:paraId="427EB047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3D59C7" w14:textId="77777777" w:rsidR="00126592" w:rsidRPr="00CB5EDB" w:rsidRDefault="00126592" w:rsidP="00126592">
            <w:pPr>
              <w:jc w:val="center"/>
            </w:pPr>
            <w:r w:rsidRPr="00FA5005">
              <w:t>44</w:t>
            </w:r>
          </w:p>
        </w:tc>
        <w:tc>
          <w:tcPr>
            <w:tcW w:w="2409" w:type="dxa"/>
            <w:shd w:val="clear" w:color="auto" w:fill="auto"/>
          </w:tcPr>
          <w:p w14:paraId="68B8CE7D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14D68567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04C87ACB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1A1B5DF8" w14:textId="77777777" w:rsidR="00126592" w:rsidRDefault="00126592" w:rsidP="00126592">
            <w:pPr>
              <w:jc w:val="both"/>
            </w:pPr>
            <w:r>
              <w:t>PGF SA</w:t>
            </w:r>
          </w:p>
          <w:p w14:paraId="26F0AA9E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348DEA08" w14:textId="79CE39B9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580D2C" w14:textId="77777777" w:rsidR="00126592" w:rsidRPr="00CB5EDB" w:rsidRDefault="00126592" w:rsidP="00126592">
            <w:pPr>
              <w:jc w:val="center"/>
            </w:pPr>
            <w:r w:rsidRPr="00FA5005">
              <w:t>205 348.00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FE29C7" w14:textId="0D76AE1A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742B8110" w14:textId="4EC65FC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957422" w14:textId="6FA3A630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952913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1A76B540" w14:textId="77777777" w:rsidTr="00126592">
        <w:tc>
          <w:tcPr>
            <w:tcW w:w="709" w:type="dxa"/>
            <w:shd w:val="clear" w:color="auto" w:fill="auto"/>
            <w:vAlign w:val="center"/>
          </w:tcPr>
          <w:p w14:paraId="752462CA" w14:textId="77777777" w:rsidR="00126592" w:rsidRPr="00CB5EDB" w:rsidRDefault="00126592" w:rsidP="00126592">
            <w:pPr>
              <w:jc w:val="center"/>
            </w:pPr>
            <w:r w:rsidRPr="00FA5005">
              <w:lastRenderedPageBreak/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EEE5A8" w14:textId="77777777" w:rsidR="00126592" w:rsidRPr="00CB5EDB" w:rsidRDefault="00126592" w:rsidP="00126592">
            <w:pPr>
              <w:jc w:val="center"/>
            </w:pPr>
            <w:r w:rsidRPr="00FA5005">
              <w:t>45</w:t>
            </w:r>
          </w:p>
        </w:tc>
        <w:tc>
          <w:tcPr>
            <w:tcW w:w="2409" w:type="dxa"/>
            <w:shd w:val="clear" w:color="auto" w:fill="auto"/>
          </w:tcPr>
          <w:p w14:paraId="6F717779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6F0157C3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2190C8F4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4A7A0EE2" w14:textId="77777777" w:rsidR="00126592" w:rsidRDefault="00126592" w:rsidP="00126592">
            <w:pPr>
              <w:jc w:val="both"/>
            </w:pPr>
            <w:r>
              <w:t>PGF SA</w:t>
            </w:r>
          </w:p>
          <w:p w14:paraId="4799D090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204C29F5" w14:textId="72E303B2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F2570D" w14:textId="77777777" w:rsidR="00126592" w:rsidRPr="00CB5EDB" w:rsidRDefault="00126592" w:rsidP="00126592">
            <w:pPr>
              <w:jc w:val="center"/>
            </w:pPr>
            <w:r w:rsidRPr="00FA5005">
              <w:t>29 331.64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02464C" w14:textId="68832FE1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498860B8" w14:textId="2B543D31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4F8A67" w14:textId="44033155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7D857B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08A4E58D" w14:textId="77777777" w:rsidTr="00126592">
        <w:tc>
          <w:tcPr>
            <w:tcW w:w="709" w:type="dxa"/>
            <w:shd w:val="clear" w:color="auto" w:fill="auto"/>
            <w:vAlign w:val="center"/>
          </w:tcPr>
          <w:p w14:paraId="57140B93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0CF080" w14:textId="77777777" w:rsidR="00126592" w:rsidRPr="00CB5EDB" w:rsidRDefault="00126592" w:rsidP="00126592">
            <w:pPr>
              <w:jc w:val="center"/>
            </w:pPr>
            <w:r w:rsidRPr="00FA5005">
              <w:t>46</w:t>
            </w:r>
          </w:p>
        </w:tc>
        <w:tc>
          <w:tcPr>
            <w:tcW w:w="2409" w:type="dxa"/>
            <w:shd w:val="clear" w:color="auto" w:fill="auto"/>
          </w:tcPr>
          <w:p w14:paraId="62248067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2D5ED95E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2AC5BED8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7F373A2F" w14:textId="77777777" w:rsidR="00126592" w:rsidRDefault="00126592" w:rsidP="00126592">
            <w:pPr>
              <w:jc w:val="both"/>
            </w:pPr>
            <w:r>
              <w:t>PGF SA</w:t>
            </w:r>
          </w:p>
          <w:p w14:paraId="04C0157D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7F6808CF" w14:textId="58050BFD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26E263" w14:textId="77777777" w:rsidR="00126592" w:rsidRPr="00CB5EDB" w:rsidRDefault="00126592" w:rsidP="00126592">
            <w:pPr>
              <w:jc w:val="center"/>
            </w:pPr>
            <w:r w:rsidRPr="00FA5005">
              <w:t>18 954.00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C7CD1A" w14:textId="623D45C9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06D124B8" w14:textId="59BC3E9E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142FD1" w14:textId="0FF360B1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7B48CF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  <w:tr w:rsidR="00126592" w:rsidRPr="00075CD0" w14:paraId="75E1E298" w14:textId="77777777" w:rsidTr="00126592">
        <w:tc>
          <w:tcPr>
            <w:tcW w:w="709" w:type="dxa"/>
            <w:shd w:val="clear" w:color="auto" w:fill="auto"/>
            <w:vAlign w:val="center"/>
          </w:tcPr>
          <w:p w14:paraId="3906F61D" w14:textId="77777777" w:rsidR="00126592" w:rsidRPr="00CB5EDB" w:rsidRDefault="00126592" w:rsidP="00126592">
            <w:pPr>
              <w:jc w:val="center"/>
            </w:pPr>
            <w:r w:rsidRPr="00FA500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1C9099" w14:textId="77777777" w:rsidR="00126592" w:rsidRPr="00CB5EDB" w:rsidRDefault="00126592" w:rsidP="00126592">
            <w:pPr>
              <w:jc w:val="center"/>
            </w:pPr>
            <w:r w:rsidRPr="00FA5005">
              <w:t>47</w:t>
            </w:r>
          </w:p>
        </w:tc>
        <w:tc>
          <w:tcPr>
            <w:tcW w:w="2409" w:type="dxa"/>
            <w:shd w:val="clear" w:color="auto" w:fill="auto"/>
          </w:tcPr>
          <w:p w14:paraId="11981ACB" w14:textId="77777777" w:rsidR="00126592" w:rsidRPr="00CB5EDB" w:rsidRDefault="00126592" w:rsidP="00126592">
            <w:proofErr w:type="spellStart"/>
            <w:r w:rsidRPr="00FA5005">
              <w:t>Urtica</w:t>
            </w:r>
            <w:proofErr w:type="spellEnd"/>
            <w:r w:rsidRPr="00FA5005">
              <w:t xml:space="preserve"> Sp. z o. o.</w:t>
            </w:r>
            <w:r>
              <w:t xml:space="preserve"> (Lider)</w:t>
            </w:r>
          </w:p>
          <w:p w14:paraId="1348987E" w14:textId="77777777" w:rsidR="00126592" w:rsidRPr="00CB5EDB" w:rsidRDefault="00126592" w:rsidP="00126592">
            <w:r w:rsidRPr="00FA5005">
              <w:t>Krzemieniecka</w:t>
            </w:r>
            <w:r w:rsidRPr="00CB5EDB">
              <w:t xml:space="preserve"> </w:t>
            </w:r>
            <w:r w:rsidRPr="00FA5005">
              <w:t>120</w:t>
            </w:r>
            <w:r w:rsidRPr="00CB5EDB">
              <w:t xml:space="preserve"> </w:t>
            </w:r>
          </w:p>
          <w:p w14:paraId="630EDCD5" w14:textId="77777777" w:rsidR="00126592" w:rsidRDefault="00126592" w:rsidP="00126592">
            <w:pPr>
              <w:jc w:val="both"/>
            </w:pPr>
            <w:r w:rsidRPr="00FA5005">
              <w:t>54-613</w:t>
            </w:r>
            <w:r w:rsidRPr="00CB5EDB">
              <w:t xml:space="preserve"> </w:t>
            </w:r>
            <w:r w:rsidRPr="00FA5005">
              <w:t>Wrocław</w:t>
            </w:r>
          </w:p>
          <w:p w14:paraId="4C3AC706" w14:textId="77777777" w:rsidR="00126592" w:rsidRDefault="00126592" w:rsidP="00126592">
            <w:pPr>
              <w:jc w:val="both"/>
            </w:pPr>
            <w:r>
              <w:t>PGF SA</w:t>
            </w:r>
          </w:p>
          <w:p w14:paraId="05F1FD63" w14:textId="77777777" w:rsidR="00126592" w:rsidRDefault="00126592" w:rsidP="00126592">
            <w:pPr>
              <w:jc w:val="both"/>
            </w:pPr>
            <w:r>
              <w:t>Zbąszyńska 3</w:t>
            </w:r>
          </w:p>
          <w:p w14:paraId="778BFE15" w14:textId="2F926807" w:rsidR="00126592" w:rsidRPr="00CB5EDB" w:rsidRDefault="00126592" w:rsidP="00126592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9F532E" w14:textId="77777777" w:rsidR="00126592" w:rsidRPr="00CB5EDB" w:rsidRDefault="00126592" w:rsidP="00126592">
            <w:pPr>
              <w:jc w:val="center"/>
            </w:pPr>
            <w:r w:rsidRPr="00FA5005">
              <w:t>7 907.80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46E6C1" w14:textId="340AAA12" w:rsidR="00126592" w:rsidRPr="00CB5EDB" w:rsidRDefault="00126592" w:rsidP="00126592">
            <w:pPr>
              <w:jc w:val="center"/>
            </w:pPr>
            <w:r w:rsidRPr="004C6564">
              <w:t>24</w:t>
            </w:r>
          </w:p>
        </w:tc>
        <w:tc>
          <w:tcPr>
            <w:tcW w:w="992" w:type="dxa"/>
            <w:vAlign w:val="center"/>
          </w:tcPr>
          <w:p w14:paraId="12AB1929" w14:textId="25BB079F" w:rsidR="00126592" w:rsidRPr="00FA5005" w:rsidRDefault="00126592" w:rsidP="00126592">
            <w:pPr>
              <w:jc w:val="center"/>
            </w:pPr>
            <w:r w:rsidRPr="00E23CF2"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0F21D3" w14:textId="207A6616" w:rsidR="00126592" w:rsidRPr="00CB5EDB" w:rsidRDefault="00126592" w:rsidP="00126592">
            <w:pPr>
              <w:jc w:val="center"/>
            </w:pPr>
            <w:r w:rsidRPr="00FA5005"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917FD4" w14:textId="77777777" w:rsidR="00126592" w:rsidRPr="00CB5EDB" w:rsidRDefault="00126592" w:rsidP="00126592">
            <w:pPr>
              <w:jc w:val="center"/>
            </w:pPr>
            <w:r w:rsidRPr="00FA5005">
              <w:t>60 dni</w:t>
            </w:r>
          </w:p>
        </w:tc>
      </w:tr>
    </w:tbl>
    <w:p w14:paraId="75BEE7B6" w14:textId="77777777" w:rsidR="0069085C" w:rsidRDefault="0069085C" w:rsidP="00185E52">
      <w:pPr>
        <w:jc w:val="both"/>
        <w:rPr>
          <w:sz w:val="24"/>
        </w:rPr>
      </w:pPr>
    </w:p>
    <w:p w14:paraId="37CC331E" w14:textId="05288644" w:rsidR="00A80738" w:rsidRDefault="00A80738" w:rsidP="00185E52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7EB39D6A" w14:textId="77777777" w:rsidR="00493BA2" w:rsidRDefault="00493BA2" w:rsidP="00185E52">
      <w:pPr>
        <w:pStyle w:val="Tekstpodstawowy"/>
        <w:spacing w:line="240" w:lineRule="auto"/>
        <w:ind w:left="3117" w:firstLine="423"/>
        <w:jc w:val="right"/>
        <w:rPr>
          <w:i/>
        </w:rPr>
      </w:pPr>
    </w:p>
    <w:p w14:paraId="26AC45AB" w14:textId="77777777" w:rsidR="00493BA2" w:rsidRDefault="00493BA2" w:rsidP="00493BA2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9F966C5" w14:textId="77777777" w:rsidR="00493BA2" w:rsidRDefault="00493BA2" w:rsidP="00493BA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FE86F81" w14:textId="77777777" w:rsidR="00493BA2" w:rsidRDefault="00493BA2" w:rsidP="00493BA2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2FD1E56F" w14:textId="77777777" w:rsidR="00A80738" w:rsidRDefault="00A80738" w:rsidP="00185E52">
      <w:pPr>
        <w:jc w:val="right"/>
        <w:rPr>
          <w:sz w:val="24"/>
        </w:rPr>
      </w:pPr>
    </w:p>
    <w:p w14:paraId="2FB630F6" w14:textId="77777777" w:rsidR="00C236D3" w:rsidRDefault="00C236D3" w:rsidP="00185E52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9B1DD8" w14:textId="77777777" w:rsidR="00126592" w:rsidRDefault="00126592">
      <w:r>
        <w:separator/>
      </w:r>
    </w:p>
  </w:endnote>
  <w:endnote w:type="continuationSeparator" w:id="0">
    <w:p w14:paraId="4B711A44" w14:textId="77777777" w:rsidR="00126592" w:rsidRDefault="00126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CD149" w14:textId="77777777" w:rsidR="00126592" w:rsidRDefault="001265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65ABE6" w14:textId="77777777" w:rsidR="00126592" w:rsidRDefault="0012659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9F26D6" w14:textId="77777777" w:rsidR="00126592" w:rsidRDefault="00493B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B87BDF">
        <v:line id="_x0000_s2049" style="position:absolute;left:0;text-align:left;z-index:251657728" from="-3.85pt,8.7pt" to="455.15pt,8.7pt"/>
      </w:pict>
    </w:r>
  </w:p>
  <w:p w14:paraId="58A1C15F" w14:textId="77777777" w:rsidR="00126592" w:rsidRDefault="0012659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7F42B8" w14:textId="77777777" w:rsidR="00126592" w:rsidRDefault="0012659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2F5E38" w14:textId="77777777" w:rsidR="00126592" w:rsidRDefault="00126592">
    <w:pPr>
      <w:pStyle w:val="Stopka"/>
      <w:tabs>
        <w:tab w:val="clear" w:pos="4536"/>
      </w:tabs>
      <w:jc w:val="center"/>
    </w:pPr>
  </w:p>
  <w:p w14:paraId="613E47DC" w14:textId="77777777" w:rsidR="00126592" w:rsidRDefault="00126592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15E790" w14:textId="77777777" w:rsidR="00126592" w:rsidRDefault="00126592">
      <w:r>
        <w:separator/>
      </w:r>
    </w:p>
  </w:footnote>
  <w:footnote w:type="continuationSeparator" w:id="0">
    <w:p w14:paraId="31E8C9E8" w14:textId="77777777" w:rsidR="00126592" w:rsidRDefault="00126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E7714" w14:textId="77777777" w:rsidR="00126592" w:rsidRDefault="001265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5AAF" w14:textId="77777777" w:rsidR="00126592" w:rsidRDefault="001265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8487D" w14:textId="77777777" w:rsidR="00126592" w:rsidRDefault="001265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608"/>
    <w:rsid w:val="0001764B"/>
    <w:rsid w:val="0003529D"/>
    <w:rsid w:val="00075CD0"/>
    <w:rsid w:val="00092C61"/>
    <w:rsid w:val="00126592"/>
    <w:rsid w:val="0014428B"/>
    <w:rsid w:val="00185E52"/>
    <w:rsid w:val="0018613E"/>
    <w:rsid w:val="001A443E"/>
    <w:rsid w:val="00256839"/>
    <w:rsid w:val="002628C2"/>
    <w:rsid w:val="00342653"/>
    <w:rsid w:val="0035216A"/>
    <w:rsid w:val="003B044E"/>
    <w:rsid w:val="00493BA2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35608"/>
    <w:rsid w:val="00E314E0"/>
    <w:rsid w:val="00EB7963"/>
    <w:rsid w:val="00F273AC"/>
    <w:rsid w:val="00F95C33"/>
    <w:rsid w:val="00FA5005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A46DE1"/>
  <w15:chartTrackingRefBased/>
  <w15:docId w15:val="{8D11B443-A111-424A-A082-5C4AA113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493BA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FE3D8-D31E-4785-B381-AFF28EDDE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4926</Words>
  <Characters>21530</Characters>
  <Application>Microsoft Office Word</Application>
  <DocSecurity>0</DocSecurity>
  <Lines>179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2020-10-13T10:08:00Z</cp:lastPrinted>
  <dcterms:created xsi:type="dcterms:W3CDTF">2020-10-15T10:43:00Z</dcterms:created>
  <dcterms:modified xsi:type="dcterms:W3CDTF">2020-10-15T10:43:00Z</dcterms:modified>
</cp:coreProperties>
</file>