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CA0098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9525" t="952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EE93AA" id="AutoShape 2" o:spid="_x0000_s1026" style="position:absolute;margin-left:0;margin-top:-9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DD5E6B">
        <w:rPr>
          <w:b/>
          <w:sz w:val="24"/>
          <w:szCs w:val="24"/>
        </w:rPr>
        <w:t xml:space="preserve">Załącznik nr </w:t>
      </w:r>
      <w:r w:rsidR="00521F36">
        <w:rPr>
          <w:b/>
          <w:sz w:val="24"/>
          <w:szCs w:val="24"/>
        </w:rPr>
        <w:t>5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CA0098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Pr="00490796" w:rsidRDefault="00DD5E6B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490796">
        <w:rPr>
          <w:b/>
          <w:color w:val="000000"/>
          <w:sz w:val="24"/>
          <w:szCs w:val="24"/>
        </w:rPr>
        <w:t xml:space="preserve">WYKAZ ZREALIZOWANYCH </w:t>
      </w:r>
      <w:r w:rsidR="009237B2" w:rsidRPr="00490796">
        <w:rPr>
          <w:b/>
          <w:color w:val="000000"/>
          <w:sz w:val="24"/>
          <w:szCs w:val="24"/>
        </w:rPr>
        <w:t>USŁUG</w:t>
      </w:r>
      <w:bookmarkStart w:id="0" w:name="_GoBack"/>
      <w:bookmarkEnd w:id="0"/>
      <w:r w:rsidR="00E0326B" w:rsidRPr="00490796">
        <w:rPr>
          <w:b/>
          <w:color w:val="000000"/>
          <w:sz w:val="24"/>
          <w:szCs w:val="24"/>
        </w:rPr>
        <w:t xml:space="preserve"> </w:t>
      </w: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>NAZWA WYKONAWCY: …………………………………………………….</w:t>
      </w: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 xml:space="preserve">ADRES:…………………………………………………………………………. </w:t>
      </w:r>
    </w:p>
    <w:p w:rsidR="00DD5E6B" w:rsidRPr="00490796" w:rsidRDefault="00DD5E6B" w:rsidP="00490796">
      <w:pPr>
        <w:tabs>
          <w:tab w:val="left" w:pos="0"/>
        </w:tabs>
        <w:jc w:val="both"/>
      </w:pPr>
      <w:r w:rsidRPr="00490796">
        <w:rPr>
          <w:color w:val="000000"/>
        </w:rPr>
        <w:t xml:space="preserve">Składając ofertę w postępowaniu o udzielenie zamówienia publicznego w trybie </w:t>
      </w:r>
      <w:r w:rsidR="006979C9" w:rsidRPr="00490796">
        <w:t>przetarg nieograniczony</w:t>
      </w:r>
      <w:r w:rsidRPr="00490796">
        <w:t xml:space="preserve"> </w:t>
      </w:r>
      <w:r w:rsidR="00E93A60" w:rsidRPr="00490796">
        <w:rPr>
          <w:color w:val="000000"/>
        </w:rPr>
        <w:t xml:space="preserve">na </w:t>
      </w:r>
      <w:r w:rsidR="00521F36" w:rsidRPr="00490796">
        <w:rPr>
          <w:b/>
        </w:rPr>
        <w:t>usługę dostarczania przesyłek kurierskich krajowych i zagranicznych dla potrzeb AGH - Kc-zp.272-</w:t>
      </w:r>
      <w:r w:rsidR="00490796" w:rsidRPr="00490796">
        <w:rPr>
          <w:b/>
        </w:rPr>
        <w:t>472</w:t>
      </w:r>
      <w:r w:rsidR="00521F36" w:rsidRPr="00490796">
        <w:rPr>
          <w:b/>
        </w:rPr>
        <w:t>/20</w:t>
      </w:r>
      <w:r w:rsidRPr="00490796">
        <w:rPr>
          <w:b/>
        </w:rPr>
        <w:t>,</w:t>
      </w:r>
      <w:r w:rsidR="00E93A60" w:rsidRPr="00490796">
        <w:rPr>
          <w:b/>
        </w:rPr>
        <w:t xml:space="preserve"> </w:t>
      </w:r>
      <w:r w:rsidRPr="00490796">
        <w:t>oświadczamy, że w ciągu ostatnich 3 lat przed upływem terminu składania ofert zrealizowaliśmy następujące zamówienia</w:t>
      </w:r>
      <w:r w:rsidR="003857B7" w:rsidRPr="00490796">
        <w:t xml:space="preserve"> odpowiadające rodzajem dostawom stanowiącym przedmiot zamówienia</w:t>
      </w:r>
      <w:r w:rsidRPr="00490796">
        <w:t>:</w:t>
      </w:r>
    </w:p>
    <w:p w:rsidR="00E93A60" w:rsidRPr="00490796" w:rsidRDefault="00490796" w:rsidP="00490796">
      <w:pPr>
        <w:tabs>
          <w:tab w:val="left" w:pos="0"/>
        </w:tabs>
        <w:jc w:val="both"/>
        <w:rPr>
          <w:b/>
        </w:rPr>
        <w:sectPr w:rsidR="00E93A60" w:rsidRPr="0049079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1" w:name="_Hlk51322359"/>
      <w:r w:rsidRPr="00490796">
        <w:rPr>
          <w:b/>
        </w:rPr>
        <w:t>Zadanie nr 1</w:t>
      </w:r>
    </w:p>
    <w:p w:rsidR="00490796" w:rsidRDefault="00490796" w:rsidP="00490796">
      <w:pPr>
        <w:tabs>
          <w:tab w:val="left" w:pos="0"/>
          <w:tab w:val="left" w:pos="285"/>
          <w:tab w:val="center" w:pos="4536"/>
        </w:tabs>
        <w:rPr>
          <w:b/>
        </w:rPr>
      </w:pPr>
      <w:r>
        <w:rPr>
          <w:b/>
        </w:rPr>
        <w:tab/>
      </w:r>
    </w:p>
    <w:p w:rsidR="00E93A60" w:rsidRPr="00490796" w:rsidRDefault="00E93A60" w:rsidP="00490796">
      <w:pPr>
        <w:sectPr w:rsidR="00E93A60" w:rsidRPr="00490796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RPr="00490796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490796"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Przedmiot </w:t>
            </w:r>
            <w:r w:rsidR="009237B2" w:rsidRPr="00490796">
              <w:rPr>
                <w:b/>
              </w:rPr>
              <w:t>usług</w:t>
            </w:r>
            <w:r w:rsidRPr="00490796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Odbiorca </w:t>
            </w:r>
            <w:r w:rsidR="009237B2" w:rsidRPr="00490796">
              <w:rPr>
                <w:b/>
              </w:rPr>
              <w:t>usługi</w:t>
            </w:r>
            <w:r w:rsidRPr="00490796">
              <w:rPr>
                <w:b/>
              </w:rPr>
              <w:t xml:space="preserve"> (nazwa, adres)</w:t>
            </w:r>
          </w:p>
        </w:tc>
      </w:tr>
      <w:tr w:rsidR="00E93A60" w:rsidRPr="00490796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1</w:t>
            </w:r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2</w:t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3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4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490796">
              <w:t>5</w:t>
            </w: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E93A60" w:rsidRPr="00490796" w:rsidTr="00E93A60">
        <w:trPr>
          <w:cantSplit/>
          <w:trHeight w:val="26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490796">
              <w:rPr>
                <w:color w:val="000000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</w:tr>
      <w:bookmarkEnd w:id="1"/>
    </w:tbl>
    <w:p w:rsidR="00E93A60" w:rsidRDefault="00E93A60" w:rsidP="00490796">
      <w:pPr>
        <w:jc w:val="both"/>
      </w:pPr>
    </w:p>
    <w:p w:rsidR="00490796" w:rsidRPr="00490796" w:rsidRDefault="00490796" w:rsidP="00490796">
      <w:pPr>
        <w:tabs>
          <w:tab w:val="left" w:pos="0"/>
        </w:tabs>
        <w:jc w:val="both"/>
        <w:rPr>
          <w:b/>
        </w:rPr>
      </w:pPr>
      <w:r w:rsidRPr="00490796">
        <w:rPr>
          <w:b/>
        </w:rPr>
        <w:t xml:space="preserve">Zadanie nr </w:t>
      </w:r>
      <w:r w:rsidRPr="00490796">
        <w:rPr>
          <w:b/>
        </w:rPr>
        <w:t>2</w:t>
      </w:r>
    </w:p>
    <w:p w:rsidR="00490796" w:rsidRDefault="00490796" w:rsidP="00490796">
      <w:pPr>
        <w:tabs>
          <w:tab w:val="left" w:pos="0"/>
        </w:tabs>
        <w:jc w:val="center"/>
        <w:rPr>
          <w:b/>
        </w:rPr>
        <w:sectPr w:rsidR="00490796" w:rsidSect="00490796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90796" w:rsidRDefault="00490796" w:rsidP="00490796">
      <w:pPr>
        <w:tabs>
          <w:tab w:val="left" w:pos="0"/>
        </w:tabs>
        <w:jc w:val="center"/>
        <w:rPr>
          <w:b/>
        </w:rPr>
        <w:sectPr w:rsidR="00490796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490796" w:rsidTr="003E131E">
        <w:trPr>
          <w:cantSplit/>
          <w:trHeight w:val="811"/>
        </w:trPr>
        <w:tc>
          <w:tcPr>
            <w:tcW w:w="626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</w:t>
            </w:r>
            <w:r>
              <w:rPr>
                <w:rStyle w:val="Odwoanieprzypisudolnego"/>
                <w:b/>
              </w:rPr>
              <w:footnoteReference w:id="2"/>
            </w:r>
          </w:p>
        </w:tc>
        <w:tc>
          <w:tcPr>
            <w:tcW w:w="2924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usługi (nazwa, adres)</w:t>
            </w:r>
          </w:p>
        </w:tc>
      </w:tr>
      <w:tr w:rsidR="00490796" w:rsidTr="003E131E">
        <w:trPr>
          <w:cantSplit/>
          <w:trHeight w:hRule="exact" w:val="291"/>
        </w:trPr>
        <w:tc>
          <w:tcPr>
            <w:tcW w:w="626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490796" w:rsidTr="003E131E">
        <w:trPr>
          <w:cantSplit/>
          <w:trHeight w:val="939"/>
        </w:trPr>
        <w:tc>
          <w:tcPr>
            <w:tcW w:w="626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490796" w:rsidTr="003E131E">
        <w:trPr>
          <w:cantSplit/>
          <w:trHeight w:val="939"/>
        </w:trPr>
        <w:tc>
          <w:tcPr>
            <w:tcW w:w="626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490796" w:rsidTr="003E131E">
        <w:trPr>
          <w:cantSplit/>
          <w:trHeight w:val="269"/>
        </w:trPr>
        <w:tc>
          <w:tcPr>
            <w:tcW w:w="626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</w:tr>
    </w:tbl>
    <w:p w:rsidR="00DD5E6B" w:rsidRDefault="00DD5E6B" w:rsidP="00490796">
      <w:pPr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:rsidR="00DD5E6B" w:rsidRDefault="00DD5E6B" w:rsidP="00490796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D5E6B" w:rsidRDefault="00DD5E6B" w:rsidP="00490796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7335B2" w:rsidRPr="000C4504" w:rsidRDefault="00DD5E6B" w:rsidP="00490796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2192" w:rsidRDefault="00EC2192">
      <w:r>
        <w:separator/>
      </w:r>
    </w:p>
  </w:endnote>
  <w:endnote w:type="continuationSeparator" w:id="0">
    <w:p w:rsidR="00EC2192" w:rsidRDefault="00EC2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2192" w:rsidRDefault="00EC2192">
      <w:r>
        <w:separator/>
      </w:r>
    </w:p>
  </w:footnote>
  <w:footnote w:type="continuationSeparator" w:id="0">
    <w:p w:rsidR="00EC2192" w:rsidRDefault="00EC2192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  <w:footnote w:id="2">
    <w:p w:rsidR="00490796" w:rsidRDefault="00490796" w:rsidP="00490796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  <w:r>
      <w:t>Załącznik do oferty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E6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4561E6"/>
    <w:rsid w:val="00490796"/>
    <w:rsid w:val="00521F36"/>
    <w:rsid w:val="006715C4"/>
    <w:rsid w:val="006979C9"/>
    <w:rsid w:val="006A5B9B"/>
    <w:rsid w:val="006B58EB"/>
    <w:rsid w:val="006F12AA"/>
    <w:rsid w:val="007335B2"/>
    <w:rsid w:val="00750860"/>
    <w:rsid w:val="008926F4"/>
    <w:rsid w:val="008D3D57"/>
    <w:rsid w:val="009237B2"/>
    <w:rsid w:val="00A1762A"/>
    <w:rsid w:val="00AC284D"/>
    <w:rsid w:val="00B538A0"/>
    <w:rsid w:val="00C1516B"/>
    <w:rsid w:val="00CA0098"/>
    <w:rsid w:val="00CD0D35"/>
    <w:rsid w:val="00D02D9D"/>
    <w:rsid w:val="00D850CB"/>
    <w:rsid w:val="00DD5E6B"/>
    <w:rsid w:val="00E0326B"/>
    <w:rsid w:val="00E154E9"/>
    <w:rsid w:val="00E43856"/>
    <w:rsid w:val="00E93A60"/>
    <w:rsid w:val="00EB64E2"/>
    <w:rsid w:val="00EC219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71203F"/>
  <w15:docId w15:val="{AD764D0A-1836-4ACF-8B83-BADFE8EC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26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1A59E-366D-4232-8252-DC5C0609A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Grzegorz Górak</dc:creator>
  <cp:lastModifiedBy>Michał Długoń</cp:lastModifiedBy>
  <cp:revision>2</cp:revision>
  <cp:lastPrinted>2018-07-03T09:55:00Z</cp:lastPrinted>
  <dcterms:created xsi:type="dcterms:W3CDTF">2020-09-18T09:58:00Z</dcterms:created>
  <dcterms:modified xsi:type="dcterms:W3CDTF">2020-09-18T09:58:00Z</dcterms:modified>
</cp:coreProperties>
</file>