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E20" w:rsidRPr="003D6231" w:rsidRDefault="006D0E20" w:rsidP="006D0E20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Pr="006D0E20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logo_FE_Wiedza_Edukacja_Rozwoj_rgb-1" style="width:129pt;height:34.5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6D0E20"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3" type="#_x0000_t75" alt="agh_znk_wbr_rgb_150ppi" style="width:18pt;height:33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6D0E20"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1" type="#_x0000_t75" alt="EU_EFS_rgb-1" style="width:167.25pt;height:38.25pt;visibility:visible;mso-wrap-style:square">
            <v:imagedata r:id="rId10" o:title="EU_EFS_rgb-1"/>
          </v:shape>
        </w:pict>
      </w:r>
    </w:p>
    <w:p w:rsidR="006D0E20" w:rsidRPr="00E105B5" w:rsidRDefault="006D0E20" w:rsidP="006D0E20">
      <w:pPr>
        <w:tabs>
          <w:tab w:val="center" w:pos="4536"/>
          <w:tab w:val="right" w:pos="9072"/>
        </w:tabs>
        <w:rPr>
          <w:rFonts w:ascii="Verdana" w:hAnsi="Verdana" w:cs="Verdana"/>
          <w:noProof/>
          <w:sz w:val="16"/>
          <w:szCs w:val="16"/>
        </w:rPr>
      </w:pPr>
      <w:r w:rsidRPr="00E105B5">
        <w:rPr>
          <w:b/>
          <w:sz w:val="22"/>
          <w:szCs w:val="22"/>
        </w:rPr>
        <w:tab/>
      </w:r>
    </w:p>
    <w:p w:rsidR="006D0E20" w:rsidRPr="00E105B5" w:rsidRDefault="006D0E20" w:rsidP="006D0E20">
      <w:pPr>
        <w:tabs>
          <w:tab w:val="left" w:pos="3270"/>
          <w:tab w:val="right" w:pos="9497"/>
        </w:tabs>
        <w:spacing w:line="360" w:lineRule="auto"/>
        <w:jc w:val="right"/>
        <w:rPr>
          <w:b/>
          <w:sz w:val="22"/>
          <w:szCs w:val="22"/>
        </w:rPr>
      </w:pPr>
      <w:r w:rsidRPr="00E105B5">
        <w:rPr>
          <w:b/>
          <w:sz w:val="22"/>
          <w:szCs w:val="22"/>
        </w:rPr>
        <w:tab/>
        <w:t>Załącznik nr 1</w:t>
      </w:r>
    </w:p>
    <w:p w:rsidR="006D0E20" w:rsidRPr="0022732C" w:rsidRDefault="006D0E20" w:rsidP="006D0E2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6D0E20" w:rsidRPr="00E105B5" w:rsidRDefault="006D0E20" w:rsidP="006D0E2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D0E20" w:rsidRPr="00E105B5" w:rsidRDefault="006D0E20" w:rsidP="006D0E20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NAZWA WYKONAWCY:…………………..………………………………………………</w:t>
      </w:r>
    </w:p>
    <w:p w:rsidR="006D0E20" w:rsidRPr="00E105B5" w:rsidRDefault="006D0E20" w:rsidP="006D0E20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FORMA PROWADZONEJ DZIAŁALNOŚCI: ......................................................................</w:t>
      </w:r>
    </w:p>
    <w:p w:rsidR="006D0E20" w:rsidRPr="00E105B5" w:rsidRDefault="006D0E20" w:rsidP="006D0E20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ADRES:……………………………………………………………………………………….</w:t>
      </w:r>
    </w:p>
    <w:p w:rsidR="006D0E20" w:rsidRPr="00E105B5" w:rsidRDefault="006D0E20" w:rsidP="006D0E20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POWIAT:…………………………………WOJEWÓDZTWO …………………………….</w:t>
      </w:r>
    </w:p>
    <w:p w:rsidR="006D0E20" w:rsidRPr="008911C5" w:rsidRDefault="006D0E20" w:rsidP="006D0E20">
      <w:pPr>
        <w:tabs>
          <w:tab w:val="right" w:pos="9000"/>
        </w:tabs>
        <w:spacing w:line="360" w:lineRule="auto"/>
        <w:rPr>
          <w:sz w:val="18"/>
          <w:szCs w:val="18"/>
          <w:lang w:val="en-US"/>
        </w:rPr>
      </w:pPr>
      <w:r w:rsidRPr="008911C5">
        <w:rPr>
          <w:sz w:val="18"/>
          <w:szCs w:val="18"/>
          <w:lang w:val="en-US"/>
        </w:rPr>
        <w:t>TEL./FAX/ E-MAIL…………………………………………………………………………..</w:t>
      </w:r>
    </w:p>
    <w:p w:rsidR="006D0E20" w:rsidRPr="00E105B5" w:rsidRDefault="006D0E20" w:rsidP="006D0E20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911C5">
        <w:rPr>
          <w:sz w:val="18"/>
          <w:szCs w:val="18"/>
          <w:lang w:val="en-US"/>
        </w:rPr>
        <w:t xml:space="preserve">NIP…………………………………. </w:t>
      </w:r>
      <w:r w:rsidRPr="00E105B5">
        <w:rPr>
          <w:sz w:val="18"/>
          <w:szCs w:val="18"/>
        </w:rPr>
        <w:t>REGON:………………………………………………</w:t>
      </w:r>
    </w:p>
    <w:p w:rsidR="006D0E20" w:rsidRPr="00E105B5" w:rsidRDefault="006D0E20" w:rsidP="006D0E20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BANK/ NR KONTA ………………………………………………………………………….</w:t>
      </w:r>
    </w:p>
    <w:p w:rsidR="006D0E20" w:rsidRPr="00E105B5" w:rsidRDefault="006D0E20" w:rsidP="006D0E20">
      <w:pPr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Do: Nazwa i siedziba Zamawiającego:</w:t>
      </w:r>
    </w:p>
    <w:p w:rsidR="006D0E20" w:rsidRPr="00787A70" w:rsidRDefault="006D0E20" w:rsidP="006D0E20">
      <w:pPr>
        <w:jc w:val="both"/>
        <w:rPr>
          <w:b/>
          <w:sz w:val="18"/>
          <w:szCs w:val="18"/>
        </w:rPr>
      </w:pPr>
      <w:r w:rsidRPr="00E105B5">
        <w:rPr>
          <w:b/>
          <w:sz w:val="18"/>
          <w:szCs w:val="18"/>
        </w:rPr>
        <w:t>Akademia Górniczo – Hutnicza im. Stanisława Staszica w Krakowie Dział Zamówień Publicznych Al. Mickiewicza 30, 30-059 Kraków.</w:t>
      </w:r>
    </w:p>
    <w:p w:rsidR="006D0E20" w:rsidRPr="00E105B5" w:rsidRDefault="006D0E20" w:rsidP="006D0E20">
      <w:pPr>
        <w:widowControl w:val="0"/>
        <w:ind w:right="1"/>
        <w:jc w:val="both"/>
        <w:rPr>
          <w:sz w:val="20"/>
          <w:szCs w:val="20"/>
        </w:rPr>
      </w:pPr>
      <w:r w:rsidRPr="00E105B5">
        <w:rPr>
          <w:sz w:val="20"/>
          <w:szCs w:val="20"/>
        </w:rPr>
        <w:t>Przystępując do postępowania o udzielenie zamówienia publicznego, którego przedmiotem jest:</w:t>
      </w:r>
    </w:p>
    <w:p w:rsidR="006D0E20" w:rsidRPr="00E105B5" w:rsidRDefault="006D0E20" w:rsidP="006D0E20">
      <w:pPr>
        <w:widowControl w:val="0"/>
        <w:ind w:right="1"/>
        <w:jc w:val="both"/>
        <w:rPr>
          <w:sz w:val="20"/>
          <w:szCs w:val="20"/>
        </w:rPr>
      </w:pPr>
      <w:r w:rsidRPr="00E105B5">
        <w:rPr>
          <w:rFonts w:eastAsia="Tahoma"/>
          <w:b/>
          <w:sz w:val="20"/>
          <w:szCs w:val="20"/>
          <w:lang w:eastAsia="x-none"/>
        </w:rPr>
        <w:t xml:space="preserve">Usługa </w:t>
      </w:r>
      <w:r w:rsidRPr="008911C5">
        <w:rPr>
          <w:rFonts w:eastAsia="Tahoma"/>
          <w:b/>
          <w:sz w:val="20"/>
          <w:szCs w:val="20"/>
          <w:lang w:eastAsia="x-none"/>
        </w:rPr>
        <w:t xml:space="preserve">przeprowadzenia szkoleń i egzaminów dla kadry dydaktycznej </w:t>
      </w:r>
      <w:proofErr w:type="spellStart"/>
      <w:r w:rsidRPr="008911C5">
        <w:rPr>
          <w:rFonts w:eastAsia="Tahoma"/>
          <w:b/>
          <w:sz w:val="20"/>
          <w:szCs w:val="20"/>
          <w:lang w:eastAsia="x-none"/>
        </w:rPr>
        <w:t>WIEiT</w:t>
      </w:r>
      <w:proofErr w:type="spellEnd"/>
      <w:r w:rsidRPr="008911C5">
        <w:rPr>
          <w:rFonts w:eastAsia="Tahoma"/>
          <w:b/>
          <w:sz w:val="20"/>
          <w:szCs w:val="20"/>
          <w:lang w:eastAsia="x-none"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Kc-zp.272-375/20</w:t>
      </w:r>
      <w:r w:rsidRPr="00E105B5">
        <w:rPr>
          <w:b/>
          <w:sz w:val="20"/>
          <w:szCs w:val="20"/>
        </w:rPr>
        <w:t xml:space="preserve">, </w:t>
      </w:r>
      <w:r w:rsidRPr="00E105B5">
        <w:rPr>
          <w:sz w:val="20"/>
          <w:szCs w:val="20"/>
        </w:rPr>
        <w:t>oferuję realizację przedmiotu zamówienia zgodnie z zasadami określonymi w SIWZ.</w:t>
      </w:r>
    </w:p>
    <w:p w:rsidR="006D0E20" w:rsidRPr="00E105B5" w:rsidRDefault="006D0E20" w:rsidP="006D0E20">
      <w:pPr>
        <w:widowControl w:val="0"/>
        <w:ind w:right="1"/>
        <w:jc w:val="both"/>
        <w:rPr>
          <w:sz w:val="20"/>
          <w:szCs w:val="20"/>
        </w:rPr>
      </w:pPr>
    </w:p>
    <w:tbl>
      <w:tblPr>
        <w:tblW w:w="9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3368"/>
        <w:gridCol w:w="3446"/>
      </w:tblGrid>
      <w:tr w:rsidR="006D0E20" w:rsidRPr="00E105B5" w:rsidTr="00285629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991409" w:rsidRDefault="006D0E20" w:rsidP="0028562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991409" w:rsidRDefault="006D0E20" w:rsidP="0028562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2</w:t>
            </w:r>
          </w:p>
        </w:tc>
      </w:tr>
      <w:tr w:rsidR="006D0E20" w:rsidRPr="00E105B5" w:rsidTr="00285629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6D0E20" w:rsidRPr="00E105B5" w:rsidRDefault="006D0E20" w:rsidP="0028562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6D0E20" w:rsidRPr="00E105B5" w:rsidTr="00285629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6D0E20" w:rsidRPr="00E105B5" w:rsidTr="00285629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dla 1 osoby</w:t>
            </w:r>
            <w:r w:rsidRPr="00E105B5">
              <w:rPr>
                <w:sz w:val="20"/>
                <w:szCs w:val="20"/>
              </w:rPr>
              <w:t xml:space="preserve"> </w:t>
            </w:r>
          </w:p>
          <w:p w:rsidR="006D0E20" w:rsidRPr="00E105B5" w:rsidRDefault="006D0E20" w:rsidP="0028562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6D0E20" w:rsidRPr="00E105B5" w:rsidTr="00285629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991409" w:rsidRDefault="006D0E20" w:rsidP="0028562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787A70" w:rsidRDefault="006D0E20" w:rsidP="00285629">
            <w:pPr>
              <w:rPr>
                <w:sz w:val="20"/>
                <w:szCs w:val="20"/>
              </w:rPr>
            </w:pPr>
            <w:r w:rsidRPr="00327CC7">
              <w:rPr>
                <w:sz w:val="20"/>
                <w:szCs w:val="20"/>
              </w:rPr>
              <w:t>od dat</w:t>
            </w:r>
            <w:r>
              <w:rPr>
                <w:sz w:val="20"/>
                <w:szCs w:val="20"/>
              </w:rPr>
              <w:t>y podpisania umowy do 20.12.2021</w:t>
            </w:r>
            <w:r w:rsidRPr="00327CC7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787A70" w:rsidRDefault="006D0E20" w:rsidP="00285629">
            <w:pPr>
              <w:rPr>
                <w:sz w:val="20"/>
                <w:szCs w:val="20"/>
              </w:rPr>
            </w:pPr>
            <w:r w:rsidRPr="00327CC7">
              <w:rPr>
                <w:sz w:val="20"/>
                <w:szCs w:val="20"/>
              </w:rPr>
              <w:t>od dat</w:t>
            </w:r>
            <w:r>
              <w:rPr>
                <w:sz w:val="20"/>
                <w:szCs w:val="20"/>
              </w:rPr>
              <w:t>y podpisania umowy do 20.12.2021</w:t>
            </w:r>
            <w:r w:rsidRPr="00327CC7">
              <w:rPr>
                <w:sz w:val="20"/>
                <w:szCs w:val="20"/>
              </w:rPr>
              <w:t xml:space="preserve"> r.</w:t>
            </w:r>
          </w:p>
        </w:tc>
      </w:tr>
      <w:tr w:rsidR="006D0E20" w:rsidRPr="00E105B5" w:rsidTr="00285629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991409" w:rsidRDefault="006D0E20" w:rsidP="0028562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6D0E20" w:rsidRPr="00991409" w:rsidRDefault="006D0E20" w:rsidP="0028562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 przeprowadzeniu każdorazowego szkolenia i egzaminu, p</w:t>
            </w:r>
            <w:r w:rsidRPr="00E105B5">
              <w:rPr>
                <w:sz w:val="20"/>
                <w:szCs w:val="20"/>
              </w:rPr>
              <w:t>rzelewem w ciągu 21 dni od daty otrzymania faktury  przez  Zamawiającego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984C48">
              <w:rPr>
                <w:sz w:val="20"/>
                <w:szCs w:val="20"/>
              </w:rPr>
              <w:t>Po przeprowadzeniu każdorazowego szkolenia, przelewem w ciągu 21 dni od daty otrzymania faktury  przez  Zamawiającego.</w:t>
            </w:r>
          </w:p>
        </w:tc>
      </w:tr>
      <w:tr w:rsidR="006D0E20" w:rsidRPr="00E105B5" w:rsidTr="00285629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991409" w:rsidRDefault="006D0E20" w:rsidP="0028562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6D0E20" w:rsidRPr="00991409" w:rsidRDefault="006D0E20" w:rsidP="0028562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E20" w:rsidRPr="00E105B5" w:rsidRDefault="006D0E20" w:rsidP="00285629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</w:p>
    <w:p w:rsidR="006D0E20" w:rsidRPr="00327CC7" w:rsidRDefault="006D0E20" w:rsidP="006D0E20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327CC7">
        <w:rPr>
          <w:b/>
          <w:sz w:val="22"/>
          <w:szCs w:val="22"/>
          <w:u w:val="single"/>
        </w:rPr>
        <w:t>Dodatkowe kryterium oceny ofert:</w:t>
      </w: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>Zadanie nr 1:</w:t>
      </w:r>
      <w:r>
        <w:rPr>
          <w:sz w:val="22"/>
          <w:szCs w:val="22"/>
        </w:rPr>
        <w:t xml:space="preserve"> Osoba odpowiedzialna za realizację zamówienia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……………………. (imię i nazwisko):</w:t>
      </w:r>
    </w:p>
    <w:p w:rsidR="006D0E20" w:rsidRPr="008911C5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  <w:r w:rsidRPr="008911C5">
        <w:rPr>
          <w:sz w:val="22"/>
          <w:szCs w:val="22"/>
        </w:rPr>
        <w:t>A) posiada ……… lat udokumentowanego stażu pracy w branży IT;</w:t>
      </w:r>
    </w:p>
    <w:p w:rsidR="006D0E20" w:rsidRPr="008911C5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  <w:r w:rsidRPr="008911C5">
        <w:rPr>
          <w:sz w:val="22"/>
          <w:szCs w:val="22"/>
        </w:rPr>
        <w:t>B) posiada ……… praktyki w pracy metodykami zwinnymi (poza prowadzeniem szkoleń z tego zakresu) lub/i we wdrażaniu metodyk zwinnych w branży IT;</w:t>
      </w: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  <w:r w:rsidRPr="008911C5">
        <w:rPr>
          <w:sz w:val="22"/>
          <w:szCs w:val="22"/>
        </w:rPr>
        <w:t xml:space="preserve">C) posiada udokumentowaną liczbę szkoleń PSM </w:t>
      </w:r>
      <w:proofErr w:type="spellStart"/>
      <w:r w:rsidRPr="008911C5">
        <w:rPr>
          <w:sz w:val="22"/>
          <w:szCs w:val="22"/>
        </w:rPr>
        <w:t>tj</w:t>
      </w:r>
      <w:proofErr w:type="spellEnd"/>
      <w:r w:rsidRPr="008911C5">
        <w:rPr>
          <w:sz w:val="22"/>
          <w:szCs w:val="22"/>
        </w:rPr>
        <w:t xml:space="preserve"> ………… (ilość szkoleń).</w:t>
      </w: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 w:rsidRPr="00327CC7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Osoba odpowiedzialna za realizację zamówienia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……………………. (imię i nazwisko):</w:t>
      </w:r>
    </w:p>
    <w:p w:rsidR="006D0E20" w:rsidRDefault="006D0E20" w:rsidP="006D0E20">
      <w:pPr>
        <w:tabs>
          <w:tab w:val="left" w:pos="426"/>
        </w:tabs>
        <w:jc w:val="both"/>
        <w:rPr>
          <w:rFonts w:eastAsia="Tahoma"/>
          <w:sz w:val="22"/>
          <w:szCs w:val="22"/>
        </w:rPr>
      </w:pPr>
      <w:r>
        <w:rPr>
          <w:sz w:val="22"/>
          <w:szCs w:val="22"/>
        </w:rPr>
        <w:t xml:space="preserve">A) posiada ……… lat </w:t>
      </w:r>
      <w:r>
        <w:rPr>
          <w:rFonts w:eastAsia="Tahoma"/>
          <w:sz w:val="22"/>
          <w:szCs w:val="22"/>
        </w:rPr>
        <w:t xml:space="preserve">udokumentowanego </w:t>
      </w:r>
      <w:r w:rsidRPr="001D5DF8">
        <w:rPr>
          <w:rFonts w:eastAsia="Tahoma"/>
          <w:sz w:val="22"/>
          <w:szCs w:val="22"/>
        </w:rPr>
        <w:t>stażu pracy w branży IT</w:t>
      </w:r>
      <w:r>
        <w:rPr>
          <w:rFonts w:eastAsia="Tahoma"/>
          <w:sz w:val="22"/>
          <w:szCs w:val="22"/>
        </w:rPr>
        <w:t>;</w:t>
      </w: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posiada ……… </w:t>
      </w:r>
      <w:r w:rsidRPr="00327CC7">
        <w:rPr>
          <w:sz w:val="22"/>
          <w:szCs w:val="22"/>
        </w:rPr>
        <w:t xml:space="preserve">praktyki w pracy metodykami zwinnymi </w:t>
      </w:r>
      <w:r w:rsidRPr="008911C5">
        <w:rPr>
          <w:sz w:val="22"/>
          <w:szCs w:val="22"/>
        </w:rPr>
        <w:t>(poza prowadzeniem szkoleń z tego zakresu)</w:t>
      </w:r>
      <w:r>
        <w:rPr>
          <w:sz w:val="22"/>
          <w:szCs w:val="22"/>
        </w:rPr>
        <w:t xml:space="preserve"> </w:t>
      </w:r>
      <w:r w:rsidRPr="00327CC7">
        <w:rPr>
          <w:sz w:val="22"/>
          <w:szCs w:val="22"/>
        </w:rPr>
        <w:t>lub/i we wdrażaniu metodyk zwinnych w branży IT</w:t>
      </w:r>
      <w:r>
        <w:rPr>
          <w:sz w:val="22"/>
          <w:szCs w:val="22"/>
        </w:rPr>
        <w:t>;</w:t>
      </w:r>
    </w:p>
    <w:p w:rsidR="006D0E20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C) posiada</w:t>
      </w:r>
      <w:r w:rsidRPr="00327CC7">
        <w:rPr>
          <w:sz w:val="22"/>
          <w:szCs w:val="22"/>
        </w:rPr>
        <w:t xml:space="preserve"> udokumentowaną liczbę szkoleń</w:t>
      </w:r>
      <w:r>
        <w:rPr>
          <w:sz w:val="22"/>
          <w:szCs w:val="22"/>
        </w:rPr>
        <w:t xml:space="preserve"> </w:t>
      </w:r>
      <w:r w:rsidRPr="008911C5">
        <w:rPr>
          <w:sz w:val="22"/>
          <w:szCs w:val="22"/>
        </w:rPr>
        <w:t>PS</w:t>
      </w:r>
      <w:r>
        <w:rPr>
          <w:sz w:val="22"/>
          <w:szCs w:val="22"/>
        </w:rPr>
        <w:t xml:space="preserve">F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 (ilość szkoleń).</w:t>
      </w:r>
    </w:p>
    <w:p w:rsidR="006D0E20" w:rsidRPr="00E105B5" w:rsidRDefault="006D0E20" w:rsidP="006D0E20">
      <w:pPr>
        <w:tabs>
          <w:tab w:val="left" w:pos="426"/>
        </w:tabs>
        <w:jc w:val="both"/>
        <w:rPr>
          <w:sz w:val="22"/>
          <w:szCs w:val="22"/>
        </w:rPr>
      </w:pPr>
    </w:p>
    <w:p w:rsidR="006D0E20" w:rsidRDefault="006D0E20" w:rsidP="006D0E20">
      <w:pPr>
        <w:tabs>
          <w:tab w:val="left" w:pos="426"/>
        </w:tabs>
        <w:jc w:val="both"/>
        <w:rPr>
          <w:sz w:val="20"/>
          <w:szCs w:val="20"/>
        </w:rPr>
      </w:pPr>
    </w:p>
    <w:p w:rsidR="006D0E20" w:rsidRPr="00787A70" w:rsidRDefault="006D0E20" w:rsidP="006D0E20">
      <w:pPr>
        <w:tabs>
          <w:tab w:val="left" w:pos="426"/>
        </w:tabs>
        <w:jc w:val="both"/>
        <w:rPr>
          <w:b/>
          <w:sz w:val="20"/>
          <w:szCs w:val="20"/>
        </w:rPr>
      </w:pPr>
      <w:r w:rsidRPr="00787A70">
        <w:rPr>
          <w:sz w:val="20"/>
          <w:szCs w:val="20"/>
        </w:rPr>
        <w:t>Oświadczamy, że zgodnie z ustawą z dnia 6 marca 2018 r. Prawo przedsiębiorców należymy do małych lub średnich przedsiębiorców:</w:t>
      </w:r>
      <w:r w:rsidRPr="00787A70">
        <w:rPr>
          <w:b/>
          <w:sz w:val="20"/>
          <w:szCs w:val="20"/>
        </w:rPr>
        <w:t xml:space="preserve"> TAK/NIE*</w:t>
      </w:r>
    </w:p>
    <w:p w:rsidR="006D0E20" w:rsidRPr="00787A70" w:rsidRDefault="006D0E20" w:rsidP="006D0E20">
      <w:pPr>
        <w:tabs>
          <w:tab w:val="left" w:pos="5040"/>
        </w:tabs>
        <w:rPr>
          <w:sz w:val="20"/>
          <w:szCs w:val="20"/>
        </w:rPr>
      </w:pPr>
    </w:p>
    <w:p w:rsidR="006D0E20" w:rsidRPr="00E105B5" w:rsidRDefault="006D0E20" w:rsidP="006D0E20">
      <w:pPr>
        <w:rPr>
          <w:b/>
          <w:sz w:val="22"/>
          <w:szCs w:val="22"/>
          <w:u w:val="single"/>
        </w:rPr>
      </w:pPr>
      <w:r w:rsidRPr="00E105B5">
        <w:rPr>
          <w:b/>
          <w:sz w:val="22"/>
          <w:szCs w:val="22"/>
          <w:u w:val="single"/>
        </w:rPr>
        <w:t>Jednocześnie oświadczamy, że:</w:t>
      </w:r>
    </w:p>
    <w:p w:rsidR="006D0E20" w:rsidRPr="00E105B5" w:rsidRDefault="006D0E20" w:rsidP="006D0E2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6D0E20" w:rsidRPr="00E105B5" w:rsidRDefault="006D0E20" w:rsidP="006D0E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105B5">
        <w:rPr>
          <w:color w:val="000000"/>
          <w:sz w:val="22"/>
          <w:szCs w:val="22"/>
        </w:rPr>
        <w:t xml:space="preserve"> i nie wnosimy do nich żadnych zastrzeżeń.</w:t>
      </w:r>
    </w:p>
    <w:p w:rsidR="006D0E20" w:rsidRPr="00E105B5" w:rsidRDefault="006D0E20" w:rsidP="006D0E20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Oświadczam, że wypełniłem obowiązki informacyjne przewidziane w art. 13 lub art. 14 RODO</w:t>
      </w:r>
      <w:r w:rsidRPr="00E105B5">
        <w:rPr>
          <w:sz w:val="22"/>
          <w:szCs w:val="22"/>
          <w:vertAlign w:val="superscript"/>
        </w:rPr>
        <w:t>1</w:t>
      </w:r>
      <w:r w:rsidRPr="00E105B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E105B5">
        <w:rPr>
          <w:sz w:val="22"/>
          <w:szCs w:val="22"/>
          <w:vertAlign w:val="superscript"/>
        </w:rPr>
        <w:t>2</w:t>
      </w:r>
      <w:r w:rsidRPr="00E105B5">
        <w:rPr>
          <w:sz w:val="22"/>
          <w:szCs w:val="22"/>
        </w:rPr>
        <w:t xml:space="preserve">. </w:t>
      </w:r>
    </w:p>
    <w:p w:rsidR="006D0E20" w:rsidRPr="00E105B5" w:rsidRDefault="006D0E20" w:rsidP="006D0E20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1</w:t>
      </w:r>
      <w:r w:rsidRPr="00E105B5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D0E20" w:rsidRPr="00E105B5" w:rsidRDefault="006D0E20" w:rsidP="006D0E20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2</w:t>
      </w:r>
      <w:r w:rsidRPr="00E105B5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D0E20" w:rsidRPr="00E105B5" w:rsidRDefault="006D0E20" w:rsidP="006D0E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D0E20" w:rsidRPr="00E105B5" w:rsidTr="0028562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0E20" w:rsidRPr="00E105B5" w:rsidRDefault="006D0E20" w:rsidP="002856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0E20" w:rsidRPr="00E105B5" w:rsidRDefault="006D0E20" w:rsidP="002856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 xml:space="preserve">Opis części zamówienia, którą wykonawca </w:t>
            </w:r>
          </w:p>
          <w:p w:rsidR="006D0E20" w:rsidRPr="00E105B5" w:rsidRDefault="006D0E20" w:rsidP="002856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0E20" w:rsidRPr="00E105B5" w:rsidRDefault="006D0E20" w:rsidP="002856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Nazwa podwykonawcy</w:t>
            </w:r>
            <w:r w:rsidRPr="00E105B5">
              <w:rPr>
                <w:sz w:val="22"/>
                <w:szCs w:val="22"/>
              </w:rPr>
              <w:br/>
              <w:t>(o ile jest znana)</w:t>
            </w:r>
          </w:p>
        </w:tc>
      </w:tr>
      <w:tr w:rsidR="006D0E20" w:rsidRPr="00E105B5" w:rsidTr="0028562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0E20" w:rsidRPr="00E105B5" w:rsidRDefault="006D0E20" w:rsidP="0028562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0E20" w:rsidRPr="00E105B5" w:rsidRDefault="006D0E20" w:rsidP="0028562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0E20" w:rsidRPr="00E105B5" w:rsidRDefault="006D0E20" w:rsidP="0028562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D0E20" w:rsidRPr="00E105B5" w:rsidRDefault="006D0E20" w:rsidP="006D0E20">
      <w:pPr>
        <w:ind w:left="360"/>
        <w:jc w:val="both"/>
        <w:rPr>
          <w:sz w:val="22"/>
          <w:szCs w:val="22"/>
        </w:rPr>
      </w:pPr>
    </w:p>
    <w:p w:rsidR="006D0E20" w:rsidRPr="00E105B5" w:rsidRDefault="006D0E20" w:rsidP="006D0E20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Upoważnionymi do reprezentowania naszej firmy są następujące osoby:</w:t>
      </w:r>
    </w:p>
    <w:p w:rsidR="006D0E20" w:rsidRPr="00E105B5" w:rsidRDefault="006D0E20" w:rsidP="006D0E20">
      <w:pPr>
        <w:keepNext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6D0E20" w:rsidRPr="00E105B5" w:rsidRDefault="006D0E20" w:rsidP="006D0E2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6D0E20" w:rsidRPr="00E105B5" w:rsidRDefault="006D0E20" w:rsidP="006D0E2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</w:r>
    </w:p>
    <w:p w:rsidR="006D0E20" w:rsidRPr="00E105B5" w:rsidRDefault="006D0E20" w:rsidP="006D0E2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6D0E20" w:rsidRPr="00E105B5" w:rsidRDefault="006D0E20" w:rsidP="006D0E2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  <w:t xml:space="preserve"> </w:t>
      </w:r>
    </w:p>
    <w:p w:rsidR="006D0E20" w:rsidRPr="00E105B5" w:rsidRDefault="006D0E20" w:rsidP="006D0E2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6D0E20" w:rsidRPr="00E105B5" w:rsidRDefault="006D0E20" w:rsidP="006D0E20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upoważnienie dla powyżej wskazanych osób wynika z następującego (</w:t>
      </w:r>
      <w:proofErr w:type="spellStart"/>
      <w:r w:rsidRPr="00E105B5">
        <w:rPr>
          <w:sz w:val="22"/>
          <w:szCs w:val="22"/>
        </w:rPr>
        <w:t>ych</w:t>
      </w:r>
      <w:proofErr w:type="spellEnd"/>
      <w:r w:rsidRPr="00E105B5">
        <w:rPr>
          <w:sz w:val="22"/>
          <w:szCs w:val="22"/>
        </w:rPr>
        <w:t>) dokumentu(ów)</w:t>
      </w:r>
    </w:p>
    <w:p w:rsidR="006D0E20" w:rsidRPr="00E105B5" w:rsidRDefault="006D0E20" w:rsidP="006D0E20">
      <w:pPr>
        <w:jc w:val="both"/>
        <w:rPr>
          <w:sz w:val="22"/>
          <w:szCs w:val="22"/>
        </w:rPr>
      </w:pPr>
      <w:r w:rsidRPr="00E105B5"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:rsidR="006D0E20" w:rsidRPr="00E105B5" w:rsidRDefault="006D0E20" w:rsidP="006D0E20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załącznikami do niniejszej oferty są:</w:t>
      </w:r>
    </w:p>
    <w:p w:rsidR="006D0E20" w:rsidRPr="00E105B5" w:rsidRDefault="006D0E20" w:rsidP="006D0E20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6D0E20" w:rsidRPr="00E105B5" w:rsidRDefault="006D0E20" w:rsidP="006D0E20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6D0E20" w:rsidRPr="00E105B5" w:rsidRDefault="006D0E20" w:rsidP="006D0E20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D0E20" w:rsidRPr="00E105B5" w:rsidRDefault="006D0E20" w:rsidP="006D0E20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6D0E20" w:rsidRPr="00E105B5" w:rsidRDefault="006D0E20" w:rsidP="006D0E20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6D0E20" w:rsidRPr="00E105B5" w:rsidRDefault="006D0E20" w:rsidP="006D0E20">
      <w:pPr>
        <w:rPr>
          <w:sz w:val="22"/>
          <w:szCs w:val="22"/>
        </w:rPr>
      </w:pPr>
    </w:p>
    <w:p w:rsidR="006D0E20" w:rsidRDefault="006D0E20" w:rsidP="006D0E20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6D0E20" w:rsidRPr="00E105B5" w:rsidRDefault="006D0E20" w:rsidP="006D0E20">
      <w:pPr>
        <w:rPr>
          <w:sz w:val="22"/>
          <w:szCs w:val="22"/>
        </w:rPr>
      </w:pPr>
    </w:p>
    <w:p w:rsidR="006D0E20" w:rsidRPr="00E105B5" w:rsidRDefault="006D0E20" w:rsidP="006D0E20">
      <w:pPr>
        <w:rPr>
          <w:sz w:val="22"/>
          <w:szCs w:val="22"/>
        </w:rPr>
      </w:pPr>
    </w:p>
    <w:p w:rsidR="006D0E20" w:rsidRPr="00E105B5" w:rsidRDefault="006D0E20" w:rsidP="006D0E20">
      <w:pPr>
        <w:rPr>
          <w:sz w:val="22"/>
          <w:szCs w:val="22"/>
        </w:rPr>
      </w:pPr>
      <w:r w:rsidRPr="00E105B5">
        <w:rPr>
          <w:sz w:val="22"/>
          <w:szCs w:val="22"/>
        </w:rPr>
        <w:t>*</w:t>
      </w:r>
      <w:r w:rsidRPr="00E105B5">
        <w:rPr>
          <w:sz w:val="20"/>
          <w:szCs w:val="20"/>
        </w:rPr>
        <w:t>niepotrzebne skreślić</w:t>
      </w:r>
    </w:p>
    <w:p w:rsidR="006D0E20" w:rsidRPr="00E105B5" w:rsidRDefault="006D0E20" w:rsidP="006D0E20">
      <w:pPr>
        <w:rPr>
          <w:b/>
          <w:sz w:val="18"/>
          <w:szCs w:val="18"/>
          <w:u w:val="single"/>
        </w:rPr>
      </w:pPr>
      <w:r w:rsidRPr="00E105B5">
        <w:rPr>
          <w:sz w:val="18"/>
          <w:szCs w:val="18"/>
        </w:rPr>
        <w:t>**Jeżeli dotyczy</w:t>
      </w:r>
    </w:p>
    <w:p w:rsidR="006D0E20" w:rsidRPr="00E105B5" w:rsidRDefault="006D0E20" w:rsidP="006D0E20"/>
    <w:p w:rsidR="006D0E20" w:rsidRPr="00DA0C10" w:rsidRDefault="006D0E20" w:rsidP="006D0E20"/>
    <w:p w:rsidR="006D0E20" w:rsidRPr="00763B74" w:rsidRDefault="006D0E20" w:rsidP="006D0E20"/>
    <w:p w:rsidR="00FE545C" w:rsidRPr="006D0E20" w:rsidRDefault="00FE545C" w:rsidP="006D0E20">
      <w:bookmarkStart w:id="0" w:name="_GoBack"/>
      <w:bookmarkEnd w:id="0"/>
    </w:p>
    <w:sectPr w:rsidR="00FE545C" w:rsidRPr="006D0E2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224" w:rsidRDefault="00FC1224">
      <w:r>
        <w:separator/>
      </w:r>
    </w:p>
  </w:endnote>
  <w:endnote w:type="continuationSeparator" w:id="0">
    <w:p w:rsidR="00FC1224" w:rsidRDefault="00FC1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6CB" w:rsidRDefault="00C716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6CB" w:rsidRDefault="00C716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224" w:rsidRDefault="00FC1224">
      <w:r>
        <w:separator/>
      </w:r>
    </w:p>
  </w:footnote>
  <w:footnote w:type="continuationSeparator" w:id="0">
    <w:p w:rsidR="00FC1224" w:rsidRDefault="00FC1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6CB" w:rsidRDefault="00C716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6CB" w:rsidRDefault="00C716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FC122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0E20"/>
    <w:rsid w:val="00763B74"/>
    <w:rsid w:val="007748F0"/>
    <w:rsid w:val="007A4321"/>
    <w:rsid w:val="00833933"/>
    <w:rsid w:val="00853083"/>
    <w:rsid w:val="008A7331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716C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C122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4026D79B"/>
  <w15:docId w15:val="{F08273BB-CDA8-44D1-9690-D3A6AC7FD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63B7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763B74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63268-DC9C-4104-ADCE-D964FCC4C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703</Words>
  <Characters>5175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2020-10-12T09:27:00Z</dcterms:created>
  <dcterms:modified xsi:type="dcterms:W3CDTF">2020-10-12T09:27:00Z</dcterms:modified>
</cp:coreProperties>
</file>