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011" w:rsidRPr="003D6231" w:rsidRDefault="00235011" w:rsidP="00235011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</w:t>
      </w:r>
      <w:r w:rsidRPr="00235011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logo_FE_Wiedza_Edukacja_Rozwoj_rgb-1" style="width:129pt;height:31.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235011"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3" type="#_x0000_t75" alt="agh_znk_wbr_rgb_150ppi" style="width:17.25pt;height:36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235011"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1" type="#_x0000_t75" alt="EU_EFS_rgb-1" style="width:167.25pt;height:29.25pt;visibility:visible;mso-wrap-style:square">
            <v:imagedata r:id="rId10" o:title="EU_EFS_rgb-1"/>
          </v:shape>
        </w:pict>
      </w:r>
    </w:p>
    <w:p w:rsidR="00235011" w:rsidRDefault="00235011" w:rsidP="00235011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235011" w:rsidRPr="00294713" w:rsidRDefault="00235011" w:rsidP="00235011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235011" w:rsidRPr="00294713" w:rsidRDefault="00235011" w:rsidP="00235011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235011" w:rsidRPr="00294713" w:rsidRDefault="00235011" w:rsidP="0023501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235011" w:rsidRPr="00294713" w:rsidRDefault="00235011" w:rsidP="0023501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235011" w:rsidRPr="00294713" w:rsidRDefault="00235011" w:rsidP="0023501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294713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235011" w:rsidRPr="009475A8" w:rsidRDefault="00235011" w:rsidP="00235011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235011" w:rsidRPr="009475A8" w:rsidRDefault="00235011" w:rsidP="0023501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235011" w:rsidRPr="009475A8" w:rsidRDefault="00235011" w:rsidP="00235011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235011" w:rsidRPr="009475A8" w:rsidRDefault="00235011" w:rsidP="00235011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235011" w:rsidRPr="009475A8" w:rsidRDefault="00235011" w:rsidP="00235011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235011" w:rsidRPr="009475A8" w:rsidRDefault="00235011" w:rsidP="00235011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235011" w:rsidRPr="009475A8" w:rsidRDefault="00235011" w:rsidP="00235011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235011" w:rsidRDefault="00235011" w:rsidP="0023501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235011" w:rsidRPr="009475A8" w:rsidRDefault="00235011" w:rsidP="0023501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235011" w:rsidRDefault="00235011" w:rsidP="0023501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ANEK WYKLUCZENIA Z POSTĘPOWANIA</w:t>
      </w:r>
    </w:p>
    <w:p w:rsidR="00235011" w:rsidRDefault="00235011" w:rsidP="0023501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235011" w:rsidRDefault="00235011" w:rsidP="0023501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EA43A5">
        <w:rPr>
          <w:rFonts w:ascii="Arial" w:eastAsia="Tahoma" w:hAnsi="Arial" w:cs="Arial"/>
          <w:b/>
          <w:sz w:val="20"/>
          <w:szCs w:val="20"/>
          <w:lang w:eastAsia="x-none"/>
        </w:rPr>
        <w:t xml:space="preserve">Usługa </w:t>
      </w:r>
      <w:r w:rsidRPr="00D37121">
        <w:rPr>
          <w:rFonts w:ascii="Arial" w:eastAsia="Tahoma" w:hAnsi="Arial" w:cs="Arial"/>
          <w:b/>
          <w:sz w:val="20"/>
          <w:szCs w:val="20"/>
          <w:lang w:eastAsia="x-none"/>
        </w:rPr>
        <w:t xml:space="preserve">przeprowadzenia szkoleń i egzaminów dla kadry dydaktycznej </w:t>
      </w:r>
      <w:proofErr w:type="spellStart"/>
      <w:r w:rsidRPr="00D37121">
        <w:rPr>
          <w:rFonts w:ascii="Arial" w:eastAsia="Tahoma" w:hAnsi="Arial" w:cs="Arial"/>
          <w:b/>
          <w:sz w:val="20"/>
          <w:szCs w:val="20"/>
          <w:lang w:eastAsia="x-none"/>
        </w:rPr>
        <w:t>WIEiT</w:t>
      </w:r>
      <w:proofErr w:type="spellEnd"/>
      <w:r w:rsidRPr="00D37121">
        <w:rPr>
          <w:rFonts w:ascii="Arial" w:eastAsia="Tahoma" w:hAnsi="Arial" w:cs="Arial"/>
          <w:b/>
          <w:sz w:val="20"/>
          <w:szCs w:val="20"/>
          <w:lang w:eastAsia="x-none"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Kc-zp.272-375/20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235011" w:rsidRPr="0082722F" w:rsidRDefault="00235011" w:rsidP="00235011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235011" w:rsidRPr="000A3C06" w:rsidRDefault="00235011" w:rsidP="00235011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5011" w:rsidRPr="000A3C06" w:rsidRDefault="00235011" w:rsidP="0023501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0A3C06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1"/>
          <w:szCs w:val="21"/>
        </w:rPr>
        <w:t>.</w:t>
      </w:r>
    </w:p>
    <w:p w:rsidR="00235011" w:rsidRPr="000A3C06" w:rsidRDefault="00235011" w:rsidP="0023501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A3C06">
        <w:rPr>
          <w:rFonts w:ascii="Arial" w:hAnsi="Arial" w:cs="Arial"/>
          <w:sz w:val="16"/>
          <w:szCs w:val="16"/>
        </w:rPr>
        <w:t xml:space="preserve">[UWAGA: </w:t>
      </w:r>
      <w:r w:rsidRPr="000A3C06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0A3C06">
        <w:rPr>
          <w:rFonts w:ascii="Arial" w:hAnsi="Arial" w:cs="Arial"/>
          <w:sz w:val="16"/>
          <w:szCs w:val="16"/>
        </w:rPr>
        <w:t>]</w:t>
      </w:r>
    </w:p>
    <w:p w:rsidR="00235011" w:rsidRDefault="00235011" w:rsidP="0023501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0A3C06">
        <w:rPr>
          <w:rFonts w:ascii="Arial" w:hAnsi="Arial" w:cs="Arial"/>
        </w:rPr>
        <w:t xml:space="preserve">Oświadczam, że nie podlegam wykluczeniu z postępowania na podstawie </w:t>
      </w:r>
      <w:r w:rsidRPr="000A3C06">
        <w:rPr>
          <w:rFonts w:ascii="Arial" w:hAnsi="Arial" w:cs="Arial"/>
        </w:rPr>
        <w:br/>
        <w:t xml:space="preserve">art. 24 ust. 5 pkt 1 ustawy </w:t>
      </w:r>
      <w:proofErr w:type="spellStart"/>
      <w:r w:rsidRPr="000A3C06">
        <w:rPr>
          <w:rFonts w:ascii="Arial" w:hAnsi="Arial" w:cs="Arial"/>
        </w:rPr>
        <w:t>Pzp</w:t>
      </w:r>
      <w:proofErr w:type="spellEnd"/>
      <w:r w:rsidRPr="000A3C06">
        <w:rPr>
          <w:rFonts w:ascii="Arial" w:hAnsi="Arial" w:cs="Arial"/>
        </w:rPr>
        <w:t xml:space="preserve">  .</w:t>
      </w:r>
    </w:p>
    <w:p w:rsidR="00235011" w:rsidRDefault="00235011" w:rsidP="0023501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35011" w:rsidRPr="000A3C06" w:rsidRDefault="00235011" w:rsidP="0023501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35011" w:rsidRPr="000A3C06" w:rsidRDefault="00235011" w:rsidP="0023501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Pzp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).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235011" w:rsidRPr="000A3C06" w:rsidRDefault="00235011" w:rsidP="0023501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235011" w:rsidRDefault="00235011" w:rsidP="00235011">
      <w:pPr>
        <w:spacing w:after="0" w:line="360" w:lineRule="auto"/>
        <w:jc w:val="both"/>
        <w:rPr>
          <w:rFonts w:ascii="Arial" w:hAnsi="Arial" w:cs="Arial"/>
          <w:i/>
        </w:rPr>
      </w:pPr>
    </w:p>
    <w:p w:rsidR="00235011" w:rsidRDefault="00235011" w:rsidP="00235011">
      <w:pPr>
        <w:spacing w:after="0" w:line="360" w:lineRule="auto"/>
        <w:jc w:val="both"/>
        <w:rPr>
          <w:rFonts w:ascii="Arial" w:hAnsi="Arial" w:cs="Arial"/>
          <w:i/>
        </w:rPr>
      </w:pPr>
    </w:p>
    <w:p w:rsidR="00235011" w:rsidRDefault="00235011" w:rsidP="00235011">
      <w:pPr>
        <w:spacing w:after="0" w:line="360" w:lineRule="auto"/>
        <w:jc w:val="both"/>
        <w:rPr>
          <w:rFonts w:ascii="Arial" w:hAnsi="Arial" w:cs="Arial"/>
          <w:i/>
        </w:rPr>
      </w:pPr>
    </w:p>
    <w:p w:rsidR="00235011" w:rsidRPr="000A3C06" w:rsidRDefault="00235011" w:rsidP="00235011">
      <w:pPr>
        <w:spacing w:after="0" w:line="360" w:lineRule="auto"/>
        <w:jc w:val="both"/>
        <w:rPr>
          <w:rFonts w:ascii="Arial" w:hAnsi="Arial" w:cs="Arial"/>
          <w:i/>
        </w:rPr>
      </w:pPr>
    </w:p>
    <w:p w:rsidR="00235011" w:rsidRPr="000A3C06" w:rsidRDefault="00235011" w:rsidP="002350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235011" w:rsidRPr="000A3C06" w:rsidRDefault="00235011" w:rsidP="00235011">
      <w:pPr>
        <w:spacing w:after="0" w:line="360" w:lineRule="auto"/>
        <w:jc w:val="both"/>
        <w:rPr>
          <w:rFonts w:ascii="Arial" w:hAnsi="Arial" w:cs="Arial"/>
          <w:b/>
        </w:rPr>
      </w:pPr>
    </w:p>
    <w:p w:rsidR="00235011" w:rsidRPr="00A717E8" w:rsidRDefault="00235011" w:rsidP="0023501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A3C06">
        <w:rPr>
          <w:rFonts w:ascii="Arial" w:hAnsi="Arial" w:cs="Arial"/>
          <w:sz w:val="21"/>
          <w:szCs w:val="21"/>
        </w:rPr>
        <w:t>tów</w:t>
      </w:r>
      <w:proofErr w:type="spellEnd"/>
      <w:r w:rsidRPr="000A3C06">
        <w:rPr>
          <w:rFonts w:ascii="Arial" w:hAnsi="Arial" w:cs="Arial"/>
          <w:sz w:val="21"/>
          <w:szCs w:val="21"/>
        </w:rPr>
        <w:t>, na którego/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</w:t>
      </w:r>
      <w:r w:rsidRPr="000A3C06">
        <w:rPr>
          <w:rFonts w:ascii="Arial" w:hAnsi="Arial" w:cs="Arial"/>
          <w:i/>
          <w:sz w:val="20"/>
          <w:szCs w:val="20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235011" w:rsidRPr="000A3C06" w:rsidRDefault="00235011" w:rsidP="00235011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A3C06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Pzp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]</w:t>
      </w:r>
    </w:p>
    <w:p w:rsidR="00235011" w:rsidRPr="000A3C06" w:rsidRDefault="00235011" w:rsidP="002350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235011" w:rsidRPr="000A3C06" w:rsidRDefault="00235011" w:rsidP="00235011">
      <w:pPr>
        <w:spacing w:after="0" w:line="360" w:lineRule="auto"/>
        <w:jc w:val="both"/>
        <w:rPr>
          <w:rFonts w:ascii="Arial" w:hAnsi="Arial" w:cs="Arial"/>
          <w:b/>
        </w:rPr>
      </w:pPr>
    </w:p>
    <w:p w:rsidR="00235011" w:rsidRPr="00A717E8" w:rsidRDefault="00235011" w:rsidP="0023501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A3C06">
        <w:rPr>
          <w:rFonts w:ascii="Arial" w:hAnsi="Arial" w:cs="Arial"/>
          <w:sz w:val="21"/>
          <w:szCs w:val="21"/>
        </w:rPr>
        <w:t>tów</w:t>
      </w:r>
      <w:proofErr w:type="spellEnd"/>
      <w:r w:rsidRPr="000A3C06">
        <w:rPr>
          <w:rFonts w:ascii="Arial" w:hAnsi="Arial" w:cs="Arial"/>
          <w:sz w:val="21"/>
          <w:szCs w:val="21"/>
        </w:rPr>
        <w:t>, będącego/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0A3C06">
        <w:rPr>
          <w:rFonts w:ascii="Arial" w:hAnsi="Arial" w:cs="Arial"/>
          <w:sz w:val="21"/>
          <w:szCs w:val="21"/>
        </w:rPr>
        <w:t>ami</w:t>
      </w:r>
      <w:proofErr w:type="spellEnd"/>
      <w:r w:rsidRPr="000A3C0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</w:t>
      </w:r>
      <w:r w:rsidRPr="000A3C06">
        <w:rPr>
          <w:rFonts w:ascii="Arial" w:hAnsi="Arial" w:cs="Arial"/>
          <w:sz w:val="16"/>
          <w:szCs w:val="16"/>
        </w:rPr>
        <w:t xml:space="preserve">, </w:t>
      </w:r>
      <w:r w:rsidRPr="000A3C06">
        <w:rPr>
          <w:rFonts w:ascii="Arial" w:hAnsi="Arial" w:cs="Arial"/>
          <w:sz w:val="21"/>
          <w:szCs w:val="21"/>
        </w:rPr>
        <w:t>nie</w:t>
      </w:r>
      <w:r w:rsidRPr="000A3C06">
        <w:rPr>
          <w:rFonts w:ascii="Arial" w:hAnsi="Arial" w:cs="Arial"/>
          <w:sz w:val="16"/>
          <w:szCs w:val="16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235011" w:rsidRPr="000A3C06" w:rsidRDefault="00235011" w:rsidP="002350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5011" w:rsidRPr="000A3C06" w:rsidRDefault="00235011" w:rsidP="00235011">
      <w:pPr>
        <w:spacing w:after="0" w:line="360" w:lineRule="auto"/>
        <w:jc w:val="both"/>
        <w:rPr>
          <w:rFonts w:ascii="Arial" w:hAnsi="Arial" w:cs="Arial"/>
          <w:b/>
        </w:rPr>
      </w:pPr>
    </w:p>
    <w:p w:rsidR="00235011" w:rsidRPr="00A717E8" w:rsidRDefault="00235011" w:rsidP="0023501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0A3C0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5011" w:rsidRPr="000A3C06" w:rsidRDefault="00235011" w:rsidP="0023501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235011" w:rsidRPr="000A3C06" w:rsidRDefault="00235011" w:rsidP="0023501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235011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35011">
        <w:rPr>
          <w:rFonts w:ascii="Times New Roman" w:hAnsi="Times New Roman"/>
          <w:highlight w:val="lightGray"/>
        </w:rPr>
        <w:instrText xml:space="preserve"> FORMCHECKBOX </w:instrText>
      </w:r>
      <w:r w:rsidRPr="00235011">
        <w:rPr>
          <w:rFonts w:ascii="Times New Roman" w:hAnsi="Times New Roman"/>
          <w:highlight w:val="lightGray"/>
        </w:rPr>
      </w:r>
      <w:r w:rsidRPr="00235011">
        <w:rPr>
          <w:rFonts w:ascii="Times New Roman" w:hAnsi="Times New Roman"/>
          <w:highlight w:val="lightGray"/>
        </w:rPr>
        <w:fldChar w:fldCharType="separate"/>
      </w:r>
      <w:r w:rsidRPr="00235011">
        <w:rPr>
          <w:rFonts w:ascii="Times New Roman" w:hAnsi="Times New Roman"/>
          <w:highlight w:val="lightGray"/>
        </w:rPr>
        <w:fldChar w:fldCharType="end"/>
      </w:r>
      <w:r w:rsidRPr="000A3C06">
        <w:rPr>
          <w:rFonts w:ascii="Times New Roman" w:hAnsi="Times New Roman"/>
          <w:color w:val="000000"/>
        </w:rPr>
        <w:t xml:space="preserve">  </w:t>
      </w:r>
      <w:hyperlink r:id="rId11" w:history="1">
        <w:r w:rsidRPr="000A3C06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0A3C06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235011" w:rsidRPr="000A3C06" w:rsidRDefault="00235011" w:rsidP="0023501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235011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35011">
        <w:rPr>
          <w:rFonts w:ascii="Times New Roman" w:hAnsi="Times New Roman"/>
          <w:highlight w:val="lightGray"/>
        </w:rPr>
        <w:instrText xml:space="preserve"> FORMCHECKBOX </w:instrText>
      </w:r>
      <w:r w:rsidRPr="00235011">
        <w:rPr>
          <w:rFonts w:ascii="Times New Roman" w:hAnsi="Times New Roman"/>
          <w:highlight w:val="lightGray"/>
        </w:rPr>
      </w:r>
      <w:r w:rsidRPr="00235011">
        <w:rPr>
          <w:rFonts w:ascii="Times New Roman" w:hAnsi="Times New Roman"/>
          <w:highlight w:val="lightGray"/>
        </w:rPr>
        <w:fldChar w:fldCharType="separate"/>
      </w:r>
      <w:r w:rsidRPr="00235011">
        <w:rPr>
          <w:rFonts w:ascii="Times New Roman" w:hAnsi="Times New Roman"/>
          <w:highlight w:val="lightGray"/>
        </w:rPr>
        <w:fldChar w:fldCharType="end"/>
      </w:r>
      <w:r w:rsidRPr="000A3C06">
        <w:rPr>
          <w:rFonts w:ascii="Times New Roman" w:hAnsi="Times New Roman"/>
          <w:color w:val="000000"/>
        </w:rPr>
        <w:t xml:space="preserve">  </w:t>
      </w:r>
      <w:hyperlink r:id="rId12" w:history="1">
        <w:r w:rsidRPr="000A3C06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0A3C06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235011" w:rsidRPr="000A3C06" w:rsidRDefault="00235011" w:rsidP="0023501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i/>
          <w:color w:val="000000"/>
        </w:rPr>
        <w:t>*należy wskazać właściwe</w:t>
      </w:r>
    </w:p>
    <w:p w:rsidR="00235011" w:rsidRPr="000A3C06" w:rsidRDefault="00235011" w:rsidP="00235011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235011" w:rsidRPr="000A3C06" w:rsidRDefault="00235011" w:rsidP="0023501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A3C06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0A3C06">
        <w:rPr>
          <w:rFonts w:ascii="Times New Roman" w:eastAsia="Times New Roman" w:hAnsi="Times New Roman"/>
          <w:lang w:eastAsia="pl-PL"/>
        </w:rPr>
        <w:t>Pzp</w:t>
      </w:r>
      <w:proofErr w:type="spellEnd"/>
      <w:r w:rsidRPr="000A3C06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235011" w:rsidRPr="000A3C06" w:rsidRDefault="00235011" w:rsidP="0023501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A3C06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235011" w:rsidRPr="000A3C06" w:rsidRDefault="00235011" w:rsidP="00235011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0A3C0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235011" w:rsidRPr="000A3C06" w:rsidRDefault="00235011" w:rsidP="0023501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5011" w:rsidRPr="000A3C06" w:rsidRDefault="00235011" w:rsidP="00235011">
      <w:pPr>
        <w:tabs>
          <w:tab w:val="left" w:pos="0"/>
        </w:tabs>
        <w:spacing w:after="0" w:line="264" w:lineRule="auto"/>
        <w:ind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103B9" w:rsidRPr="0079336C" w:rsidRDefault="00235011" w:rsidP="0079336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  <w:bookmarkStart w:id="0" w:name="_GoBack"/>
      <w:bookmarkEnd w:id="0"/>
    </w:p>
    <w:sectPr w:rsidR="005103B9" w:rsidRPr="0079336C" w:rsidSect="009475A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40F" w:rsidRDefault="00F5440F" w:rsidP="0038231F">
      <w:pPr>
        <w:spacing w:after="0" w:line="240" w:lineRule="auto"/>
      </w:pPr>
      <w:r>
        <w:separator/>
      </w:r>
    </w:p>
  </w:endnote>
  <w:endnote w:type="continuationSeparator" w:id="0">
    <w:p w:rsidR="00F5440F" w:rsidRDefault="00F544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02B" w:rsidRDefault="005A70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9336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9336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02B" w:rsidRDefault="005A70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40F" w:rsidRDefault="00F5440F" w:rsidP="0038231F">
      <w:pPr>
        <w:spacing w:after="0" w:line="240" w:lineRule="auto"/>
      </w:pPr>
      <w:r>
        <w:separator/>
      </w:r>
    </w:p>
  </w:footnote>
  <w:footnote w:type="continuationSeparator" w:id="0">
    <w:p w:rsidR="00F5440F" w:rsidRDefault="00F544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02B" w:rsidRDefault="005A70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02B" w:rsidRDefault="005A70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02B" w:rsidRDefault="005A70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F5440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3501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702B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36C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440F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18F85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336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79336C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rod.ceidg.gov.p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ms.ms.gov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6EB75-7818-4E54-BA67-2CB9B8D67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612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2020-10-12T09:27:00Z</dcterms:created>
  <dcterms:modified xsi:type="dcterms:W3CDTF">2020-10-12T09:27:00Z</dcterms:modified>
</cp:coreProperties>
</file>