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584BE5" w14:textId="77777777" w:rsidR="001A443E" w:rsidRDefault="001B5555" w:rsidP="00902BE2">
      <w:pPr>
        <w:jc w:val="right"/>
        <w:rPr>
          <w:b/>
          <w:bCs/>
          <w:sz w:val="24"/>
        </w:rPr>
      </w:pPr>
      <w:r w:rsidRPr="001B5555">
        <w:rPr>
          <w:sz w:val="24"/>
        </w:rPr>
        <w:t>Poznań</w:t>
      </w:r>
      <w:r w:rsidR="001A443E">
        <w:rPr>
          <w:sz w:val="24"/>
        </w:rPr>
        <w:t xml:space="preserve"> dnia: </w:t>
      </w:r>
      <w:r w:rsidRPr="001B5555">
        <w:rPr>
          <w:sz w:val="24"/>
        </w:rPr>
        <w:t>2020-10-12</w:t>
      </w:r>
    </w:p>
    <w:p w14:paraId="0D1E78CF" w14:textId="77777777" w:rsidR="001B5555" w:rsidRPr="001B5555" w:rsidRDefault="001B5555" w:rsidP="00902BE2">
      <w:pPr>
        <w:rPr>
          <w:b/>
          <w:bCs/>
          <w:sz w:val="24"/>
        </w:rPr>
      </w:pPr>
      <w:r w:rsidRPr="001B5555">
        <w:rPr>
          <w:b/>
          <w:bCs/>
          <w:sz w:val="24"/>
        </w:rPr>
        <w:t>Szpital Wojewódzki w Poznaniu</w:t>
      </w:r>
    </w:p>
    <w:p w14:paraId="650D4715" w14:textId="77777777" w:rsidR="00A80738" w:rsidRDefault="001B5555" w:rsidP="00902BE2">
      <w:pPr>
        <w:rPr>
          <w:b/>
          <w:bCs/>
          <w:sz w:val="24"/>
        </w:rPr>
      </w:pPr>
      <w:r w:rsidRPr="001B5555">
        <w:rPr>
          <w:b/>
          <w:bCs/>
          <w:sz w:val="24"/>
        </w:rPr>
        <w:t>Dział Zamówień Publicznych</w:t>
      </w:r>
    </w:p>
    <w:p w14:paraId="496CDF13" w14:textId="77777777" w:rsidR="00A80738" w:rsidRPr="0018613E" w:rsidRDefault="001B5555" w:rsidP="00902BE2">
      <w:pPr>
        <w:rPr>
          <w:bCs/>
          <w:sz w:val="24"/>
        </w:rPr>
      </w:pPr>
      <w:r w:rsidRPr="001B5555">
        <w:rPr>
          <w:bCs/>
          <w:sz w:val="24"/>
        </w:rPr>
        <w:t>Juraszów</w:t>
      </w:r>
      <w:r w:rsidR="00A80738" w:rsidRPr="0018613E">
        <w:rPr>
          <w:bCs/>
          <w:sz w:val="24"/>
        </w:rPr>
        <w:t xml:space="preserve"> </w:t>
      </w:r>
      <w:r w:rsidRPr="001B5555">
        <w:rPr>
          <w:bCs/>
          <w:sz w:val="24"/>
        </w:rPr>
        <w:t>7/19</w:t>
      </w:r>
    </w:p>
    <w:p w14:paraId="70B6ABB3" w14:textId="77777777" w:rsidR="00A80738" w:rsidRPr="0018613E" w:rsidRDefault="001B5555" w:rsidP="00902BE2">
      <w:pPr>
        <w:rPr>
          <w:bCs/>
          <w:sz w:val="24"/>
        </w:rPr>
      </w:pPr>
      <w:r w:rsidRPr="001B5555">
        <w:rPr>
          <w:bCs/>
          <w:sz w:val="24"/>
        </w:rPr>
        <w:t>60-479</w:t>
      </w:r>
      <w:r w:rsidR="00A80738" w:rsidRPr="0018613E">
        <w:rPr>
          <w:bCs/>
          <w:sz w:val="24"/>
        </w:rPr>
        <w:t xml:space="preserve"> </w:t>
      </w:r>
      <w:r w:rsidRPr="001B5555">
        <w:rPr>
          <w:bCs/>
          <w:sz w:val="24"/>
        </w:rPr>
        <w:t>Poznań</w:t>
      </w:r>
    </w:p>
    <w:p w14:paraId="2AE5DD07" w14:textId="77777777" w:rsidR="00A80738" w:rsidRDefault="00A80738" w:rsidP="00902BE2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2D655F" w14:textId="77777777" w:rsidR="00A80738" w:rsidRDefault="001A443E" w:rsidP="00902BE2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B5555" w:rsidRPr="001B5555">
        <w:rPr>
          <w:b/>
          <w:sz w:val="24"/>
          <w:szCs w:val="24"/>
        </w:rPr>
        <w:t>SZW/DZP/41/2020</w:t>
      </w:r>
      <w:r w:rsidR="00A80738">
        <w:rPr>
          <w:sz w:val="24"/>
        </w:rPr>
        <w:tab/>
        <w:t xml:space="preserve"> </w:t>
      </w:r>
    </w:p>
    <w:p w14:paraId="4396B871" w14:textId="77777777" w:rsidR="00A80738" w:rsidRDefault="00A80738" w:rsidP="00902BE2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CE344B" w14:textId="77777777" w:rsidR="00A80738" w:rsidRDefault="00A80738" w:rsidP="00902BE2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B91801" w14:textId="77777777" w:rsidR="00A80738" w:rsidRPr="00A80738" w:rsidRDefault="00A80738" w:rsidP="00902BE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9DADAD1" w14:textId="77777777" w:rsidR="00A80738" w:rsidRDefault="00A80738" w:rsidP="00902BE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C0978D1" w14:textId="77777777" w:rsidR="00A80738" w:rsidRDefault="00A80738" w:rsidP="00902BE2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DF0324C" w14:textId="12DBB6B6" w:rsidR="00CB5EDB" w:rsidRDefault="00CB5EDB" w:rsidP="00902BE2">
      <w:pPr>
        <w:jc w:val="both"/>
        <w:rPr>
          <w:b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B5555" w:rsidRPr="001B5555">
        <w:rPr>
          <w:sz w:val="24"/>
          <w:szCs w:val="28"/>
        </w:rPr>
        <w:t>przetarg</w:t>
      </w:r>
      <w:r w:rsidR="00902BE2">
        <w:rPr>
          <w:sz w:val="24"/>
          <w:szCs w:val="28"/>
        </w:rPr>
        <w:t>u</w:t>
      </w:r>
      <w:r w:rsidR="001B5555" w:rsidRPr="001B5555">
        <w:rPr>
          <w:sz w:val="24"/>
          <w:szCs w:val="28"/>
        </w:rPr>
        <w:t xml:space="preserve"> </w:t>
      </w:r>
      <w:r w:rsidR="001B5555" w:rsidRPr="00902BE2">
        <w:rPr>
          <w:sz w:val="24"/>
          <w:szCs w:val="24"/>
        </w:rPr>
        <w:t>nieograniczon</w:t>
      </w:r>
      <w:r w:rsidR="00902BE2" w:rsidRPr="00902BE2">
        <w:rPr>
          <w:sz w:val="24"/>
          <w:szCs w:val="24"/>
        </w:rPr>
        <w:t>ego</w:t>
      </w:r>
      <w:r w:rsidRPr="00902BE2">
        <w:rPr>
          <w:sz w:val="24"/>
          <w:szCs w:val="24"/>
        </w:rPr>
        <w:t xml:space="preserve"> na: </w:t>
      </w:r>
      <w:r w:rsidR="001B5555" w:rsidRPr="00902BE2">
        <w:rPr>
          <w:b/>
          <w:sz w:val="24"/>
          <w:szCs w:val="24"/>
        </w:rPr>
        <w:t>Dostawa leków wpływających na układ nerwowy</w:t>
      </w:r>
      <w:r w:rsidR="00902BE2">
        <w:rPr>
          <w:b/>
          <w:sz w:val="24"/>
          <w:szCs w:val="24"/>
        </w:rPr>
        <w:t>.</w:t>
      </w:r>
    </w:p>
    <w:p w14:paraId="11FD1280" w14:textId="77777777" w:rsidR="00902BE2" w:rsidRPr="00490DC0" w:rsidRDefault="00902BE2" w:rsidP="00902BE2">
      <w:pPr>
        <w:jc w:val="both"/>
      </w:pPr>
    </w:p>
    <w:p w14:paraId="72C649A0" w14:textId="77777777" w:rsidR="00CB5EDB" w:rsidRPr="004C7E9B" w:rsidRDefault="00CB5EDB" w:rsidP="00902BE2">
      <w:pPr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1B5555" w:rsidRPr="001B5555">
        <w:rPr>
          <w:sz w:val="24"/>
          <w:szCs w:val="24"/>
        </w:rPr>
        <w:t>(</w:t>
      </w:r>
      <w:proofErr w:type="spellStart"/>
      <w:r w:rsidR="001B5555" w:rsidRPr="001B5555">
        <w:rPr>
          <w:sz w:val="24"/>
          <w:szCs w:val="24"/>
        </w:rPr>
        <w:t>t.j</w:t>
      </w:r>
      <w:proofErr w:type="spellEnd"/>
      <w:r w:rsidR="001B5555" w:rsidRPr="001B5555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14:paraId="3C036BEC" w14:textId="77777777" w:rsidR="00CB5EDB" w:rsidRPr="00FF4AB1" w:rsidRDefault="00CB5EDB" w:rsidP="00902BE2">
      <w:pPr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1B5555" w:rsidRPr="001B5555">
        <w:rPr>
          <w:sz w:val="24"/>
          <w:szCs w:val="24"/>
        </w:rPr>
        <w:t>09/10/2020</w:t>
      </w:r>
      <w:r w:rsidRPr="00FF4AB1">
        <w:rPr>
          <w:sz w:val="24"/>
          <w:szCs w:val="24"/>
        </w:rPr>
        <w:t xml:space="preserve"> o godz. </w:t>
      </w:r>
      <w:r w:rsidR="001B5555" w:rsidRPr="001B5555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14:paraId="17AB2AA8" w14:textId="77777777" w:rsidR="00902BE2" w:rsidRDefault="00902BE2" w:rsidP="00902BE2">
      <w:pPr>
        <w:jc w:val="both"/>
        <w:rPr>
          <w:sz w:val="24"/>
          <w:szCs w:val="24"/>
        </w:rPr>
      </w:pPr>
    </w:p>
    <w:p w14:paraId="6A500CAE" w14:textId="34BB7CB0" w:rsidR="00B50940" w:rsidRDefault="00CB5EDB" w:rsidP="00902BE2">
      <w:pPr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B5555" w:rsidRPr="006646D9" w14:paraId="49BF33B9" w14:textId="77777777" w:rsidTr="00902BE2">
        <w:trPr>
          <w:trHeight w:val="70"/>
        </w:trPr>
        <w:tc>
          <w:tcPr>
            <w:tcW w:w="9214" w:type="dxa"/>
          </w:tcPr>
          <w:p w14:paraId="1C036826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1 zamówienia w wysokości 7 146.00 zł brutto;</w:t>
            </w:r>
          </w:p>
        </w:tc>
      </w:tr>
      <w:tr w:rsidR="001B5555" w:rsidRPr="006646D9" w14:paraId="1DBCD501" w14:textId="77777777" w:rsidTr="00902BE2">
        <w:trPr>
          <w:trHeight w:val="70"/>
        </w:trPr>
        <w:tc>
          <w:tcPr>
            <w:tcW w:w="9214" w:type="dxa"/>
          </w:tcPr>
          <w:p w14:paraId="473029B5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2 zamówienia w wysokości 14 183.10 zł brutto;</w:t>
            </w:r>
          </w:p>
        </w:tc>
      </w:tr>
      <w:tr w:rsidR="001B5555" w:rsidRPr="006646D9" w14:paraId="07A89837" w14:textId="77777777" w:rsidTr="00902BE2">
        <w:trPr>
          <w:trHeight w:val="70"/>
        </w:trPr>
        <w:tc>
          <w:tcPr>
            <w:tcW w:w="9214" w:type="dxa"/>
          </w:tcPr>
          <w:p w14:paraId="70444F71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3 zamówienia w wysokości 22 000.00 zł brutto;</w:t>
            </w:r>
          </w:p>
        </w:tc>
      </w:tr>
      <w:tr w:rsidR="001B5555" w:rsidRPr="006646D9" w14:paraId="73AC616E" w14:textId="77777777" w:rsidTr="00902BE2">
        <w:trPr>
          <w:trHeight w:val="70"/>
        </w:trPr>
        <w:tc>
          <w:tcPr>
            <w:tcW w:w="9214" w:type="dxa"/>
          </w:tcPr>
          <w:p w14:paraId="69E43AB0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4 zamówienia w wysokości 1 923.85 zł brutto;</w:t>
            </w:r>
          </w:p>
        </w:tc>
      </w:tr>
      <w:tr w:rsidR="001B5555" w:rsidRPr="006646D9" w14:paraId="46048199" w14:textId="77777777" w:rsidTr="00902BE2">
        <w:trPr>
          <w:trHeight w:val="70"/>
        </w:trPr>
        <w:tc>
          <w:tcPr>
            <w:tcW w:w="9214" w:type="dxa"/>
          </w:tcPr>
          <w:p w14:paraId="37229D97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5 zamówienia w wysokości 9 157.40 zł brutto;</w:t>
            </w:r>
          </w:p>
        </w:tc>
      </w:tr>
      <w:tr w:rsidR="001B5555" w:rsidRPr="006646D9" w14:paraId="50B4C8B1" w14:textId="77777777" w:rsidTr="00902BE2">
        <w:trPr>
          <w:trHeight w:val="70"/>
        </w:trPr>
        <w:tc>
          <w:tcPr>
            <w:tcW w:w="9214" w:type="dxa"/>
          </w:tcPr>
          <w:p w14:paraId="35EC98F5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6 zamówienia w wysokości 6 011.10 zł brutto;</w:t>
            </w:r>
          </w:p>
        </w:tc>
      </w:tr>
      <w:tr w:rsidR="001B5555" w:rsidRPr="006646D9" w14:paraId="60A8E2AF" w14:textId="77777777" w:rsidTr="00902BE2">
        <w:trPr>
          <w:trHeight w:val="70"/>
        </w:trPr>
        <w:tc>
          <w:tcPr>
            <w:tcW w:w="9214" w:type="dxa"/>
          </w:tcPr>
          <w:p w14:paraId="42841866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7 zamówienia w wysokości 23 412.00 zł brutto;</w:t>
            </w:r>
          </w:p>
        </w:tc>
      </w:tr>
      <w:tr w:rsidR="001B5555" w:rsidRPr="006646D9" w14:paraId="7A79804D" w14:textId="77777777" w:rsidTr="00902BE2">
        <w:trPr>
          <w:trHeight w:val="70"/>
        </w:trPr>
        <w:tc>
          <w:tcPr>
            <w:tcW w:w="9214" w:type="dxa"/>
          </w:tcPr>
          <w:p w14:paraId="4A0D476A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8 zamówienia w wysokości 269 024.00 zł brutto;</w:t>
            </w:r>
          </w:p>
        </w:tc>
      </w:tr>
      <w:tr w:rsidR="001B5555" w:rsidRPr="006646D9" w14:paraId="72B8A507" w14:textId="77777777" w:rsidTr="00902BE2">
        <w:trPr>
          <w:trHeight w:val="70"/>
        </w:trPr>
        <w:tc>
          <w:tcPr>
            <w:tcW w:w="9214" w:type="dxa"/>
          </w:tcPr>
          <w:p w14:paraId="223BFF2A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9 zamówienia w wysokości 5 352.00 zł brutto;</w:t>
            </w:r>
          </w:p>
        </w:tc>
      </w:tr>
      <w:tr w:rsidR="001B5555" w:rsidRPr="006646D9" w14:paraId="039188D4" w14:textId="77777777" w:rsidTr="00902BE2">
        <w:trPr>
          <w:trHeight w:val="70"/>
        </w:trPr>
        <w:tc>
          <w:tcPr>
            <w:tcW w:w="9214" w:type="dxa"/>
          </w:tcPr>
          <w:p w14:paraId="309FF548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10 zamówienia w wysokości 5 026.00 zł brutto;</w:t>
            </w:r>
          </w:p>
        </w:tc>
      </w:tr>
      <w:tr w:rsidR="001B5555" w:rsidRPr="006646D9" w14:paraId="47D4D533" w14:textId="77777777" w:rsidTr="00902BE2">
        <w:trPr>
          <w:trHeight w:val="70"/>
        </w:trPr>
        <w:tc>
          <w:tcPr>
            <w:tcW w:w="9214" w:type="dxa"/>
          </w:tcPr>
          <w:p w14:paraId="013ACCF0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11 zamówienia w wysokości 6 251.40 zł brutto;</w:t>
            </w:r>
          </w:p>
        </w:tc>
      </w:tr>
      <w:tr w:rsidR="001B5555" w:rsidRPr="006646D9" w14:paraId="6EC2549A" w14:textId="77777777" w:rsidTr="00902BE2">
        <w:trPr>
          <w:trHeight w:val="70"/>
        </w:trPr>
        <w:tc>
          <w:tcPr>
            <w:tcW w:w="9214" w:type="dxa"/>
          </w:tcPr>
          <w:p w14:paraId="4B03E057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12 zamówienia w wysokości 17 504.50 zł brutto;</w:t>
            </w:r>
          </w:p>
        </w:tc>
      </w:tr>
      <w:tr w:rsidR="001B5555" w:rsidRPr="006646D9" w14:paraId="6931646B" w14:textId="77777777" w:rsidTr="00902BE2">
        <w:trPr>
          <w:trHeight w:val="70"/>
        </w:trPr>
        <w:tc>
          <w:tcPr>
            <w:tcW w:w="9214" w:type="dxa"/>
          </w:tcPr>
          <w:p w14:paraId="30348079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13 zamówienia w wysokości 18 000.20 zł brutto;</w:t>
            </w:r>
          </w:p>
        </w:tc>
      </w:tr>
      <w:tr w:rsidR="001B5555" w:rsidRPr="006646D9" w14:paraId="69774E28" w14:textId="77777777" w:rsidTr="00902BE2">
        <w:trPr>
          <w:trHeight w:val="70"/>
        </w:trPr>
        <w:tc>
          <w:tcPr>
            <w:tcW w:w="9214" w:type="dxa"/>
          </w:tcPr>
          <w:p w14:paraId="26E63B22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14 zamówienia w wysokości 29 900.00 zł brutto;</w:t>
            </w:r>
          </w:p>
        </w:tc>
      </w:tr>
      <w:tr w:rsidR="001B5555" w:rsidRPr="006646D9" w14:paraId="5602F91E" w14:textId="77777777" w:rsidTr="00902BE2">
        <w:trPr>
          <w:trHeight w:val="70"/>
        </w:trPr>
        <w:tc>
          <w:tcPr>
            <w:tcW w:w="9214" w:type="dxa"/>
          </w:tcPr>
          <w:p w14:paraId="20FE4753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15 zamówienia w wysokości 4 599.00 zł brutto;</w:t>
            </w:r>
          </w:p>
        </w:tc>
      </w:tr>
      <w:tr w:rsidR="001B5555" w:rsidRPr="006646D9" w14:paraId="05EFAEFB" w14:textId="77777777" w:rsidTr="00902BE2">
        <w:trPr>
          <w:trHeight w:val="70"/>
        </w:trPr>
        <w:tc>
          <w:tcPr>
            <w:tcW w:w="9214" w:type="dxa"/>
          </w:tcPr>
          <w:p w14:paraId="4B1BD60E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16 zamówienia w wysokości 34 603.80 zł brutto;</w:t>
            </w:r>
          </w:p>
        </w:tc>
      </w:tr>
      <w:tr w:rsidR="001B5555" w:rsidRPr="006646D9" w14:paraId="6351AECC" w14:textId="77777777" w:rsidTr="00902BE2">
        <w:trPr>
          <w:trHeight w:val="70"/>
        </w:trPr>
        <w:tc>
          <w:tcPr>
            <w:tcW w:w="9214" w:type="dxa"/>
          </w:tcPr>
          <w:p w14:paraId="57188922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17 zamówienia w wysokości 21 379.20 zł brutto;</w:t>
            </w:r>
          </w:p>
        </w:tc>
      </w:tr>
      <w:tr w:rsidR="001B5555" w:rsidRPr="006646D9" w14:paraId="08FD3B99" w14:textId="77777777" w:rsidTr="00902BE2">
        <w:trPr>
          <w:trHeight w:val="70"/>
        </w:trPr>
        <w:tc>
          <w:tcPr>
            <w:tcW w:w="9214" w:type="dxa"/>
          </w:tcPr>
          <w:p w14:paraId="4FABB2F5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18 zamówienia w wysokości 26 786.69 zł brutto;</w:t>
            </w:r>
          </w:p>
        </w:tc>
      </w:tr>
      <w:tr w:rsidR="001B5555" w:rsidRPr="006646D9" w14:paraId="47015B60" w14:textId="77777777" w:rsidTr="00902BE2">
        <w:trPr>
          <w:trHeight w:val="70"/>
        </w:trPr>
        <w:tc>
          <w:tcPr>
            <w:tcW w:w="9214" w:type="dxa"/>
          </w:tcPr>
          <w:p w14:paraId="75E400D8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19 zamówienia w wysokości 2 718.20 zł brutto;</w:t>
            </w:r>
          </w:p>
        </w:tc>
      </w:tr>
      <w:tr w:rsidR="001B5555" w:rsidRPr="006646D9" w14:paraId="23098A9B" w14:textId="77777777" w:rsidTr="00902BE2">
        <w:trPr>
          <w:trHeight w:val="70"/>
        </w:trPr>
        <w:tc>
          <w:tcPr>
            <w:tcW w:w="9214" w:type="dxa"/>
          </w:tcPr>
          <w:p w14:paraId="1A1B43ED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20 zamówienia w wysokości 430.00 zł brutto;</w:t>
            </w:r>
          </w:p>
        </w:tc>
      </w:tr>
      <w:tr w:rsidR="001B5555" w:rsidRPr="006646D9" w14:paraId="50B11916" w14:textId="77777777" w:rsidTr="00902BE2">
        <w:trPr>
          <w:trHeight w:val="70"/>
        </w:trPr>
        <w:tc>
          <w:tcPr>
            <w:tcW w:w="9214" w:type="dxa"/>
          </w:tcPr>
          <w:p w14:paraId="401715EE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21 zamówienia w wysokości 7 528.00 zł brutto;</w:t>
            </w:r>
          </w:p>
        </w:tc>
      </w:tr>
      <w:tr w:rsidR="001B5555" w:rsidRPr="006646D9" w14:paraId="18124328" w14:textId="77777777" w:rsidTr="00902BE2">
        <w:trPr>
          <w:trHeight w:val="70"/>
        </w:trPr>
        <w:tc>
          <w:tcPr>
            <w:tcW w:w="9214" w:type="dxa"/>
          </w:tcPr>
          <w:p w14:paraId="351C41BA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22 zamówienia w wysokości 23 137.40 zł brutto;</w:t>
            </w:r>
          </w:p>
        </w:tc>
      </w:tr>
      <w:tr w:rsidR="001B5555" w:rsidRPr="006646D9" w14:paraId="16AC9C6B" w14:textId="77777777" w:rsidTr="00902BE2">
        <w:trPr>
          <w:trHeight w:val="70"/>
        </w:trPr>
        <w:tc>
          <w:tcPr>
            <w:tcW w:w="9214" w:type="dxa"/>
          </w:tcPr>
          <w:p w14:paraId="0FA70D0E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23 zamówienia w wysokości 23 293.35 zł brutto;</w:t>
            </w:r>
          </w:p>
        </w:tc>
      </w:tr>
      <w:tr w:rsidR="001B5555" w:rsidRPr="006646D9" w14:paraId="5A38E396" w14:textId="77777777" w:rsidTr="00902BE2">
        <w:trPr>
          <w:trHeight w:val="70"/>
        </w:trPr>
        <w:tc>
          <w:tcPr>
            <w:tcW w:w="9214" w:type="dxa"/>
          </w:tcPr>
          <w:p w14:paraId="76F96F89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24 zamówienia w wysokości 14 434.40 zł brutto;</w:t>
            </w:r>
          </w:p>
        </w:tc>
      </w:tr>
      <w:tr w:rsidR="001B5555" w:rsidRPr="006646D9" w14:paraId="6C90A08B" w14:textId="77777777" w:rsidTr="00902BE2">
        <w:trPr>
          <w:trHeight w:val="70"/>
        </w:trPr>
        <w:tc>
          <w:tcPr>
            <w:tcW w:w="9214" w:type="dxa"/>
          </w:tcPr>
          <w:p w14:paraId="537FE568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25 zamówienia w wysokości 10 542.10 zł brutto;</w:t>
            </w:r>
          </w:p>
        </w:tc>
      </w:tr>
      <w:tr w:rsidR="001B5555" w:rsidRPr="006646D9" w14:paraId="5D52A2E5" w14:textId="77777777" w:rsidTr="00902BE2">
        <w:trPr>
          <w:trHeight w:val="70"/>
        </w:trPr>
        <w:tc>
          <w:tcPr>
            <w:tcW w:w="9214" w:type="dxa"/>
          </w:tcPr>
          <w:p w14:paraId="036BE591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26 zamówienia w wysokości 3 366.50 zł brutto;</w:t>
            </w:r>
          </w:p>
        </w:tc>
      </w:tr>
      <w:tr w:rsidR="001B5555" w:rsidRPr="006646D9" w14:paraId="260CFC08" w14:textId="77777777" w:rsidTr="00902BE2">
        <w:trPr>
          <w:trHeight w:val="70"/>
        </w:trPr>
        <w:tc>
          <w:tcPr>
            <w:tcW w:w="9214" w:type="dxa"/>
          </w:tcPr>
          <w:p w14:paraId="46402660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27 zamówienia w wysokości 2 018.50 zł brutto;</w:t>
            </w:r>
          </w:p>
        </w:tc>
      </w:tr>
      <w:tr w:rsidR="001B5555" w:rsidRPr="006646D9" w14:paraId="7A9AFEFC" w14:textId="77777777" w:rsidTr="00902BE2">
        <w:trPr>
          <w:trHeight w:val="70"/>
        </w:trPr>
        <w:tc>
          <w:tcPr>
            <w:tcW w:w="9214" w:type="dxa"/>
          </w:tcPr>
          <w:p w14:paraId="5B2D7980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28 zamówienia w wysokości 12 043.90 zł brutto;</w:t>
            </w:r>
          </w:p>
        </w:tc>
      </w:tr>
      <w:tr w:rsidR="001B5555" w:rsidRPr="006646D9" w14:paraId="3784CAC7" w14:textId="77777777" w:rsidTr="00902BE2">
        <w:trPr>
          <w:trHeight w:val="70"/>
        </w:trPr>
        <w:tc>
          <w:tcPr>
            <w:tcW w:w="9214" w:type="dxa"/>
          </w:tcPr>
          <w:p w14:paraId="2735016F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29 zamówienia w wysokości 447.60 zł brutto;</w:t>
            </w:r>
          </w:p>
        </w:tc>
      </w:tr>
      <w:tr w:rsidR="001B5555" w:rsidRPr="006646D9" w14:paraId="24FDA5D8" w14:textId="77777777" w:rsidTr="00902BE2">
        <w:trPr>
          <w:trHeight w:val="70"/>
        </w:trPr>
        <w:tc>
          <w:tcPr>
            <w:tcW w:w="9214" w:type="dxa"/>
          </w:tcPr>
          <w:p w14:paraId="7C640AC2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30 zamówienia w wysokości 16 362.00 zł brutto;</w:t>
            </w:r>
          </w:p>
        </w:tc>
      </w:tr>
      <w:tr w:rsidR="001B5555" w:rsidRPr="006646D9" w14:paraId="18CAD903" w14:textId="77777777" w:rsidTr="00902BE2">
        <w:trPr>
          <w:trHeight w:val="70"/>
        </w:trPr>
        <w:tc>
          <w:tcPr>
            <w:tcW w:w="9214" w:type="dxa"/>
          </w:tcPr>
          <w:p w14:paraId="31D02291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31 zamówienia w wysokości 28 352.00 zł brutto;</w:t>
            </w:r>
          </w:p>
        </w:tc>
      </w:tr>
      <w:tr w:rsidR="001B5555" w:rsidRPr="006646D9" w14:paraId="06CC8FE6" w14:textId="77777777" w:rsidTr="00902BE2">
        <w:trPr>
          <w:trHeight w:val="70"/>
        </w:trPr>
        <w:tc>
          <w:tcPr>
            <w:tcW w:w="9214" w:type="dxa"/>
          </w:tcPr>
          <w:p w14:paraId="38F414BE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32 zamówienia w wysokości 9 308.25 zł brutto;</w:t>
            </w:r>
          </w:p>
        </w:tc>
      </w:tr>
      <w:tr w:rsidR="001B5555" w:rsidRPr="006646D9" w14:paraId="0826B191" w14:textId="77777777" w:rsidTr="00902BE2">
        <w:trPr>
          <w:trHeight w:val="70"/>
        </w:trPr>
        <w:tc>
          <w:tcPr>
            <w:tcW w:w="9214" w:type="dxa"/>
          </w:tcPr>
          <w:p w14:paraId="70B919FB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lastRenderedPageBreak/>
              <w:t>części 33 zamówienia w wysokości 20 908.06 zł brutto;</w:t>
            </w:r>
          </w:p>
        </w:tc>
      </w:tr>
      <w:tr w:rsidR="001B5555" w:rsidRPr="006646D9" w14:paraId="17C026CF" w14:textId="77777777" w:rsidTr="00902BE2">
        <w:trPr>
          <w:trHeight w:val="70"/>
        </w:trPr>
        <w:tc>
          <w:tcPr>
            <w:tcW w:w="9214" w:type="dxa"/>
          </w:tcPr>
          <w:p w14:paraId="4F76B30F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34 zamówienia w wysokości 13 029.90 zł brutto;</w:t>
            </w:r>
          </w:p>
        </w:tc>
      </w:tr>
      <w:tr w:rsidR="001B5555" w:rsidRPr="006646D9" w14:paraId="56A88576" w14:textId="77777777" w:rsidTr="00902BE2">
        <w:trPr>
          <w:trHeight w:val="70"/>
        </w:trPr>
        <w:tc>
          <w:tcPr>
            <w:tcW w:w="9214" w:type="dxa"/>
          </w:tcPr>
          <w:p w14:paraId="419D9D4E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35 zamówienia w wysokości 3 833.70 zł brutto;</w:t>
            </w:r>
          </w:p>
        </w:tc>
      </w:tr>
      <w:tr w:rsidR="001B5555" w:rsidRPr="006646D9" w14:paraId="3015A237" w14:textId="77777777" w:rsidTr="00902BE2">
        <w:trPr>
          <w:trHeight w:val="70"/>
        </w:trPr>
        <w:tc>
          <w:tcPr>
            <w:tcW w:w="9214" w:type="dxa"/>
          </w:tcPr>
          <w:p w14:paraId="1A14EEB0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36 zamówienia w wysokości 1 419.75 zł brutto;</w:t>
            </w:r>
          </w:p>
        </w:tc>
      </w:tr>
      <w:tr w:rsidR="001B5555" w:rsidRPr="006646D9" w14:paraId="2A519CE9" w14:textId="77777777" w:rsidTr="00902BE2">
        <w:trPr>
          <w:trHeight w:val="70"/>
        </w:trPr>
        <w:tc>
          <w:tcPr>
            <w:tcW w:w="9214" w:type="dxa"/>
          </w:tcPr>
          <w:p w14:paraId="48FCEE5F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37 zamówienia w wysokości 14 382.50 zł brutto;</w:t>
            </w:r>
          </w:p>
        </w:tc>
      </w:tr>
      <w:tr w:rsidR="001B5555" w:rsidRPr="006646D9" w14:paraId="70699B5F" w14:textId="77777777" w:rsidTr="00902BE2">
        <w:trPr>
          <w:trHeight w:val="70"/>
        </w:trPr>
        <w:tc>
          <w:tcPr>
            <w:tcW w:w="9214" w:type="dxa"/>
          </w:tcPr>
          <w:p w14:paraId="17FD6DCA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38 zamówienia w wysokości 320.96 zł brutto;</w:t>
            </w:r>
          </w:p>
        </w:tc>
      </w:tr>
      <w:tr w:rsidR="001B5555" w:rsidRPr="006646D9" w14:paraId="5D7A06CC" w14:textId="77777777" w:rsidTr="00902BE2">
        <w:trPr>
          <w:trHeight w:val="70"/>
        </w:trPr>
        <w:tc>
          <w:tcPr>
            <w:tcW w:w="9214" w:type="dxa"/>
          </w:tcPr>
          <w:p w14:paraId="1E7A862C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39 zamówienia w wysokości 14 179.50 zł brutto;</w:t>
            </w:r>
          </w:p>
        </w:tc>
      </w:tr>
      <w:tr w:rsidR="001B5555" w:rsidRPr="006646D9" w14:paraId="61C5290F" w14:textId="77777777" w:rsidTr="00902BE2">
        <w:trPr>
          <w:trHeight w:val="70"/>
        </w:trPr>
        <w:tc>
          <w:tcPr>
            <w:tcW w:w="9214" w:type="dxa"/>
          </w:tcPr>
          <w:p w14:paraId="2D639E85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40 zamówienia w wysokości 9 424.10 zł brutto;</w:t>
            </w:r>
          </w:p>
        </w:tc>
      </w:tr>
      <w:tr w:rsidR="001B5555" w:rsidRPr="006646D9" w14:paraId="19DD31B8" w14:textId="77777777" w:rsidTr="00902BE2">
        <w:trPr>
          <w:trHeight w:val="70"/>
        </w:trPr>
        <w:tc>
          <w:tcPr>
            <w:tcW w:w="9214" w:type="dxa"/>
          </w:tcPr>
          <w:p w14:paraId="63C50EFF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41 zamówienia w wysokości 10 604.75 zł brutto;</w:t>
            </w:r>
          </w:p>
        </w:tc>
      </w:tr>
      <w:tr w:rsidR="001B5555" w:rsidRPr="006646D9" w14:paraId="1E27E044" w14:textId="77777777" w:rsidTr="00902BE2">
        <w:trPr>
          <w:trHeight w:val="70"/>
        </w:trPr>
        <w:tc>
          <w:tcPr>
            <w:tcW w:w="9214" w:type="dxa"/>
          </w:tcPr>
          <w:p w14:paraId="55C91498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42 zamówienia w wysokości 23 815.00 zł brutto;</w:t>
            </w:r>
          </w:p>
        </w:tc>
      </w:tr>
      <w:tr w:rsidR="001B5555" w:rsidRPr="006646D9" w14:paraId="16D9FFA7" w14:textId="77777777" w:rsidTr="00902BE2">
        <w:trPr>
          <w:trHeight w:val="70"/>
        </w:trPr>
        <w:tc>
          <w:tcPr>
            <w:tcW w:w="9214" w:type="dxa"/>
          </w:tcPr>
          <w:p w14:paraId="7AD34A65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43 zamówienia w wysokości 3 859.08 zł brutto;</w:t>
            </w:r>
          </w:p>
        </w:tc>
      </w:tr>
      <w:tr w:rsidR="001B5555" w:rsidRPr="006646D9" w14:paraId="353C6133" w14:textId="77777777" w:rsidTr="00902BE2">
        <w:trPr>
          <w:trHeight w:val="70"/>
        </w:trPr>
        <w:tc>
          <w:tcPr>
            <w:tcW w:w="9214" w:type="dxa"/>
          </w:tcPr>
          <w:p w14:paraId="44315FFE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44 zamówienia w wysokości 21 180.00 zł brutto;</w:t>
            </w:r>
          </w:p>
        </w:tc>
      </w:tr>
      <w:tr w:rsidR="001B5555" w:rsidRPr="006646D9" w14:paraId="3ABBDD07" w14:textId="77777777" w:rsidTr="00902BE2">
        <w:trPr>
          <w:trHeight w:val="70"/>
        </w:trPr>
        <w:tc>
          <w:tcPr>
            <w:tcW w:w="9214" w:type="dxa"/>
          </w:tcPr>
          <w:p w14:paraId="6869B7C5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45 zamówienia w wysokości 6 994.10 zł brutto;</w:t>
            </w:r>
          </w:p>
        </w:tc>
      </w:tr>
      <w:tr w:rsidR="001B5555" w:rsidRPr="006646D9" w14:paraId="32CA4AB4" w14:textId="77777777" w:rsidTr="00902BE2">
        <w:trPr>
          <w:trHeight w:val="70"/>
        </w:trPr>
        <w:tc>
          <w:tcPr>
            <w:tcW w:w="9214" w:type="dxa"/>
          </w:tcPr>
          <w:p w14:paraId="541B34ED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46 zamówienia w wysokości 478.96 zł brutto;</w:t>
            </w:r>
          </w:p>
        </w:tc>
      </w:tr>
      <w:tr w:rsidR="001B5555" w:rsidRPr="006646D9" w14:paraId="518EE785" w14:textId="77777777" w:rsidTr="00902BE2">
        <w:trPr>
          <w:trHeight w:val="70"/>
        </w:trPr>
        <w:tc>
          <w:tcPr>
            <w:tcW w:w="9214" w:type="dxa"/>
          </w:tcPr>
          <w:p w14:paraId="15A0B6BB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47 zamówienia w wysokości 82 798.40 zł brutto;</w:t>
            </w:r>
          </w:p>
        </w:tc>
      </w:tr>
      <w:tr w:rsidR="001B5555" w:rsidRPr="006646D9" w14:paraId="357E21CF" w14:textId="77777777" w:rsidTr="00902BE2">
        <w:trPr>
          <w:trHeight w:val="70"/>
        </w:trPr>
        <w:tc>
          <w:tcPr>
            <w:tcW w:w="9214" w:type="dxa"/>
          </w:tcPr>
          <w:p w14:paraId="7254AD02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48 zamówienia w wysokości 4 552.00 zł brutto;</w:t>
            </w:r>
          </w:p>
        </w:tc>
      </w:tr>
      <w:tr w:rsidR="001B5555" w:rsidRPr="006646D9" w14:paraId="39524AC1" w14:textId="77777777" w:rsidTr="00902BE2">
        <w:trPr>
          <w:trHeight w:val="70"/>
        </w:trPr>
        <w:tc>
          <w:tcPr>
            <w:tcW w:w="9214" w:type="dxa"/>
          </w:tcPr>
          <w:p w14:paraId="42E3D43F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49 zamówienia w wysokości 293.80 zł brutto;</w:t>
            </w:r>
          </w:p>
        </w:tc>
      </w:tr>
      <w:tr w:rsidR="001B5555" w:rsidRPr="006646D9" w14:paraId="25C5C2B6" w14:textId="77777777" w:rsidTr="00902BE2">
        <w:trPr>
          <w:trHeight w:val="70"/>
        </w:trPr>
        <w:tc>
          <w:tcPr>
            <w:tcW w:w="9214" w:type="dxa"/>
          </w:tcPr>
          <w:p w14:paraId="250AAE19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50 zamówienia w wysokości 817.50 zł brutto;</w:t>
            </w:r>
          </w:p>
        </w:tc>
      </w:tr>
      <w:tr w:rsidR="001B5555" w:rsidRPr="006646D9" w14:paraId="4F26D3FE" w14:textId="77777777" w:rsidTr="00902BE2">
        <w:trPr>
          <w:trHeight w:val="70"/>
        </w:trPr>
        <w:tc>
          <w:tcPr>
            <w:tcW w:w="9214" w:type="dxa"/>
          </w:tcPr>
          <w:p w14:paraId="2ECB7A7D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51 zamówienia w wysokości 5 603.40 zł brutto;</w:t>
            </w:r>
          </w:p>
        </w:tc>
      </w:tr>
      <w:tr w:rsidR="001B5555" w:rsidRPr="006646D9" w14:paraId="482A1039" w14:textId="77777777" w:rsidTr="00902BE2">
        <w:trPr>
          <w:trHeight w:val="70"/>
        </w:trPr>
        <w:tc>
          <w:tcPr>
            <w:tcW w:w="9214" w:type="dxa"/>
          </w:tcPr>
          <w:p w14:paraId="1F9F9529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52 zamówienia w wysokości 212 797.00 zł brutto;</w:t>
            </w:r>
          </w:p>
        </w:tc>
      </w:tr>
      <w:tr w:rsidR="001B5555" w:rsidRPr="006646D9" w14:paraId="46A9A41E" w14:textId="77777777" w:rsidTr="00902BE2">
        <w:trPr>
          <w:trHeight w:val="70"/>
        </w:trPr>
        <w:tc>
          <w:tcPr>
            <w:tcW w:w="9214" w:type="dxa"/>
          </w:tcPr>
          <w:p w14:paraId="10BD3BBE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53 zamówienia w wysokości 115 022.60 zł brutto;</w:t>
            </w:r>
          </w:p>
        </w:tc>
      </w:tr>
      <w:tr w:rsidR="001B5555" w:rsidRPr="006646D9" w14:paraId="16EEB5CE" w14:textId="77777777" w:rsidTr="00902BE2">
        <w:trPr>
          <w:trHeight w:val="70"/>
        </w:trPr>
        <w:tc>
          <w:tcPr>
            <w:tcW w:w="9214" w:type="dxa"/>
          </w:tcPr>
          <w:p w14:paraId="7509E04C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54 zamówienia w wysokości 154 563.50 zł brutto;</w:t>
            </w:r>
          </w:p>
        </w:tc>
      </w:tr>
      <w:tr w:rsidR="001B5555" w:rsidRPr="006646D9" w14:paraId="389D81A2" w14:textId="77777777" w:rsidTr="00902BE2">
        <w:trPr>
          <w:trHeight w:val="70"/>
        </w:trPr>
        <w:tc>
          <w:tcPr>
            <w:tcW w:w="9214" w:type="dxa"/>
          </w:tcPr>
          <w:p w14:paraId="5EC14C6B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55 zamówienia w wysokości 103 066.00 zł brutto;</w:t>
            </w:r>
          </w:p>
        </w:tc>
      </w:tr>
      <w:tr w:rsidR="001B5555" w:rsidRPr="006646D9" w14:paraId="748D8981" w14:textId="77777777" w:rsidTr="00902BE2">
        <w:trPr>
          <w:trHeight w:val="70"/>
        </w:trPr>
        <w:tc>
          <w:tcPr>
            <w:tcW w:w="9214" w:type="dxa"/>
          </w:tcPr>
          <w:p w14:paraId="0D82F8C0" w14:textId="77777777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56 zamówienia w wysokości 6 874.50 zł brutto;</w:t>
            </w:r>
          </w:p>
        </w:tc>
      </w:tr>
      <w:tr w:rsidR="001B5555" w:rsidRPr="006646D9" w14:paraId="7B24CABF" w14:textId="77777777" w:rsidTr="00902BE2">
        <w:trPr>
          <w:trHeight w:val="70"/>
        </w:trPr>
        <w:tc>
          <w:tcPr>
            <w:tcW w:w="9214" w:type="dxa"/>
          </w:tcPr>
          <w:p w14:paraId="74E11D0F" w14:textId="73BC84DC" w:rsidR="001B5555" w:rsidRPr="00A3048A" w:rsidRDefault="001B5555" w:rsidP="00902BE2">
            <w:pPr>
              <w:ind w:left="75" w:right="108"/>
              <w:rPr>
                <w:sz w:val="24"/>
                <w:szCs w:val="24"/>
              </w:rPr>
            </w:pPr>
            <w:r w:rsidRPr="001B5555">
              <w:rPr>
                <w:sz w:val="24"/>
                <w:szCs w:val="24"/>
              </w:rPr>
              <w:t>części 57 zamówienia w wysokości 65 522.20 zł brutto</w:t>
            </w:r>
            <w:r w:rsidR="00902BE2">
              <w:rPr>
                <w:sz w:val="24"/>
                <w:szCs w:val="24"/>
              </w:rPr>
              <w:t>.</w:t>
            </w:r>
          </w:p>
        </w:tc>
      </w:tr>
    </w:tbl>
    <w:p w14:paraId="60B984B3" w14:textId="77777777" w:rsidR="00902BE2" w:rsidRDefault="00902BE2" w:rsidP="00902BE2">
      <w:pPr>
        <w:jc w:val="both"/>
        <w:rPr>
          <w:sz w:val="24"/>
        </w:rPr>
      </w:pPr>
    </w:p>
    <w:p w14:paraId="4D82FCCB" w14:textId="1C9023C9" w:rsidR="00A80738" w:rsidRDefault="00CB5EDB" w:rsidP="00902BE2">
      <w:pPr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51"/>
        <w:gridCol w:w="2409"/>
        <w:gridCol w:w="1418"/>
        <w:gridCol w:w="1134"/>
        <w:gridCol w:w="992"/>
        <w:gridCol w:w="992"/>
        <w:gridCol w:w="992"/>
      </w:tblGrid>
      <w:tr w:rsidR="00902BE2" w:rsidRPr="00902BE2" w14:paraId="36A39302" w14:textId="77777777" w:rsidTr="00902BE2">
        <w:tc>
          <w:tcPr>
            <w:tcW w:w="709" w:type="dxa"/>
            <w:shd w:val="clear" w:color="auto" w:fill="auto"/>
            <w:vAlign w:val="center"/>
          </w:tcPr>
          <w:p w14:paraId="3528D7E1" w14:textId="77777777" w:rsidR="00902BE2" w:rsidRPr="00902BE2" w:rsidRDefault="00902BE2" w:rsidP="00902BE2">
            <w:pPr>
              <w:jc w:val="center"/>
              <w:rPr>
                <w:sz w:val="18"/>
                <w:szCs w:val="18"/>
              </w:rPr>
            </w:pPr>
            <w:r w:rsidRPr="00902BE2">
              <w:rPr>
                <w:sz w:val="18"/>
                <w:szCs w:val="18"/>
              </w:rPr>
              <w:t>Nr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EEAE4C" w14:textId="77777777" w:rsidR="00902BE2" w:rsidRPr="00902BE2" w:rsidRDefault="00902BE2" w:rsidP="00902BE2">
            <w:pPr>
              <w:jc w:val="center"/>
              <w:rPr>
                <w:sz w:val="18"/>
                <w:szCs w:val="18"/>
              </w:rPr>
            </w:pPr>
            <w:r w:rsidRPr="00902BE2">
              <w:rPr>
                <w:sz w:val="18"/>
                <w:szCs w:val="18"/>
              </w:rPr>
              <w:t>Nr</w:t>
            </w:r>
          </w:p>
          <w:p w14:paraId="31A19877" w14:textId="77777777" w:rsidR="00902BE2" w:rsidRPr="00902BE2" w:rsidRDefault="00902BE2" w:rsidP="00902BE2">
            <w:pPr>
              <w:jc w:val="center"/>
              <w:rPr>
                <w:sz w:val="18"/>
                <w:szCs w:val="18"/>
              </w:rPr>
            </w:pPr>
            <w:r w:rsidRPr="00902BE2">
              <w:rPr>
                <w:sz w:val="18"/>
                <w:szCs w:val="18"/>
              </w:rPr>
              <w:t>zadania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F62D4A4" w14:textId="77777777" w:rsidR="00902BE2" w:rsidRPr="00902BE2" w:rsidRDefault="00902BE2" w:rsidP="00902BE2">
            <w:pPr>
              <w:jc w:val="center"/>
              <w:rPr>
                <w:sz w:val="18"/>
                <w:szCs w:val="18"/>
              </w:rPr>
            </w:pPr>
            <w:r w:rsidRPr="00902BE2">
              <w:rPr>
                <w:sz w:val="18"/>
                <w:szCs w:val="18"/>
              </w:rPr>
              <w:t xml:space="preserve">Nazwa (firma) </w:t>
            </w:r>
          </w:p>
          <w:p w14:paraId="2D844F07" w14:textId="77777777" w:rsidR="00902BE2" w:rsidRPr="00902BE2" w:rsidRDefault="00902BE2" w:rsidP="00902BE2">
            <w:pPr>
              <w:jc w:val="center"/>
              <w:rPr>
                <w:sz w:val="18"/>
                <w:szCs w:val="18"/>
              </w:rPr>
            </w:pPr>
            <w:r w:rsidRPr="00902BE2">
              <w:rPr>
                <w:sz w:val="18"/>
                <w:szCs w:val="18"/>
              </w:rPr>
              <w:t>i adres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D882E7" w14:textId="77777777" w:rsidR="00902BE2" w:rsidRPr="00902BE2" w:rsidRDefault="00902BE2" w:rsidP="00902BE2">
            <w:pPr>
              <w:jc w:val="center"/>
              <w:rPr>
                <w:sz w:val="18"/>
                <w:szCs w:val="18"/>
              </w:rPr>
            </w:pPr>
            <w:r w:rsidRPr="00902BE2">
              <w:rPr>
                <w:sz w:val="18"/>
                <w:szCs w:val="18"/>
              </w:rPr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22BD12" w14:textId="4DC49E80" w:rsidR="00902BE2" w:rsidRPr="00902BE2" w:rsidRDefault="00902BE2" w:rsidP="00902BE2">
            <w:pPr>
              <w:jc w:val="center"/>
              <w:rPr>
                <w:sz w:val="18"/>
                <w:szCs w:val="18"/>
              </w:rPr>
            </w:pPr>
            <w:r w:rsidRPr="00902BE2">
              <w:rPr>
                <w:sz w:val="18"/>
                <w:szCs w:val="18"/>
              </w:rPr>
              <w:t xml:space="preserve">Termin </w:t>
            </w:r>
            <w:r>
              <w:rPr>
                <w:sz w:val="18"/>
                <w:szCs w:val="18"/>
              </w:rPr>
              <w:t>dostawy od złożeni zamówienia</w:t>
            </w:r>
          </w:p>
        </w:tc>
        <w:tc>
          <w:tcPr>
            <w:tcW w:w="992" w:type="dxa"/>
          </w:tcPr>
          <w:p w14:paraId="04B72D0D" w14:textId="0FC2BA9B" w:rsidR="00902BE2" w:rsidRPr="00C5063C" w:rsidRDefault="00902BE2" w:rsidP="00902BE2">
            <w:pPr>
              <w:jc w:val="center"/>
              <w:rPr>
                <w:sz w:val="18"/>
                <w:szCs w:val="18"/>
              </w:rPr>
            </w:pPr>
            <w:r w:rsidRPr="00C5063C">
              <w:rPr>
                <w:sz w:val="18"/>
                <w:szCs w:val="18"/>
              </w:rPr>
              <w:t>Termin dostawy na hasło „ratunek życia”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BC3D9F" w14:textId="14FE8EC1" w:rsidR="00902BE2" w:rsidRPr="00902BE2" w:rsidRDefault="00902BE2" w:rsidP="00902BE2">
            <w:pPr>
              <w:jc w:val="center"/>
              <w:rPr>
                <w:sz w:val="18"/>
                <w:szCs w:val="18"/>
              </w:rPr>
            </w:pPr>
            <w:r w:rsidRPr="00902BE2">
              <w:rPr>
                <w:sz w:val="18"/>
                <w:szCs w:val="18"/>
              </w:rPr>
              <w:t>Okres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94CDB0" w14:textId="77777777" w:rsidR="00902BE2" w:rsidRPr="00902BE2" w:rsidRDefault="00902BE2" w:rsidP="00902BE2">
            <w:pPr>
              <w:jc w:val="center"/>
              <w:rPr>
                <w:sz w:val="18"/>
                <w:szCs w:val="18"/>
              </w:rPr>
            </w:pPr>
            <w:r w:rsidRPr="00902BE2">
              <w:rPr>
                <w:sz w:val="18"/>
                <w:szCs w:val="18"/>
              </w:rPr>
              <w:t>Warunki płatności</w:t>
            </w:r>
          </w:p>
        </w:tc>
      </w:tr>
      <w:tr w:rsidR="00902BE2" w:rsidRPr="00075CD0" w14:paraId="2C7102A3" w14:textId="77777777" w:rsidTr="00902BE2">
        <w:tc>
          <w:tcPr>
            <w:tcW w:w="709" w:type="dxa"/>
            <w:shd w:val="clear" w:color="auto" w:fill="auto"/>
            <w:vAlign w:val="center"/>
          </w:tcPr>
          <w:p w14:paraId="3C4B84CD" w14:textId="77777777" w:rsidR="00902BE2" w:rsidRPr="00CB5EDB" w:rsidRDefault="00902BE2" w:rsidP="00902BE2">
            <w:pPr>
              <w:jc w:val="center"/>
            </w:pPr>
            <w:r w:rsidRPr="001B5555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32747B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2409" w:type="dxa"/>
            <w:shd w:val="clear" w:color="auto" w:fill="auto"/>
          </w:tcPr>
          <w:p w14:paraId="02AB5B85" w14:textId="77777777" w:rsidR="00902BE2" w:rsidRPr="00CB5EDB" w:rsidRDefault="00902BE2" w:rsidP="00902BE2">
            <w:proofErr w:type="spellStart"/>
            <w:r w:rsidRPr="001B5555">
              <w:t>Aesculap</w:t>
            </w:r>
            <w:proofErr w:type="spellEnd"/>
            <w:r w:rsidRPr="001B5555">
              <w:t xml:space="preserve"> </w:t>
            </w:r>
            <w:proofErr w:type="spellStart"/>
            <w:r w:rsidRPr="001B5555">
              <w:t>Chifa</w:t>
            </w:r>
            <w:proofErr w:type="spellEnd"/>
            <w:r w:rsidRPr="001B5555">
              <w:t xml:space="preserve"> Spółka z ograniczoną odpowiedzialnością</w:t>
            </w:r>
          </w:p>
          <w:p w14:paraId="02E29FB6" w14:textId="77777777" w:rsidR="00902BE2" w:rsidRPr="00CB5EDB" w:rsidRDefault="00902BE2" w:rsidP="00902BE2">
            <w:r w:rsidRPr="001B5555">
              <w:t>Tysiąclecia</w:t>
            </w:r>
            <w:r w:rsidRPr="00CB5EDB">
              <w:t xml:space="preserve"> </w:t>
            </w:r>
            <w:r w:rsidRPr="001B5555">
              <w:t>14</w:t>
            </w:r>
            <w:r w:rsidRPr="00CB5EDB">
              <w:t xml:space="preserve"> </w:t>
            </w:r>
          </w:p>
          <w:p w14:paraId="4B15CAE8" w14:textId="77777777" w:rsidR="00902BE2" w:rsidRPr="00CB5EDB" w:rsidRDefault="00902BE2" w:rsidP="00902BE2">
            <w:pPr>
              <w:jc w:val="both"/>
            </w:pPr>
            <w:r w:rsidRPr="001B5555">
              <w:t>64-300</w:t>
            </w:r>
            <w:r w:rsidRPr="00CB5EDB">
              <w:t xml:space="preserve"> </w:t>
            </w:r>
            <w:r w:rsidRPr="001B5555">
              <w:t>Nowy Tomyśl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E160331" w14:textId="77777777" w:rsidR="00902BE2" w:rsidRPr="00CB5EDB" w:rsidRDefault="00902BE2" w:rsidP="00902BE2">
            <w:pPr>
              <w:jc w:val="center"/>
            </w:pPr>
            <w:r w:rsidRPr="001B5555">
              <w:t>21 060.00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8523A0" w14:textId="3C7D9823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F10B528" w14:textId="77777777" w:rsidR="00902BE2" w:rsidRPr="00C5063C" w:rsidRDefault="00902BE2" w:rsidP="00902BE2">
            <w:pPr>
              <w:jc w:val="center"/>
            </w:pPr>
          </w:p>
          <w:p w14:paraId="2104EBB9" w14:textId="77777777" w:rsidR="00902BE2" w:rsidRPr="00C5063C" w:rsidRDefault="00902BE2" w:rsidP="00902BE2">
            <w:pPr>
              <w:jc w:val="center"/>
            </w:pPr>
          </w:p>
          <w:p w14:paraId="1F8BF3E6" w14:textId="54D3CEAE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B48D24" w14:textId="02480246" w:rsidR="00902BE2" w:rsidRPr="00902BE2" w:rsidRDefault="00902BE2" w:rsidP="00902BE2">
            <w:pPr>
              <w:jc w:val="center"/>
              <w:rPr>
                <w:sz w:val="18"/>
                <w:szCs w:val="18"/>
              </w:rPr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9753A7" w14:textId="77777777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112B1A5" w14:textId="77777777" w:rsidTr="00902BE2">
        <w:tc>
          <w:tcPr>
            <w:tcW w:w="709" w:type="dxa"/>
            <w:shd w:val="clear" w:color="auto" w:fill="auto"/>
            <w:vAlign w:val="center"/>
          </w:tcPr>
          <w:p w14:paraId="067F004F" w14:textId="77777777" w:rsidR="00902BE2" w:rsidRPr="00CB5EDB" w:rsidRDefault="00902BE2" w:rsidP="00902BE2">
            <w:pPr>
              <w:jc w:val="center"/>
            </w:pPr>
            <w:r w:rsidRPr="001B5555"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3B890D" w14:textId="77777777" w:rsidR="00902BE2" w:rsidRPr="00CB5EDB" w:rsidRDefault="00902BE2" w:rsidP="00902BE2">
            <w:pPr>
              <w:jc w:val="center"/>
            </w:pPr>
            <w:r w:rsidRPr="001B5555">
              <w:t>30</w:t>
            </w:r>
          </w:p>
        </w:tc>
        <w:tc>
          <w:tcPr>
            <w:tcW w:w="2409" w:type="dxa"/>
            <w:shd w:val="clear" w:color="auto" w:fill="auto"/>
          </w:tcPr>
          <w:p w14:paraId="740593F5" w14:textId="77777777" w:rsidR="00902BE2" w:rsidRPr="00CB5EDB" w:rsidRDefault="00902BE2" w:rsidP="00902BE2">
            <w:proofErr w:type="spellStart"/>
            <w:r w:rsidRPr="001B5555">
              <w:t>Aesculap</w:t>
            </w:r>
            <w:proofErr w:type="spellEnd"/>
            <w:r w:rsidRPr="001B5555">
              <w:t xml:space="preserve"> </w:t>
            </w:r>
            <w:proofErr w:type="spellStart"/>
            <w:r w:rsidRPr="001B5555">
              <w:t>Chifa</w:t>
            </w:r>
            <w:proofErr w:type="spellEnd"/>
            <w:r w:rsidRPr="001B5555">
              <w:t xml:space="preserve"> Spółka z ograniczoną odpowiedzialnością</w:t>
            </w:r>
          </w:p>
          <w:p w14:paraId="150A0ED9" w14:textId="77777777" w:rsidR="00902BE2" w:rsidRPr="00CB5EDB" w:rsidRDefault="00902BE2" w:rsidP="00902BE2">
            <w:r w:rsidRPr="001B5555">
              <w:t>Tysiąclecia</w:t>
            </w:r>
            <w:r w:rsidRPr="00CB5EDB">
              <w:t xml:space="preserve"> </w:t>
            </w:r>
            <w:r w:rsidRPr="001B5555">
              <w:t>14</w:t>
            </w:r>
            <w:r w:rsidRPr="00CB5EDB">
              <w:t xml:space="preserve"> </w:t>
            </w:r>
          </w:p>
          <w:p w14:paraId="3DE86396" w14:textId="77777777" w:rsidR="00902BE2" w:rsidRPr="00CB5EDB" w:rsidRDefault="00902BE2" w:rsidP="00902BE2">
            <w:pPr>
              <w:jc w:val="both"/>
            </w:pPr>
            <w:r w:rsidRPr="001B5555">
              <w:t>64-300</w:t>
            </w:r>
            <w:r w:rsidRPr="00CB5EDB">
              <w:t xml:space="preserve"> </w:t>
            </w:r>
            <w:r w:rsidRPr="001B5555">
              <w:t>Nowy Tomyśl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4159A5" w14:textId="77777777" w:rsidR="00902BE2" w:rsidRPr="00CB5EDB" w:rsidRDefault="00902BE2" w:rsidP="00902BE2">
            <w:pPr>
              <w:jc w:val="center"/>
            </w:pPr>
            <w:r w:rsidRPr="001B5555">
              <w:t>25 758.00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18D4DA" w14:textId="778ADBBD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51CC6D1" w14:textId="77777777" w:rsidR="00902BE2" w:rsidRPr="00C5063C" w:rsidRDefault="00902BE2" w:rsidP="00902BE2">
            <w:pPr>
              <w:jc w:val="center"/>
            </w:pPr>
          </w:p>
          <w:p w14:paraId="5C03FBCB" w14:textId="77777777" w:rsidR="00902BE2" w:rsidRPr="00C5063C" w:rsidRDefault="00902BE2" w:rsidP="00902BE2">
            <w:pPr>
              <w:jc w:val="center"/>
            </w:pPr>
          </w:p>
          <w:p w14:paraId="6336FEE9" w14:textId="1FDF799C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AA74BA" w14:textId="5B49077F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4CF2FD" w14:textId="1BB18B53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7E4B0ED" w14:textId="77777777" w:rsidTr="00902BE2">
        <w:tc>
          <w:tcPr>
            <w:tcW w:w="709" w:type="dxa"/>
            <w:shd w:val="clear" w:color="auto" w:fill="auto"/>
            <w:vAlign w:val="center"/>
          </w:tcPr>
          <w:p w14:paraId="2535E9B3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533AF1" w14:textId="77777777" w:rsidR="00902BE2" w:rsidRPr="00CB5EDB" w:rsidRDefault="00902BE2" w:rsidP="00902BE2">
            <w:pPr>
              <w:jc w:val="center"/>
            </w:pPr>
            <w:r w:rsidRPr="001B5555">
              <w:t>1</w:t>
            </w:r>
          </w:p>
        </w:tc>
        <w:tc>
          <w:tcPr>
            <w:tcW w:w="2409" w:type="dxa"/>
            <w:shd w:val="clear" w:color="auto" w:fill="auto"/>
          </w:tcPr>
          <w:p w14:paraId="3408EAE5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552827A2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008566E5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C90808" w14:textId="77777777" w:rsidR="00902BE2" w:rsidRPr="00CB5EDB" w:rsidRDefault="00902BE2" w:rsidP="00902BE2">
            <w:pPr>
              <w:jc w:val="center"/>
            </w:pPr>
            <w:r w:rsidRPr="001B5555">
              <w:t>18 384.00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345CE28" w14:textId="053AB01E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78334E2" w14:textId="77777777" w:rsidR="00902BE2" w:rsidRPr="00C5063C" w:rsidRDefault="00902BE2" w:rsidP="00902BE2">
            <w:pPr>
              <w:jc w:val="center"/>
            </w:pPr>
          </w:p>
          <w:p w14:paraId="17E85ED2" w14:textId="27BB953F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802C329" w14:textId="6259498F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05F068" w14:textId="1667CB38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3619980" w14:textId="77777777" w:rsidTr="00902BE2">
        <w:tc>
          <w:tcPr>
            <w:tcW w:w="709" w:type="dxa"/>
            <w:shd w:val="clear" w:color="auto" w:fill="auto"/>
            <w:vAlign w:val="center"/>
          </w:tcPr>
          <w:p w14:paraId="4B646AB5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5E9032" w14:textId="77777777" w:rsidR="00902BE2" w:rsidRPr="00CB5EDB" w:rsidRDefault="00902BE2" w:rsidP="00902BE2">
            <w:pPr>
              <w:jc w:val="center"/>
            </w:pPr>
            <w:r w:rsidRPr="001B5555">
              <w:t>3</w:t>
            </w:r>
          </w:p>
        </w:tc>
        <w:tc>
          <w:tcPr>
            <w:tcW w:w="2409" w:type="dxa"/>
            <w:shd w:val="clear" w:color="auto" w:fill="auto"/>
          </w:tcPr>
          <w:p w14:paraId="54CEC453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1B4E8F27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2FD68D55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F8B844" w14:textId="77777777" w:rsidR="00902BE2" w:rsidRPr="00CB5EDB" w:rsidRDefault="00902BE2" w:rsidP="00902BE2">
            <w:pPr>
              <w:jc w:val="center"/>
            </w:pPr>
            <w:r w:rsidRPr="001B5555">
              <w:t>40 460.00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C1DFFE" w14:textId="26EBD5C6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074C9C6" w14:textId="77777777" w:rsidR="00902BE2" w:rsidRPr="00C5063C" w:rsidRDefault="00902BE2" w:rsidP="00902BE2">
            <w:pPr>
              <w:jc w:val="center"/>
            </w:pPr>
          </w:p>
          <w:p w14:paraId="7E7DD1B7" w14:textId="11861ADE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BB0490" w14:textId="60C166FA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AAFABB" w14:textId="769864BA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6078136" w14:textId="77777777" w:rsidTr="00902BE2">
        <w:tc>
          <w:tcPr>
            <w:tcW w:w="709" w:type="dxa"/>
            <w:shd w:val="clear" w:color="auto" w:fill="auto"/>
            <w:vAlign w:val="center"/>
          </w:tcPr>
          <w:p w14:paraId="224A7481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644AC3" w14:textId="77777777" w:rsidR="00902BE2" w:rsidRPr="00CB5EDB" w:rsidRDefault="00902BE2" w:rsidP="00902BE2">
            <w:pPr>
              <w:jc w:val="center"/>
            </w:pPr>
            <w:r w:rsidRPr="001B5555">
              <w:t>4</w:t>
            </w:r>
          </w:p>
        </w:tc>
        <w:tc>
          <w:tcPr>
            <w:tcW w:w="2409" w:type="dxa"/>
            <w:shd w:val="clear" w:color="auto" w:fill="auto"/>
          </w:tcPr>
          <w:p w14:paraId="2B94E2C6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09CC87CC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068243A0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691289" w14:textId="77777777" w:rsidR="00902BE2" w:rsidRPr="00CB5EDB" w:rsidRDefault="00902BE2" w:rsidP="00902BE2">
            <w:pPr>
              <w:jc w:val="center"/>
            </w:pPr>
            <w:r w:rsidRPr="001B5555">
              <w:t>2 223.80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F90190" w14:textId="4F5D2097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2B825C9" w14:textId="77777777" w:rsidR="00902BE2" w:rsidRPr="00C5063C" w:rsidRDefault="00902BE2" w:rsidP="00902BE2">
            <w:pPr>
              <w:jc w:val="center"/>
            </w:pPr>
          </w:p>
          <w:p w14:paraId="1B536791" w14:textId="499A2473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BDCB73" w14:textId="39752F16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32E852" w14:textId="5F9C3AA1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93464A3" w14:textId="77777777" w:rsidTr="00902BE2">
        <w:tc>
          <w:tcPr>
            <w:tcW w:w="709" w:type="dxa"/>
            <w:shd w:val="clear" w:color="auto" w:fill="auto"/>
            <w:vAlign w:val="center"/>
          </w:tcPr>
          <w:p w14:paraId="68F4ABE9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740BCC" w14:textId="77777777" w:rsidR="00902BE2" w:rsidRPr="00CB5EDB" w:rsidRDefault="00902BE2" w:rsidP="00902BE2">
            <w:pPr>
              <w:jc w:val="center"/>
            </w:pPr>
            <w:r w:rsidRPr="001B5555">
              <w:t>5</w:t>
            </w:r>
          </w:p>
        </w:tc>
        <w:tc>
          <w:tcPr>
            <w:tcW w:w="2409" w:type="dxa"/>
            <w:shd w:val="clear" w:color="auto" w:fill="auto"/>
          </w:tcPr>
          <w:p w14:paraId="37F55824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5A433E69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60BE1A1C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7FC8773" w14:textId="77777777" w:rsidR="00902BE2" w:rsidRPr="00CB5EDB" w:rsidRDefault="00902BE2" w:rsidP="00902BE2">
            <w:pPr>
              <w:jc w:val="center"/>
            </w:pPr>
            <w:r w:rsidRPr="001B5555">
              <w:t>8 859.80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E53A78" w14:textId="078211F3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3F75A7D" w14:textId="77777777" w:rsidR="00902BE2" w:rsidRPr="00C5063C" w:rsidRDefault="00902BE2" w:rsidP="00902BE2">
            <w:pPr>
              <w:jc w:val="center"/>
            </w:pPr>
          </w:p>
          <w:p w14:paraId="7480928D" w14:textId="25F09873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00D274" w14:textId="1A1543F4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968336" w14:textId="3CDCA8C1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0C3F166" w14:textId="77777777" w:rsidTr="00902BE2">
        <w:tc>
          <w:tcPr>
            <w:tcW w:w="709" w:type="dxa"/>
            <w:shd w:val="clear" w:color="auto" w:fill="auto"/>
            <w:vAlign w:val="center"/>
          </w:tcPr>
          <w:p w14:paraId="6A05BFFE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A359FF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2409" w:type="dxa"/>
            <w:shd w:val="clear" w:color="auto" w:fill="auto"/>
          </w:tcPr>
          <w:p w14:paraId="0AC08CF7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17ECA6FD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6CCF07C8" w14:textId="77777777" w:rsidR="00902BE2" w:rsidRPr="00CB5EDB" w:rsidRDefault="00902BE2" w:rsidP="00902BE2">
            <w:pPr>
              <w:jc w:val="both"/>
            </w:pPr>
            <w:r w:rsidRPr="001B5555">
              <w:lastRenderedPageBreak/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6A759F" w14:textId="77777777" w:rsidR="00902BE2" w:rsidRPr="00CB5EDB" w:rsidRDefault="00902BE2" w:rsidP="00902BE2">
            <w:pPr>
              <w:jc w:val="center"/>
            </w:pPr>
            <w:r w:rsidRPr="001B5555">
              <w:lastRenderedPageBreak/>
              <w:t>335 072.00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2F393D" w14:textId="7842C808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8E6B4A0" w14:textId="0BF40139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B3C941" w14:textId="2ADF92CB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 xml:space="preserve">minimum 2 lata od </w:t>
            </w:r>
            <w:r w:rsidRPr="00902BE2">
              <w:rPr>
                <w:sz w:val="18"/>
                <w:szCs w:val="18"/>
              </w:rPr>
              <w:lastRenderedPageBreak/>
              <w:t>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3C9243" w14:textId="5E0F3A3B" w:rsidR="00902BE2" w:rsidRPr="00CB5EDB" w:rsidRDefault="00902BE2" w:rsidP="00902BE2">
            <w:pPr>
              <w:jc w:val="center"/>
            </w:pPr>
            <w:r w:rsidRPr="001B5555">
              <w:lastRenderedPageBreak/>
              <w:t>60 dni</w:t>
            </w:r>
          </w:p>
        </w:tc>
      </w:tr>
      <w:tr w:rsidR="00902BE2" w:rsidRPr="00075CD0" w14:paraId="6B0598F7" w14:textId="77777777" w:rsidTr="00902BE2">
        <w:tc>
          <w:tcPr>
            <w:tcW w:w="709" w:type="dxa"/>
            <w:shd w:val="clear" w:color="auto" w:fill="auto"/>
            <w:vAlign w:val="center"/>
          </w:tcPr>
          <w:p w14:paraId="5810C6D2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A84E4B" w14:textId="77777777" w:rsidR="00902BE2" w:rsidRPr="00CB5EDB" w:rsidRDefault="00902BE2" w:rsidP="00902BE2">
            <w:pPr>
              <w:jc w:val="center"/>
            </w:pPr>
            <w:r w:rsidRPr="001B5555">
              <w:t>9</w:t>
            </w:r>
          </w:p>
        </w:tc>
        <w:tc>
          <w:tcPr>
            <w:tcW w:w="2409" w:type="dxa"/>
            <w:shd w:val="clear" w:color="auto" w:fill="auto"/>
          </w:tcPr>
          <w:p w14:paraId="51D04B37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3EE2711F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101A7A92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DCF161" w14:textId="77777777" w:rsidR="00902BE2" w:rsidRPr="00CB5EDB" w:rsidRDefault="00902BE2" w:rsidP="00902BE2">
            <w:pPr>
              <w:jc w:val="center"/>
            </w:pPr>
            <w:r w:rsidRPr="001B5555">
              <w:t>11 779.50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24F4DF" w14:textId="0939C407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821E4D0" w14:textId="77777777" w:rsidR="00902BE2" w:rsidRPr="00C5063C" w:rsidRDefault="00902BE2" w:rsidP="00902BE2">
            <w:pPr>
              <w:jc w:val="center"/>
            </w:pPr>
          </w:p>
          <w:p w14:paraId="1753AFBF" w14:textId="77777777" w:rsidR="00902BE2" w:rsidRPr="00C5063C" w:rsidRDefault="00902BE2" w:rsidP="00902BE2">
            <w:pPr>
              <w:jc w:val="center"/>
            </w:pPr>
          </w:p>
          <w:p w14:paraId="5A6A7638" w14:textId="0089DE00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D2F8AA" w14:textId="44164E89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9A4994" w14:textId="26CFC1E0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207DB88" w14:textId="77777777" w:rsidTr="00902BE2">
        <w:tc>
          <w:tcPr>
            <w:tcW w:w="709" w:type="dxa"/>
            <w:shd w:val="clear" w:color="auto" w:fill="auto"/>
            <w:vAlign w:val="center"/>
          </w:tcPr>
          <w:p w14:paraId="50CA32A4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05A19B" w14:textId="77777777" w:rsidR="00902BE2" w:rsidRPr="00CB5EDB" w:rsidRDefault="00902BE2" w:rsidP="00902BE2">
            <w:pPr>
              <w:jc w:val="center"/>
            </w:pPr>
            <w:r w:rsidRPr="001B5555">
              <w:t>10</w:t>
            </w:r>
          </w:p>
        </w:tc>
        <w:tc>
          <w:tcPr>
            <w:tcW w:w="2409" w:type="dxa"/>
            <w:shd w:val="clear" w:color="auto" w:fill="auto"/>
          </w:tcPr>
          <w:p w14:paraId="0B15A3F5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583FB02A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1E562403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9B03804" w14:textId="77777777" w:rsidR="00902BE2" w:rsidRPr="00CB5EDB" w:rsidRDefault="00902BE2" w:rsidP="00902BE2">
            <w:pPr>
              <w:jc w:val="center"/>
            </w:pPr>
            <w:r w:rsidRPr="001B5555">
              <w:t>6 353.20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61E2BF" w14:textId="0B4D8718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8445998" w14:textId="77777777" w:rsidR="00902BE2" w:rsidRPr="00C5063C" w:rsidRDefault="00902BE2" w:rsidP="00902BE2">
            <w:pPr>
              <w:jc w:val="center"/>
            </w:pPr>
          </w:p>
          <w:p w14:paraId="312DE6B3" w14:textId="77777777" w:rsidR="00902BE2" w:rsidRPr="00C5063C" w:rsidRDefault="00902BE2" w:rsidP="00902BE2">
            <w:pPr>
              <w:jc w:val="center"/>
            </w:pPr>
          </w:p>
          <w:p w14:paraId="3E6E324D" w14:textId="48F829A2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448570" w14:textId="73620610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C0018A" w14:textId="128F8854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4036C3D7" w14:textId="77777777" w:rsidTr="00902BE2">
        <w:tc>
          <w:tcPr>
            <w:tcW w:w="709" w:type="dxa"/>
            <w:shd w:val="clear" w:color="auto" w:fill="auto"/>
            <w:vAlign w:val="center"/>
          </w:tcPr>
          <w:p w14:paraId="227DC66D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320B27" w14:textId="77777777" w:rsidR="00902BE2" w:rsidRPr="00CB5EDB" w:rsidRDefault="00902BE2" w:rsidP="00902BE2">
            <w:pPr>
              <w:jc w:val="center"/>
            </w:pPr>
            <w:r w:rsidRPr="001B5555">
              <w:t>11</w:t>
            </w:r>
          </w:p>
        </w:tc>
        <w:tc>
          <w:tcPr>
            <w:tcW w:w="2409" w:type="dxa"/>
            <w:shd w:val="clear" w:color="auto" w:fill="auto"/>
          </w:tcPr>
          <w:p w14:paraId="70E2C2EA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465C6C7D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62BADD63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CC00F9" w14:textId="77777777" w:rsidR="00902BE2" w:rsidRPr="00CB5EDB" w:rsidRDefault="00902BE2" w:rsidP="00902BE2">
            <w:pPr>
              <w:jc w:val="center"/>
            </w:pPr>
            <w:r w:rsidRPr="001B5555">
              <w:t>7 384.40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4E1A69" w14:textId="276DC360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8ED10F1" w14:textId="77777777" w:rsidR="00902BE2" w:rsidRPr="00C5063C" w:rsidRDefault="00902BE2" w:rsidP="00902BE2">
            <w:pPr>
              <w:jc w:val="center"/>
            </w:pPr>
          </w:p>
          <w:p w14:paraId="79AFC9EF" w14:textId="77777777" w:rsidR="00902BE2" w:rsidRPr="00C5063C" w:rsidRDefault="00902BE2" w:rsidP="00902BE2">
            <w:pPr>
              <w:jc w:val="center"/>
            </w:pPr>
          </w:p>
          <w:p w14:paraId="3DCD65E2" w14:textId="67E2D49A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5812B3" w14:textId="0402FEA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D22DE0" w14:textId="01F0E774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9B36B68" w14:textId="77777777" w:rsidTr="00902BE2">
        <w:tc>
          <w:tcPr>
            <w:tcW w:w="709" w:type="dxa"/>
            <w:shd w:val="clear" w:color="auto" w:fill="auto"/>
            <w:vAlign w:val="center"/>
          </w:tcPr>
          <w:p w14:paraId="1003E44D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5A259C" w14:textId="77777777" w:rsidR="00902BE2" w:rsidRPr="00CB5EDB" w:rsidRDefault="00902BE2" w:rsidP="00902BE2">
            <w:pPr>
              <w:jc w:val="center"/>
            </w:pPr>
            <w:r w:rsidRPr="001B5555">
              <w:t>12</w:t>
            </w:r>
          </w:p>
        </w:tc>
        <w:tc>
          <w:tcPr>
            <w:tcW w:w="2409" w:type="dxa"/>
            <w:shd w:val="clear" w:color="auto" w:fill="auto"/>
          </w:tcPr>
          <w:p w14:paraId="1D6177AA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3F386BC2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728ABFC6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FEC0803" w14:textId="77777777" w:rsidR="00902BE2" w:rsidRPr="00CB5EDB" w:rsidRDefault="00902BE2" w:rsidP="00902BE2">
            <w:pPr>
              <w:jc w:val="center"/>
            </w:pPr>
            <w:r w:rsidRPr="001B5555">
              <w:t>13 188.50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FC4950" w14:textId="11EBEDE3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311DF68" w14:textId="77777777" w:rsidR="00902BE2" w:rsidRPr="00C5063C" w:rsidRDefault="00902BE2" w:rsidP="00902BE2">
            <w:pPr>
              <w:jc w:val="center"/>
            </w:pPr>
          </w:p>
          <w:p w14:paraId="7FB45D43" w14:textId="77777777" w:rsidR="00902BE2" w:rsidRPr="00C5063C" w:rsidRDefault="00902BE2" w:rsidP="00902BE2">
            <w:pPr>
              <w:jc w:val="center"/>
            </w:pPr>
          </w:p>
          <w:p w14:paraId="6F149820" w14:textId="456AD44B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953CF4" w14:textId="2E5F0BF3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505401" w14:textId="0F5A46CB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78714E5" w14:textId="77777777" w:rsidTr="00902BE2">
        <w:tc>
          <w:tcPr>
            <w:tcW w:w="709" w:type="dxa"/>
            <w:shd w:val="clear" w:color="auto" w:fill="auto"/>
            <w:vAlign w:val="center"/>
          </w:tcPr>
          <w:p w14:paraId="432C1B5F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22D3E5" w14:textId="77777777" w:rsidR="00902BE2" w:rsidRPr="00CB5EDB" w:rsidRDefault="00902BE2" w:rsidP="00902BE2">
            <w:pPr>
              <w:jc w:val="center"/>
            </w:pPr>
            <w:r w:rsidRPr="001B5555">
              <w:t>13</w:t>
            </w:r>
          </w:p>
        </w:tc>
        <w:tc>
          <w:tcPr>
            <w:tcW w:w="2409" w:type="dxa"/>
            <w:shd w:val="clear" w:color="auto" w:fill="auto"/>
          </w:tcPr>
          <w:p w14:paraId="6927BD7F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349DB204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20C3071E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4F4BE32" w14:textId="77777777" w:rsidR="00902BE2" w:rsidRPr="00CB5EDB" w:rsidRDefault="00902BE2" w:rsidP="00902BE2">
            <w:pPr>
              <w:jc w:val="center"/>
            </w:pPr>
            <w:r w:rsidRPr="001B5555">
              <w:t>18 664.60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317C1F" w14:textId="155A813C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C1CAA12" w14:textId="77777777" w:rsidR="00902BE2" w:rsidRPr="00C5063C" w:rsidRDefault="00902BE2" w:rsidP="00902BE2">
            <w:pPr>
              <w:jc w:val="center"/>
            </w:pPr>
          </w:p>
          <w:p w14:paraId="02B55520" w14:textId="77777777" w:rsidR="00902BE2" w:rsidRPr="00C5063C" w:rsidRDefault="00902BE2" w:rsidP="00902BE2">
            <w:pPr>
              <w:jc w:val="center"/>
            </w:pPr>
          </w:p>
          <w:p w14:paraId="66AA5F09" w14:textId="018F6546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73AA1F" w14:textId="752CEE31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5240A8" w14:textId="57BAD4BD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5CA2825A" w14:textId="77777777" w:rsidTr="00902BE2">
        <w:tc>
          <w:tcPr>
            <w:tcW w:w="709" w:type="dxa"/>
            <w:shd w:val="clear" w:color="auto" w:fill="auto"/>
            <w:vAlign w:val="center"/>
          </w:tcPr>
          <w:p w14:paraId="043960F3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48EFE5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2409" w:type="dxa"/>
            <w:shd w:val="clear" w:color="auto" w:fill="auto"/>
          </w:tcPr>
          <w:p w14:paraId="1127DEB7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4197C0A3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75C602DB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687D00" w14:textId="77777777" w:rsidR="00902BE2" w:rsidRPr="00CB5EDB" w:rsidRDefault="00902BE2" w:rsidP="00902BE2">
            <w:pPr>
              <w:jc w:val="center"/>
            </w:pPr>
            <w:r w:rsidRPr="001B5555">
              <w:t>29 081.00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904323" w14:textId="358048ED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57A8604" w14:textId="77777777" w:rsidR="00902BE2" w:rsidRPr="00C5063C" w:rsidRDefault="00902BE2" w:rsidP="00902BE2">
            <w:pPr>
              <w:jc w:val="center"/>
            </w:pPr>
          </w:p>
          <w:p w14:paraId="1873F9BC" w14:textId="77777777" w:rsidR="00902BE2" w:rsidRPr="00C5063C" w:rsidRDefault="00902BE2" w:rsidP="00902BE2">
            <w:pPr>
              <w:jc w:val="center"/>
            </w:pPr>
          </w:p>
          <w:p w14:paraId="535F178E" w14:textId="34405034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86C8343" w14:textId="2251A97E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F46A66" w14:textId="31E00F01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415F03EE" w14:textId="77777777" w:rsidTr="00902BE2">
        <w:tc>
          <w:tcPr>
            <w:tcW w:w="709" w:type="dxa"/>
            <w:shd w:val="clear" w:color="auto" w:fill="auto"/>
            <w:vAlign w:val="center"/>
          </w:tcPr>
          <w:p w14:paraId="616F927B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0536615" w14:textId="77777777" w:rsidR="00902BE2" w:rsidRPr="00CB5EDB" w:rsidRDefault="00902BE2" w:rsidP="00902BE2">
            <w:pPr>
              <w:jc w:val="center"/>
            </w:pPr>
            <w:r w:rsidRPr="001B5555">
              <w:t>15</w:t>
            </w:r>
          </w:p>
        </w:tc>
        <w:tc>
          <w:tcPr>
            <w:tcW w:w="2409" w:type="dxa"/>
            <w:shd w:val="clear" w:color="auto" w:fill="auto"/>
          </w:tcPr>
          <w:p w14:paraId="6A7FEE98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48F13B8C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69864D23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4A2B67" w14:textId="77777777" w:rsidR="00902BE2" w:rsidRPr="00CB5EDB" w:rsidRDefault="00902BE2" w:rsidP="00902BE2">
            <w:pPr>
              <w:jc w:val="center"/>
            </w:pPr>
            <w:r w:rsidRPr="001B5555">
              <w:t>6 326.85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6FF9A5" w14:textId="7BAC7718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261DCD7" w14:textId="77777777" w:rsidR="00902BE2" w:rsidRPr="00C5063C" w:rsidRDefault="00902BE2" w:rsidP="00902BE2">
            <w:pPr>
              <w:jc w:val="center"/>
            </w:pPr>
          </w:p>
          <w:p w14:paraId="1F61E72B" w14:textId="77777777" w:rsidR="00902BE2" w:rsidRPr="00C5063C" w:rsidRDefault="00902BE2" w:rsidP="00902BE2">
            <w:pPr>
              <w:jc w:val="center"/>
            </w:pPr>
          </w:p>
          <w:p w14:paraId="59411C73" w14:textId="09EE25E8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C8DFA6" w14:textId="1030DB20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7389954" w14:textId="3D5303B0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355006C8" w14:textId="77777777" w:rsidTr="00902BE2">
        <w:tc>
          <w:tcPr>
            <w:tcW w:w="709" w:type="dxa"/>
            <w:shd w:val="clear" w:color="auto" w:fill="auto"/>
            <w:vAlign w:val="center"/>
          </w:tcPr>
          <w:p w14:paraId="7526A82F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0F1466" w14:textId="77777777" w:rsidR="00902BE2" w:rsidRPr="00CB5EDB" w:rsidRDefault="00902BE2" w:rsidP="00902BE2">
            <w:pPr>
              <w:jc w:val="center"/>
            </w:pPr>
            <w:r w:rsidRPr="001B5555">
              <w:t>18</w:t>
            </w:r>
          </w:p>
        </w:tc>
        <w:tc>
          <w:tcPr>
            <w:tcW w:w="2409" w:type="dxa"/>
            <w:shd w:val="clear" w:color="auto" w:fill="auto"/>
          </w:tcPr>
          <w:p w14:paraId="488E7AAD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1D050EB9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66129ACF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C9DB9A" w14:textId="77777777" w:rsidR="00902BE2" w:rsidRPr="00CB5EDB" w:rsidRDefault="00902BE2" w:rsidP="00902BE2">
            <w:pPr>
              <w:jc w:val="center"/>
            </w:pPr>
            <w:r w:rsidRPr="001B5555">
              <w:t>30 334.50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FA8C12" w14:textId="34C13F18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49E527C" w14:textId="77777777" w:rsidR="00902BE2" w:rsidRPr="00C5063C" w:rsidRDefault="00902BE2" w:rsidP="00902BE2">
            <w:pPr>
              <w:jc w:val="center"/>
            </w:pPr>
          </w:p>
          <w:p w14:paraId="78CF45EC" w14:textId="77777777" w:rsidR="00902BE2" w:rsidRPr="00C5063C" w:rsidRDefault="00902BE2" w:rsidP="00902BE2">
            <w:pPr>
              <w:jc w:val="center"/>
            </w:pPr>
          </w:p>
          <w:p w14:paraId="7984AA55" w14:textId="42BA57B6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DC6262" w14:textId="01C3A708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B72D41" w14:textId="49EB7D13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4ADD7607" w14:textId="77777777" w:rsidTr="00902BE2">
        <w:tc>
          <w:tcPr>
            <w:tcW w:w="709" w:type="dxa"/>
            <w:shd w:val="clear" w:color="auto" w:fill="auto"/>
            <w:vAlign w:val="center"/>
          </w:tcPr>
          <w:p w14:paraId="5A20FD46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EA13F5F" w14:textId="77777777" w:rsidR="00902BE2" w:rsidRPr="00CB5EDB" w:rsidRDefault="00902BE2" w:rsidP="00902BE2">
            <w:pPr>
              <w:jc w:val="center"/>
            </w:pPr>
            <w:r w:rsidRPr="001B5555">
              <w:t>19</w:t>
            </w:r>
          </w:p>
        </w:tc>
        <w:tc>
          <w:tcPr>
            <w:tcW w:w="2409" w:type="dxa"/>
            <w:shd w:val="clear" w:color="auto" w:fill="auto"/>
          </w:tcPr>
          <w:p w14:paraId="4B08EA4A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3010FD5D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16D4A284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6B7199" w14:textId="77777777" w:rsidR="00902BE2" w:rsidRPr="00CB5EDB" w:rsidRDefault="00902BE2" w:rsidP="00902BE2">
            <w:pPr>
              <w:jc w:val="center"/>
            </w:pPr>
            <w:r w:rsidRPr="001B5555">
              <w:t>2 654.05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F1FE02" w14:textId="6A2A3152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FB30B73" w14:textId="77777777" w:rsidR="00902BE2" w:rsidRPr="00C5063C" w:rsidRDefault="00902BE2" w:rsidP="00902BE2">
            <w:pPr>
              <w:jc w:val="center"/>
            </w:pPr>
          </w:p>
          <w:p w14:paraId="42CB33DD" w14:textId="77777777" w:rsidR="00902BE2" w:rsidRPr="00C5063C" w:rsidRDefault="00902BE2" w:rsidP="00902BE2">
            <w:pPr>
              <w:jc w:val="center"/>
            </w:pPr>
          </w:p>
          <w:p w14:paraId="75A4A010" w14:textId="08916D25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AA5D47" w14:textId="4E14DF56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C962BA" w14:textId="11C8B73E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F759938" w14:textId="77777777" w:rsidTr="00902BE2">
        <w:tc>
          <w:tcPr>
            <w:tcW w:w="709" w:type="dxa"/>
            <w:shd w:val="clear" w:color="auto" w:fill="auto"/>
            <w:vAlign w:val="center"/>
          </w:tcPr>
          <w:p w14:paraId="2D05B925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F9C88AC" w14:textId="77777777" w:rsidR="00902BE2" w:rsidRPr="00CB5EDB" w:rsidRDefault="00902BE2" w:rsidP="00902BE2">
            <w:pPr>
              <w:jc w:val="center"/>
            </w:pPr>
            <w:r w:rsidRPr="001B5555">
              <w:t>20</w:t>
            </w:r>
          </w:p>
        </w:tc>
        <w:tc>
          <w:tcPr>
            <w:tcW w:w="2409" w:type="dxa"/>
            <w:shd w:val="clear" w:color="auto" w:fill="auto"/>
          </w:tcPr>
          <w:p w14:paraId="43340C38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3EC5A31A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3F0EDF5B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9B87C4" w14:textId="77777777" w:rsidR="00902BE2" w:rsidRPr="00CB5EDB" w:rsidRDefault="00902BE2" w:rsidP="00902BE2">
            <w:pPr>
              <w:jc w:val="center"/>
            </w:pPr>
            <w:r w:rsidRPr="001B5555">
              <w:t>636.00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B43EA6" w14:textId="5C2A868F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6790F43" w14:textId="77777777" w:rsidR="00902BE2" w:rsidRPr="00C5063C" w:rsidRDefault="00902BE2" w:rsidP="00902BE2">
            <w:pPr>
              <w:jc w:val="center"/>
            </w:pPr>
          </w:p>
          <w:p w14:paraId="4D4B6C15" w14:textId="77777777" w:rsidR="00902BE2" w:rsidRPr="00C5063C" w:rsidRDefault="00902BE2" w:rsidP="00902BE2">
            <w:pPr>
              <w:jc w:val="center"/>
            </w:pPr>
          </w:p>
          <w:p w14:paraId="00959FEE" w14:textId="617E4D4D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D434FB" w14:textId="45685D7C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015061" w14:textId="4FD74812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722CC03" w14:textId="77777777" w:rsidTr="00902BE2">
        <w:tc>
          <w:tcPr>
            <w:tcW w:w="709" w:type="dxa"/>
            <w:shd w:val="clear" w:color="auto" w:fill="auto"/>
            <w:vAlign w:val="center"/>
          </w:tcPr>
          <w:p w14:paraId="7D83B61B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EE35ED" w14:textId="77777777" w:rsidR="00902BE2" w:rsidRPr="00CB5EDB" w:rsidRDefault="00902BE2" w:rsidP="00902BE2">
            <w:pPr>
              <w:jc w:val="center"/>
            </w:pPr>
            <w:r w:rsidRPr="001B5555">
              <w:t>21</w:t>
            </w:r>
          </w:p>
        </w:tc>
        <w:tc>
          <w:tcPr>
            <w:tcW w:w="2409" w:type="dxa"/>
            <w:shd w:val="clear" w:color="auto" w:fill="auto"/>
          </w:tcPr>
          <w:p w14:paraId="0D97925A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0AD64497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591209AE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0A343A" w14:textId="77777777" w:rsidR="00902BE2" w:rsidRPr="00CB5EDB" w:rsidRDefault="00902BE2" w:rsidP="00902BE2">
            <w:pPr>
              <w:jc w:val="center"/>
            </w:pPr>
            <w:r w:rsidRPr="001B5555">
              <w:t>7 547.60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824AA5" w14:textId="10F4B535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6D85D7E" w14:textId="77777777" w:rsidR="00902BE2" w:rsidRPr="00C5063C" w:rsidRDefault="00902BE2" w:rsidP="00902BE2">
            <w:pPr>
              <w:jc w:val="center"/>
            </w:pPr>
          </w:p>
          <w:p w14:paraId="058756D6" w14:textId="77777777" w:rsidR="00902BE2" w:rsidRPr="00C5063C" w:rsidRDefault="00902BE2" w:rsidP="00902BE2">
            <w:pPr>
              <w:jc w:val="center"/>
            </w:pPr>
          </w:p>
          <w:p w14:paraId="35061907" w14:textId="341AFBBA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7670E9" w14:textId="0A37D9F4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D673BC" w14:textId="1BB10EC7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425497AC" w14:textId="77777777" w:rsidTr="00902BE2">
        <w:tc>
          <w:tcPr>
            <w:tcW w:w="709" w:type="dxa"/>
            <w:shd w:val="clear" w:color="auto" w:fill="auto"/>
            <w:vAlign w:val="center"/>
          </w:tcPr>
          <w:p w14:paraId="3CF96B54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973FFF" w14:textId="77777777" w:rsidR="00902BE2" w:rsidRPr="00CB5EDB" w:rsidRDefault="00902BE2" w:rsidP="00902BE2">
            <w:pPr>
              <w:jc w:val="center"/>
            </w:pPr>
            <w:r w:rsidRPr="001B5555">
              <w:t>25</w:t>
            </w:r>
          </w:p>
        </w:tc>
        <w:tc>
          <w:tcPr>
            <w:tcW w:w="2409" w:type="dxa"/>
            <w:shd w:val="clear" w:color="auto" w:fill="auto"/>
          </w:tcPr>
          <w:p w14:paraId="107EE23F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6EBA3EBC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7A05A6CF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DD3E6C" w14:textId="77777777" w:rsidR="00902BE2" w:rsidRPr="00CB5EDB" w:rsidRDefault="00902BE2" w:rsidP="00902BE2">
            <w:pPr>
              <w:jc w:val="center"/>
            </w:pPr>
            <w:r w:rsidRPr="001B5555">
              <w:t>11 537.54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B08C60" w14:textId="7290B76A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4D95685" w14:textId="77777777" w:rsidR="00902BE2" w:rsidRPr="00C5063C" w:rsidRDefault="00902BE2" w:rsidP="00902BE2">
            <w:pPr>
              <w:jc w:val="center"/>
            </w:pPr>
          </w:p>
          <w:p w14:paraId="10D8ED48" w14:textId="77777777" w:rsidR="00902BE2" w:rsidRPr="00C5063C" w:rsidRDefault="00902BE2" w:rsidP="00902BE2">
            <w:pPr>
              <w:jc w:val="center"/>
            </w:pPr>
          </w:p>
          <w:p w14:paraId="46E87317" w14:textId="6D13A923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06223B" w14:textId="264C9695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5C05BB" w14:textId="63399723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EBC573D" w14:textId="77777777" w:rsidTr="00902BE2">
        <w:tc>
          <w:tcPr>
            <w:tcW w:w="709" w:type="dxa"/>
            <w:shd w:val="clear" w:color="auto" w:fill="auto"/>
            <w:vAlign w:val="center"/>
          </w:tcPr>
          <w:p w14:paraId="424B78ED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46B006D" w14:textId="77777777" w:rsidR="00902BE2" w:rsidRPr="00CB5EDB" w:rsidRDefault="00902BE2" w:rsidP="00902BE2">
            <w:pPr>
              <w:jc w:val="center"/>
            </w:pPr>
            <w:r w:rsidRPr="001B5555">
              <w:t>26</w:t>
            </w:r>
          </w:p>
        </w:tc>
        <w:tc>
          <w:tcPr>
            <w:tcW w:w="2409" w:type="dxa"/>
            <w:shd w:val="clear" w:color="auto" w:fill="auto"/>
          </w:tcPr>
          <w:p w14:paraId="77FC37C0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21F3BF02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1EF365C1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934F2A" w14:textId="77777777" w:rsidR="00902BE2" w:rsidRPr="00CB5EDB" w:rsidRDefault="00902BE2" w:rsidP="00902BE2">
            <w:pPr>
              <w:jc w:val="center"/>
            </w:pPr>
            <w:r w:rsidRPr="001B5555">
              <w:t>4 471.30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50E4FD" w14:textId="3367FEB8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7A3ACFD" w14:textId="77777777" w:rsidR="00902BE2" w:rsidRPr="00C5063C" w:rsidRDefault="00902BE2" w:rsidP="00902BE2">
            <w:pPr>
              <w:jc w:val="center"/>
            </w:pPr>
          </w:p>
          <w:p w14:paraId="1D303F14" w14:textId="77777777" w:rsidR="00902BE2" w:rsidRPr="00C5063C" w:rsidRDefault="00902BE2" w:rsidP="00902BE2">
            <w:pPr>
              <w:jc w:val="center"/>
            </w:pPr>
          </w:p>
          <w:p w14:paraId="72608EF2" w14:textId="5EF09B96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6D7296" w14:textId="4F8DA19B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D1B292" w14:textId="077DA887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D0D4734" w14:textId="77777777" w:rsidTr="00902BE2">
        <w:tc>
          <w:tcPr>
            <w:tcW w:w="709" w:type="dxa"/>
            <w:shd w:val="clear" w:color="auto" w:fill="auto"/>
            <w:vAlign w:val="center"/>
          </w:tcPr>
          <w:p w14:paraId="4A6BB4F2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09966F" w14:textId="77777777" w:rsidR="00902BE2" w:rsidRPr="00CB5EDB" w:rsidRDefault="00902BE2" w:rsidP="00902BE2">
            <w:pPr>
              <w:jc w:val="center"/>
            </w:pPr>
            <w:r w:rsidRPr="001B5555">
              <w:t>27</w:t>
            </w:r>
          </w:p>
        </w:tc>
        <w:tc>
          <w:tcPr>
            <w:tcW w:w="2409" w:type="dxa"/>
            <w:shd w:val="clear" w:color="auto" w:fill="auto"/>
          </w:tcPr>
          <w:p w14:paraId="07DCF718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4300143B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75150455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54161B" w14:textId="77777777" w:rsidR="00902BE2" w:rsidRPr="00CB5EDB" w:rsidRDefault="00902BE2" w:rsidP="00902BE2">
            <w:pPr>
              <w:jc w:val="center"/>
            </w:pPr>
            <w:r w:rsidRPr="001B5555">
              <w:t>4 446.30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E0F2EF" w14:textId="7AB70820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ABF9F98" w14:textId="77777777" w:rsidR="00902BE2" w:rsidRPr="00C5063C" w:rsidRDefault="00902BE2" w:rsidP="00902BE2">
            <w:pPr>
              <w:jc w:val="center"/>
            </w:pPr>
          </w:p>
          <w:p w14:paraId="045A80AF" w14:textId="77777777" w:rsidR="00902BE2" w:rsidRPr="00C5063C" w:rsidRDefault="00902BE2" w:rsidP="00902BE2">
            <w:pPr>
              <w:jc w:val="center"/>
            </w:pPr>
          </w:p>
          <w:p w14:paraId="5175C818" w14:textId="1F0773B9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D48E99" w14:textId="7BEF31E2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6F39E8" w14:textId="2259955A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A5D0529" w14:textId="77777777" w:rsidTr="00902BE2">
        <w:tc>
          <w:tcPr>
            <w:tcW w:w="709" w:type="dxa"/>
            <w:shd w:val="clear" w:color="auto" w:fill="auto"/>
            <w:vAlign w:val="center"/>
          </w:tcPr>
          <w:p w14:paraId="01719280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0DEEAB" w14:textId="77777777" w:rsidR="00902BE2" w:rsidRPr="00CB5EDB" w:rsidRDefault="00902BE2" w:rsidP="00902BE2">
            <w:pPr>
              <w:jc w:val="center"/>
            </w:pPr>
            <w:r w:rsidRPr="001B5555">
              <w:t>33</w:t>
            </w:r>
          </w:p>
        </w:tc>
        <w:tc>
          <w:tcPr>
            <w:tcW w:w="2409" w:type="dxa"/>
            <w:shd w:val="clear" w:color="auto" w:fill="auto"/>
          </w:tcPr>
          <w:p w14:paraId="1A8A22D7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406755C4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57521ADE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DD8840" w14:textId="77777777" w:rsidR="00902BE2" w:rsidRPr="00CB5EDB" w:rsidRDefault="00902BE2" w:rsidP="00902BE2">
            <w:pPr>
              <w:jc w:val="center"/>
            </w:pPr>
            <w:r w:rsidRPr="001B5555">
              <w:t>23 430.72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C0AB4E" w14:textId="61C3670C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05530E5" w14:textId="77777777" w:rsidR="00902BE2" w:rsidRPr="00C5063C" w:rsidRDefault="00902BE2" w:rsidP="00902BE2">
            <w:pPr>
              <w:jc w:val="center"/>
            </w:pPr>
          </w:p>
          <w:p w14:paraId="7F418C7E" w14:textId="77777777" w:rsidR="00902BE2" w:rsidRPr="00C5063C" w:rsidRDefault="00902BE2" w:rsidP="00902BE2">
            <w:pPr>
              <w:jc w:val="center"/>
            </w:pPr>
          </w:p>
          <w:p w14:paraId="0574173E" w14:textId="10B7ACAC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78C80B" w14:textId="7167EF5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9F3FBE" w14:textId="3B56BB6C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5FE6D869" w14:textId="77777777" w:rsidTr="00902BE2">
        <w:tc>
          <w:tcPr>
            <w:tcW w:w="709" w:type="dxa"/>
            <w:shd w:val="clear" w:color="auto" w:fill="auto"/>
            <w:vAlign w:val="center"/>
          </w:tcPr>
          <w:p w14:paraId="7D9BC504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E22376" w14:textId="77777777" w:rsidR="00902BE2" w:rsidRPr="00CB5EDB" w:rsidRDefault="00902BE2" w:rsidP="00902BE2">
            <w:pPr>
              <w:jc w:val="center"/>
            </w:pPr>
            <w:r w:rsidRPr="001B5555">
              <w:t>35</w:t>
            </w:r>
          </w:p>
        </w:tc>
        <w:tc>
          <w:tcPr>
            <w:tcW w:w="2409" w:type="dxa"/>
            <w:shd w:val="clear" w:color="auto" w:fill="auto"/>
          </w:tcPr>
          <w:p w14:paraId="0D774D32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34D93D26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0D0BA74F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1E46A3" w14:textId="77777777" w:rsidR="00902BE2" w:rsidRPr="00CB5EDB" w:rsidRDefault="00902BE2" w:rsidP="00902BE2">
            <w:pPr>
              <w:jc w:val="center"/>
            </w:pPr>
            <w:r w:rsidRPr="001B5555">
              <w:t>4 558.80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8892E4" w14:textId="0960E2CC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4E9674D" w14:textId="77777777" w:rsidR="00902BE2" w:rsidRPr="00C5063C" w:rsidRDefault="00902BE2" w:rsidP="00902BE2">
            <w:pPr>
              <w:jc w:val="center"/>
            </w:pPr>
          </w:p>
          <w:p w14:paraId="692CE1D7" w14:textId="77777777" w:rsidR="00902BE2" w:rsidRPr="00C5063C" w:rsidRDefault="00902BE2" w:rsidP="00902BE2">
            <w:pPr>
              <w:jc w:val="center"/>
            </w:pPr>
          </w:p>
          <w:p w14:paraId="5C4C61C2" w14:textId="79E0F262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77E6BC" w14:textId="45BF8E6A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DB6CB9" w14:textId="60C7593D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0091086" w14:textId="77777777" w:rsidTr="00902BE2">
        <w:tc>
          <w:tcPr>
            <w:tcW w:w="709" w:type="dxa"/>
            <w:shd w:val="clear" w:color="auto" w:fill="auto"/>
            <w:vAlign w:val="center"/>
          </w:tcPr>
          <w:p w14:paraId="360920DE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3EADA2" w14:textId="77777777" w:rsidR="00902BE2" w:rsidRPr="00CB5EDB" w:rsidRDefault="00902BE2" w:rsidP="00902BE2">
            <w:pPr>
              <w:jc w:val="center"/>
            </w:pPr>
            <w:r w:rsidRPr="001B5555">
              <w:t>40</w:t>
            </w:r>
          </w:p>
        </w:tc>
        <w:tc>
          <w:tcPr>
            <w:tcW w:w="2409" w:type="dxa"/>
            <w:shd w:val="clear" w:color="auto" w:fill="auto"/>
          </w:tcPr>
          <w:p w14:paraId="5A97D02E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0D1A549F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462D1E6B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BF4D3B9" w14:textId="77777777" w:rsidR="00902BE2" w:rsidRPr="00CB5EDB" w:rsidRDefault="00902BE2" w:rsidP="00902BE2">
            <w:pPr>
              <w:jc w:val="center"/>
            </w:pPr>
            <w:r w:rsidRPr="001B5555">
              <w:t>10 569.08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6B4CC8" w14:textId="5AB7661B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8D4F7B2" w14:textId="77777777" w:rsidR="00902BE2" w:rsidRPr="00C5063C" w:rsidRDefault="00902BE2" w:rsidP="00902BE2">
            <w:pPr>
              <w:jc w:val="center"/>
            </w:pPr>
          </w:p>
          <w:p w14:paraId="2D2F31FF" w14:textId="77777777" w:rsidR="00902BE2" w:rsidRPr="00C5063C" w:rsidRDefault="00902BE2" w:rsidP="00902BE2">
            <w:pPr>
              <w:jc w:val="center"/>
            </w:pPr>
          </w:p>
          <w:p w14:paraId="6C66E04E" w14:textId="069DBE4F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6D4FB3" w14:textId="6C9A98CA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9764F6" w14:textId="01E47127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550768B" w14:textId="77777777" w:rsidTr="00902BE2">
        <w:tc>
          <w:tcPr>
            <w:tcW w:w="709" w:type="dxa"/>
            <w:shd w:val="clear" w:color="auto" w:fill="auto"/>
            <w:vAlign w:val="center"/>
          </w:tcPr>
          <w:p w14:paraId="26CBD8BF" w14:textId="77777777" w:rsidR="00902BE2" w:rsidRPr="00CB5EDB" w:rsidRDefault="00902BE2" w:rsidP="00902BE2">
            <w:pPr>
              <w:jc w:val="center"/>
            </w:pPr>
            <w:r w:rsidRPr="001B5555">
              <w:lastRenderedPageBreak/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46D8CC" w14:textId="77777777" w:rsidR="00902BE2" w:rsidRPr="00CB5EDB" w:rsidRDefault="00902BE2" w:rsidP="00902BE2">
            <w:pPr>
              <w:jc w:val="center"/>
            </w:pPr>
            <w:r w:rsidRPr="001B5555">
              <w:t>42</w:t>
            </w:r>
          </w:p>
        </w:tc>
        <w:tc>
          <w:tcPr>
            <w:tcW w:w="2409" w:type="dxa"/>
            <w:shd w:val="clear" w:color="auto" w:fill="auto"/>
          </w:tcPr>
          <w:p w14:paraId="39F7F9E7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793AED0E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64A51FA1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BB52E8" w14:textId="77777777" w:rsidR="00902BE2" w:rsidRPr="00CB5EDB" w:rsidRDefault="00902BE2" w:rsidP="00902BE2">
            <w:pPr>
              <w:jc w:val="center"/>
            </w:pPr>
            <w:r w:rsidRPr="001B5555">
              <w:t>21 230.00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686BF2" w14:textId="33D58AB5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2371BAC" w14:textId="77777777" w:rsidR="00902BE2" w:rsidRPr="00C5063C" w:rsidRDefault="00902BE2" w:rsidP="00902BE2">
            <w:pPr>
              <w:jc w:val="center"/>
            </w:pPr>
          </w:p>
          <w:p w14:paraId="372D5EC4" w14:textId="77777777" w:rsidR="00902BE2" w:rsidRPr="00C5063C" w:rsidRDefault="00902BE2" w:rsidP="00902BE2">
            <w:pPr>
              <w:jc w:val="center"/>
            </w:pPr>
          </w:p>
          <w:p w14:paraId="487A0844" w14:textId="62995167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01D856" w14:textId="2ED4D235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D548A3" w14:textId="3591036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62ACC11" w14:textId="77777777" w:rsidTr="00902BE2">
        <w:tc>
          <w:tcPr>
            <w:tcW w:w="709" w:type="dxa"/>
            <w:shd w:val="clear" w:color="auto" w:fill="auto"/>
            <w:vAlign w:val="center"/>
          </w:tcPr>
          <w:p w14:paraId="2AE0B0D4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EC7216" w14:textId="77777777" w:rsidR="00902BE2" w:rsidRPr="00CB5EDB" w:rsidRDefault="00902BE2" w:rsidP="00902BE2">
            <w:pPr>
              <w:jc w:val="center"/>
            </w:pPr>
            <w:r w:rsidRPr="001B5555">
              <w:t>43</w:t>
            </w:r>
          </w:p>
        </w:tc>
        <w:tc>
          <w:tcPr>
            <w:tcW w:w="2409" w:type="dxa"/>
            <w:shd w:val="clear" w:color="auto" w:fill="auto"/>
          </w:tcPr>
          <w:p w14:paraId="71E16AE4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6FCE8FCE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626FD017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8EDEBD" w14:textId="77777777" w:rsidR="00902BE2" w:rsidRPr="00CB5EDB" w:rsidRDefault="00902BE2" w:rsidP="00902BE2">
            <w:pPr>
              <w:jc w:val="center"/>
            </w:pPr>
            <w:r w:rsidRPr="001B5555">
              <w:t>3 508.20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03F770" w14:textId="173CA9EA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D4F3686" w14:textId="77777777" w:rsidR="00902BE2" w:rsidRPr="00C5063C" w:rsidRDefault="00902BE2" w:rsidP="00902BE2">
            <w:pPr>
              <w:jc w:val="center"/>
            </w:pPr>
          </w:p>
          <w:p w14:paraId="32EB7538" w14:textId="77777777" w:rsidR="00902BE2" w:rsidRPr="00C5063C" w:rsidRDefault="00902BE2" w:rsidP="00902BE2">
            <w:pPr>
              <w:jc w:val="center"/>
            </w:pPr>
          </w:p>
          <w:p w14:paraId="55BD2FC7" w14:textId="0DFCA436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386A6A" w14:textId="30346E4E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573F79" w14:textId="66787323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491D465" w14:textId="77777777" w:rsidTr="00902BE2">
        <w:tc>
          <w:tcPr>
            <w:tcW w:w="709" w:type="dxa"/>
            <w:shd w:val="clear" w:color="auto" w:fill="auto"/>
            <w:vAlign w:val="center"/>
          </w:tcPr>
          <w:p w14:paraId="02E36A1E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6AAE61" w14:textId="77777777" w:rsidR="00902BE2" w:rsidRPr="00CB5EDB" w:rsidRDefault="00902BE2" w:rsidP="00902BE2">
            <w:pPr>
              <w:jc w:val="center"/>
            </w:pPr>
            <w:r w:rsidRPr="001B5555">
              <w:t>44</w:t>
            </w:r>
          </w:p>
        </w:tc>
        <w:tc>
          <w:tcPr>
            <w:tcW w:w="2409" w:type="dxa"/>
            <w:shd w:val="clear" w:color="auto" w:fill="auto"/>
          </w:tcPr>
          <w:p w14:paraId="3CB0A2E5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5F660BFF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68E7298C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31DFFE" w14:textId="77777777" w:rsidR="00902BE2" w:rsidRPr="00CB5EDB" w:rsidRDefault="00902BE2" w:rsidP="00902BE2">
            <w:pPr>
              <w:jc w:val="center"/>
            </w:pPr>
            <w:r w:rsidRPr="001B5555">
              <w:t>16 520.00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6AB79E" w14:textId="35E5E686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FC9703B" w14:textId="77777777" w:rsidR="00902BE2" w:rsidRPr="00C5063C" w:rsidRDefault="00902BE2" w:rsidP="00902BE2">
            <w:pPr>
              <w:jc w:val="center"/>
            </w:pPr>
          </w:p>
          <w:p w14:paraId="7DE36132" w14:textId="77777777" w:rsidR="00902BE2" w:rsidRPr="00C5063C" w:rsidRDefault="00902BE2" w:rsidP="00902BE2">
            <w:pPr>
              <w:jc w:val="center"/>
            </w:pPr>
          </w:p>
          <w:p w14:paraId="612B80EC" w14:textId="1714AC3C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12DF8B" w14:textId="0F203106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16CBB5" w14:textId="610561A2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E939039" w14:textId="77777777" w:rsidTr="00902BE2">
        <w:tc>
          <w:tcPr>
            <w:tcW w:w="709" w:type="dxa"/>
            <w:shd w:val="clear" w:color="auto" w:fill="auto"/>
            <w:vAlign w:val="center"/>
          </w:tcPr>
          <w:p w14:paraId="398DE0E9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FA29A8" w14:textId="77777777" w:rsidR="00902BE2" w:rsidRPr="00CB5EDB" w:rsidRDefault="00902BE2" w:rsidP="00902BE2">
            <w:pPr>
              <w:jc w:val="center"/>
            </w:pPr>
            <w:r w:rsidRPr="001B5555">
              <w:t>45</w:t>
            </w:r>
          </w:p>
        </w:tc>
        <w:tc>
          <w:tcPr>
            <w:tcW w:w="2409" w:type="dxa"/>
            <w:shd w:val="clear" w:color="auto" w:fill="auto"/>
          </w:tcPr>
          <w:p w14:paraId="221CD1CC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46A948B0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67567003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140864" w14:textId="77777777" w:rsidR="00902BE2" w:rsidRPr="00CB5EDB" w:rsidRDefault="00902BE2" w:rsidP="00902BE2">
            <w:pPr>
              <w:jc w:val="center"/>
            </w:pPr>
            <w:r w:rsidRPr="001B5555">
              <w:t>6 813.30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92D458" w14:textId="267F755F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2C6781C" w14:textId="77777777" w:rsidR="00902BE2" w:rsidRPr="00C5063C" w:rsidRDefault="00902BE2" w:rsidP="00902BE2">
            <w:pPr>
              <w:jc w:val="center"/>
            </w:pPr>
          </w:p>
          <w:p w14:paraId="12FA7F4D" w14:textId="77777777" w:rsidR="00902BE2" w:rsidRPr="00C5063C" w:rsidRDefault="00902BE2" w:rsidP="00902BE2">
            <w:pPr>
              <w:jc w:val="center"/>
            </w:pPr>
          </w:p>
          <w:p w14:paraId="0E865C69" w14:textId="2EF25823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E92317" w14:textId="222BF2CF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F3EB37" w14:textId="0B0EBC9B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3AAFE35C" w14:textId="77777777" w:rsidTr="00902BE2">
        <w:tc>
          <w:tcPr>
            <w:tcW w:w="709" w:type="dxa"/>
            <w:shd w:val="clear" w:color="auto" w:fill="auto"/>
            <w:vAlign w:val="center"/>
          </w:tcPr>
          <w:p w14:paraId="1E109C46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47DA6E" w14:textId="77777777" w:rsidR="00902BE2" w:rsidRPr="00CB5EDB" w:rsidRDefault="00902BE2" w:rsidP="00902BE2">
            <w:pPr>
              <w:jc w:val="center"/>
            </w:pPr>
            <w:r w:rsidRPr="001B5555">
              <w:t>47</w:t>
            </w:r>
          </w:p>
        </w:tc>
        <w:tc>
          <w:tcPr>
            <w:tcW w:w="2409" w:type="dxa"/>
            <w:shd w:val="clear" w:color="auto" w:fill="auto"/>
          </w:tcPr>
          <w:p w14:paraId="2593A639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2C5CA0B7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788E554F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6BA6D2" w14:textId="77777777" w:rsidR="00902BE2" w:rsidRPr="00CB5EDB" w:rsidRDefault="00902BE2" w:rsidP="00902BE2">
            <w:pPr>
              <w:jc w:val="center"/>
            </w:pPr>
            <w:r w:rsidRPr="001B5555">
              <w:t>80 769.60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EB8827" w14:textId="4F662BC6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DAA1DE1" w14:textId="77777777" w:rsidR="00902BE2" w:rsidRPr="00C5063C" w:rsidRDefault="00902BE2" w:rsidP="00902BE2">
            <w:pPr>
              <w:jc w:val="center"/>
            </w:pPr>
          </w:p>
          <w:p w14:paraId="2248F723" w14:textId="77777777" w:rsidR="00902BE2" w:rsidRPr="00C5063C" w:rsidRDefault="00902BE2" w:rsidP="00902BE2">
            <w:pPr>
              <w:jc w:val="center"/>
            </w:pPr>
          </w:p>
          <w:p w14:paraId="6C42FE93" w14:textId="643DCE9B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D30D0C" w14:textId="322C08CB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A846C7" w14:textId="5E5A3095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0DDF8AA" w14:textId="77777777" w:rsidTr="00902BE2">
        <w:tc>
          <w:tcPr>
            <w:tcW w:w="709" w:type="dxa"/>
            <w:shd w:val="clear" w:color="auto" w:fill="auto"/>
            <w:vAlign w:val="center"/>
          </w:tcPr>
          <w:p w14:paraId="08B21A90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3B1CD7F" w14:textId="77777777" w:rsidR="00902BE2" w:rsidRPr="00CB5EDB" w:rsidRDefault="00902BE2" w:rsidP="00902BE2">
            <w:pPr>
              <w:jc w:val="center"/>
            </w:pPr>
            <w:r w:rsidRPr="001B5555">
              <w:t>48</w:t>
            </w:r>
          </w:p>
        </w:tc>
        <w:tc>
          <w:tcPr>
            <w:tcW w:w="2409" w:type="dxa"/>
            <w:shd w:val="clear" w:color="auto" w:fill="auto"/>
          </w:tcPr>
          <w:p w14:paraId="47254A0B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7C9657B7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2EB011E0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AA84BC" w14:textId="77777777" w:rsidR="00902BE2" w:rsidRPr="00CB5EDB" w:rsidRDefault="00902BE2" w:rsidP="00902BE2">
            <w:pPr>
              <w:jc w:val="center"/>
            </w:pPr>
            <w:r w:rsidRPr="001B5555">
              <w:t>4 505.40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B2E947" w14:textId="45069FFE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A34A147" w14:textId="77777777" w:rsidR="00902BE2" w:rsidRPr="00C5063C" w:rsidRDefault="00902BE2" w:rsidP="00902BE2">
            <w:pPr>
              <w:jc w:val="center"/>
            </w:pPr>
          </w:p>
          <w:p w14:paraId="401BD7A4" w14:textId="77777777" w:rsidR="00902BE2" w:rsidRPr="00C5063C" w:rsidRDefault="00902BE2" w:rsidP="00902BE2">
            <w:pPr>
              <w:jc w:val="center"/>
            </w:pPr>
          </w:p>
          <w:p w14:paraId="2112B020" w14:textId="072C86EC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AC1F7B" w14:textId="5240C521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40B7F4" w14:textId="19D76213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6398619" w14:textId="77777777" w:rsidTr="00902BE2">
        <w:tc>
          <w:tcPr>
            <w:tcW w:w="709" w:type="dxa"/>
            <w:shd w:val="clear" w:color="auto" w:fill="auto"/>
            <w:vAlign w:val="center"/>
          </w:tcPr>
          <w:p w14:paraId="5E99503F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A86D76" w14:textId="77777777" w:rsidR="00902BE2" w:rsidRPr="00CB5EDB" w:rsidRDefault="00902BE2" w:rsidP="00902BE2">
            <w:pPr>
              <w:jc w:val="center"/>
            </w:pPr>
            <w:r w:rsidRPr="001B5555">
              <w:t>50</w:t>
            </w:r>
          </w:p>
        </w:tc>
        <w:tc>
          <w:tcPr>
            <w:tcW w:w="2409" w:type="dxa"/>
            <w:shd w:val="clear" w:color="auto" w:fill="auto"/>
          </w:tcPr>
          <w:p w14:paraId="6A7C0E5F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34404FCB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2241ED33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3577D2" w14:textId="77777777" w:rsidR="00902BE2" w:rsidRPr="00CB5EDB" w:rsidRDefault="00902BE2" w:rsidP="00902BE2">
            <w:pPr>
              <w:jc w:val="center"/>
            </w:pPr>
            <w:r w:rsidRPr="001B5555">
              <w:t>1 004.00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429944" w14:textId="76DA39A2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CE1E7AD" w14:textId="77777777" w:rsidR="00902BE2" w:rsidRPr="00C5063C" w:rsidRDefault="00902BE2" w:rsidP="00902BE2">
            <w:pPr>
              <w:jc w:val="center"/>
            </w:pPr>
          </w:p>
          <w:p w14:paraId="71819A02" w14:textId="77777777" w:rsidR="00902BE2" w:rsidRPr="00C5063C" w:rsidRDefault="00902BE2" w:rsidP="00902BE2">
            <w:pPr>
              <w:jc w:val="center"/>
            </w:pPr>
          </w:p>
          <w:p w14:paraId="1FA80A2D" w14:textId="13FE277B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FEA7B7" w14:textId="183D4AC4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74BB13" w14:textId="0269F3B5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F519DE7" w14:textId="77777777" w:rsidTr="00902BE2">
        <w:tc>
          <w:tcPr>
            <w:tcW w:w="709" w:type="dxa"/>
            <w:shd w:val="clear" w:color="auto" w:fill="auto"/>
            <w:vAlign w:val="center"/>
          </w:tcPr>
          <w:p w14:paraId="37DA2E6C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33A7B2" w14:textId="77777777" w:rsidR="00902BE2" w:rsidRPr="00CB5EDB" w:rsidRDefault="00902BE2" w:rsidP="00902BE2">
            <w:pPr>
              <w:jc w:val="center"/>
            </w:pPr>
            <w:r w:rsidRPr="001B5555">
              <w:t>51</w:t>
            </w:r>
          </w:p>
        </w:tc>
        <w:tc>
          <w:tcPr>
            <w:tcW w:w="2409" w:type="dxa"/>
            <w:shd w:val="clear" w:color="auto" w:fill="auto"/>
          </w:tcPr>
          <w:p w14:paraId="00B535EE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42E28BE8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081E0FB7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4D828D" w14:textId="77777777" w:rsidR="00902BE2" w:rsidRPr="00CB5EDB" w:rsidRDefault="00902BE2" w:rsidP="00902BE2">
            <w:pPr>
              <w:jc w:val="center"/>
            </w:pPr>
            <w:r w:rsidRPr="001B5555">
              <w:t>5 526.90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960F00" w14:textId="35B72A91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EE8BEEA" w14:textId="77777777" w:rsidR="00902BE2" w:rsidRPr="00C5063C" w:rsidRDefault="00902BE2" w:rsidP="00902BE2">
            <w:pPr>
              <w:jc w:val="center"/>
            </w:pPr>
          </w:p>
          <w:p w14:paraId="51F0F75D" w14:textId="77777777" w:rsidR="00902BE2" w:rsidRPr="00C5063C" w:rsidRDefault="00902BE2" w:rsidP="00902BE2">
            <w:pPr>
              <w:jc w:val="center"/>
            </w:pPr>
          </w:p>
          <w:p w14:paraId="36F21931" w14:textId="244E9B41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CA3A2F" w14:textId="76A6D8B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26E5FB" w14:textId="79D5B97A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328618E" w14:textId="77777777" w:rsidTr="00902BE2">
        <w:tc>
          <w:tcPr>
            <w:tcW w:w="709" w:type="dxa"/>
            <w:shd w:val="clear" w:color="auto" w:fill="auto"/>
            <w:vAlign w:val="center"/>
          </w:tcPr>
          <w:p w14:paraId="7923B14F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56106B" w14:textId="77777777" w:rsidR="00902BE2" w:rsidRPr="00CB5EDB" w:rsidRDefault="00902BE2" w:rsidP="00902BE2">
            <w:pPr>
              <w:jc w:val="center"/>
            </w:pPr>
            <w:r w:rsidRPr="001B5555">
              <w:t>52</w:t>
            </w:r>
          </w:p>
        </w:tc>
        <w:tc>
          <w:tcPr>
            <w:tcW w:w="2409" w:type="dxa"/>
            <w:shd w:val="clear" w:color="auto" w:fill="auto"/>
          </w:tcPr>
          <w:p w14:paraId="25C0C84B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6FD09C8A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31125C49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86B23A1" w14:textId="77777777" w:rsidR="00902BE2" w:rsidRPr="00CB5EDB" w:rsidRDefault="00902BE2" w:rsidP="00902BE2">
            <w:pPr>
              <w:jc w:val="center"/>
            </w:pPr>
            <w:r w:rsidRPr="001B5555">
              <w:t>25 323.00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42996D" w14:textId="1739700A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18BE6B5" w14:textId="77777777" w:rsidR="00902BE2" w:rsidRPr="00C5063C" w:rsidRDefault="00902BE2" w:rsidP="00902BE2">
            <w:pPr>
              <w:jc w:val="center"/>
            </w:pPr>
          </w:p>
          <w:p w14:paraId="3F1E74A3" w14:textId="77777777" w:rsidR="00902BE2" w:rsidRPr="00C5063C" w:rsidRDefault="00902BE2" w:rsidP="00902BE2">
            <w:pPr>
              <w:jc w:val="center"/>
            </w:pPr>
          </w:p>
          <w:p w14:paraId="780F75F6" w14:textId="0E6D649D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04BE71" w14:textId="15B994E2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0AD8B5" w14:textId="0B915E46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DED96CD" w14:textId="77777777" w:rsidTr="00902BE2">
        <w:tc>
          <w:tcPr>
            <w:tcW w:w="709" w:type="dxa"/>
            <w:shd w:val="clear" w:color="auto" w:fill="auto"/>
            <w:vAlign w:val="center"/>
          </w:tcPr>
          <w:p w14:paraId="1F338192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FE709E" w14:textId="77777777" w:rsidR="00902BE2" w:rsidRPr="00CB5EDB" w:rsidRDefault="00902BE2" w:rsidP="00902BE2">
            <w:pPr>
              <w:jc w:val="center"/>
            </w:pPr>
            <w:r w:rsidRPr="001B5555">
              <w:t>55</w:t>
            </w:r>
          </w:p>
        </w:tc>
        <w:tc>
          <w:tcPr>
            <w:tcW w:w="2409" w:type="dxa"/>
            <w:shd w:val="clear" w:color="auto" w:fill="auto"/>
          </w:tcPr>
          <w:p w14:paraId="5D33282D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0E992AD4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250CD0BF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7B0FF08" w14:textId="77777777" w:rsidR="00902BE2" w:rsidRPr="00CB5EDB" w:rsidRDefault="00902BE2" w:rsidP="00902BE2">
            <w:pPr>
              <w:jc w:val="center"/>
            </w:pPr>
            <w:r w:rsidRPr="001B5555">
              <w:t>109 553.80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34D954" w14:textId="62DA516F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C72FD64" w14:textId="77777777" w:rsidR="00902BE2" w:rsidRPr="00C5063C" w:rsidRDefault="00902BE2" w:rsidP="00902BE2">
            <w:pPr>
              <w:jc w:val="center"/>
            </w:pPr>
          </w:p>
          <w:p w14:paraId="126FDF04" w14:textId="77777777" w:rsidR="00902BE2" w:rsidRPr="00C5063C" w:rsidRDefault="00902BE2" w:rsidP="00902BE2">
            <w:pPr>
              <w:jc w:val="center"/>
            </w:pPr>
          </w:p>
          <w:p w14:paraId="5CF93415" w14:textId="68CB4F54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825C6E" w14:textId="5AAF302B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20DDE7" w14:textId="0DD7B59E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A630FDF" w14:textId="77777777" w:rsidTr="00902BE2">
        <w:tc>
          <w:tcPr>
            <w:tcW w:w="709" w:type="dxa"/>
            <w:shd w:val="clear" w:color="auto" w:fill="auto"/>
            <w:vAlign w:val="center"/>
          </w:tcPr>
          <w:p w14:paraId="3EBEEC92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867C6C" w14:textId="77777777" w:rsidR="00902BE2" w:rsidRPr="00CB5EDB" w:rsidRDefault="00902BE2" w:rsidP="00902BE2">
            <w:pPr>
              <w:jc w:val="center"/>
            </w:pPr>
            <w:r w:rsidRPr="001B5555">
              <w:t>57</w:t>
            </w:r>
          </w:p>
        </w:tc>
        <w:tc>
          <w:tcPr>
            <w:tcW w:w="2409" w:type="dxa"/>
            <w:shd w:val="clear" w:color="auto" w:fill="auto"/>
          </w:tcPr>
          <w:p w14:paraId="6B601DD6" w14:textId="77777777" w:rsidR="00902BE2" w:rsidRPr="00CB5EDB" w:rsidRDefault="00902BE2" w:rsidP="00902BE2">
            <w:proofErr w:type="spellStart"/>
            <w:r w:rsidRPr="001B5555">
              <w:t>Asclepios</w:t>
            </w:r>
            <w:proofErr w:type="spellEnd"/>
            <w:r w:rsidRPr="001B5555">
              <w:t xml:space="preserve"> S.A.</w:t>
            </w:r>
          </w:p>
          <w:p w14:paraId="61659C71" w14:textId="77777777" w:rsidR="00902BE2" w:rsidRPr="00CB5EDB" w:rsidRDefault="00902BE2" w:rsidP="00902BE2">
            <w:proofErr w:type="spellStart"/>
            <w:r w:rsidRPr="001B5555">
              <w:t>Hubska</w:t>
            </w:r>
            <w:proofErr w:type="spellEnd"/>
            <w:r w:rsidRPr="00CB5EDB">
              <w:t xml:space="preserve"> </w:t>
            </w:r>
            <w:r w:rsidRPr="001B5555">
              <w:t>44</w:t>
            </w:r>
            <w:r w:rsidRPr="00CB5EDB">
              <w:t xml:space="preserve"> </w:t>
            </w:r>
          </w:p>
          <w:p w14:paraId="122F8514" w14:textId="77777777" w:rsidR="00902BE2" w:rsidRPr="00CB5EDB" w:rsidRDefault="00902BE2" w:rsidP="00902BE2">
            <w:pPr>
              <w:jc w:val="both"/>
            </w:pPr>
            <w:r w:rsidRPr="001B5555">
              <w:t>50-502</w:t>
            </w:r>
            <w:r w:rsidRPr="00CB5EDB">
              <w:t xml:space="preserve"> </w:t>
            </w:r>
            <w:r w:rsidRPr="001B5555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110491" w14:textId="77777777" w:rsidR="00902BE2" w:rsidRPr="00CB5EDB" w:rsidRDefault="00902BE2" w:rsidP="00902BE2">
            <w:pPr>
              <w:jc w:val="center"/>
            </w:pPr>
            <w:r w:rsidRPr="001B5555">
              <w:t>298 311.00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E90045" w14:textId="275F39A1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B32970E" w14:textId="77777777" w:rsidR="00902BE2" w:rsidRPr="00C5063C" w:rsidRDefault="00902BE2" w:rsidP="00902BE2">
            <w:pPr>
              <w:jc w:val="center"/>
            </w:pPr>
          </w:p>
          <w:p w14:paraId="2ED9A517" w14:textId="77777777" w:rsidR="00902BE2" w:rsidRPr="00C5063C" w:rsidRDefault="00902BE2" w:rsidP="00902BE2">
            <w:pPr>
              <w:jc w:val="center"/>
            </w:pPr>
          </w:p>
          <w:p w14:paraId="19E700F6" w14:textId="6E9F3540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BC4FDB" w14:textId="6CCAC68B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50308B" w14:textId="3A2FAAB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CCD29B9" w14:textId="77777777" w:rsidTr="00902BE2">
        <w:tc>
          <w:tcPr>
            <w:tcW w:w="709" w:type="dxa"/>
            <w:shd w:val="clear" w:color="auto" w:fill="auto"/>
            <w:vAlign w:val="center"/>
          </w:tcPr>
          <w:p w14:paraId="4564D3E0" w14:textId="77777777" w:rsidR="00902BE2" w:rsidRPr="00CB5EDB" w:rsidRDefault="00902BE2" w:rsidP="00902BE2">
            <w:pPr>
              <w:jc w:val="center"/>
            </w:pPr>
            <w:r w:rsidRPr="001B55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8210793" w14:textId="77777777" w:rsidR="00902BE2" w:rsidRPr="00CB5EDB" w:rsidRDefault="00902BE2" w:rsidP="00902BE2">
            <w:pPr>
              <w:jc w:val="center"/>
            </w:pPr>
            <w:r w:rsidRPr="001B5555">
              <w:t>12</w:t>
            </w:r>
          </w:p>
        </w:tc>
        <w:tc>
          <w:tcPr>
            <w:tcW w:w="2409" w:type="dxa"/>
            <w:shd w:val="clear" w:color="auto" w:fill="auto"/>
          </w:tcPr>
          <w:p w14:paraId="367F8C01" w14:textId="77777777" w:rsidR="009E394D" w:rsidRDefault="009E394D" w:rsidP="009E394D">
            <w:r w:rsidRPr="001B5555">
              <w:t xml:space="preserve">Aspen Pharma </w:t>
            </w:r>
            <w:proofErr w:type="spellStart"/>
            <w:r w:rsidRPr="001B5555">
              <w:t>Ireland</w:t>
            </w:r>
            <w:proofErr w:type="spellEnd"/>
            <w:r w:rsidRPr="001B5555">
              <w:t xml:space="preserve"> Limited </w:t>
            </w:r>
          </w:p>
          <w:p w14:paraId="562AD276" w14:textId="77777777" w:rsidR="009E394D" w:rsidRDefault="009E394D" w:rsidP="009E394D">
            <w:r>
              <w:t xml:space="preserve">One Georges </w:t>
            </w:r>
            <w:proofErr w:type="spellStart"/>
            <w:r>
              <w:t>Quay</w:t>
            </w:r>
            <w:proofErr w:type="spellEnd"/>
            <w:r>
              <w:t xml:space="preserve"> Plaza</w:t>
            </w:r>
          </w:p>
          <w:p w14:paraId="580E11E1" w14:textId="43D8D960" w:rsidR="00902BE2" w:rsidRPr="00CB5EDB" w:rsidRDefault="009E394D" w:rsidP="009E394D">
            <w:pPr>
              <w:jc w:val="both"/>
            </w:pPr>
            <w:r>
              <w:t>Dublin 2, Irlandia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ED0D834" w14:textId="77777777" w:rsidR="00902BE2" w:rsidRPr="00CB5EDB" w:rsidRDefault="00902BE2" w:rsidP="00902BE2">
            <w:pPr>
              <w:jc w:val="center"/>
            </w:pPr>
            <w:r w:rsidRPr="001B5555">
              <w:t>12 987.00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031936" w14:textId="51B54828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29E1547" w14:textId="77777777" w:rsidR="00902BE2" w:rsidRPr="00C5063C" w:rsidRDefault="00902BE2" w:rsidP="00902BE2">
            <w:pPr>
              <w:jc w:val="center"/>
            </w:pPr>
          </w:p>
          <w:p w14:paraId="75A30A19" w14:textId="77777777" w:rsidR="00902BE2" w:rsidRPr="00C5063C" w:rsidRDefault="00902BE2" w:rsidP="00902BE2">
            <w:pPr>
              <w:jc w:val="center"/>
            </w:pPr>
          </w:p>
          <w:p w14:paraId="3CBBF44D" w14:textId="0AC761F6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EAE9B0" w14:textId="1E05DE08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13B9D6" w14:textId="62238D34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FEFD1E6" w14:textId="77777777" w:rsidTr="00902BE2">
        <w:tc>
          <w:tcPr>
            <w:tcW w:w="709" w:type="dxa"/>
            <w:shd w:val="clear" w:color="auto" w:fill="auto"/>
            <w:vAlign w:val="center"/>
          </w:tcPr>
          <w:p w14:paraId="55C67606" w14:textId="77777777" w:rsidR="00902BE2" w:rsidRPr="00CB5EDB" w:rsidRDefault="00902BE2" w:rsidP="00902BE2">
            <w:pPr>
              <w:jc w:val="center"/>
            </w:pPr>
            <w:r w:rsidRPr="001B5555"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AA9986" w14:textId="77777777" w:rsidR="00902BE2" w:rsidRPr="00CB5EDB" w:rsidRDefault="00902BE2" w:rsidP="00902BE2">
            <w:pPr>
              <w:jc w:val="center"/>
            </w:pPr>
            <w:r w:rsidRPr="001B5555">
              <w:t>15</w:t>
            </w:r>
          </w:p>
        </w:tc>
        <w:tc>
          <w:tcPr>
            <w:tcW w:w="2409" w:type="dxa"/>
            <w:shd w:val="clear" w:color="auto" w:fill="auto"/>
          </w:tcPr>
          <w:p w14:paraId="5CBD6E3F" w14:textId="77777777" w:rsidR="00902BE2" w:rsidRDefault="00902BE2" w:rsidP="009E394D">
            <w:r w:rsidRPr="001B5555">
              <w:t xml:space="preserve">Aspen Pharma </w:t>
            </w:r>
            <w:proofErr w:type="spellStart"/>
            <w:r w:rsidRPr="001B5555">
              <w:t>Ireland</w:t>
            </w:r>
            <w:proofErr w:type="spellEnd"/>
            <w:r w:rsidRPr="001B5555">
              <w:t xml:space="preserve"> Limited </w:t>
            </w:r>
          </w:p>
          <w:p w14:paraId="03AE23BF" w14:textId="77777777" w:rsidR="009E394D" w:rsidRDefault="009E394D" w:rsidP="009E394D">
            <w:r>
              <w:t xml:space="preserve">One Georges </w:t>
            </w:r>
            <w:proofErr w:type="spellStart"/>
            <w:r>
              <w:t>Quay</w:t>
            </w:r>
            <w:proofErr w:type="spellEnd"/>
            <w:r>
              <w:t xml:space="preserve"> Plaza</w:t>
            </w:r>
          </w:p>
          <w:p w14:paraId="76326D87" w14:textId="4F4969A5" w:rsidR="009E394D" w:rsidRPr="00CB5EDB" w:rsidRDefault="009E394D" w:rsidP="009E394D">
            <w:r>
              <w:t>Dublin 2, Irlandia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A0D9A5" w14:textId="77777777" w:rsidR="00902BE2" w:rsidRPr="00CB5EDB" w:rsidRDefault="00902BE2" w:rsidP="00902BE2">
            <w:pPr>
              <w:jc w:val="center"/>
            </w:pPr>
            <w:r w:rsidRPr="001B5555">
              <w:t>4 186.65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CA3D53" w14:textId="08ECFBDB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686AC9F" w14:textId="77777777" w:rsidR="00902BE2" w:rsidRPr="00C5063C" w:rsidRDefault="00902BE2" w:rsidP="00902BE2">
            <w:pPr>
              <w:jc w:val="center"/>
            </w:pPr>
          </w:p>
          <w:p w14:paraId="7798FBBE" w14:textId="77777777" w:rsidR="00902BE2" w:rsidRPr="00C5063C" w:rsidRDefault="00902BE2" w:rsidP="00902BE2">
            <w:pPr>
              <w:jc w:val="center"/>
            </w:pPr>
          </w:p>
          <w:p w14:paraId="0DFB048F" w14:textId="42FE99C4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9F5D57" w14:textId="3C5DC3DA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CC9152" w14:textId="742F5F41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91DFE06" w14:textId="77777777" w:rsidTr="00902BE2">
        <w:tc>
          <w:tcPr>
            <w:tcW w:w="709" w:type="dxa"/>
            <w:shd w:val="clear" w:color="auto" w:fill="auto"/>
            <w:vAlign w:val="center"/>
          </w:tcPr>
          <w:p w14:paraId="2E545FF7" w14:textId="77777777" w:rsidR="00902BE2" w:rsidRPr="00CB5EDB" w:rsidRDefault="00902BE2" w:rsidP="00902BE2">
            <w:pPr>
              <w:jc w:val="center"/>
            </w:pPr>
            <w:r w:rsidRPr="001B5555"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F2407F" w14:textId="77777777" w:rsidR="00902BE2" w:rsidRPr="00CB5EDB" w:rsidRDefault="00902BE2" w:rsidP="00902BE2">
            <w:pPr>
              <w:jc w:val="center"/>
            </w:pPr>
            <w:r w:rsidRPr="001B5555">
              <w:t>53</w:t>
            </w:r>
          </w:p>
        </w:tc>
        <w:tc>
          <w:tcPr>
            <w:tcW w:w="2409" w:type="dxa"/>
            <w:shd w:val="clear" w:color="auto" w:fill="auto"/>
          </w:tcPr>
          <w:p w14:paraId="69A14A0F" w14:textId="77777777" w:rsidR="00902BE2" w:rsidRPr="00CB5EDB" w:rsidRDefault="00902BE2" w:rsidP="00902BE2">
            <w:r w:rsidRPr="001B5555">
              <w:t>Baxter Polska Sp. z o.o.</w:t>
            </w:r>
          </w:p>
          <w:p w14:paraId="6BA32073" w14:textId="77777777" w:rsidR="00902BE2" w:rsidRPr="00CB5EDB" w:rsidRDefault="00902BE2" w:rsidP="00902BE2">
            <w:r w:rsidRPr="001B5555">
              <w:t>Kruczkowskiego</w:t>
            </w:r>
            <w:r w:rsidRPr="00CB5EDB">
              <w:t xml:space="preserve"> </w:t>
            </w:r>
            <w:r w:rsidRPr="001B5555">
              <w:t>8</w:t>
            </w:r>
            <w:r w:rsidRPr="00CB5EDB">
              <w:t xml:space="preserve"> </w:t>
            </w:r>
          </w:p>
          <w:p w14:paraId="6C20D768" w14:textId="77777777" w:rsidR="00902BE2" w:rsidRPr="00CB5EDB" w:rsidRDefault="00902BE2" w:rsidP="00902BE2">
            <w:pPr>
              <w:jc w:val="both"/>
            </w:pPr>
            <w:r w:rsidRPr="001B5555">
              <w:t>00-380</w:t>
            </w:r>
            <w:r w:rsidRPr="00CB5EDB">
              <w:t xml:space="preserve"> </w:t>
            </w:r>
            <w:r w:rsidRPr="001B555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F4A5E5" w14:textId="77777777" w:rsidR="00902BE2" w:rsidRPr="00CB5EDB" w:rsidRDefault="00902BE2" w:rsidP="00902BE2">
            <w:pPr>
              <w:jc w:val="center"/>
            </w:pPr>
            <w:r w:rsidRPr="001B5555">
              <w:t>115 236.00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8D186F" w14:textId="58663161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3813E50" w14:textId="77777777" w:rsidR="00902BE2" w:rsidRPr="00C5063C" w:rsidRDefault="00902BE2" w:rsidP="00902BE2">
            <w:pPr>
              <w:jc w:val="center"/>
            </w:pPr>
          </w:p>
          <w:p w14:paraId="7040685D" w14:textId="77777777" w:rsidR="00902BE2" w:rsidRPr="00C5063C" w:rsidRDefault="00902BE2" w:rsidP="00902BE2">
            <w:pPr>
              <w:jc w:val="center"/>
            </w:pPr>
          </w:p>
          <w:p w14:paraId="52674642" w14:textId="71F0A7CD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EF36C9" w14:textId="38625298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159C68" w14:textId="2F075315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7819078" w14:textId="77777777" w:rsidTr="00902BE2">
        <w:tc>
          <w:tcPr>
            <w:tcW w:w="709" w:type="dxa"/>
            <w:shd w:val="clear" w:color="auto" w:fill="auto"/>
            <w:vAlign w:val="center"/>
          </w:tcPr>
          <w:p w14:paraId="7EA70784" w14:textId="77777777" w:rsidR="00902BE2" w:rsidRPr="00CB5EDB" w:rsidRDefault="00902BE2" w:rsidP="00902BE2">
            <w:pPr>
              <w:jc w:val="center"/>
            </w:pPr>
            <w:r w:rsidRPr="001B5555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D83CE6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2409" w:type="dxa"/>
            <w:shd w:val="clear" w:color="auto" w:fill="auto"/>
          </w:tcPr>
          <w:p w14:paraId="4AA53DC3" w14:textId="77777777" w:rsidR="00902BE2" w:rsidRPr="00CB5EDB" w:rsidRDefault="00902BE2" w:rsidP="00902BE2">
            <w:r w:rsidRPr="001B5555">
              <w:t>Centrala Farmaceutyczna Cefarm SA</w:t>
            </w:r>
          </w:p>
          <w:p w14:paraId="403F457F" w14:textId="77777777" w:rsidR="00902BE2" w:rsidRPr="00CB5EDB" w:rsidRDefault="00902BE2" w:rsidP="00902BE2">
            <w:r w:rsidRPr="001B5555">
              <w:t>Jana Kazimierza</w:t>
            </w:r>
            <w:r w:rsidRPr="00CB5EDB">
              <w:t xml:space="preserve"> </w:t>
            </w:r>
            <w:r w:rsidRPr="001B5555">
              <w:t>16</w:t>
            </w:r>
            <w:r w:rsidRPr="00CB5EDB">
              <w:t xml:space="preserve"> </w:t>
            </w:r>
          </w:p>
          <w:p w14:paraId="5659E2F1" w14:textId="77777777" w:rsidR="00902BE2" w:rsidRPr="00CB5EDB" w:rsidRDefault="00902BE2" w:rsidP="00902BE2">
            <w:pPr>
              <w:jc w:val="both"/>
            </w:pPr>
            <w:r w:rsidRPr="001B5555">
              <w:t>01-248</w:t>
            </w:r>
            <w:r w:rsidRPr="00CB5EDB">
              <w:t xml:space="preserve"> </w:t>
            </w:r>
            <w:r w:rsidRPr="001B555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640E2B" w14:textId="77777777" w:rsidR="00902BE2" w:rsidRPr="00CB5EDB" w:rsidRDefault="00902BE2" w:rsidP="00902BE2">
            <w:pPr>
              <w:jc w:val="center"/>
            </w:pPr>
            <w:r w:rsidRPr="001B5555">
              <w:t>36 421.70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806091" w14:textId="470B1981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FDE51A4" w14:textId="77777777" w:rsidR="00902BE2" w:rsidRPr="00C5063C" w:rsidRDefault="00902BE2" w:rsidP="00902BE2">
            <w:pPr>
              <w:jc w:val="center"/>
            </w:pPr>
          </w:p>
          <w:p w14:paraId="5EEECA02" w14:textId="77777777" w:rsidR="00902BE2" w:rsidRPr="00C5063C" w:rsidRDefault="00902BE2" w:rsidP="00902BE2">
            <w:pPr>
              <w:jc w:val="center"/>
            </w:pPr>
          </w:p>
          <w:p w14:paraId="7CBF93ED" w14:textId="09C888DE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053F18" w14:textId="6D3773D4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5239D6" w14:textId="03637B4A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AEBCA06" w14:textId="77777777" w:rsidTr="00902BE2">
        <w:tc>
          <w:tcPr>
            <w:tcW w:w="709" w:type="dxa"/>
            <w:shd w:val="clear" w:color="auto" w:fill="auto"/>
            <w:vAlign w:val="center"/>
          </w:tcPr>
          <w:p w14:paraId="4090419B" w14:textId="77777777" w:rsidR="00902BE2" w:rsidRPr="00CB5EDB" w:rsidRDefault="00902BE2" w:rsidP="00902BE2">
            <w:pPr>
              <w:jc w:val="center"/>
            </w:pPr>
            <w:r w:rsidRPr="001B5555"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31B471" w14:textId="77777777" w:rsidR="00902BE2" w:rsidRPr="00CB5EDB" w:rsidRDefault="00902BE2" w:rsidP="00902BE2">
            <w:pPr>
              <w:jc w:val="center"/>
            </w:pPr>
            <w:r w:rsidRPr="001B5555">
              <w:t>28</w:t>
            </w:r>
          </w:p>
        </w:tc>
        <w:tc>
          <w:tcPr>
            <w:tcW w:w="2409" w:type="dxa"/>
            <w:shd w:val="clear" w:color="auto" w:fill="auto"/>
          </w:tcPr>
          <w:p w14:paraId="02E44ACA" w14:textId="77777777" w:rsidR="00902BE2" w:rsidRPr="00CB5EDB" w:rsidRDefault="00902BE2" w:rsidP="00902BE2">
            <w:r w:rsidRPr="001B5555">
              <w:t>Centrala Farmaceutyczna Cefarm SA</w:t>
            </w:r>
          </w:p>
          <w:p w14:paraId="0B15E50D" w14:textId="77777777" w:rsidR="00902BE2" w:rsidRPr="00CB5EDB" w:rsidRDefault="00902BE2" w:rsidP="00902BE2">
            <w:r w:rsidRPr="001B5555">
              <w:t>Jana Kazimierza</w:t>
            </w:r>
            <w:r w:rsidRPr="00CB5EDB">
              <w:t xml:space="preserve"> </w:t>
            </w:r>
            <w:r w:rsidRPr="001B5555">
              <w:t>16</w:t>
            </w:r>
            <w:r w:rsidRPr="00CB5EDB">
              <w:t xml:space="preserve"> </w:t>
            </w:r>
          </w:p>
          <w:p w14:paraId="6200EA02" w14:textId="77777777" w:rsidR="00902BE2" w:rsidRPr="00CB5EDB" w:rsidRDefault="00902BE2" w:rsidP="00902BE2">
            <w:pPr>
              <w:jc w:val="both"/>
            </w:pPr>
            <w:r w:rsidRPr="001B5555">
              <w:t>01-248</w:t>
            </w:r>
            <w:r w:rsidRPr="00CB5EDB">
              <w:t xml:space="preserve"> </w:t>
            </w:r>
            <w:r w:rsidRPr="001B555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1E27BB" w14:textId="77777777" w:rsidR="00902BE2" w:rsidRPr="00CB5EDB" w:rsidRDefault="00902BE2" w:rsidP="00902BE2">
            <w:pPr>
              <w:jc w:val="center"/>
            </w:pPr>
            <w:r w:rsidRPr="001B5555">
              <w:t>11 214.72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E719C3" w14:textId="1A7D6F52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924616C" w14:textId="77777777" w:rsidR="00902BE2" w:rsidRPr="00C5063C" w:rsidRDefault="00902BE2" w:rsidP="00902BE2">
            <w:pPr>
              <w:jc w:val="center"/>
            </w:pPr>
          </w:p>
          <w:p w14:paraId="63BA54C2" w14:textId="77777777" w:rsidR="00902BE2" w:rsidRPr="00C5063C" w:rsidRDefault="00902BE2" w:rsidP="00902BE2">
            <w:pPr>
              <w:jc w:val="center"/>
            </w:pPr>
          </w:p>
          <w:p w14:paraId="3AB56396" w14:textId="7E527F39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D405BD" w14:textId="3DE7AB5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ECEA78" w14:textId="7BA5D9C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EDDC845" w14:textId="77777777" w:rsidTr="00902BE2">
        <w:tc>
          <w:tcPr>
            <w:tcW w:w="709" w:type="dxa"/>
            <w:shd w:val="clear" w:color="auto" w:fill="auto"/>
            <w:vAlign w:val="center"/>
          </w:tcPr>
          <w:p w14:paraId="12B20626" w14:textId="77777777" w:rsidR="00902BE2" w:rsidRPr="00CB5EDB" w:rsidRDefault="00902BE2" w:rsidP="00902BE2">
            <w:pPr>
              <w:jc w:val="center"/>
            </w:pPr>
            <w:r w:rsidRPr="001B555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A29B99" w14:textId="77777777" w:rsidR="00902BE2" w:rsidRPr="00CB5EDB" w:rsidRDefault="00902BE2" w:rsidP="00902BE2">
            <w:pPr>
              <w:jc w:val="center"/>
            </w:pPr>
            <w:r w:rsidRPr="001B5555">
              <w:t>6</w:t>
            </w:r>
          </w:p>
        </w:tc>
        <w:tc>
          <w:tcPr>
            <w:tcW w:w="2409" w:type="dxa"/>
            <w:shd w:val="clear" w:color="auto" w:fill="auto"/>
          </w:tcPr>
          <w:p w14:paraId="43381479" w14:textId="77777777" w:rsidR="00902BE2" w:rsidRPr="00CB5EDB" w:rsidRDefault="00902BE2" w:rsidP="00902BE2">
            <w:proofErr w:type="spellStart"/>
            <w:r w:rsidRPr="001B5555">
              <w:t>Delfarma</w:t>
            </w:r>
            <w:proofErr w:type="spellEnd"/>
            <w:r w:rsidRPr="001B5555">
              <w:t xml:space="preserve"> Sp. z o.o.</w:t>
            </w:r>
          </w:p>
          <w:p w14:paraId="59764244" w14:textId="77777777" w:rsidR="00902BE2" w:rsidRPr="00CB5EDB" w:rsidRDefault="00902BE2" w:rsidP="00902BE2">
            <w:r w:rsidRPr="001B5555">
              <w:t>Św. Teresy od Dzieciątka Jezus</w:t>
            </w:r>
            <w:r w:rsidRPr="00CB5EDB">
              <w:t xml:space="preserve"> </w:t>
            </w:r>
            <w:r w:rsidRPr="001B5555">
              <w:t>111</w:t>
            </w:r>
            <w:r w:rsidRPr="00CB5EDB">
              <w:t xml:space="preserve"> </w:t>
            </w:r>
          </w:p>
          <w:p w14:paraId="28D92284" w14:textId="77777777" w:rsidR="00902BE2" w:rsidRPr="00CB5EDB" w:rsidRDefault="00902BE2" w:rsidP="00902BE2">
            <w:pPr>
              <w:jc w:val="both"/>
            </w:pPr>
            <w:r w:rsidRPr="001B5555">
              <w:lastRenderedPageBreak/>
              <w:t>91-222</w:t>
            </w:r>
            <w:r w:rsidRPr="00CB5EDB">
              <w:t xml:space="preserve"> </w:t>
            </w:r>
            <w:r w:rsidRPr="001B5555">
              <w:t>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0DE670" w14:textId="77777777" w:rsidR="00902BE2" w:rsidRPr="00CB5EDB" w:rsidRDefault="00902BE2" w:rsidP="00902BE2">
            <w:pPr>
              <w:jc w:val="center"/>
            </w:pPr>
            <w:r w:rsidRPr="001B5555">
              <w:lastRenderedPageBreak/>
              <w:t>5 297.40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4E3148" w14:textId="24A0ED68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CC06C26" w14:textId="77777777" w:rsidR="00902BE2" w:rsidRPr="00C5063C" w:rsidRDefault="00902BE2" w:rsidP="00902BE2">
            <w:pPr>
              <w:jc w:val="center"/>
            </w:pPr>
          </w:p>
          <w:p w14:paraId="0D01BE95" w14:textId="77777777" w:rsidR="00902BE2" w:rsidRPr="00C5063C" w:rsidRDefault="00902BE2" w:rsidP="00902BE2">
            <w:pPr>
              <w:jc w:val="center"/>
            </w:pPr>
          </w:p>
          <w:p w14:paraId="159265EC" w14:textId="16F90644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C53B6D" w14:textId="6A7211A7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8574C8" w14:textId="351C214A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4EAF7D92" w14:textId="77777777" w:rsidTr="00902BE2">
        <w:tc>
          <w:tcPr>
            <w:tcW w:w="709" w:type="dxa"/>
            <w:shd w:val="clear" w:color="auto" w:fill="auto"/>
            <w:vAlign w:val="center"/>
          </w:tcPr>
          <w:p w14:paraId="6D58A79A" w14:textId="77777777" w:rsidR="00902BE2" w:rsidRPr="00CB5EDB" w:rsidRDefault="00902BE2" w:rsidP="00902BE2">
            <w:pPr>
              <w:jc w:val="center"/>
            </w:pPr>
            <w:r w:rsidRPr="001B555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D22A30C" w14:textId="77777777" w:rsidR="00902BE2" w:rsidRPr="00CB5EDB" w:rsidRDefault="00902BE2" w:rsidP="00902BE2">
            <w:pPr>
              <w:jc w:val="center"/>
            </w:pPr>
            <w:r w:rsidRPr="001B5555">
              <w:t>18</w:t>
            </w:r>
          </w:p>
        </w:tc>
        <w:tc>
          <w:tcPr>
            <w:tcW w:w="2409" w:type="dxa"/>
            <w:shd w:val="clear" w:color="auto" w:fill="auto"/>
          </w:tcPr>
          <w:p w14:paraId="34D5F6FA" w14:textId="77777777" w:rsidR="00902BE2" w:rsidRPr="00CB5EDB" w:rsidRDefault="00902BE2" w:rsidP="00902BE2">
            <w:proofErr w:type="spellStart"/>
            <w:r w:rsidRPr="001B5555">
              <w:t>Delfarma</w:t>
            </w:r>
            <w:proofErr w:type="spellEnd"/>
            <w:r w:rsidRPr="001B5555">
              <w:t xml:space="preserve"> Sp. z o.o.</w:t>
            </w:r>
          </w:p>
          <w:p w14:paraId="0F7092CA" w14:textId="77777777" w:rsidR="00902BE2" w:rsidRPr="00CB5EDB" w:rsidRDefault="00902BE2" w:rsidP="00902BE2">
            <w:r w:rsidRPr="001B5555">
              <w:t>Św. Teresy od Dzieciątka Jezus</w:t>
            </w:r>
            <w:r w:rsidRPr="00CB5EDB">
              <w:t xml:space="preserve"> </w:t>
            </w:r>
            <w:r w:rsidRPr="001B5555">
              <w:t>111</w:t>
            </w:r>
            <w:r w:rsidRPr="00CB5EDB">
              <w:t xml:space="preserve"> </w:t>
            </w:r>
          </w:p>
          <w:p w14:paraId="6CBC0B2C" w14:textId="77777777" w:rsidR="00902BE2" w:rsidRPr="00CB5EDB" w:rsidRDefault="00902BE2" w:rsidP="00902BE2">
            <w:pPr>
              <w:jc w:val="both"/>
            </w:pPr>
            <w:r w:rsidRPr="001B5555">
              <w:t>91-222</w:t>
            </w:r>
            <w:r w:rsidRPr="00CB5EDB">
              <w:t xml:space="preserve"> </w:t>
            </w:r>
            <w:r w:rsidRPr="001B5555">
              <w:t>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05953E" w14:textId="77777777" w:rsidR="00902BE2" w:rsidRPr="00CB5EDB" w:rsidRDefault="00902BE2" w:rsidP="00902BE2">
            <w:pPr>
              <w:jc w:val="center"/>
            </w:pPr>
            <w:r w:rsidRPr="001B5555">
              <w:t>26 838.00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3B218C" w14:textId="1335E3C2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56F5515" w14:textId="77777777" w:rsidR="00902BE2" w:rsidRPr="00C5063C" w:rsidRDefault="00902BE2" w:rsidP="00902BE2">
            <w:pPr>
              <w:jc w:val="center"/>
            </w:pPr>
          </w:p>
          <w:p w14:paraId="6B1FC4AB" w14:textId="77777777" w:rsidR="00902BE2" w:rsidRPr="00C5063C" w:rsidRDefault="00902BE2" w:rsidP="00902BE2">
            <w:pPr>
              <w:jc w:val="center"/>
            </w:pPr>
          </w:p>
          <w:p w14:paraId="0150983A" w14:textId="3CC8BD3F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82D046" w14:textId="7C10EDBA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7CF428" w14:textId="307D0297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A490AE6" w14:textId="77777777" w:rsidTr="00902BE2">
        <w:tc>
          <w:tcPr>
            <w:tcW w:w="709" w:type="dxa"/>
            <w:shd w:val="clear" w:color="auto" w:fill="auto"/>
            <w:vAlign w:val="center"/>
          </w:tcPr>
          <w:p w14:paraId="3D71181D" w14:textId="77777777" w:rsidR="00902BE2" w:rsidRPr="00CB5EDB" w:rsidRDefault="00902BE2" w:rsidP="00902BE2">
            <w:pPr>
              <w:jc w:val="center"/>
            </w:pPr>
            <w:r w:rsidRPr="001B5555"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B6F4B7" w14:textId="77777777" w:rsidR="00902BE2" w:rsidRPr="00CB5EDB" w:rsidRDefault="00902BE2" w:rsidP="00902BE2">
            <w:pPr>
              <w:jc w:val="center"/>
            </w:pPr>
            <w:r w:rsidRPr="001B5555">
              <w:t>31</w:t>
            </w:r>
          </w:p>
        </w:tc>
        <w:tc>
          <w:tcPr>
            <w:tcW w:w="2409" w:type="dxa"/>
            <w:shd w:val="clear" w:color="auto" w:fill="auto"/>
          </w:tcPr>
          <w:p w14:paraId="23D6E4B4" w14:textId="77777777" w:rsidR="00902BE2" w:rsidRPr="00CB5EDB" w:rsidRDefault="00902BE2" w:rsidP="00902BE2">
            <w:proofErr w:type="spellStart"/>
            <w:r w:rsidRPr="001B5555">
              <w:t>Delfarma</w:t>
            </w:r>
            <w:proofErr w:type="spellEnd"/>
            <w:r w:rsidRPr="001B5555">
              <w:t xml:space="preserve"> Sp. z o.o.</w:t>
            </w:r>
          </w:p>
          <w:p w14:paraId="0610872A" w14:textId="77777777" w:rsidR="00902BE2" w:rsidRPr="00CB5EDB" w:rsidRDefault="00902BE2" w:rsidP="00902BE2">
            <w:r w:rsidRPr="001B5555">
              <w:t>Św. Teresy od Dzieciątka Jezus</w:t>
            </w:r>
            <w:r w:rsidRPr="00CB5EDB">
              <w:t xml:space="preserve"> </w:t>
            </w:r>
            <w:r w:rsidRPr="001B5555">
              <w:t>111</w:t>
            </w:r>
            <w:r w:rsidRPr="00CB5EDB">
              <w:t xml:space="preserve"> </w:t>
            </w:r>
          </w:p>
          <w:p w14:paraId="431E0B75" w14:textId="77777777" w:rsidR="00902BE2" w:rsidRPr="00CB5EDB" w:rsidRDefault="00902BE2" w:rsidP="00902BE2">
            <w:pPr>
              <w:jc w:val="both"/>
            </w:pPr>
            <w:r w:rsidRPr="001B5555">
              <w:t>91-222</w:t>
            </w:r>
            <w:r w:rsidRPr="00CB5EDB">
              <w:t xml:space="preserve"> </w:t>
            </w:r>
            <w:r w:rsidRPr="001B5555">
              <w:t>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2AA5FFE" w14:textId="77777777" w:rsidR="00902BE2" w:rsidRPr="00CB5EDB" w:rsidRDefault="00902BE2" w:rsidP="00902BE2">
            <w:pPr>
              <w:jc w:val="center"/>
            </w:pPr>
            <w:r w:rsidRPr="001B5555">
              <w:t>29 916.00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3180F9" w14:textId="46D924CF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365FDC2" w14:textId="77777777" w:rsidR="00902BE2" w:rsidRPr="00C5063C" w:rsidRDefault="00902BE2" w:rsidP="00902BE2">
            <w:pPr>
              <w:jc w:val="center"/>
            </w:pPr>
          </w:p>
          <w:p w14:paraId="4AC4A5D0" w14:textId="77777777" w:rsidR="00902BE2" w:rsidRPr="00C5063C" w:rsidRDefault="00902BE2" w:rsidP="00902BE2">
            <w:pPr>
              <w:jc w:val="center"/>
            </w:pPr>
          </w:p>
          <w:p w14:paraId="107D8A2E" w14:textId="7519E816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2D80F0" w14:textId="7DE997CA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B83EAB" w14:textId="05710DB5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EE38BA1" w14:textId="77777777" w:rsidTr="00902BE2">
        <w:tc>
          <w:tcPr>
            <w:tcW w:w="709" w:type="dxa"/>
            <w:shd w:val="clear" w:color="auto" w:fill="auto"/>
            <w:vAlign w:val="center"/>
          </w:tcPr>
          <w:p w14:paraId="0F33FF29" w14:textId="77777777" w:rsidR="00902BE2" w:rsidRPr="00CB5EDB" w:rsidRDefault="00902BE2" w:rsidP="00902BE2">
            <w:pPr>
              <w:jc w:val="center"/>
            </w:pPr>
            <w:r w:rsidRPr="001B5555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D0870F" w14:textId="77777777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2409" w:type="dxa"/>
            <w:shd w:val="clear" w:color="auto" w:fill="auto"/>
          </w:tcPr>
          <w:p w14:paraId="1FC85FAF" w14:textId="77777777" w:rsidR="009E394D" w:rsidRPr="00CB5EDB" w:rsidRDefault="009E394D" w:rsidP="009E394D">
            <w:r w:rsidRPr="001B5555">
              <w:t>EGIS Polska Dystrybucja Sp. z o.o.</w:t>
            </w:r>
          </w:p>
          <w:p w14:paraId="650B7585" w14:textId="77777777" w:rsidR="009E394D" w:rsidRPr="00CB5EDB" w:rsidRDefault="009E394D" w:rsidP="009E394D">
            <w:r>
              <w:t>Komitetu Obrony Robotników 45D</w:t>
            </w:r>
          </w:p>
          <w:p w14:paraId="186FBC17" w14:textId="03A84AF5" w:rsidR="00902BE2" w:rsidRPr="00CB5EDB" w:rsidRDefault="009E394D" w:rsidP="009E394D">
            <w:pPr>
              <w:jc w:val="both"/>
            </w:pPr>
            <w:r w:rsidRPr="001B5555">
              <w:t>01-</w:t>
            </w:r>
            <w:r>
              <w:t xml:space="preserve">146 </w:t>
            </w:r>
            <w:r w:rsidRPr="001B555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8F7DD3" w14:textId="77777777" w:rsidR="00902BE2" w:rsidRPr="00CB5EDB" w:rsidRDefault="00902BE2" w:rsidP="00902BE2">
            <w:pPr>
              <w:jc w:val="center"/>
            </w:pPr>
            <w:r w:rsidRPr="001B5555">
              <w:t>5 761.80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DAB55C" w14:textId="5D278CD4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1528412" w14:textId="77777777" w:rsidR="00902BE2" w:rsidRPr="00C5063C" w:rsidRDefault="00902BE2" w:rsidP="00902BE2">
            <w:pPr>
              <w:jc w:val="center"/>
            </w:pPr>
          </w:p>
          <w:p w14:paraId="65A18552" w14:textId="77777777" w:rsidR="00902BE2" w:rsidRPr="00C5063C" w:rsidRDefault="00902BE2" w:rsidP="00902BE2">
            <w:pPr>
              <w:jc w:val="center"/>
            </w:pPr>
          </w:p>
          <w:p w14:paraId="734DACFD" w14:textId="7C0B1A12" w:rsidR="00902BE2" w:rsidRPr="00C5063C" w:rsidRDefault="00BC382F" w:rsidP="00902BE2">
            <w:pPr>
              <w:jc w:val="center"/>
            </w:pPr>
            <w: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6C5C9F" w14:textId="78F042D1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29FD35" w14:textId="344032E1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B4683CF" w14:textId="77777777" w:rsidTr="00902BE2">
        <w:tc>
          <w:tcPr>
            <w:tcW w:w="709" w:type="dxa"/>
            <w:shd w:val="clear" w:color="auto" w:fill="auto"/>
            <w:vAlign w:val="center"/>
          </w:tcPr>
          <w:p w14:paraId="2A70943A" w14:textId="77777777" w:rsidR="00902BE2" w:rsidRPr="00CB5EDB" w:rsidRDefault="00902BE2" w:rsidP="00902BE2">
            <w:pPr>
              <w:jc w:val="center"/>
            </w:pPr>
            <w:r w:rsidRPr="001B5555"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BF34EE9" w14:textId="77777777" w:rsidR="00902BE2" w:rsidRPr="00CB5EDB" w:rsidRDefault="00902BE2" w:rsidP="00902BE2">
            <w:pPr>
              <w:jc w:val="center"/>
            </w:pPr>
            <w:r w:rsidRPr="001B5555">
              <w:t>25</w:t>
            </w:r>
          </w:p>
        </w:tc>
        <w:tc>
          <w:tcPr>
            <w:tcW w:w="2409" w:type="dxa"/>
            <w:shd w:val="clear" w:color="auto" w:fill="auto"/>
          </w:tcPr>
          <w:p w14:paraId="00271252" w14:textId="77777777" w:rsidR="00902BE2" w:rsidRPr="00CB5EDB" w:rsidRDefault="00902BE2" w:rsidP="00902BE2">
            <w:r w:rsidRPr="001B5555">
              <w:t>EGIS Polska Dystrybucja Sp. z o.o.</w:t>
            </w:r>
          </w:p>
          <w:p w14:paraId="75F686D0" w14:textId="7E60C3A1" w:rsidR="00902BE2" w:rsidRPr="00CB5EDB" w:rsidRDefault="009E394D" w:rsidP="00902BE2">
            <w:r>
              <w:t>Komitetu Obrony Robotników 45D</w:t>
            </w:r>
          </w:p>
          <w:p w14:paraId="0D9ECE28" w14:textId="7B943E42" w:rsidR="00902BE2" w:rsidRPr="00CB5EDB" w:rsidRDefault="00902BE2" w:rsidP="00902BE2">
            <w:pPr>
              <w:jc w:val="both"/>
            </w:pPr>
            <w:r w:rsidRPr="001B5555">
              <w:t>01-</w:t>
            </w:r>
            <w:r w:rsidR="009E394D">
              <w:t xml:space="preserve">146 </w:t>
            </w:r>
            <w:r w:rsidRPr="001B555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057884F" w14:textId="77777777" w:rsidR="00902BE2" w:rsidRPr="00CB5EDB" w:rsidRDefault="00902BE2" w:rsidP="00902BE2">
            <w:pPr>
              <w:jc w:val="center"/>
            </w:pPr>
            <w:r w:rsidRPr="001B5555">
              <w:t>9 831.42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1505E1" w14:textId="1DECB6C9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D2CF6B7" w14:textId="77777777" w:rsidR="00902BE2" w:rsidRPr="00C5063C" w:rsidRDefault="00902BE2" w:rsidP="00902BE2">
            <w:pPr>
              <w:jc w:val="center"/>
            </w:pPr>
          </w:p>
          <w:p w14:paraId="61019F13" w14:textId="77777777" w:rsidR="00902BE2" w:rsidRPr="00C5063C" w:rsidRDefault="00902BE2" w:rsidP="00902BE2">
            <w:pPr>
              <w:jc w:val="center"/>
            </w:pPr>
          </w:p>
          <w:p w14:paraId="3C223C4A" w14:textId="16407884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8F7802" w14:textId="425C26E9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8FBB474" w14:textId="644D9302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0858BC3" w14:textId="77777777" w:rsidTr="00902BE2">
        <w:tc>
          <w:tcPr>
            <w:tcW w:w="709" w:type="dxa"/>
            <w:shd w:val="clear" w:color="auto" w:fill="auto"/>
            <w:vAlign w:val="center"/>
          </w:tcPr>
          <w:p w14:paraId="2B3B627C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3DF110" w14:textId="77777777" w:rsidR="00902BE2" w:rsidRPr="00CB5EDB" w:rsidRDefault="00902BE2" w:rsidP="00902BE2">
            <w:pPr>
              <w:jc w:val="center"/>
            </w:pPr>
            <w:r w:rsidRPr="001B5555">
              <w:t>1</w:t>
            </w:r>
          </w:p>
        </w:tc>
        <w:tc>
          <w:tcPr>
            <w:tcW w:w="2409" w:type="dxa"/>
            <w:shd w:val="clear" w:color="auto" w:fill="auto"/>
          </w:tcPr>
          <w:p w14:paraId="38180B76" w14:textId="77777777" w:rsidR="009E394D" w:rsidRDefault="00902BE2" w:rsidP="00902BE2">
            <w:r w:rsidRPr="001B5555">
              <w:t xml:space="preserve">Farmacol Logistyka </w:t>
            </w:r>
          </w:p>
          <w:p w14:paraId="0355A744" w14:textId="618EA335" w:rsidR="00902BE2" w:rsidRPr="00CB5EDB" w:rsidRDefault="00902BE2" w:rsidP="00902BE2">
            <w:r w:rsidRPr="001B5555">
              <w:t>Sp. z o.o.</w:t>
            </w:r>
          </w:p>
          <w:p w14:paraId="07FE94E1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4CA21F8E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2A15DAF" w14:textId="77777777" w:rsidR="00902BE2" w:rsidRPr="00CB5EDB" w:rsidRDefault="00902BE2" w:rsidP="00902BE2">
            <w:pPr>
              <w:jc w:val="center"/>
            </w:pPr>
            <w:r w:rsidRPr="001B5555">
              <w:t>16 394.40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93C6EA" w14:textId="0F0D8FD1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6530179" w14:textId="77777777" w:rsidR="00902BE2" w:rsidRPr="00C5063C" w:rsidRDefault="00902BE2" w:rsidP="00902BE2">
            <w:pPr>
              <w:jc w:val="center"/>
            </w:pPr>
          </w:p>
          <w:p w14:paraId="096C2972" w14:textId="77777777" w:rsidR="00902BE2" w:rsidRPr="00C5063C" w:rsidRDefault="00902BE2" w:rsidP="00902BE2">
            <w:pPr>
              <w:jc w:val="center"/>
            </w:pPr>
          </w:p>
          <w:p w14:paraId="416B7998" w14:textId="157EAD85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42A54C" w14:textId="37D37626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CC3E7A" w14:textId="46685770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686C32D" w14:textId="77777777" w:rsidTr="00902BE2">
        <w:tc>
          <w:tcPr>
            <w:tcW w:w="709" w:type="dxa"/>
            <w:shd w:val="clear" w:color="auto" w:fill="auto"/>
            <w:vAlign w:val="center"/>
          </w:tcPr>
          <w:p w14:paraId="7E4F8F94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441581" w14:textId="77777777" w:rsidR="00902BE2" w:rsidRPr="00CB5EDB" w:rsidRDefault="00902BE2" w:rsidP="00902BE2">
            <w:pPr>
              <w:jc w:val="center"/>
            </w:pPr>
            <w:r w:rsidRPr="001B5555">
              <w:t>3</w:t>
            </w:r>
          </w:p>
        </w:tc>
        <w:tc>
          <w:tcPr>
            <w:tcW w:w="2409" w:type="dxa"/>
            <w:shd w:val="clear" w:color="auto" w:fill="auto"/>
          </w:tcPr>
          <w:p w14:paraId="1F001768" w14:textId="77777777" w:rsidR="009E394D" w:rsidRDefault="00902BE2" w:rsidP="00902BE2">
            <w:r w:rsidRPr="001B5555">
              <w:t xml:space="preserve">Farmacol Logistyka </w:t>
            </w:r>
          </w:p>
          <w:p w14:paraId="47F9CFB4" w14:textId="78E5B28F" w:rsidR="00902BE2" w:rsidRPr="00CB5EDB" w:rsidRDefault="00902BE2" w:rsidP="00902BE2">
            <w:r w:rsidRPr="001B5555">
              <w:t>Sp. z o.o.</w:t>
            </w:r>
          </w:p>
          <w:p w14:paraId="55A1FE10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429C8534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AEEA1F" w14:textId="77777777" w:rsidR="00902BE2" w:rsidRPr="00CB5EDB" w:rsidRDefault="00902BE2" w:rsidP="00902BE2">
            <w:pPr>
              <w:jc w:val="center"/>
            </w:pPr>
            <w:r w:rsidRPr="001B5555">
              <w:t>42 336.00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584CA7" w14:textId="2BEF300A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212CCFF" w14:textId="77777777" w:rsidR="00902BE2" w:rsidRPr="00C5063C" w:rsidRDefault="00902BE2" w:rsidP="00902BE2">
            <w:pPr>
              <w:jc w:val="center"/>
            </w:pPr>
          </w:p>
          <w:p w14:paraId="764F128C" w14:textId="77777777" w:rsidR="00902BE2" w:rsidRPr="00C5063C" w:rsidRDefault="00902BE2" w:rsidP="00902BE2">
            <w:pPr>
              <w:jc w:val="center"/>
            </w:pPr>
          </w:p>
          <w:p w14:paraId="3F04DEF5" w14:textId="528782BD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816EA5" w14:textId="33AF6C7F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7E90D4" w14:textId="6BE203D3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490F6A1C" w14:textId="77777777" w:rsidTr="00902BE2">
        <w:tc>
          <w:tcPr>
            <w:tcW w:w="709" w:type="dxa"/>
            <w:shd w:val="clear" w:color="auto" w:fill="auto"/>
            <w:vAlign w:val="center"/>
          </w:tcPr>
          <w:p w14:paraId="7AFA44A0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279F90" w14:textId="77777777" w:rsidR="00902BE2" w:rsidRPr="00CB5EDB" w:rsidRDefault="00902BE2" w:rsidP="00902BE2">
            <w:pPr>
              <w:jc w:val="center"/>
            </w:pPr>
            <w:r w:rsidRPr="001B5555">
              <w:t>4</w:t>
            </w:r>
          </w:p>
        </w:tc>
        <w:tc>
          <w:tcPr>
            <w:tcW w:w="2409" w:type="dxa"/>
            <w:shd w:val="clear" w:color="auto" w:fill="auto"/>
          </w:tcPr>
          <w:p w14:paraId="12704A79" w14:textId="77777777" w:rsidR="009E394D" w:rsidRDefault="00902BE2" w:rsidP="00902BE2">
            <w:r w:rsidRPr="001B5555">
              <w:t xml:space="preserve">Farmacol Logistyka </w:t>
            </w:r>
          </w:p>
          <w:p w14:paraId="012157D2" w14:textId="561C3028" w:rsidR="00902BE2" w:rsidRPr="00CB5EDB" w:rsidRDefault="00902BE2" w:rsidP="00902BE2">
            <w:r w:rsidRPr="001B5555">
              <w:t>Sp. z o.o.</w:t>
            </w:r>
          </w:p>
          <w:p w14:paraId="7732B42E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6F373EF2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76C76C" w14:textId="77777777" w:rsidR="00902BE2" w:rsidRPr="00CB5EDB" w:rsidRDefault="00902BE2" w:rsidP="00902BE2">
            <w:pPr>
              <w:jc w:val="center"/>
            </w:pPr>
            <w:r w:rsidRPr="001B5555">
              <w:t>2 203.90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CD374D" w14:textId="58B99EA0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4074C65" w14:textId="77777777" w:rsidR="00902BE2" w:rsidRPr="00C5063C" w:rsidRDefault="00902BE2" w:rsidP="00902BE2">
            <w:pPr>
              <w:jc w:val="center"/>
            </w:pPr>
          </w:p>
          <w:p w14:paraId="070AAA98" w14:textId="77777777" w:rsidR="00902BE2" w:rsidRPr="00C5063C" w:rsidRDefault="00902BE2" w:rsidP="00902BE2">
            <w:pPr>
              <w:jc w:val="center"/>
            </w:pPr>
          </w:p>
          <w:p w14:paraId="09C00B3E" w14:textId="3F3F2BE9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CF603C" w14:textId="7584674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ABC0C7" w14:textId="737BF71F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D7FE176" w14:textId="77777777" w:rsidTr="00902BE2">
        <w:tc>
          <w:tcPr>
            <w:tcW w:w="709" w:type="dxa"/>
            <w:shd w:val="clear" w:color="auto" w:fill="auto"/>
            <w:vAlign w:val="center"/>
          </w:tcPr>
          <w:p w14:paraId="6F668983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BB66285" w14:textId="77777777" w:rsidR="00902BE2" w:rsidRPr="00CB5EDB" w:rsidRDefault="00902BE2" w:rsidP="00902BE2">
            <w:pPr>
              <w:jc w:val="center"/>
            </w:pPr>
            <w:r w:rsidRPr="001B5555">
              <w:t>5</w:t>
            </w:r>
          </w:p>
        </w:tc>
        <w:tc>
          <w:tcPr>
            <w:tcW w:w="2409" w:type="dxa"/>
            <w:shd w:val="clear" w:color="auto" w:fill="auto"/>
          </w:tcPr>
          <w:p w14:paraId="34D47869" w14:textId="77777777" w:rsidR="009E394D" w:rsidRDefault="00902BE2" w:rsidP="00902BE2">
            <w:r w:rsidRPr="001B5555">
              <w:t xml:space="preserve">Farmacol Logistyka </w:t>
            </w:r>
          </w:p>
          <w:p w14:paraId="2EEE72F1" w14:textId="28DCAC8D" w:rsidR="00902BE2" w:rsidRPr="00CB5EDB" w:rsidRDefault="00902BE2" w:rsidP="00902BE2">
            <w:r w:rsidRPr="001B5555">
              <w:t>Sp. z o.o.</w:t>
            </w:r>
          </w:p>
          <w:p w14:paraId="0CBC4D3D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2EEBCDCA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4293CE" w14:textId="77777777" w:rsidR="00902BE2" w:rsidRPr="00CB5EDB" w:rsidRDefault="00902BE2" w:rsidP="00902BE2">
            <w:pPr>
              <w:jc w:val="center"/>
            </w:pPr>
            <w:r w:rsidRPr="001B5555">
              <w:t>8 825.33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2CFC02" w14:textId="75C44DBB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6E6E750" w14:textId="77777777" w:rsidR="00902BE2" w:rsidRPr="00C5063C" w:rsidRDefault="00902BE2" w:rsidP="00902BE2">
            <w:pPr>
              <w:jc w:val="center"/>
            </w:pPr>
          </w:p>
          <w:p w14:paraId="63449C96" w14:textId="77777777" w:rsidR="00902BE2" w:rsidRPr="00C5063C" w:rsidRDefault="00902BE2" w:rsidP="00902BE2">
            <w:pPr>
              <w:jc w:val="center"/>
            </w:pPr>
          </w:p>
          <w:p w14:paraId="5B8E9032" w14:textId="5A380CFE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8CCBF15" w14:textId="335758B2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CB40C1" w14:textId="38F27823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8B1EA0F" w14:textId="77777777" w:rsidTr="00902BE2">
        <w:tc>
          <w:tcPr>
            <w:tcW w:w="709" w:type="dxa"/>
            <w:shd w:val="clear" w:color="auto" w:fill="auto"/>
            <w:vAlign w:val="center"/>
          </w:tcPr>
          <w:p w14:paraId="5DF9524C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0D703B4" w14:textId="77777777" w:rsidR="00902BE2" w:rsidRPr="00CB5EDB" w:rsidRDefault="00902BE2" w:rsidP="00902BE2">
            <w:pPr>
              <w:jc w:val="center"/>
            </w:pPr>
            <w:r w:rsidRPr="001B5555">
              <w:t>6</w:t>
            </w:r>
          </w:p>
        </w:tc>
        <w:tc>
          <w:tcPr>
            <w:tcW w:w="2409" w:type="dxa"/>
            <w:shd w:val="clear" w:color="auto" w:fill="auto"/>
          </w:tcPr>
          <w:p w14:paraId="46904CBC" w14:textId="77777777" w:rsidR="009E394D" w:rsidRDefault="00902BE2" w:rsidP="00902BE2">
            <w:r w:rsidRPr="001B5555">
              <w:t xml:space="preserve">Farmacol Logistyka </w:t>
            </w:r>
          </w:p>
          <w:p w14:paraId="13B5DEEB" w14:textId="69E30DAB" w:rsidR="00902BE2" w:rsidRPr="00CB5EDB" w:rsidRDefault="00902BE2" w:rsidP="00902BE2">
            <w:r w:rsidRPr="001B5555">
              <w:t>Sp. z o.o.</w:t>
            </w:r>
          </w:p>
          <w:p w14:paraId="43359EA2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7B138EB4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569823" w14:textId="77777777" w:rsidR="00902BE2" w:rsidRPr="00CB5EDB" w:rsidRDefault="00902BE2" w:rsidP="00902BE2">
            <w:pPr>
              <w:jc w:val="center"/>
            </w:pPr>
            <w:r w:rsidRPr="001B5555">
              <w:t>7 303.61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173D38" w14:textId="48F79787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D7CF473" w14:textId="77777777" w:rsidR="00902BE2" w:rsidRPr="00C5063C" w:rsidRDefault="00902BE2" w:rsidP="00902BE2">
            <w:pPr>
              <w:jc w:val="center"/>
            </w:pPr>
          </w:p>
          <w:p w14:paraId="1DBADAE3" w14:textId="77777777" w:rsidR="00902BE2" w:rsidRPr="00C5063C" w:rsidRDefault="00902BE2" w:rsidP="00902BE2">
            <w:pPr>
              <w:jc w:val="center"/>
            </w:pPr>
          </w:p>
          <w:p w14:paraId="0B668D07" w14:textId="246BFAA7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948AA0" w14:textId="5D7B9762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96EA93" w14:textId="696B65B6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E1595C7" w14:textId="77777777" w:rsidTr="00902BE2">
        <w:tc>
          <w:tcPr>
            <w:tcW w:w="709" w:type="dxa"/>
            <w:shd w:val="clear" w:color="auto" w:fill="auto"/>
            <w:vAlign w:val="center"/>
          </w:tcPr>
          <w:p w14:paraId="0C6D2794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942258" w14:textId="77777777" w:rsidR="00902BE2" w:rsidRPr="00CB5EDB" w:rsidRDefault="00902BE2" w:rsidP="00902BE2">
            <w:pPr>
              <w:jc w:val="center"/>
            </w:pPr>
            <w:r w:rsidRPr="001B5555">
              <w:t>7</w:t>
            </w:r>
          </w:p>
        </w:tc>
        <w:tc>
          <w:tcPr>
            <w:tcW w:w="2409" w:type="dxa"/>
            <w:shd w:val="clear" w:color="auto" w:fill="auto"/>
          </w:tcPr>
          <w:p w14:paraId="6048F4C5" w14:textId="77777777" w:rsidR="009E394D" w:rsidRDefault="00902BE2" w:rsidP="00902BE2">
            <w:r w:rsidRPr="001B5555">
              <w:t xml:space="preserve">Farmacol Logistyka </w:t>
            </w:r>
          </w:p>
          <w:p w14:paraId="17F6720C" w14:textId="4540C16B" w:rsidR="00902BE2" w:rsidRPr="00CB5EDB" w:rsidRDefault="00902BE2" w:rsidP="00902BE2">
            <w:r w:rsidRPr="001B5555">
              <w:t>Sp. z o.o.</w:t>
            </w:r>
          </w:p>
          <w:p w14:paraId="6481F54C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68AC54A0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6376D2B" w14:textId="77777777" w:rsidR="00902BE2" w:rsidRPr="00CB5EDB" w:rsidRDefault="00902BE2" w:rsidP="00902BE2">
            <w:pPr>
              <w:jc w:val="center"/>
            </w:pPr>
            <w:r w:rsidRPr="001B5555">
              <w:t>22 770.72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63EBCF" w14:textId="5829F286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C49DEBD" w14:textId="77777777" w:rsidR="00902BE2" w:rsidRPr="00C5063C" w:rsidRDefault="00902BE2" w:rsidP="00902BE2">
            <w:pPr>
              <w:jc w:val="center"/>
            </w:pPr>
          </w:p>
          <w:p w14:paraId="18F2CD42" w14:textId="77777777" w:rsidR="00902BE2" w:rsidRPr="00C5063C" w:rsidRDefault="00902BE2" w:rsidP="00902BE2">
            <w:pPr>
              <w:jc w:val="center"/>
            </w:pPr>
          </w:p>
          <w:p w14:paraId="574C596D" w14:textId="35B9133A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5A07DE" w14:textId="18235F08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EC94CE" w14:textId="200169E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6B51DDB" w14:textId="77777777" w:rsidTr="00902BE2">
        <w:tc>
          <w:tcPr>
            <w:tcW w:w="709" w:type="dxa"/>
            <w:shd w:val="clear" w:color="auto" w:fill="auto"/>
            <w:vAlign w:val="center"/>
          </w:tcPr>
          <w:p w14:paraId="3D1FBF32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5F6BB15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2409" w:type="dxa"/>
            <w:shd w:val="clear" w:color="auto" w:fill="auto"/>
          </w:tcPr>
          <w:p w14:paraId="7F71A12A" w14:textId="77777777" w:rsidR="009E394D" w:rsidRDefault="00902BE2" w:rsidP="00902BE2">
            <w:r w:rsidRPr="001B5555">
              <w:t xml:space="preserve">Farmacol Logistyka </w:t>
            </w:r>
          </w:p>
          <w:p w14:paraId="6573C6E7" w14:textId="6DA57475" w:rsidR="00902BE2" w:rsidRPr="00CB5EDB" w:rsidRDefault="00902BE2" w:rsidP="00902BE2">
            <w:r w:rsidRPr="001B5555">
              <w:t>Sp. z o.o.</w:t>
            </w:r>
          </w:p>
          <w:p w14:paraId="25A2878D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6736FAD2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4138E2" w14:textId="77777777" w:rsidR="00902BE2" w:rsidRPr="00CB5EDB" w:rsidRDefault="00902BE2" w:rsidP="00902BE2">
            <w:pPr>
              <w:jc w:val="center"/>
            </w:pPr>
            <w:r w:rsidRPr="001B5555">
              <w:t>332 570.88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3013D6" w14:textId="7148C55E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FC88A0F" w14:textId="77777777" w:rsidR="00902BE2" w:rsidRPr="00C5063C" w:rsidRDefault="00902BE2" w:rsidP="00902BE2">
            <w:pPr>
              <w:jc w:val="center"/>
            </w:pPr>
          </w:p>
          <w:p w14:paraId="1B650BF0" w14:textId="77777777" w:rsidR="00902BE2" w:rsidRPr="00C5063C" w:rsidRDefault="00902BE2" w:rsidP="00902BE2">
            <w:pPr>
              <w:jc w:val="center"/>
            </w:pPr>
          </w:p>
          <w:p w14:paraId="1A27850D" w14:textId="0E87A94B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775DB80" w14:textId="05765115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728069" w14:textId="271133E6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5D0FA53F" w14:textId="77777777" w:rsidTr="00902BE2">
        <w:tc>
          <w:tcPr>
            <w:tcW w:w="709" w:type="dxa"/>
            <w:shd w:val="clear" w:color="auto" w:fill="auto"/>
            <w:vAlign w:val="center"/>
          </w:tcPr>
          <w:p w14:paraId="3D4708A4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234A40" w14:textId="77777777" w:rsidR="00902BE2" w:rsidRPr="00CB5EDB" w:rsidRDefault="00902BE2" w:rsidP="00902BE2">
            <w:pPr>
              <w:jc w:val="center"/>
            </w:pPr>
            <w:r w:rsidRPr="001B5555">
              <w:t>9</w:t>
            </w:r>
          </w:p>
        </w:tc>
        <w:tc>
          <w:tcPr>
            <w:tcW w:w="2409" w:type="dxa"/>
            <w:shd w:val="clear" w:color="auto" w:fill="auto"/>
          </w:tcPr>
          <w:p w14:paraId="0DE6E32A" w14:textId="77777777" w:rsidR="009E394D" w:rsidRDefault="00902BE2" w:rsidP="00902BE2">
            <w:r w:rsidRPr="001B5555">
              <w:t xml:space="preserve">Farmacol Logistyka </w:t>
            </w:r>
          </w:p>
          <w:p w14:paraId="09E46ED1" w14:textId="0EDB4B5D" w:rsidR="00902BE2" w:rsidRPr="00CB5EDB" w:rsidRDefault="00902BE2" w:rsidP="00902BE2">
            <w:r w:rsidRPr="001B5555">
              <w:t>Sp. z o.o.</w:t>
            </w:r>
          </w:p>
          <w:p w14:paraId="1B7BFB2E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7E5FD079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CCDBE13" w14:textId="77777777" w:rsidR="00902BE2" w:rsidRPr="00CB5EDB" w:rsidRDefault="00902BE2" w:rsidP="00902BE2">
            <w:pPr>
              <w:jc w:val="center"/>
            </w:pPr>
            <w:r w:rsidRPr="001B5555">
              <w:t>11 710.98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01AC27" w14:textId="5A00CAE8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B7503A4" w14:textId="77777777" w:rsidR="00902BE2" w:rsidRPr="00C5063C" w:rsidRDefault="00902BE2" w:rsidP="00902BE2">
            <w:pPr>
              <w:jc w:val="center"/>
            </w:pPr>
          </w:p>
          <w:p w14:paraId="031990DC" w14:textId="77777777" w:rsidR="00902BE2" w:rsidRPr="00C5063C" w:rsidRDefault="00902BE2" w:rsidP="00902BE2">
            <w:pPr>
              <w:jc w:val="center"/>
            </w:pPr>
          </w:p>
          <w:p w14:paraId="0EB8E064" w14:textId="06D6F927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736386D" w14:textId="00210D9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61F626C" w14:textId="0F13EC3D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34060BF7" w14:textId="77777777" w:rsidTr="00902BE2">
        <w:tc>
          <w:tcPr>
            <w:tcW w:w="709" w:type="dxa"/>
            <w:shd w:val="clear" w:color="auto" w:fill="auto"/>
            <w:vAlign w:val="center"/>
          </w:tcPr>
          <w:p w14:paraId="3C433DD3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AA79C9E" w14:textId="77777777" w:rsidR="00902BE2" w:rsidRPr="00CB5EDB" w:rsidRDefault="00902BE2" w:rsidP="00902BE2">
            <w:pPr>
              <w:jc w:val="center"/>
            </w:pPr>
            <w:r w:rsidRPr="001B5555">
              <w:t>10</w:t>
            </w:r>
          </w:p>
        </w:tc>
        <w:tc>
          <w:tcPr>
            <w:tcW w:w="2409" w:type="dxa"/>
            <w:shd w:val="clear" w:color="auto" w:fill="auto"/>
          </w:tcPr>
          <w:p w14:paraId="6D20654E" w14:textId="77777777" w:rsidR="009E394D" w:rsidRDefault="00902BE2" w:rsidP="00902BE2">
            <w:r w:rsidRPr="001B5555">
              <w:t xml:space="preserve">Farmacol Logistyka </w:t>
            </w:r>
          </w:p>
          <w:p w14:paraId="0B3058DB" w14:textId="729C3168" w:rsidR="00902BE2" w:rsidRPr="00CB5EDB" w:rsidRDefault="00902BE2" w:rsidP="00902BE2">
            <w:r w:rsidRPr="001B5555">
              <w:t>Sp. z o.o.</w:t>
            </w:r>
          </w:p>
          <w:p w14:paraId="58CD7BFC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5E1A55C0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589379" w14:textId="77777777" w:rsidR="00902BE2" w:rsidRPr="00CB5EDB" w:rsidRDefault="00902BE2" w:rsidP="00902BE2">
            <w:pPr>
              <w:jc w:val="center"/>
            </w:pPr>
            <w:r w:rsidRPr="001B5555">
              <w:t>6 329.23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1E51EF" w14:textId="0A5A8AD4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E8C977A" w14:textId="77777777" w:rsidR="00902BE2" w:rsidRPr="00C5063C" w:rsidRDefault="00902BE2" w:rsidP="00902BE2">
            <w:pPr>
              <w:jc w:val="center"/>
            </w:pPr>
          </w:p>
          <w:p w14:paraId="029BF2A8" w14:textId="77777777" w:rsidR="00902BE2" w:rsidRPr="00C5063C" w:rsidRDefault="00902BE2" w:rsidP="00902BE2">
            <w:pPr>
              <w:jc w:val="center"/>
            </w:pPr>
          </w:p>
          <w:p w14:paraId="3CDEA1F5" w14:textId="33B8B9B9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3A3AE1" w14:textId="50B9CBDE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F1A9A5" w14:textId="02CEF671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40580E50" w14:textId="77777777" w:rsidTr="00902BE2">
        <w:tc>
          <w:tcPr>
            <w:tcW w:w="709" w:type="dxa"/>
            <w:shd w:val="clear" w:color="auto" w:fill="auto"/>
            <w:vAlign w:val="center"/>
          </w:tcPr>
          <w:p w14:paraId="6705C138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D26DEA" w14:textId="77777777" w:rsidR="00902BE2" w:rsidRPr="00CB5EDB" w:rsidRDefault="00902BE2" w:rsidP="00902BE2">
            <w:pPr>
              <w:jc w:val="center"/>
            </w:pPr>
            <w:r w:rsidRPr="001B5555">
              <w:t>11</w:t>
            </w:r>
          </w:p>
        </w:tc>
        <w:tc>
          <w:tcPr>
            <w:tcW w:w="2409" w:type="dxa"/>
            <w:shd w:val="clear" w:color="auto" w:fill="auto"/>
          </w:tcPr>
          <w:p w14:paraId="13099B6C" w14:textId="77777777" w:rsidR="009E394D" w:rsidRDefault="00902BE2" w:rsidP="00902BE2">
            <w:r w:rsidRPr="001B5555">
              <w:t xml:space="preserve">Farmacol Logistyka </w:t>
            </w:r>
          </w:p>
          <w:p w14:paraId="3DCF8B6A" w14:textId="1349D8AA" w:rsidR="00902BE2" w:rsidRPr="00CB5EDB" w:rsidRDefault="00902BE2" w:rsidP="00902BE2">
            <w:r w:rsidRPr="001B5555">
              <w:t>Sp. z o.o.</w:t>
            </w:r>
          </w:p>
          <w:p w14:paraId="5E244071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2FC90E36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F32FB51" w14:textId="77777777" w:rsidR="00902BE2" w:rsidRPr="00CB5EDB" w:rsidRDefault="00902BE2" w:rsidP="00902BE2">
            <w:pPr>
              <w:jc w:val="center"/>
            </w:pPr>
            <w:r w:rsidRPr="001B5555">
              <w:t>7 349.83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E03A20" w14:textId="58D10B04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6A07A9C" w14:textId="77777777" w:rsidR="00902BE2" w:rsidRPr="00C5063C" w:rsidRDefault="00902BE2" w:rsidP="00902BE2">
            <w:pPr>
              <w:jc w:val="center"/>
            </w:pPr>
          </w:p>
          <w:p w14:paraId="358CA191" w14:textId="77777777" w:rsidR="00902BE2" w:rsidRPr="00C5063C" w:rsidRDefault="00902BE2" w:rsidP="00902BE2">
            <w:pPr>
              <w:jc w:val="center"/>
            </w:pPr>
          </w:p>
          <w:p w14:paraId="1C7D3D0F" w14:textId="6F1F0AEB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22C673" w14:textId="14F2D202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B24081D" w14:textId="426F5B4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A251998" w14:textId="77777777" w:rsidTr="00902BE2">
        <w:tc>
          <w:tcPr>
            <w:tcW w:w="709" w:type="dxa"/>
            <w:shd w:val="clear" w:color="auto" w:fill="auto"/>
            <w:vAlign w:val="center"/>
          </w:tcPr>
          <w:p w14:paraId="0D29DB5F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D189DB" w14:textId="77777777" w:rsidR="00902BE2" w:rsidRPr="00CB5EDB" w:rsidRDefault="00902BE2" w:rsidP="00902BE2">
            <w:pPr>
              <w:jc w:val="center"/>
            </w:pPr>
            <w:r w:rsidRPr="001B5555">
              <w:t>12</w:t>
            </w:r>
          </w:p>
        </w:tc>
        <w:tc>
          <w:tcPr>
            <w:tcW w:w="2409" w:type="dxa"/>
            <w:shd w:val="clear" w:color="auto" w:fill="auto"/>
          </w:tcPr>
          <w:p w14:paraId="52E76CE8" w14:textId="77777777" w:rsidR="009E394D" w:rsidRDefault="00902BE2" w:rsidP="00902BE2">
            <w:r w:rsidRPr="001B5555">
              <w:t xml:space="preserve">Farmacol Logistyka </w:t>
            </w:r>
          </w:p>
          <w:p w14:paraId="16A24ED5" w14:textId="353F27D2" w:rsidR="00902BE2" w:rsidRPr="00CB5EDB" w:rsidRDefault="00902BE2" w:rsidP="00902BE2">
            <w:r w:rsidRPr="001B5555">
              <w:t>Sp. z o.o.</w:t>
            </w:r>
          </w:p>
          <w:p w14:paraId="6BB704AA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673ACBF1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5AEC2D4" w14:textId="77777777" w:rsidR="00902BE2" w:rsidRPr="00CB5EDB" w:rsidRDefault="00902BE2" w:rsidP="00902BE2">
            <w:pPr>
              <w:jc w:val="center"/>
            </w:pPr>
            <w:r w:rsidRPr="001B5555">
              <w:t>13 134.42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751689" w14:textId="450DE114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08082C6" w14:textId="77777777" w:rsidR="00902BE2" w:rsidRPr="00C5063C" w:rsidRDefault="00902BE2" w:rsidP="00902BE2">
            <w:pPr>
              <w:jc w:val="center"/>
            </w:pPr>
          </w:p>
          <w:p w14:paraId="1D25BCD9" w14:textId="77777777" w:rsidR="00902BE2" w:rsidRPr="00C5063C" w:rsidRDefault="00902BE2" w:rsidP="00902BE2">
            <w:pPr>
              <w:jc w:val="center"/>
            </w:pPr>
          </w:p>
          <w:p w14:paraId="01F60199" w14:textId="4BCA9F48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EE3F3E" w14:textId="374D6DD1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FCED37" w14:textId="307AAA8B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5BDDF10" w14:textId="77777777" w:rsidTr="00902BE2">
        <w:tc>
          <w:tcPr>
            <w:tcW w:w="709" w:type="dxa"/>
            <w:shd w:val="clear" w:color="auto" w:fill="auto"/>
            <w:vAlign w:val="center"/>
          </w:tcPr>
          <w:p w14:paraId="4C53A20D" w14:textId="77777777" w:rsidR="00902BE2" w:rsidRPr="00CB5EDB" w:rsidRDefault="00902BE2" w:rsidP="00902BE2">
            <w:pPr>
              <w:jc w:val="center"/>
            </w:pPr>
            <w:r w:rsidRPr="001B5555">
              <w:lastRenderedPageBreak/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7CB1A7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2409" w:type="dxa"/>
            <w:shd w:val="clear" w:color="auto" w:fill="auto"/>
          </w:tcPr>
          <w:p w14:paraId="25F4A3DD" w14:textId="77777777" w:rsidR="009E394D" w:rsidRDefault="00902BE2" w:rsidP="00902BE2">
            <w:r w:rsidRPr="001B5555">
              <w:t xml:space="preserve">Farmacol Logistyka </w:t>
            </w:r>
          </w:p>
          <w:p w14:paraId="2DB820D8" w14:textId="1EE3D87B" w:rsidR="00902BE2" w:rsidRPr="00CB5EDB" w:rsidRDefault="00902BE2" w:rsidP="00902BE2">
            <w:r w:rsidRPr="001B5555">
              <w:t>Sp. z o.o.</w:t>
            </w:r>
          </w:p>
          <w:p w14:paraId="0BD0DBC2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668B5A6C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18BCE0" w14:textId="77777777" w:rsidR="00902BE2" w:rsidRPr="00CB5EDB" w:rsidRDefault="00902BE2" w:rsidP="00902BE2">
            <w:pPr>
              <w:jc w:val="center"/>
            </w:pPr>
            <w:r w:rsidRPr="001B5555">
              <w:t>28 852.20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129678" w14:textId="6CED5223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774F908" w14:textId="77777777" w:rsidR="00902BE2" w:rsidRPr="00C5063C" w:rsidRDefault="00902BE2" w:rsidP="00902BE2">
            <w:pPr>
              <w:jc w:val="center"/>
            </w:pPr>
          </w:p>
          <w:p w14:paraId="0D828C8A" w14:textId="77777777" w:rsidR="00902BE2" w:rsidRPr="00C5063C" w:rsidRDefault="00902BE2" w:rsidP="00902BE2">
            <w:pPr>
              <w:jc w:val="center"/>
            </w:pPr>
          </w:p>
          <w:p w14:paraId="27772663" w14:textId="64563B6F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23632C" w14:textId="5B32FF18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3A03FD6" w14:textId="4E711987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51C9042D" w14:textId="77777777" w:rsidTr="00902BE2">
        <w:tc>
          <w:tcPr>
            <w:tcW w:w="709" w:type="dxa"/>
            <w:shd w:val="clear" w:color="auto" w:fill="auto"/>
            <w:vAlign w:val="center"/>
          </w:tcPr>
          <w:p w14:paraId="10235F5A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80DC0F5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2409" w:type="dxa"/>
            <w:shd w:val="clear" w:color="auto" w:fill="auto"/>
          </w:tcPr>
          <w:p w14:paraId="19C46859" w14:textId="77777777" w:rsidR="009E394D" w:rsidRDefault="00902BE2" w:rsidP="00902BE2">
            <w:r w:rsidRPr="001B5555">
              <w:t xml:space="preserve">Farmacol Logistyka </w:t>
            </w:r>
          </w:p>
          <w:p w14:paraId="02B058DD" w14:textId="0082174C" w:rsidR="00902BE2" w:rsidRPr="00CB5EDB" w:rsidRDefault="00902BE2" w:rsidP="00902BE2">
            <w:r w:rsidRPr="001B5555">
              <w:t>Sp. z o.o.</w:t>
            </w:r>
          </w:p>
          <w:p w14:paraId="424DD24E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3E89C0C5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B52C85" w14:textId="77777777" w:rsidR="00902BE2" w:rsidRPr="00CB5EDB" w:rsidRDefault="00902BE2" w:rsidP="00902BE2">
            <w:pPr>
              <w:jc w:val="center"/>
            </w:pPr>
            <w:r w:rsidRPr="001B5555">
              <w:t>40 477.54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79B3D2" w14:textId="63ED39C4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ECDF95C" w14:textId="77777777" w:rsidR="00902BE2" w:rsidRPr="00C5063C" w:rsidRDefault="00902BE2" w:rsidP="00902BE2">
            <w:pPr>
              <w:jc w:val="center"/>
            </w:pPr>
          </w:p>
          <w:p w14:paraId="5EE3FA23" w14:textId="77777777" w:rsidR="00902BE2" w:rsidRPr="00C5063C" w:rsidRDefault="00902BE2" w:rsidP="00902BE2">
            <w:pPr>
              <w:jc w:val="center"/>
            </w:pPr>
          </w:p>
          <w:p w14:paraId="59936A43" w14:textId="6B000800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F46066" w14:textId="7B3FC86E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22EC1E" w14:textId="58F91B78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55C7FD06" w14:textId="77777777" w:rsidTr="00902BE2">
        <w:tc>
          <w:tcPr>
            <w:tcW w:w="709" w:type="dxa"/>
            <w:shd w:val="clear" w:color="auto" w:fill="auto"/>
            <w:vAlign w:val="center"/>
          </w:tcPr>
          <w:p w14:paraId="27B224EA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83EF46E" w14:textId="77777777" w:rsidR="00902BE2" w:rsidRPr="00CB5EDB" w:rsidRDefault="00902BE2" w:rsidP="00902BE2">
            <w:pPr>
              <w:jc w:val="center"/>
            </w:pPr>
            <w:r w:rsidRPr="001B5555">
              <w:t>17</w:t>
            </w:r>
          </w:p>
        </w:tc>
        <w:tc>
          <w:tcPr>
            <w:tcW w:w="2409" w:type="dxa"/>
            <w:shd w:val="clear" w:color="auto" w:fill="auto"/>
          </w:tcPr>
          <w:p w14:paraId="0BC4306A" w14:textId="77777777" w:rsidR="009E394D" w:rsidRDefault="00902BE2" w:rsidP="00902BE2">
            <w:r w:rsidRPr="001B5555">
              <w:t xml:space="preserve">Farmacol Logistyka </w:t>
            </w:r>
          </w:p>
          <w:p w14:paraId="22340E7B" w14:textId="4537E11F" w:rsidR="00902BE2" w:rsidRPr="00CB5EDB" w:rsidRDefault="00902BE2" w:rsidP="00902BE2">
            <w:r w:rsidRPr="001B5555">
              <w:t>Sp. z o.o.</w:t>
            </w:r>
          </w:p>
          <w:p w14:paraId="421C5B87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54F01186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DD2676" w14:textId="77777777" w:rsidR="00902BE2" w:rsidRPr="00CB5EDB" w:rsidRDefault="00902BE2" w:rsidP="00902BE2">
            <w:pPr>
              <w:jc w:val="center"/>
            </w:pPr>
            <w:r w:rsidRPr="001B5555">
              <w:t>22 425.98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193C1B" w14:textId="679FC001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695D867" w14:textId="77777777" w:rsidR="00902BE2" w:rsidRPr="00C5063C" w:rsidRDefault="00902BE2" w:rsidP="00902BE2">
            <w:pPr>
              <w:jc w:val="center"/>
            </w:pPr>
          </w:p>
          <w:p w14:paraId="6D9BD2CA" w14:textId="77777777" w:rsidR="00902BE2" w:rsidRPr="00C5063C" w:rsidRDefault="00902BE2" w:rsidP="00902BE2">
            <w:pPr>
              <w:jc w:val="center"/>
            </w:pPr>
          </w:p>
          <w:p w14:paraId="1B08842F" w14:textId="0DF27477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23BD57" w14:textId="296AAE0E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236AE0" w14:textId="7CA42B18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566E1B7A" w14:textId="77777777" w:rsidTr="00902BE2">
        <w:tc>
          <w:tcPr>
            <w:tcW w:w="709" w:type="dxa"/>
            <w:shd w:val="clear" w:color="auto" w:fill="auto"/>
            <w:vAlign w:val="center"/>
          </w:tcPr>
          <w:p w14:paraId="7442AD5D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01AEFD" w14:textId="77777777" w:rsidR="00902BE2" w:rsidRPr="00CB5EDB" w:rsidRDefault="00902BE2" w:rsidP="00902BE2">
            <w:pPr>
              <w:jc w:val="center"/>
            </w:pPr>
            <w:r w:rsidRPr="001B5555">
              <w:t>18</w:t>
            </w:r>
          </w:p>
        </w:tc>
        <w:tc>
          <w:tcPr>
            <w:tcW w:w="2409" w:type="dxa"/>
            <w:shd w:val="clear" w:color="auto" w:fill="auto"/>
          </w:tcPr>
          <w:p w14:paraId="4A0BE408" w14:textId="77777777" w:rsidR="009E394D" w:rsidRDefault="00902BE2" w:rsidP="00902BE2">
            <w:r w:rsidRPr="001B5555">
              <w:t xml:space="preserve">Farmacol Logistyka </w:t>
            </w:r>
          </w:p>
          <w:p w14:paraId="04A2F076" w14:textId="269F5851" w:rsidR="00902BE2" w:rsidRPr="00CB5EDB" w:rsidRDefault="00902BE2" w:rsidP="00902BE2">
            <w:r w:rsidRPr="001B5555">
              <w:t>Sp. z o.o.</w:t>
            </w:r>
          </w:p>
          <w:p w14:paraId="79EF9C74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78521A2E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0C34349" w14:textId="77777777" w:rsidR="00902BE2" w:rsidRPr="00CB5EDB" w:rsidRDefault="00902BE2" w:rsidP="00902BE2">
            <w:pPr>
              <w:jc w:val="center"/>
            </w:pPr>
            <w:r w:rsidRPr="001B5555">
              <w:t>28 463.40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F902A3" w14:textId="41163A05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CBCA6DD" w14:textId="77777777" w:rsidR="00902BE2" w:rsidRPr="00C5063C" w:rsidRDefault="00902BE2" w:rsidP="00902BE2">
            <w:pPr>
              <w:jc w:val="center"/>
            </w:pPr>
          </w:p>
          <w:p w14:paraId="3C5A25FB" w14:textId="77777777" w:rsidR="00902BE2" w:rsidRPr="00C5063C" w:rsidRDefault="00902BE2" w:rsidP="00902BE2">
            <w:pPr>
              <w:jc w:val="center"/>
            </w:pPr>
          </w:p>
          <w:p w14:paraId="60072CFC" w14:textId="696FE2C7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E70D1F" w14:textId="045BC8E9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EF1E67" w14:textId="5037333D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36EC8949" w14:textId="77777777" w:rsidTr="00902BE2">
        <w:tc>
          <w:tcPr>
            <w:tcW w:w="709" w:type="dxa"/>
            <w:shd w:val="clear" w:color="auto" w:fill="auto"/>
            <w:vAlign w:val="center"/>
          </w:tcPr>
          <w:p w14:paraId="5920EACA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DC2E8F" w14:textId="77777777" w:rsidR="00902BE2" w:rsidRPr="00CB5EDB" w:rsidRDefault="00902BE2" w:rsidP="00902BE2">
            <w:pPr>
              <w:jc w:val="center"/>
            </w:pPr>
            <w:r w:rsidRPr="001B5555">
              <w:t>19</w:t>
            </w:r>
          </w:p>
        </w:tc>
        <w:tc>
          <w:tcPr>
            <w:tcW w:w="2409" w:type="dxa"/>
            <w:shd w:val="clear" w:color="auto" w:fill="auto"/>
          </w:tcPr>
          <w:p w14:paraId="7F9F8ADE" w14:textId="77777777" w:rsidR="009E394D" w:rsidRDefault="00902BE2" w:rsidP="00902BE2">
            <w:r w:rsidRPr="001B5555">
              <w:t xml:space="preserve">Farmacol Logistyka </w:t>
            </w:r>
          </w:p>
          <w:p w14:paraId="3FF3025C" w14:textId="6652554E" w:rsidR="00902BE2" w:rsidRPr="00CB5EDB" w:rsidRDefault="00902BE2" w:rsidP="00902BE2">
            <w:r w:rsidRPr="001B5555">
              <w:t>Sp. z o.o.</w:t>
            </w:r>
          </w:p>
          <w:p w14:paraId="68AE582A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03792DCF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DF1CEA" w14:textId="77777777" w:rsidR="00902BE2" w:rsidRPr="00CB5EDB" w:rsidRDefault="00902BE2" w:rsidP="00902BE2">
            <w:pPr>
              <w:jc w:val="center"/>
            </w:pPr>
            <w:r w:rsidRPr="001B5555">
              <w:t>7 133.56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65181F" w14:textId="70B58585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ED041C3" w14:textId="77777777" w:rsidR="00902BE2" w:rsidRPr="00C5063C" w:rsidRDefault="00902BE2" w:rsidP="00902BE2">
            <w:pPr>
              <w:jc w:val="center"/>
            </w:pPr>
          </w:p>
          <w:p w14:paraId="1677DF30" w14:textId="77777777" w:rsidR="00902BE2" w:rsidRPr="00C5063C" w:rsidRDefault="00902BE2" w:rsidP="00902BE2">
            <w:pPr>
              <w:jc w:val="center"/>
            </w:pPr>
          </w:p>
          <w:p w14:paraId="095F694C" w14:textId="0FB9E5F8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5B324F" w14:textId="69B8110A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A5BA64" w14:textId="5572A471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E9B0ED2" w14:textId="77777777" w:rsidTr="00902BE2">
        <w:tc>
          <w:tcPr>
            <w:tcW w:w="709" w:type="dxa"/>
            <w:shd w:val="clear" w:color="auto" w:fill="auto"/>
            <w:vAlign w:val="center"/>
          </w:tcPr>
          <w:p w14:paraId="2B5B9235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04C92D" w14:textId="77777777" w:rsidR="00902BE2" w:rsidRPr="00CB5EDB" w:rsidRDefault="00902BE2" w:rsidP="00902BE2">
            <w:pPr>
              <w:jc w:val="center"/>
            </w:pPr>
            <w:r w:rsidRPr="001B5555">
              <w:t>20</w:t>
            </w:r>
          </w:p>
        </w:tc>
        <w:tc>
          <w:tcPr>
            <w:tcW w:w="2409" w:type="dxa"/>
            <w:shd w:val="clear" w:color="auto" w:fill="auto"/>
          </w:tcPr>
          <w:p w14:paraId="30D49484" w14:textId="77777777" w:rsidR="009E394D" w:rsidRDefault="00902BE2" w:rsidP="00902BE2">
            <w:r w:rsidRPr="001B5555">
              <w:t xml:space="preserve">Farmacol Logistyka </w:t>
            </w:r>
          </w:p>
          <w:p w14:paraId="19A6BFF5" w14:textId="2E2A88F3" w:rsidR="00902BE2" w:rsidRPr="00CB5EDB" w:rsidRDefault="00902BE2" w:rsidP="00902BE2">
            <w:r w:rsidRPr="001B5555">
              <w:t>Sp. z o.o.</w:t>
            </w:r>
          </w:p>
          <w:p w14:paraId="2D1ED02E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122534B4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639583" w14:textId="77777777" w:rsidR="00902BE2" w:rsidRPr="00CB5EDB" w:rsidRDefault="00902BE2" w:rsidP="00902BE2">
            <w:pPr>
              <w:jc w:val="center"/>
            </w:pPr>
            <w:r w:rsidRPr="001B5555">
              <w:t>590.22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6B9E4D" w14:textId="2A1B6DE6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953EB24" w14:textId="77777777" w:rsidR="00902BE2" w:rsidRPr="00C5063C" w:rsidRDefault="00902BE2" w:rsidP="00902BE2">
            <w:pPr>
              <w:jc w:val="center"/>
            </w:pPr>
          </w:p>
          <w:p w14:paraId="2370B512" w14:textId="77777777" w:rsidR="00902BE2" w:rsidRPr="00C5063C" w:rsidRDefault="00902BE2" w:rsidP="00902BE2">
            <w:pPr>
              <w:jc w:val="center"/>
            </w:pPr>
          </w:p>
          <w:p w14:paraId="2B9FF309" w14:textId="35DF4A15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A4D666" w14:textId="5229D99A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C1EC82" w14:textId="2A8DB7D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5C86DF7F" w14:textId="77777777" w:rsidTr="00902BE2">
        <w:tc>
          <w:tcPr>
            <w:tcW w:w="709" w:type="dxa"/>
            <w:shd w:val="clear" w:color="auto" w:fill="auto"/>
            <w:vAlign w:val="center"/>
          </w:tcPr>
          <w:p w14:paraId="0D944EBB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9D1781" w14:textId="77777777" w:rsidR="00902BE2" w:rsidRPr="00CB5EDB" w:rsidRDefault="00902BE2" w:rsidP="00902BE2">
            <w:pPr>
              <w:jc w:val="center"/>
            </w:pPr>
            <w:r w:rsidRPr="001B5555">
              <w:t>21</w:t>
            </w:r>
          </w:p>
        </w:tc>
        <w:tc>
          <w:tcPr>
            <w:tcW w:w="2409" w:type="dxa"/>
            <w:shd w:val="clear" w:color="auto" w:fill="auto"/>
          </w:tcPr>
          <w:p w14:paraId="0B85C3F5" w14:textId="77777777" w:rsidR="009E394D" w:rsidRDefault="00902BE2" w:rsidP="00902BE2">
            <w:r w:rsidRPr="001B5555">
              <w:t xml:space="preserve">Farmacol Logistyka </w:t>
            </w:r>
          </w:p>
          <w:p w14:paraId="5E9B72D9" w14:textId="7D99ACC4" w:rsidR="00902BE2" w:rsidRPr="00CB5EDB" w:rsidRDefault="00902BE2" w:rsidP="00902BE2">
            <w:r w:rsidRPr="001B5555">
              <w:t>Sp. z o.o.</w:t>
            </w:r>
          </w:p>
          <w:p w14:paraId="0C91D783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5205668D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3BFE46" w14:textId="77777777" w:rsidR="00902BE2" w:rsidRPr="00CB5EDB" w:rsidRDefault="00902BE2" w:rsidP="00902BE2">
            <w:pPr>
              <w:jc w:val="center"/>
            </w:pPr>
            <w:r w:rsidRPr="001B5555">
              <w:t>7 362.79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968F1B" w14:textId="19D2BD93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4BF7DA7" w14:textId="77777777" w:rsidR="00902BE2" w:rsidRPr="00C5063C" w:rsidRDefault="00902BE2" w:rsidP="00902BE2">
            <w:pPr>
              <w:jc w:val="center"/>
            </w:pPr>
          </w:p>
          <w:p w14:paraId="014453ED" w14:textId="77777777" w:rsidR="00902BE2" w:rsidRPr="00C5063C" w:rsidRDefault="00902BE2" w:rsidP="00902BE2">
            <w:pPr>
              <w:jc w:val="center"/>
            </w:pPr>
          </w:p>
          <w:p w14:paraId="2A1F6B84" w14:textId="35545FEC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FCEA2F" w14:textId="00F0BCC0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B0CBCB" w14:textId="2E85D2D4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0257452" w14:textId="77777777" w:rsidTr="00902BE2">
        <w:tc>
          <w:tcPr>
            <w:tcW w:w="709" w:type="dxa"/>
            <w:shd w:val="clear" w:color="auto" w:fill="auto"/>
            <w:vAlign w:val="center"/>
          </w:tcPr>
          <w:p w14:paraId="3D38E02E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FD24C5" w14:textId="77777777" w:rsidR="00902BE2" w:rsidRPr="00CB5EDB" w:rsidRDefault="00902BE2" w:rsidP="00902BE2">
            <w:pPr>
              <w:jc w:val="center"/>
            </w:pPr>
            <w:r w:rsidRPr="001B5555">
              <w:t>23</w:t>
            </w:r>
          </w:p>
        </w:tc>
        <w:tc>
          <w:tcPr>
            <w:tcW w:w="2409" w:type="dxa"/>
            <w:shd w:val="clear" w:color="auto" w:fill="auto"/>
          </w:tcPr>
          <w:p w14:paraId="1B6FE17F" w14:textId="77777777" w:rsidR="009E394D" w:rsidRDefault="00902BE2" w:rsidP="00902BE2">
            <w:r w:rsidRPr="001B5555">
              <w:t xml:space="preserve">Farmacol Logistyka </w:t>
            </w:r>
          </w:p>
          <w:p w14:paraId="0F786E2A" w14:textId="25BB3F15" w:rsidR="00902BE2" w:rsidRPr="00CB5EDB" w:rsidRDefault="00902BE2" w:rsidP="00902BE2">
            <w:r w:rsidRPr="001B5555">
              <w:t>Sp. z o.o.</w:t>
            </w:r>
          </w:p>
          <w:p w14:paraId="1A26F782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63F1FD2F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58ACE70" w14:textId="77777777" w:rsidR="00902BE2" w:rsidRPr="00CB5EDB" w:rsidRDefault="00902BE2" w:rsidP="00902BE2">
            <w:pPr>
              <w:jc w:val="center"/>
            </w:pPr>
            <w:r w:rsidRPr="001B5555">
              <w:t>25 594.15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1E7AC6" w14:textId="5EF5CC45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6AA5813" w14:textId="77777777" w:rsidR="00902BE2" w:rsidRPr="00C5063C" w:rsidRDefault="00902BE2" w:rsidP="00902BE2">
            <w:pPr>
              <w:jc w:val="center"/>
            </w:pPr>
          </w:p>
          <w:p w14:paraId="20017EB0" w14:textId="77777777" w:rsidR="00902BE2" w:rsidRPr="00C5063C" w:rsidRDefault="00902BE2" w:rsidP="00902BE2">
            <w:pPr>
              <w:jc w:val="center"/>
            </w:pPr>
          </w:p>
          <w:p w14:paraId="651A79FF" w14:textId="7465D8BC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58E0D6" w14:textId="0238AA59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B64297" w14:textId="52EBCA2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418180D" w14:textId="77777777" w:rsidTr="00902BE2">
        <w:tc>
          <w:tcPr>
            <w:tcW w:w="709" w:type="dxa"/>
            <w:shd w:val="clear" w:color="auto" w:fill="auto"/>
            <w:vAlign w:val="center"/>
          </w:tcPr>
          <w:p w14:paraId="57EC42FB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D2852E" w14:textId="77777777" w:rsidR="00902BE2" w:rsidRPr="00CB5EDB" w:rsidRDefault="00902BE2" w:rsidP="00902BE2">
            <w:pPr>
              <w:jc w:val="center"/>
            </w:pPr>
            <w:r w:rsidRPr="001B5555">
              <w:t>25</w:t>
            </w:r>
          </w:p>
        </w:tc>
        <w:tc>
          <w:tcPr>
            <w:tcW w:w="2409" w:type="dxa"/>
            <w:shd w:val="clear" w:color="auto" w:fill="auto"/>
          </w:tcPr>
          <w:p w14:paraId="6A9F5556" w14:textId="77777777" w:rsidR="009E394D" w:rsidRDefault="00902BE2" w:rsidP="00902BE2">
            <w:r w:rsidRPr="001B5555">
              <w:t xml:space="preserve">Farmacol Logistyka </w:t>
            </w:r>
          </w:p>
          <w:p w14:paraId="304C0210" w14:textId="3863E044" w:rsidR="00902BE2" w:rsidRPr="00CB5EDB" w:rsidRDefault="00902BE2" w:rsidP="00902BE2">
            <w:r w:rsidRPr="001B5555">
              <w:t>Sp. z o.o.</w:t>
            </w:r>
          </w:p>
          <w:p w14:paraId="6EF7FD2C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3AB86743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F5E4CEE" w14:textId="77777777" w:rsidR="00902BE2" w:rsidRPr="00CB5EDB" w:rsidRDefault="00902BE2" w:rsidP="00902BE2">
            <w:pPr>
              <w:jc w:val="center"/>
            </w:pPr>
            <w:r w:rsidRPr="001B5555">
              <w:t>11 468.44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BA2D43" w14:textId="3AB758B8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6D362D0" w14:textId="77777777" w:rsidR="00902BE2" w:rsidRPr="00C5063C" w:rsidRDefault="00902BE2" w:rsidP="00902BE2">
            <w:pPr>
              <w:jc w:val="center"/>
            </w:pPr>
          </w:p>
          <w:p w14:paraId="1682827B" w14:textId="77777777" w:rsidR="00902BE2" w:rsidRPr="00C5063C" w:rsidRDefault="00902BE2" w:rsidP="00902BE2">
            <w:pPr>
              <w:jc w:val="center"/>
            </w:pPr>
          </w:p>
          <w:p w14:paraId="495A1AC1" w14:textId="27D47603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674545" w14:textId="1CC015F4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8D9517E" w14:textId="1016E25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3EE0668C" w14:textId="77777777" w:rsidTr="00902BE2">
        <w:tc>
          <w:tcPr>
            <w:tcW w:w="709" w:type="dxa"/>
            <w:shd w:val="clear" w:color="auto" w:fill="auto"/>
            <w:vAlign w:val="center"/>
          </w:tcPr>
          <w:p w14:paraId="0B5F9D4B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21EF4E" w14:textId="77777777" w:rsidR="00902BE2" w:rsidRPr="00CB5EDB" w:rsidRDefault="00902BE2" w:rsidP="00902BE2">
            <w:pPr>
              <w:jc w:val="center"/>
            </w:pPr>
            <w:r w:rsidRPr="001B5555">
              <w:t>26</w:t>
            </w:r>
          </w:p>
        </w:tc>
        <w:tc>
          <w:tcPr>
            <w:tcW w:w="2409" w:type="dxa"/>
            <w:shd w:val="clear" w:color="auto" w:fill="auto"/>
          </w:tcPr>
          <w:p w14:paraId="38FFDF26" w14:textId="77777777" w:rsidR="009E394D" w:rsidRDefault="00902BE2" w:rsidP="00902BE2">
            <w:r w:rsidRPr="001B5555">
              <w:t>Farmacol Logistyka</w:t>
            </w:r>
          </w:p>
          <w:p w14:paraId="26E671DB" w14:textId="4B207CE3" w:rsidR="00902BE2" w:rsidRPr="00CB5EDB" w:rsidRDefault="00902BE2" w:rsidP="00902BE2">
            <w:r w:rsidRPr="001B5555">
              <w:t>Sp. z o.o.</w:t>
            </w:r>
          </w:p>
          <w:p w14:paraId="71AAB566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3CFDF7E6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1C177B" w14:textId="77777777" w:rsidR="00902BE2" w:rsidRPr="00CB5EDB" w:rsidRDefault="00902BE2" w:rsidP="00902BE2">
            <w:pPr>
              <w:jc w:val="center"/>
            </w:pPr>
            <w:r w:rsidRPr="001B5555">
              <w:t>4 438.48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BDBD39" w14:textId="58F6265B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62A4979" w14:textId="77777777" w:rsidR="00902BE2" w:rsidRPr="00C5063C" w:rsidRDefault="00902BE2" w:rsidP="00902BE2">
            <w:pPr>
              <w:jc w:val="center"/>
            </w:pPr>
          </w:p>
          <w:p w14:paraId="4F518DAF" w14:textId="77777777" w:rsidR="00902BE2" w:rsidRPr="00C5063C" w:rsidRDefault="00902BE2" w:rsidP="00902BE2">
            <w:pPr>
              <w:jc w:val="center"/>
            </w:pPr>
          </w:p>
          <w:p w14:paraId="2F16829E" w14:textId="06B54D9E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111125" w14:textId="746F4E1C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CB7F52" w14:textId="6D146C5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4BB5327D" w14:textId="77777777" w:rsidTr="00902BE2">
        <w:tc>
          <w:tcPr>
            <w:tcW w:w="709" w:type="dxa"/>
            <w:shd w:val="clear" w:color="auto" w:fill="auto"/>
            <w:vAlign w:val="center"/>
          </w:tcPr>
          <w:p w14:paraId="41CAE911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5C13B5" w14:textId="77777777" w:rsidR="00902BE2" w:rsidRPr="00CB5EDB" w:rsidRDefault="00902BE2" w:rsidP="00902BE2">
            <w:pPr>
              <w:jc w:val="center"/>
            </w:pPr>
            <w:r w:rsidRPr="001B5555">
              <w:t>27</w:t>
            </w:r>
          </w:p>
        </w:tc>
        <w:tc>
          <w:tcPr>
            <w:tcW w:w="2409" w:type="dxa"/>
            <w:shd w:val="clear" w:color="auto" w:fill="auto"/>
          </w:tcPr>
          <w:p w14:paraId="448B1B36" w14:textId="77777777" w:rsidR="009E394D" w:rsidRDefault="00902BE2" w:rsidP="00902BE2">
            <w:r w:rsidRPr="001B5555">
              <w:t xml:space="preserve">Farmacol Logistyka </w:t>
            </w:r>
          </w:p>
          <w:p w14:paraId="076CDB20" w14:textId="23DBDBC7" w:rsidR="00902BE2" w:rsidRPr="00CB5EDB" w:rsidRDefault="00902BE2" w:rsidP="00902BE2">
            <w:r w:rsidRPr="001B5555">
              <w:t>Sp. z o.o.</w:t>
            </w:r>
          </w:p>
          <w:p w14:paraId="761F2254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2374EA34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7497FC4" w14:textId="77777777" w:rsidR="00902BE2" w:rsidRPr="00CB5EDB" w:rsidRDefault="00902BE2" w:rsidP="00902BE2">
            <w:pPr>
              <w:jc w:val="center"/>
            </w:pPr>
            <w:r w:rsidRPr="001B5555">
              <w:t>2 310.06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B768DB" w14:textId="438D8CFD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866AD17" w14:textId="77777777" w:rsidR="00902BE2" w:rsidRPr="00C5063C" w:rsidRDefault="00902BE2" w:rsidP="00902BE2">
            <w:pPr>
              <w:jc w:val="center"/>
            </w:pPr>
          </w:p>
          <w:p w14:paraId="060B0368" w14:textId="77777777" w:rsidR="00902BE2" w:rsidRPr="00C5063C" w:rsidRDefault="00902BE2" w:rsidP="00902BE2">
            <w:pPr>
              <w:jc w:val="center"/>
            </w:pPr>
          </w:p>
          <w:p w14:paraId="748D1B0D" w14:textId="6F8E5B29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3E6D8E" w14:textId="434C1E71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FDABD1" w14:textId="5A38BA47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9287500" w14:textId="77777777" w:rsidTr="00902BE2">
        <w:tc>
          <w:tcPr>
            <w:tcW w:w="709" w:type="dxa"/>
            <w:shd w:val="clear" w:color="auto" w:fill="auto"/>
            <w:vAlign w:val="center"/>
          </w:tcPr>
          <w:p w14:paraId="015EBCC8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7CF031" w14:textId="77777777" w:rsidR="00902BE2" w:rsidRPr="00CB5EDB" w:rsidRDefault="00902BE2" w:rsidP="00902BE2">
            <w:pPr>
              <w:jc w:val="center"/>
            </w:pPr>
            <w:r w:rsidRPr="001B5555">
              <w:t>29</w:t>
            </w:r>
          </w:p>
        </w:tc>
        <w:tc>
          <w:tcPr>
            <w:tcW w:w="2409" w:type="dxa"/>
            <w:shd w:val="clear" w:color="auto" w:fill="auto"/>
          </w:tcPr>
          <w:p w14:paraId="789FC1D4" w14:textId="77777777" w:rsidR="009E394D" w:rsidRDefault="00902BE2" w:rsidP="00902BE2">
            <w:r w:rsidRPr="001B5555">
              <w:t xml:space="preserve">Farmacol Logistyka </w:t>
            </w:r>
          </w:p>
          <w:p w14:paraId="16174FBC" w14:textId="48E0F18E" w:rsidR="00902BE2" w:rsidRPr="00CB5EDB" w:rsidRDefault="00902BE2" w:rsidP="00902BE2">
            <w:r w:rsidRPr="001B5555">
              <w:t>Sp. z o.o.</w:t>
            </w:r>
          </w:p>
          <w:p w14:paraId="175AACAA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0C9EAAEC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0FE18F" w14:textId="77777777" w:rsidR="00902BE2" w:rsidRPr="00CB5EDB" w:rsidRDefault="00902BE2" w:rsidP="00902BE2">
            <w:pPr>
              <w:jc w:val="center"/>
            </w:pPr>
            <w:r w:rsidRPr="001B5555">
              <w:t>456.84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4D0787" w14:textId="4D4F1ED8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F5F1145" w14:textId="77777777" w:rsidR="00902BE2" w:rsidRPr="00C5063C" w:rsidRDefault="00902BE2" w:rsidP="00902BE2">
            <w:pPr>
              <w:jc w:val="center"/>
            </w:pPr>
          </w:p>
          <w:p w14:paraId="2D2664E0" w14:textId="77777777" w:rsidR="00902BE2" w:rsidRPr="00C5063C" w:rsidRDefault="00902BE2" w:rsidP="00902BE2">
            <w:pPr>
              <w:jc w:val="center"/>
            </w:pPr>
          </w:p>
          <w:p w14:paraId="78CB3AE1" w14:textId="34F8B2ED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26764C" w14:textId="43F507D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951A8D" w14:textId="2A3B73FE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5A83F0EB" w14:textId="77777777" w:rsidTr="00902BE2">
        <w:tc>
          <w:tcPr>
            <w:tcW w:w="709" w:type="dxa"/>
            <w:shd w:val="clear" w:color="auto" w:fill="auto"/>
            <w:vAlign w:val="center"/>
          </w:tcPr>
          <w:p w14:paraId="201D82C7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2ED6D9" w14:textId="77777777" w:rsidR="00902BE2" w:rsidRPr="00CB5EDB" w:rsidRDefault="00902BE2" w:rsidP="00902BE2">
            <w:pPr>
              <w:jc w:val="center"/>
            </w:pPr>
            <w:r w:rsidRPr="001B5555">
              <w:t>30</w:t>
            </w:r>
          </w:p>
        </w:tc>
        <w:tc>
          <w:tcPr>
            <w:tcW w:w="2409" w:type="dxa"/>
            <w:shd w:val="clear" w:color="auto" w:fill="auto"/>
          </w:tcPr>
          <w:p w14:paraId="2D9504AB" w14:textId="77777777" w:rsidR="009E394D" w:rsidRDefault="00902BE2" w:rsidP="00902BE2">
            <w:r w:rsidRPr="001B5555">
              <w:t xml:space="preserve">Farmacol Logistyka </w:t>
            </w:r>
          </w:p>
          <w:p w14:paraId="4AF51268" w14:textId="7402E195" w:rsidR="00902BE2" w:rsidRPr="00CB5EDB" w:rsidRDefault="00902BE2" w:rsidP="00902BE2">
            <w:r w:rsidRPr="001B5555">
              <w:t>Sp. z o.o.</w:t>
            </w:r>
          </w:p>
          <w:p w14:paraId="36CFF5E0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631860E6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94A3F2E" w14:textId="77777777" w:rsidR="00902BE2" w:rsidRPr="00CB5EDB" w:rsidRDefault="00902BE2" w:rsidP="00902BE2">
            <w:pPr>
              <w:jc w:val="center"/>
            </w:pPr>
            <w:r w:rsidRPr="001B5555">
              <w:t>16 500.67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66A991" w14:textId="45DD8E6C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FAD9315" w14:textId="77777777" w:rsidR="00902BE2" w:rsidRPr="00C5063C" w:rsidRDefault="00902BE2" w:rsidP="00902BE2">
            <w:pPr>
              <w:jc w:val="center"/>
            </w:pPr>
          </w:p>
          <w:p w14:paraId="20F08245" w14:textId="77777777" w:rsidR="00902BE2" w:rsidRPr="00C5063C" w:rsidRDefault="00902BE2" w:rsidP="00902BE2">
            <w:pPr>
              <w:jc w:val="center"/>
            </w:pPr>
          </w:p>
          <w:p w14:paraId="0F183282" w14:textId="45C24B49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84020F" w14:textId="49CF0E87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4FBFF5" w14:textId="276D372C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4A5C730" w14:textId="77777777" w:rsidTr="00902BE2">
        <w:tc>
          <w:tcPr>
            <w:tcW w:w="709" w:type="dxa"/>
            <w:shd w:val="clear" w:color="auto" w:fill="auto"/>
            <w:vAlign w:val="center"/>
          </w:tcPr>
          <w:p w14:paraId="12BE5C30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BE357BC" w14:textId="77777777" w:rsidR="00902BE2" w:rsidRPr="00CB5EDB" w:rsidRDefault="00902BE2" w:rsidP="00902BE2">
            <w:pPr>
              <w:jc w:val="center"/>
            </w:pPr>
            <w:r w:rsidRPr="001B5555">
              <w:t>32</w:t>
            </w:r>
          </w:p>
        </w:tc>
        <w:tc>
          <w:tcPr>
            <w:tcW w:w="2409" w:type="dxa"/>
            <w:shd w:val="clear" w:color="auto" w:fill="auto"/>
          </w:tcPr>
          <w:p w14:paraId="062FD4C9" w14:textId="77777777" w:rsidR="009E394D" w:rsidRDefault="00902BE2" w:rsidP="00902BE2">
            <w:r w:rsidRPr="001B5555">
              <w:t xml:space="preserve">Farmacol Logistyka </w:t>
            </w:r>
          </w:p>
          <w:p w14:paraId="4BA986E9" w14:textId="3908158F" w:rsidR="00902BE2" w:rsidRPr="00CB5EDB" w:rsidRDefault="00902BE2" w:rsidP="00902BE2">
            <w:r w:rsidRPr="001B5555">
              <w:t>Sp. z o.o.</w:t>
            </w:r>
          </w:p>
          <w:p w14:paraId="41A97AA7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1DD322A0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E41251" w14:textId="77777777" w:rsidR="00902BE2" w:rsidRPr="00CB5EDB" w:rsidRDefault="00902BE2" w:rsidP="00902BE2">
            <w:pPr>
              <w:jc w:val="center"/>
            </w:pPr>
            <w:r w:rsidRPr="001B5555">
              <w:t>8 979.82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9F7E20" w14:textId="23EA5C91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0EDE863" w14:textId="77777777" w:rsidR="00902BE2" w:rsidRPr="00C5063C" w:rsidRDefault="00902BE2" w:rsidP="00902BE2">
            <w:pPr>
              <w:jc w:val="center"/>
            </w:pPr>
          </w:p>
          <w:p w14:paraId="71F90344" w14:textId="77777777" w:rsidR="00902BE2" w:rsidRPr="00C5063C" w:rsidRDefault="00902BE2" w:rsidP="00902BE2">
            <w:pPr>
              <w:jc w:val="center"/>
            </w:pPr>
          </w:p>
          <w:p w14:paraId="43C649D8" w14:textId="78FF37B8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B65D27" w14:textId="72097CF6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207E9B" w14:textId="710BD197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0CC0BF3" w14:textId="77777777" w:rsidTr="00902BE2">
        <w:tc>
          <w:tcPr>
            <w:tcW w:w="709" w:type="dxa"/>
            <w:shd w:val="clear" w:color="auto" w:fill="auto"/>
            <w:vAlign w:val="center"/>
          </w:tcPr>
          <w:p w14:paraId="16D77633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DE3C72" w14:textId="77777777" w:rsidR="00902BE2" w:rsidRPr="00CB5EDB" w:rsidRDefault="00902BE2" w:rsidP="00902BE2">
            <w:pPr>
              <w:jc w:val="center"/>
            </w:pPr>
            <w:r w:rsidRPr="001B5555">
              <w:t>33</w:t>
            </w:r>
          </w:p>
        </w:tc>
        <w:tc>
          <w:tcPr>
            <w:tcW w:w="2409" w:type="dxa"/>
            <w:shd w:val="clear" w:color="auto" w:fill="auto"/>
          </w:tcPr>
          <w:p w14:paraId="04D34B9A" w14:textId="77777777" w:rsidR="009E394D" w:rsidRDefault="00902BE2" w:rsidP="00902BE2">
            <w:r w:rsidRPr="001B5555">
              <w:t xml:space="preserve">Farmacol Logistyka </w:t>
            </w:r>
          </w:p>
          <w:p w14:paraId="02C1CAEB" w14:textId="24950AFD" w:rsidR="00902BE2" w:rsidRPr="00CB5EDB" w:rsidRDefault="00902BE2" w:rsidP="00902BE2">
            <w:r w:rsidRPr="001B5555">
              <w:t>Sp. z o.o.</w:t>
            </w:r>
          </w:p>
          <w:p w14:paraId="5F924341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092B0310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2213D40" w14:textId="77777777" w:rsidR="00902BE2" w:rsidRPr="00CB5EDB" w:rsidRDefault="00902BE2" w:rsidP="00902BE2">
            <w:pPr>
              <w:jc w:val="center"/>
            </w:pPr>
            <w:r w:rsidRPr="001B5555">
              <w:t>19 622.79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37A22E" w14:textId="6D74812B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98C3D71" w14:textId="77777777" w:rsidR="00902BE2" w:rsidRPr="00C5063C" w:rsidRDefault="00902BE2" w:rsidP="00902BE2">
            <w:pPr>
              <w:jc w:val="center"/>
            </w:pPr>
          </w:p>
          <w:p w14:paraId="041DE468" w14:textId="77777777" w:rsidR="00902BE2" w:rsidRPr="00C5063C" w:rsidRDefault="00902BE2" w:rsidP="00902BE2">
            <w:pPr>
              <w:jc w:val="center"/>
            </w:pPr>
          </w:p>
          <w:p w14:paraId="42A6AEA8" w14:textId="09D020C8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55A80F" w14:textId="10865893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1D301F" w14:textId="0D00B08F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C7F8645" w14:textId="77777777" w:rsidTr="00902BE2">
        <w:tc>
          <w:tcPr>
            <w:tcW w:w="709" w:type="dxa"/>
            <w:shd w:val="clear" w:color="auto" w:fill="auto"/>
            <w:vAlign w:val="center"/>
          </w:tcPr>
          <w:p w14:paraId="4EF33853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C4BA31" w14:textId="77777777" w:rsidR="00902BE2" w:rsidRPr="00CB5EDB" w:rsidRDefault="00902BE2" w:rsidP="00902BE2">
            <w:pPr>
              <w:jc w:val="center"/>
            </w:pPr>
            <w:r w:rsidRPr="001B5555">
              <w:t>34</w:t>
            </w:r>
          </w:p>
        </w:tc>
        <w:tc>
          <w:tcPr>
            <w:tcW w:w="2409" w:type="dxa"/>
            <w:shd w:val="clear" w:color="auto" w:fill="auto"/>
          </w:tcPr>
          <w:p w14:paraId="3ED8F753" w14:textId="77777777" w:rsidR="009E394D" w:rsidRDefault="00902BE2" w:rsidP="00902BE2">
            <w:r w:rsidRPr="001B5555">
              <w:t xml:space="preserve">Farmacol Logistyka </w:t>
            </w:r>
          </w:p>
          <w:p w14:paraId="0D27D52D" w14:textId="0BBF241C" w:rsidR="00902BE2" w:rsidRPr="00CB5EDB" w:rsidRDefault="00902BE2" w:rsidP="00902BE2">
            <w:r w:rsidRPr="001B5555">
              <w:t>Sp. z o.o.</w:t>
            </w:r>
          </w:p>
          <w:p w14:paraId="4C29DDFD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7D36070D" w14:textId="77777777" w:rsidR="00902BE2" w:rsidRPr="00CB5EDB" w:rsidRDefault="00902BE2" w:rsidP="00902BE2">
            <w:pPr>
              <w:jc w:val="both"/>
            </w:pPr>
            <w:r w:rsidRPr="001B5555">
              <w:lastRenderedPageBreak/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B97D41" w14:textId="77777777" w:rsidR="00902BE2" w:rsidRPr="00CB5EDB" w:rsidRDefault="00902BE2" w:rsidP="00902BE2">
            <w:pPr>
              <w:jc w:val="center"/>
            </w:pPr>
            <w:r w:rsidRPr="001B5555">
              <w:lastRenderedPageBreak/>
              <w:t>12 706.20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06E016" w14:textId="6E82176B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FC949ED" w14:textId="77777777" w:rsidR="00902BE2" w:rsidRPr="00C5063C" w:rsidRDefault="00902BE2" w:rsidP="00902BE2">
            <w:pPr>
              <w:jc w:val="center"/>
            </w:pPr>
          </w:p>
          <w:p w14:paraId="3825CBDC" w14:textId="77777777" w:rsidR="00902BE2" w:rsidRPr="00C5063C" w:rsidRDefault="00902BE2" w:rsidP="00902BE2">
            <w:pPr>
              <w:jc w:val="center"/>
            </w:pPr>
          </w:p>
          <w:p w14:paraId="50AD3A67" w14:textId="1D0A8AB2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CF6BAF" w14:textId="387784F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 xml:space="preserve">minimum 2 lata od daty </w:t>
            </w:r>
            <w:r w:rsidRPr="00902BE2">
              <w:rPr>
                <w:sz w:val="18"/>
                <w:szCs w:val="18"/>
              </w:rPr>
              <w:lastRenderedPageBreak/>
              <w:t>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62DB2F" w14:textId="5C35ABD6" w:rsidR="00902BE2" w:rsidRPr="00CB5EDB" w:rsidRDefault="00902BE2" w:rsidP="00902BE2">
            <w:pPr>
              <w:jc w:val="center"/>
            </w:pPr>
            <w:r w:rsidRPr="001B5555">
              <w:lastRenderedPageBreak/>
              <w:t>60 dni</w:t>
            </w:r>
          </w:p>
        </w:tc>
      </w:tr>
      <w:tr w:rsidR="00902BE2" w:rsidRPr="00075CD0" w14:paraId="5871B50A" w14:textId="77777777" w:rsidTr="00902BE2">
        <w:tc>
          <w:tcPr>
            <w:tcW w:w="709" w:type="dxa"/>
            <w:shd w:val="clear" w:color="auto" w:fill="auto"/>
            <w:vAlign w:val="center"/>
          </w:tcPr>
          <w:p w14:paraId="734EE9FE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573A8E4" w14:textId="77777777" w:rsidR="00902BE2" w:rsidRPr="00CB5EDB" w:rsidRDefault="00902BE2" w:rsidP="00902BE2">
            <w:pPr>
              <w:jc w:val="center"/>
            </w:pPr>
            <w:r w:rsidRPr="001B5555">
              <w:t>35</w:t>
            </w:r>
          </w:p>
        </w:tc>
        <w:tc>
          <w:tcPr>
            <w:tcW w:w="2409" w:type="dxa"/>
            <w:shd w:val="clear" w:color="auto" w:fill="auto"/>
          </w:tcPr>
          <w:p w14:paraId="4D492FE4" w14:textId="77777777" w:rsidR="009E394D" w:rsidRDefault="00902BE2" w:rsidP="00902BE2">
            <w:r w:rsidRPr="001B5555">
              <w:t xml:space="preserve">Farmacol Logistyka </w:t>
            </w:r>
          </w:p>
          <w:p w14:paraId="3122F0CC" w14:textId="48826428" w:rsidR="00902BE2" w:rsidRPr="00CB5EDB" w:rsidRDefault="00902BE2" w:rsidP="00902BE2">
            <w:r w:rsidRPr="001B5555">
              <w:t>Sp. z o.o.</w:t>
            </w:r>
          </w:p>
          <w:p w14:paraId="247C7DE7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56F6DECF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7CE8782" w14:textId="77777777" w:rsidR="00902BE2" w:rsidRPr="00CB5EDB" w:rsidRDefault="00902BE2" w:rsidP="00902BE2">
            <w:pPr>
              <w:jc w:val="center"/>
            </w:pPr>
            <w:r w:rsidRPr="001B5555">
              <w:t>4 374.38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317E0A" w14:textId="120E06FD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F2ECE02" w14:textId="77777777" w:rsidR="00902BE2" w:rsidRPr="00C5063C" w:rsidRDefault="00902BE2" w:rsidP="00902BE2">
            <w:pPr>
              <w:jc w:val="center"/>
            </w:pPr>
          </w:p>
          <w:p w14:paraId="01A2021D" w14:textId="77777777" w:rsidR="00902BE2" w:rsidRPr="00C5063C" w:rsidRDefault="00902BE2" w:rsidP="00902BE2">
            <w:pPr>
              <w:jc w:val="center"/>
            </w:pPr>
          </w:p>
          <w:p w14:paraId="2755B82E" w14:textId="3F37CEC7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BD0A1D" w14:textId="5B0483A1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39FB7C" w14:textId="573AACE6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4E46DBF" w14:textId="77777777" w:rsidTr="00902BE2">
        <w:tc>
          <w:tcPr>
            <w:tcW w:w="709" w:type="dxa"/>
            <w:shd w:val="clear" w:color="auto" w:fill="auto"/>
            <w:vAlign w:val="center"/>
          </w:tcPr>
          <w:p w14:paraId="1D3B172D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EF4EB51" w14:textId="77777777" w:rsidR="00902BE2" w:rsidRPr="00CB5EDB" w:rsidRDefault="00902BE2" w:rsidP="00902BE2">
            <w:pPr>
              <w:jc w:val="center"/>
            </w:pPr>
            <w:r w:rsidRPr="001B5555">
              <w:t>36</w:t>
            </w:r>
          </w:p>
        </w:tc>
        <w:tc>
          <w:tcPr>
            <w:tcW w:w="2409" w:type="dxa"/>
            <w:shd w:val="clear" w:color="auto" w:fill="auto"/>
          </w:tcPr>
          <w:p w14:paraId="3BA51E26" w14:textId="77777777" w:rsidR="009E394D" w:rsidRDefault="00902BE2" w:rsidP="00902BE2">
            <w:r w:rsidRPr="001B5555">
              <w:t xml:space="preserve">Farmacol Logistyka </w:t>
            </w:r>
          </w:p>
          <w:p w14:paraId="14F477B1" w14:textId="0A7EC054" w:rsidR="00902BE2" w:rsidRPr="00CB5EDB" w:rsidRDefault="00902BE2" w:rsidP="00902BE2">
            <w:r w:rsidRPr="001B5555">
              <w:t>Sp. z o.o.</w:t>
            </w:r>
          </w:p>
          <w:p w14:paraId="01A07F1F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0539761F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753D09" w14:textId="77777777" w:rsidR="00902BE2" w:rsidRPr="00CB5EDB" w:rsidRDefault="00902BE2" w:rsidP="00902BE2">
            <w:pPr>
              <w:jc w:val="center"/>
            </w:pPr>
            <w:r w:rsidRPr="001B5555">
              <w:t>1 368.74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B342F8" w14:textId="0107E59A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6FFE398" w14:textId="77777777" w:rsidR="00902BE2" w:rsidRPr="00C5063C" w:rsidRDefault="00902BE2" w:rsidP="00902BE2">
            <w:pPr>
              <w:jc w:val="center"/>
            </w:pPr>
          </w:p>
          <w:p w14:paraId="41CAFCDC" w14:textId="77777777" w:rsidR="00902BE2" w:rsidRPr="00C5063C" w:rsidRDefault="00902BE2" w:rsidP="00902BE2">
            <w:pPr>
              <w:jc w:val="center"/>
            </w:pPr>
          </w:p>
          <w:p w14:paraId="4E1B4545" w14:textId="23536392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1CDD3F" w14:textId="511F9987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608BEA" w14:textId="4451A071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8C46F56" w14:textId="77777777" w:rsidTr="00902BE2">
        <w:tc>
          <w:tcPr>
            <w:tcW w:w="709" w:type="dxa"/>
            <w:shd w:val="clear" w:color="auto" w:fill="auto"/>
            <w:vAlign w:val="center"/>
          </w:tcPr>
          <w:p w14:paraId="6A52F4C7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855F92" w14:textId="77777777" w:rsidR="00902BE2" w:rsidRPr="00CB5EDB" w:rsidRDefault="00902BE2" w:rsidP="00902BE2">
            <w:pPr>
              <w:jc w:val="center"/>
            </w:pPr>
            <w:r w:rsidRPr="001B5555">
              <w:t>37</w:t>
            </w:r>
          </w:p>
        </w:tc>
        <w:tc>
          <w:tcPr>
            <w:tcW w:w="2409" w:type="dxa"/>
            <w:shd w:val="clear" w:color="auto" w:fill="auto"/>
          </w:tcPr>
          <w:p w14:paraId="2EE4618A" w14:textId="77777777" w:rsidR="009E394D" w:rsidRDefault="00902BE2" w:rsidP="00902BE2">
            <w:r w:rsidRPr="001B5555">
              <w:t xml:space="preserve">Farmacol Logistyka </w:t>
            </w:r>
          </w:p>
          <w:p w14:paraId="16B01F63" w14:textId="4F70A12F" w:rsidR="00902BE2" w:rsidRPr="00CB5EDB" w:rsidRDefault="00902BE2" w:rsidP="00902BE2">
            <w:r w:rsidRPr="001B5555">
              <w:t>Sp. z o.o.</w:t>
            </w:r>
          </w:p>
          <w:p w14:paraId="7DB0C70B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01D0E60A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615B69E" w14:textId="77777777" w:rsidR="00902BE2" w:rsidRPr="00CB5EDB" w:rsidRDefault="00902BE2" w:rsidP="00902BE2">
            <w:pPr>
              <w:jc w:val="center"/>
            </w:pPr>
            <w:r w:rsidRPr="001B5555">
              <w:t>14 921.28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0BB2F4" w14:textId="0A84E512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754AB19" w14:textId="77777777" w:rsidR="00902BE2" w:rsidRPr="00C5063C" w:rsidRDefault="00902BE2" w:rsidP="00902BE2">
            <w:pPr>
              <w:jc w:val="center"/>
            </w:pPr>
          </w:p>
          <w:p w14:paraId="7634A376" w14:textId="77777777" w:rsidR="00902BE2" w:rsidRPr="00C5063C" w:rsidRDefault="00902BE2" w:rsidP="00902BE2">
            <w:pPr>
              <w:jc w:val="center"/>
            </w:pPr>
          </w:p>
          <w:p w14:paraId="56ED723C" w14:textId="5C6FEDB6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DD062B" w14:textId="4CFF4518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427D0E" w14:textId="780A8BB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C2EC2EF" w14:textId="77777777" w:rsidTr="00902BE2">
        <w:tc>
          <w:tcPr>
            <w:tcW w:w="709" w:type="dxa"/>
            <w:shd w:val="clear" w:color="auto" w:fill="auto"/>
            <w:vAlign w:val="center"/>
          </w:tcPr>
          <w:p w14:paraId="72EFE345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7EED4A2" w14:textId="77777777" w:rsidR="00902BE2" w:rsidRPr="00CB5EDB" w:rsidRDefault="00902BE2" w:rsidP="00902BE2">
            <w:pPr>
              <w:jc w:val="center"/>
            </w:pPr>
            <w:r w:rsidRPr="001B5555">
              <w:t>38</w:t>
            </w:r>
          </w:p>
        </w:tc>
        <w:tc>
          <w:tcPr>
            <w:tcW w:w="2409" w:type="dxa"/>
            <w:shd w:val="clear" w:color="auto" w:fill="auto"/>
          </w:tcPr>
          <w:p w14:paraId="4BF6A04E" w14:textId="77777777" w:rsidR="009E394D" w:rsidRDefault="00902BE2" w:rsidP="00902BE2">
            <w:r w:rsidRPr="001B5555">
              <w:t xml:space="preserve">Farmacol Logistyka </w:t>
            </w:r>
          </w:p>
          <w:p w14:paraId="206053BF" w14:textId="7DAF5FAE" w:rsidR="00902BE2" w:rsidRPr="00CB5EDB" w:rsidRDefault="00902BE2" w:rsidP="00902BE2">
            <w:r w:rsidRPr="001B5555">
              <w:t>Sp. z o.o.</w:t>
            </w:r>
          </w:p>
          <w:p w14:paraId="2A799AD5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1635AC0E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16644A" w14:textId="77777777" w:rsidR="00902BE2" w:rsidRPr="00CB5EDB" w:rsidRDefault="00902BE2" w:rsidP="00902BE2">
            <w:pPr>
              <w:jc w:val="center"/>
            </w:pPr>
            <w:r w:rsidRPr="001B5555">
              <w:t>315.70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121E23" w14:textId="479F2886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FE2814F" w14:textId="77777777" w:rsidR="00902BE2" w:rsidRPr="00C5063C" w:rsidRDefault="00902BE2" w:rsidP="00902BE2">
            <w:pPr>
              <w:jc w:val="center"/>
            </w:pPr>
          </w:p>
          <w:p w14:paraId="6F878B5D" w14:textId="77777777" w:rsidR="00902BE2" w:rsidRPr="00C5063C" w:rsidRDefault="00902BE2" w:rsidP="00902BE2">
            <w:pPr>
              <w:jc w:val="center"/>
            </w:pPr>
          </w:p>
          <w:p w14:paraId="4A80086E" w14:textId="3DFA5C8E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1AE17B" w14:textId="48BD9179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491170" w14:textId="2B82994A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C2C05AE" w14:textId="77777777" w:rsidTr="00902BE2">
        <w:tc>
          <w:tcPr>
            <w:tcW w:w="709" w:type="dxa"/>
            <w:shd w:val="clear" w:color="auto" w:fill="auto"/>
            <w:vAlign w:val="center"/>
          </w:tcPr>
          <w:p w14:paraId="28F95571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4FAB65" w14:textId="77777777" w:rsidR="00902BE2" w:rsidRPr="00CB5EDB" w:rsidRDefault="00902BE2" w:rsidP="00902BE2">
            <w:pPr>
              <w:jc w:val="center"/>
            </w:pPr>
            <w:r w:rsidRPr="001B5555">
              <w:t>40</w:t>
            </w:r>
          </w:p>
        </w:tc>
        <w:tc>
          <w:tcPr>
            <w:tcW w:w="2409" w:type="dxa"/>
            <w:shd w:val="clear" w:color="auto" w:fill="auto"/>
          </w:tcPr>
          <w:p w14:paraId="786960B1" w14:textId="77777777" w:rsidR="009E394D" w:rsidRDefault="00902BE2" w:rsidP="00902BE2">
            <w:r w:rsidRPr="001B5555">
              <w:t xml:space="preserve">Farmacol Logistyka </w:t>
            </w:r>
          </w:p>
          <w:p w14:paraId="0B6EDEEB" w14:textId="3A660F65" w:rsidR="00902BE2" w:rsidRPr="00CB5EDB" w:rsidRDefault="00902BE2" w:rsidP="00902BE2">
            <w:r w:rsidRPr="001B5555">
              <w:t>Sp. z o.o.</w:t>
            </w:r>
          </w:p>
          <w:p w14:paraId="376A8AB4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0D57FF7D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F11C61" w14:textId="77777777" w:rsidR="00902BE2" w:rsidRPr="00CB5EDB" w:rsidRDefault="00902BE2" w:rsidP="00902BE2">
            <w:pPr>
              <w:jc w:val="center"/>
            </w:pPr>
            <w:r w:rsidRPr="001B5555">
              <w:t>8 996.87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DA7108" w14:textId="4C3F668D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74E11AE" w14:textId="77777777" w:rsidR="00902BE2" w:rsidRPr="00C5063C" w:rsidRDefault="00902BE2" w:rsidP="00902BE2">
            <w:pPr>
              <w:jc w:val="center"/>
            </w:pPr>
          </w:p>
          <w:p w14:paraId="49090D9D" w14:textId="77777777" w:rsidR="00902BE2" w:rsidRPr="00C5063C" w:rsidRDefault="00902BE2" w:rsidP="00902BE2">
            <w:pPr>
              <w:jc w:val="center"/>
            </w:pPr>
          </w:p>
          <w:p w14:paraId="4E3B57FC" w14:textId="7B5C0BDC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2F17CB" w14:textId="153FF03C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FB0C96B" w14:textId="50EFE445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583F484B" w14:textId="77777777" w:rsidTr="00902BE2">
        <w:tc>
          <w:tcPr>
            <w:tcW w:w="709" w:type="dxa"/>
            <w:shd w:val="clear" w:color="auto" w:fill="auto"/>
            <w:vAlign w:val="center"/>
          </w:tcPr>
          <w:p w14:paraId="6FE2CF22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312CFB" w14:textId="77777777" w:rsidR="00902BE2" w:rsidRPr="00CB5EDB" w:rsidRDefault="00902BE2" w:rsidP="00902BE2">
            <w:pPr>
              <w:jc w:val="center"/>
            </w:pPr>
            <w:r w:rsidRPr="001B5555">
              <w:t>41</w:t>
            </w:r>
          </w:p>
        </w:tc>
        <w:tc>
          <w:tcPr>
            <w:tcW w:w="2409" w:type="dxa"/>
            <w:shd w:val="clear" w:color="auto" w:fill="auto"/>
          </w:tcPr>
          <w:p w14:paraId="65D513D0" w14:textId="77777777" w:rsidR="009E394D" w:rsidRDefault="00902BE2" w:rsidP="00902BE2">
            <w:r w:rsidRPr="001B5555">
              <w:t xml:space="preserve">Farmacol Logistyka </w:t>
            </w:r>
          </w:p>
          <w:p w14:paraId="58978D19" w14:textId="38E28A01" w:rsidR="00902BE2" w:rsidRPr="00CB5EDB" w:rsidRDefault="00902BE2" w:rsidP="00902BE2">
            <w:r w:rsidRPr="001B5555">
              <w:t>Sp. z o.o.</w:t>
            </w:r>
          </w:p>
          <w:p w14:paraId="490CD1EC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0BDE1C69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F49B2B" w14:textId="77777777" w:rsidR="00902BE2" w:rsidRPr="00CB5EDB" w:rsidRDefault="00902BE2" w:rsidP="00902BE2">
            <w:pPr>
              <w:jc w:val="center"/>
            </w:pPr>
            <w:r w:rsidRPr="001B5555">
              <w:t>10 494.63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F1B535" w14:textId="1E1506EE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7B7A677" w14:textId="77777777" w:rsidR="00902BE2" w:rsidRPr="00C5063C" w:rsidRDefault="00902BE2" w:rsidP="00902BE2">
            <w:pPr>
              <w:jc w:val="center"/>
            </w:pPr>
          </w:p>
          <w:p w14:paraId="4B79DA14" w14:textId="77777777" w:rsidR="00902BE2" w:rsidRPr="00C5063C" w:rsidRDefault="00902BE2" w:rsidP="00902BE2">
            <w:pPr>
              <w:jc w:val="center"/>
            </w:pPr>
          </w:p>
          <w:p w14:paraId="27176330" w14:textId="1CB0099C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C1A45F" w14:textId="286D5F12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CB9C7E" w14:textId="06E4EE43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33C71099" w14:textId="77777777" w:rsidTr="00902BE2">
        <w:tc>
          <w:tcPr>
            <w:tcW w:w="709" w:type="dxa"/>
            <w:shd w:val="clear" w:color="auto" w:fill="auto"/>
            <w:vAlign w:val="center"/>
          </w:tcPr>
          <w:p w14:paraId="0EC539C5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4600D9" w14:textId="77777777" w:rsidR="00902BE2" w:rsidRPr="00CB5EDB" w:rsidRDefault="00902BE2" w:rsidP="00902BE2">
            <w:pPr>
              <w:jc w:val="center"/>
            </w:pPr>
            <w:r w:rsidRPr="001B5555">
              <w:t>42</w:t>
            </w:r>
          </w:p>
        </w:tc>
        <w:tc>
          <w:tcPr>
            <w:tcW w:w="2409" w:type="dxa"/>
            <w:shd w:val="clear" w:color="auto" w:fill="auto"/>
          </w:tcPr>
          <w:p w14:paraId="6FBCCBC7" w14:textId="77777777" w:rsidR="009E394D" w:rsidRDefault="00902BE2" w:rsidP="00902BE2">
            <w:r w:rsidRPr="001B5555">
              <w:t xml:space="preserve">Farmacol Logistyka </w:t>
            </w:r>
          </w:p>
          <w:p w14:paraId="7B9B6D34" w14:textId="748A110B" w:rsidR="00902BE2" w:rsidRPr="00CB5EDB" w:rsidRDefault="00902BE2" w:rsidP="00902BE2">
            <w:r w:rsidRPr="001B5555">
              <w:t>Sp. z o.o.</w:t>
            </w:r>
          </w:p>
          <w:p w14:paraId="14B96512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27671CB6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9C53C4C" w14:textId="77777777" w:rsidR="00902BE2" w:rsidRPr="00CB5EDB" w:rsidRDefault="00902BE2" w:rsidP="00902BE2">
            <w:pPr>
              <w:jc w:val="center"/>
            </w:pPr>
            <w:r w:rsidRPr="001B5555">
              <w:t>21 087.00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A702B4" w14:textId="17954713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4D4695C" w14:textId="77777777" w:rsidR="00902BE2" w:rsidRPr="00C5063C" w:rsidRDefault="00902BE2" w:rsidP="00902BE2">
            <w:pPr>
              <w:jc w:val="center"/>
            </w:pPr>
          </w:p>
          <w:p w14:paraId="73DAD6DE" w14:textId="77777777" w:rsidR="00902BE2" w:rsidRPr="00C5063C" w:rsidRDefault="00902BE2" w:rsidP="00902BE2">
            <w:pPr>
              <w:jc w:val="center"/>
            </w:pPr>
          </w:p>
          <w:p w14:paraId="39C09A25" w14:textId="2D720ACB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1F9E17" w14:textId="0B14E93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00A503" w14:textId="3C447452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FACF35B" w14:textId="77777777" w:rsidTr="00902BE2">
        <w:tc>
          <w:tcPr>
            <w:tcW w:w="709" w:type="dxa"/>
            <w:shd w:val="clear" w:color="auto" w:fill="auto"/>
            <w:vAlign w:val="center"/>
          </w:tcPr>
          <w:p w14:paraId="76D49360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426B0AD" w14:textId="77777777" w:rsidR="00902BE2" w:rsidRPr="00CB5EDB" w:rsidRDefault="00902BE2" w:rsidP="00902BE2">
            <w:pPr>
              <w:jc w:val="center"/>
            </w:pPr>
            <w:r w:rsidRPr="001B5555">
              <w:t>43</w:t>
            </w:r>
          </w:p>
        </w:tc>
        <w:tc>
          <w:tcPr>
            <w:tcW w:w="2409" w:type="dxa"/>
            <w:shd w:val="clear" w:color="auto" w:fill="auto"/>
          </w:tcPr>
          <w:p w14:paraId="51B7000F" w14:textId="77777777" w:rsidR="009E394D" w:rsidRDefault="00902BE2" w:rsidP="00902BE2">
            <w:r w:rsidRPr="001B5555">
              <w:t xml:space="preserve">Farmacol Logistyka </w:t>
            </w:r>
          </w:p>
          <w:p w14:paraId="6B54BEC7" w14:textId="4FE2FAA9" w:rsidR="00902BE2" w:rsidRPr="00CB5EDB" w:rsidRDefault="00902BE2" w:rsidP="00902BE2">
            <w:r w:rsidRPr="001B5555">
              <w:t>Sp. z o.o.</w:t>
            </w:r>
          </w:p>
          <w:p w14:paraId="2D27C1A5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693C9967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D5E2AD" w14:textId="77777777" w:rsidR="00902BE2" w:rsidRPr="00CB5EDB" w:rsidRDefault="00902BE2" w:rsidP="00902BE2">
            <w:pPr>
              <w:jc w:val="center"/>
            </w:pPr>
            <w:r w:rsidRPr="001B5555">
              <w:t>3 303.25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65F405" w14:textId="292F393E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3B3D5FE" w14:textId="77777777" w:rsidR="00902BE2" w:rsidRPr="00C5063C" w:rsidRDefault="00902BE2" w:rsidP="00902BE2">
            <w:pPr>
              <w:jc w:val="center"/>
            </w:pPr>
          </w:p>
          <w:p w14:paraId="75253C46" w14:textId="77777777" w:rsidR="00902BE2" w:rsidRPr="00C5063C" w:rsidRDefault="00902BE2" w:rsidP="00902BE2">
            <w:pPr>
              <w:jc w:val="center"/>
            </w:pPr>
          </w:p>
          <w:p w14:paraId="18735C14" w14:textId="308642D1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4F303E" w14:textId="29BE094B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FA9EDB" w14:textId="7A775304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944DFB5" w14:textId="77777777" w:rsidTr="00902BE2">
        <w:tc>
          <w:tcPr>
            <w:tcW w:w="709" w:type="dxa"/>
            <w:shd w:val="clear" w:color="auto" w:fill="auto"/>
            <w:vAlign w:val="center"/>
          </w:tcPr>
          <w:p w14:paraId="79009B95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75DA5CE" w14:textId="77777777" w:rsidR="00902BE2" w:rsidRPr="00CB5EDB" w:rsidRDefault="00902BE2" w:rsidP="00902BE2">
            <w:pPr>
              <w:jc w:val="center"/>
            </w:pPr>
            <w:r w:rsidRPr="001B5555">
              <w:t>44</w:t>
            </w:r>
          </w:p>
        </w:tc>
        <w:tc>
          <w:tcPr>
            <w:tcW w:w="2409" w:type="dxa"/>
            <w:shd w:val="clear" w:color="auto" w:fill="auto"/>
          </w:tcPr>
          <w:p w14:paraId="557DA2FF" w14:textId="77777777" w:rsidR="009E394D" w:rsidRDefault="00902BE2" w:rsidP="00902BE2">
            <w:r w:rsidRPr="001B5555">
              <w:t xml:space="preserve">Farmacol Logistyka </w:t>
            </w:r>
          </w:p>
          <w:p w14:paraId="4EAEA148" w14:textId="6DAB08CD" w:rsidR="00902BE2" w:rsidRPr="00CB5EDB" w:rsidRDefault="00902BE2" w:rsidP="00902BE2">
            <w:r w:rsidRPr="001B5555">
              <w:t>Sp. z o.o.</w:t>
            </w:r>
          </w:p>
          <w:p w14:paraId="1C6E3202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4A812AF4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599D45" w14:textId="77777777" w:rsidR="00902BE2" w:rsidRPr="00CB5EDB" w:rsidRDefault="00902BE2" w:rsidP="00902BE2">
            <w:pPr>
              <w:jc w:val="center"/>
            </w:pPr>
            <w:r w:rsidRPr="001B5555">
              <w:t>16 254.00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F3369D" w14:textId="4EB8B950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FAA0B74" w14:textId="77777777" w:rsidR="00902BE2" w:rsidRPr="00C5063C" w:rsidRDefault="00902BE2" w:rsidP="00902BE2">
            <w:pPr>
              <w:jc w:val="center"/>
            </w:pPr>
          </w:p>
          <w:p w14:paraId="59862F5D" w14:textId="77777777" w:rsidR="00902BE2" w:rsidRPr="00C5063C" w:rsidRDefault="00902BE2" w:rsidP="00902BE2">
            <w:pPr>
              <w:jc w:val="center"/>
            </w:pPr>
          </w:p>
          <w:p w14:paraId="455AF59C" w14:textId="0BD3F4E8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82D0A6" w14:textId="5D670DE5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8B18D7" w14:textId="558CEB13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F8E12FD" w14:textId="77777777" w:rsidTr="00902BE2">
        <w:tc>
          <w:tcPr>
            <w:tcW w:w="709" w:type="dxa"/>
            <w:shd w:val="clear" w:color="auto" w:fill="auto"/>
            <w:vAlign w:val="center"/>
          </w:tcPr>
          <w:p w14:paraId="1247250F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E655F0E" w14:textId="77777777" w:rsidR="00902BE2" w:rsidRPr="00CB5EDB" w:rsidRDefault="00902BE2" w:rsidP="00902BE2">
            <w:pPr>
              <w:jc w:val="center"/>
            </w:pPr>
            <w:r w:rsidRPr="001B5555">
              <w:t>45</w:t>
            </w:r>
          </w:p>
        </w:tc>
        <w:tc>
          <w:tcPr>
            <w:tcW w:w="2409" w:type="dxa"/>
            <w:shd w:val="clear" w:color="auto" w:fill="auto"/>
          </w:tcPr>
          <w:p w14:paraId="36F4F014" w14:textId="77777777" w:rsidR="009E394D" w:rsidRDefault="00902BE2" w:rsidP="00902BE2">
            <w:r w:rsidRPr="001B5555">
              <w:t xml:space="preserve">Farmacol Logistyka </w:t>
            </w:r>
          </w:p>
          <w:p w14:paraId="21FC752E" w14:textId="4F20C366" w:rsidR="00902BE2" w:rsidRPr="00CB5EDB" w:rsidRDefault="00902BE2" w:rsidP="00902BE2">
            <w:r w:rsidRPr="001B5555">
              <w:t>Sp. z o.o.</w:t>
            </w:r>
          </w:p>
          <w:p w14:paraId="6D28180F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362FFA0D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9988F46" w14:textId="77777777" w:rsidR="00902BE2" w:rsidRPr="00CB5EDB" w:rsidRDefault="00902BE2" w:rsidP="00902BE2">
            <w:pPr>
              <w:jc w:val="center"/>
            </w:pPr>
            <w:r w:rsidRPr="001B5555">
              <w:t>6 776.51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BD665F" w14:textId="1A230C6D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DA060E0" w14:textId="77777777" w:rsidR="00902BE2" w:rsidRPr="00C5063C" w:rsidRDefault="00902BE2" w:rsidP="00902BE2">
            <w:pPr>
              <w:jc w:val="center"/>
            </w:pPr>
          </w:p>
          <w:p w14:paraId="1CB162D2" w14:textId="77777777" w:rsidR="00902BE2" w:rsidRPr="00C5063C" w:rsidRDefault="00902BE2" w:rsidP="00902BE2">
            <w:pPr>
              <w:jc w:val="center"/>
            </w:pPr>
          </w:p>
          <w:p w14:paraId="3E985D9B" w14:textId="5C28C5EA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0CFA3E" w14:textId="233D819E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1E8EB0C" w14:textId="09A25B8D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8DE9B5C" w14:textId="77777777" w:rsidTr="00902BE2">
        <w:tc>
          <w:tcPr>
            <w:tcW w:w="709" w:type="dxa"/>
            <w:shd w:val="clear" w:color="auto" w:fill="auto"/>
            <w:vAlign w:val="center"/>
          </w:tcPr>
          <w:p w14:paraId="587B2F7A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8D944AC" w14:textId="77777777" w:rsidR="00902BE2" w:rsidRPr="00CB5EDB" w:rsidRDefault="00902BE2" w:rsidP="00902BE2">
            <w:pPr>
              <w:jc w:val="center"/>
            </w:pPr>
            <w:r w:rsidRPr="001B5555">
              <w:t>46</w:t>
            </w:r>
          </w:p>
        </w:tc>
        <w:tc>
          <w:tcPr>
            <w:tcW w:w="2409" w:type="dxa"/>
            <w:shd w:val="clear" w:color="auto" w:fill="auto"/>
          </w:tcPr>
          <w:p w14:paraId="25C34452" w14:textId="77777777" w:rsidR="009E394D" w:rsidRDefault="00902BE2" w:rsidP="00902BE2">
            <w:r w:rsidRPr="001B5555">
              <w:t xml:space="preserve">Farmacol Logistyka </w:t>
            </w:r>
          </w:p>
          <w:p w14:paraId="122C3CCD" w14:textId="143A906C" w:rsidR="00902BE2" w:rsidRPr="00CB5EDB" w:rsidRDefault="00902BE2" w:rsidP="00902BE2">
            <w:r w:rsidRPr="001B5555">
              <w:t>Sp. z o.o.</w:t>
            </w:r>
          </w:p>
          <w:p w14:paraId="46252E6F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1B732760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BBA598E" w14:textId="77777777" w:rsidR="00902BE2" w:rsidRPr="00CB5EDB" w:rsidRDefault="00902BE2" w:rsidP="00902BE2">
            <w:pPr>
              <w:jc w:val="center"/>
            </w:pPr>
            <w:r w:rsidRPr="001B5555">
              <w:t>446.20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0A6199" w14:textId="349ED8D6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CF14E73" w14:textId="77777777" w:rsidR="00902BE2" w:rsidRPr="00C5063C" w:rsidRDefault="00902BE2" w:rsidP="00902BE2">
            <w:pPr>
              <w:jc w:val="center"/>
            </w:pPr>
          </w:p>
          <w:p w14:paraId="605B8145" w14:textId="77777777" w:rsidR="00902BE2" w:rsidRPr="00C5063C" w:rsidRDefault="00902BE2" w:rsidP="00902BE2">
            <w:pPr>
              <w:jc w:val="center"/>
            </w:pPr>
          </w:p>
          <w:p w14:paraId="58220475" w14:textId="317B18B2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4EE939" w14:textId="5A6F3C54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5603D9" w14:textId="786A5048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FF304AA" w14:textId="77777777" w:rsidTr="00902BE2">
        <w:tc>
          <w:tcPr>
            <w:tcW w:w="709" w:type="dxa"/>
            <w:shd w:val="clear" w:color="auto" w:fill="auto"/>
            <w:vAlign w:val="center"/>
          </w:tcPr>
          <w:p w14:paraId="3EFAF841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12BBAB" w14:textId="77777777" w:rsidR="00902BE2" w:rsidRPr="00CB5EDB" w:rsidRDefault="00902BE2" w:rsidP="00902BE2">
            <w:pPr>
              <w:jc w:val="center"/>
            </w:pPr>
            <w:r w:rsidRPr="001B5555">
              <w:t>47</w:t>
            </w:r>
          </w:p>
        </w:tc>
        <w:tc>
          <w:tcPr>
            <w:tcW w:w="2409" w:type="dxa"/>
            <w:shd w:val="clear" w:color="auto" w:fill="auto"/>
          </w:tcPr>
          <w:p w14:paraId="23CD40C5" w14:textId="77777777" w:rsidR="009E394D" w:rsidRDefault="00902BE2" w:rsidP="00902BE2">
            <w:r w:rsidRPr="001B5555">
              <w:t xml:space="preserve">Farmacol Logistyka </w:t>
            </w:r>
          </w:p>
          <w:p w14:paraId="12B651BC" w14:textId="771961E3" w:rsidR="00902BE2" w:rsidRPr="00CB5EDB" w:rsidRDefault="00902BE2" w:rsidP="00902BE2">
            <w:r w:rsidRPr="001B5555">
              <w:t>Sp. z o.o.</w:t>
            </w:r>
          </w:p>
          <w:p w14:paraId="776A5F21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46D059EB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16599F" w14:textId="77777777" w:rsidR="00902BE2" w:rsidRPr="00CB5EDB" w:rsidRDefault="00902BE2" w:rsidP="00902BE2">
            <w:pPr>
              <w:jc w:val="center"/>
            </w:pPr>
            <w:r w:rsidRPr="001B5555">
              <w:t>80 608.61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790D03" w14:textId="2196DE55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3DC263E" w14:textId="77777777" w:rsidR="00902BE2" w:rsidRPr="00C5063C" w:rsidRDefault="00902BE2" w:rsidP="00902BE2">
            <w:pPr>
              <w:jc w:val="center"/>
            </w:pPr>
          </w:p>
          <w:p w14:paraId="1FB3D751" w14:textId="77777777" w:rsidR="00902BE2" w:rsidRPr="00C5063C" w:rsidRDefault="00902BE2" w:rsidP="00902BE2">
            <w:pPr>
              <w:jc w:val="center"/>
            </w:pPr>
          </w:p>
          <w:p w14:paraId="453BA9EA" w14:textId="5157FA25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F52DA4" w14:textId="37242E5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E4C8AA" w14:textId="0213863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53BC955" w14:textId="77777777" w:rsidTr="00902BE2">
        <w:tc>
          <w:tcPr>
            <w:tcW w:w="709" w:type="dxa"/>
            <w:shd w:val="clear" w:color="auto" w:fill="auto"/>
            <w:vAlign w:val="center"/>
          </w:tcPr>
          <w:p w14:paraId="1906BE9C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CB19C6" w14:textId="77777777" w:rsidR="00902BE2" w:rsidRPr="00CB5EDB" w:rsidRDefault="00902BE2" w:rsidP="00902BE2">
            <w:pPr>
              <w:jc w:val="center"/>
            </w:pPr>
            <w:r w:rsidRPr="001B5555">
              <w:t>48</w:t>
            </w:r>
          </w:p>
        </w:tc>
        <w:tc>
          <w:tcPr>
            <w:tcW w:w="2409" w:type="dxa"/>
            <w:shd w:val="clear" w:color="auto" w:fill="auto"/>
          </w:tcPr>
          <w:p w14:paraId="06C2B7FF" w14:textId="77777777" w:rsidR="009E394D" w:rsidRDefault="00902BE2" w:rsidP="00902BE2">
            <w:r w:rsidRPr="001B5555">
              <w:t xml:space="preserve">Farmacol Logistyka </w:t>
            </w:r>
          </w:p>
          <w:p w14:paraId="34A89620" w14:textId="0BEC63F0" w:rsidR="00902BE2" w:rsidRPr="00CB5EDB" w:rsidRDefault="00902BE2" w:rsidP="00902BE2">
            <w:r w:rsidRPr="001B5555">
              <w:t>Sp. z o.o.</w:t>
            </w:r>
          </w:p>
          <w:p w14:paraId="42941142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4566DD54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45BCE1" w14:textId="77777777" w:rsidR="00902BE2" w:rsidRPr="00CB5EDB" w:rsidRDefault="00902BE2" w:rsidP="00902BE2">
            <w:pPr>
              <w:jc w:val="center"/>
            </w:pPr>
            <w:r w:rsidRPr="001B5555">
              <w:t>4 444.31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6BC3A8" w14:textId="4210E36B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CF147E2" w14:textId="77777777" w:rsidR="00902BE2" w:rsidRPr="00C5063C" w:rsidRDefault="00902BE2" w:rsidP="00902BE2">
            <w:pPr>
              <w:jc w:val="center"/>
            </w:pPr>
          </w:p>
          <w:p w14:paraId="6F5F6292" w14:textId="77777777" w:rsidR="00902BE2" w:rsidRPr="00C5063C" w:rsidRDefault="00902BE2" w:rsidP="00902BE2">
            <w:pPr>
              <w:jc w:val="center"/>
            </w:pPr>
          </w:p>
          <w:p w14:paraId="1697CD63" w14:textId="39556118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3DB530" w14:textId="1B7A987B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5CABE8" w14:textId="49387A74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B911A29" w14:textId="77777777" w:rsidTr="00902BE2">
        <w:tc>
          <w:tcPr>
            <w:tcW w:w="709" w:type="dxa"/>
            <w:shd w:val="clear" w:color="auto" w:fill="auto"/>
            <w:vAlign w:val="center"/>
          </w:tcPr>
          <w:p w14:paraId="11A7AADB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525977" w14:textId="77777777" w:rsidR="00902BE2" w:rsidRPr="00CB5EDB" w:rsidRDefault="00902BE2" w:rsidP="00902BE2">
            <w:pPr>
              <w:jc w:val="center"/>
            </w:pPr>
            <w:r w:rsidRPr="001B5555">
              <w:t>49</w:t>
            </w:r>
          </w:p>
        </w:tc>
        <w:tc>
          <w:tcPr>
            <w:tcW w:w="2409" w:type="dxa"/>
            <w:shd w:val="clear" w:color="auto" w:fill="auto"/>
          </w:tcPr>
          <w:p w14:paraId="6BC1FBF9" w14:textId="77777777" w:rsidR="009E394D" w:rsidRDefault="00902BE2" w:rsidP="00902BE2">
            <w:r w:rsidRPr="001B5555">
              <w:t xml:space="preserve">Farmacol Logistyka </w:t>
            </w:r>
          </w:p>
          <w:p w14:paraId="3A3F1621" w14:textId="1BD23EDA" w:rsidR="00902BE2" w:rsidRPr="00CB5EDB" w:rsidRDefault="00902BE2" w:rsidP="00902BE2">
            <w:r w:rsidRPr="001B5555">
              <w:t>Sp. z o.o.</w:t>
            </w:r>
          </w:p>
          <w:p w14:paraId="2140B90C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4B07B8A8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243E0D3" w14:textId="77777777" w:rsidR="00902BE2" w:rsidRPr="00CB5EDB" w:rsidRDefault="00902BE2" w:rsidP="00902BE2">
            <w:pPr>
              <w:jc w:val="center"/>
            </w:pPr>
            <w:r w:rsidRPr="001B5555">
              <w:t>284.26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149F53" w14:textId="16BE90D4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7C6E2F1" w14:textId="77777777" w:rsidR="00902BE2" w:rsidRPr="00C5063C" w:rsidRDefault="00902BE2" w:rsidP="00902BE2">
            <w:pPr>
              <w:jc w:val="center"/>
            </w:pPr>
          </w:p>
          <w:p w14:paraId="13FD0DCC" w14:textId="77777777" w:rsidR="00902BE2" w:rsidRPr="00C5063C" w:rsidRDefault="00902BE2" w:rsidP="00902BE2">
            <w:pPr>
              <w:jc w:val="center"/>
            </w:pPr>
          </w:p>
          <w:p w14:paraId="4E33ECC1" w14:textId="6E070135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30EE20" w14:textId="1DC62DA4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2C0A39" w14:textId="56D1A8E5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441D2E4" w14:textId="77777777" w:rsidTr="00902BE2">
        <w:tc>
          <w:tcPr>
            <w:tcW w:w="709" w:type="dxa"/>
            <w:shd w:val="clear" w:color="auto" w:fill="auto"/>
            <w:vAlign w:val="center"/>
          </w:tcPr>
          <w:p w14:paraId="78A560B2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7B89A4" w14:textId="77777777" w:rsidR="00902BE2" w:rsidRPr="00CB5EDB" w:rsidRDefault="00902BE2" w:rsidP="00902BE2">
            <w:pPr>
              <w:jc w:val="center"/>
            </w:pPr>
            <w:r w:rsidRPr="001B5555">
              <w:t>50</w:t>
            </w:r>
          </w:p>
        </w:tc>
        <w:tc>
          <w:tcPr>
            <w:tcW w:w="2409" w:type="dxa"/>
            <w:shd w:val="clear" w:color="auto" w:fill="auto"/>
          </w:tcPr>
          <w:p w14:paraId="42ADACFD" w14:textId="77777777" w:rsidR="009E394D" w:rsidRDefault="00902BE2" w:rsidP="00902BE2">
            <w:r w:rsidRPr="001B5555">
              <w:t xml:space="preserve">Farmacol Logistyka </w:t>
            </w:r>
          </w:p>
          <w:p w14:paraId="4D5C57E1" w14:textId="7C7C2BEA" w:rsidR="00902BE2" w:rsidRPr="00CB5EDB" w:rsidRDefault="00902BE2" w:rsidP="00902BE2">
            <w:r w:rsidRPr="001B5555">
              <w:t>Sp. z o.o.</w:t>
            </w:r>
          </w:p>
          <w:p w14:paraId="6AA443F4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3ACFD317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1E1DEF7" w14:textId="77777777" w:rsidR="00902BE2" w:rsidRPr="00CB5EDB" w:rsidRDefault="00902BE2" w:rsidP="00902BE2">
            <w:pPr>
              <w:jc w:val="center"/>
            </w:pPr>
            <w:r w:rsidRPr="001B5555">
              <w:t>1 055.70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3379C1" w14:textId="44493B7F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87C5CF7" w14:textId="77777777" w:rsidR="00902BE2" w:rsidRPr="00C5063C" w:rsidRDefault="00902BE2" w:rsidP="00902BE2">
            <w:pPr>
              <w:jc w:val="center"/>
            </w:pPr>
          </w:p>
          <w:p w14:paraId="660743CC" w14:textId="77777777" w:rsidR="00902BE2" w:rsidRPr="00C5063C" w:rsidRDefault="00902BE2" w:rsidP="00902BE2">
            <w:pPr>
              <w:jc w:val="center"/>
            </w:pPr>
          </w:p>
          <w:p w14:paraId="7ED565B4" w14:textId="3FC0E1AB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D2BAA8" w14:textId="659E40EC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4F74D4" w14:textId="032D9BD8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ED2CF2E" w14:textId="77777777" w:rsidTr="00902BE2">
        <w:tc>
          <w:tcPr>
            <w:tcW w:w="709" w:type="dxa"/>
            <w:shd w:val="clear" w:color="auto" w:fill="auto"/>
            <w:vAlign w:val="center"/>
          </w:tcPr>
          <w:p w14:paraId="3C44418E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193BE6D" w14:textId="77777777" w:rsidR="00902BE2" w:rsidRPr="00CB5EDB" w:rsidRDefault="00902BE2" w:rsidP="00902BE2">
            <w:pPr>
              <w:jc w:val="center"/>
            </w:pPr>
            <w:r w:rsidRPr="001B5555">
              <w:t>51</w:t>
            </w:r>
          </w:p>
        </w:tc>
        <w:tc>
          <w:tcPr>
            <w:tcW w:w="2409" w:type="dxa"/>
            <w:shd w:val="clear" w:color="auto" w:fill="auto"/>
          </w:tcPr>
          <w:p w14:paraId="09C8EEC2" w14:textId="77777777" w:rsidR="009E394D" w:rsidRDefault="00902BE2" w:rsidP="00902BE2">
            <w:r w:rsidRPr="001B5555">
              <w:t xml:space="preserve">Farmacol Logistyka </w:t>
            </w:r>
          </w:p>
          <w:p w14:paraId="3BFD2D45" w14:textId="2B8433EE" w:rsidR="00902BE2" w:rsidRPr="00CB5EDB" w:rsidRDefault="00902BE2" w:rsidP="00902BE2">
            <w:r w:rsidRPr="001B5555">
              <w:t>Sp. z o.o.</w:t>
            </w:r>
          </w:p>
          <w:p w14:paraId="7ABE8974" w14:textId="77777777" w:rsidR="00902BE2" w:rsidRPr="00CB5EDB" w:rsidRDefault="00902BE2" w:rsidP="00902BE2">
            <w:r w:rsidRPr="001B5555">
              <w:lastRenderedPageBreak/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7AAC1BBA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B0A0B0" w14:textId="77777777" w:rsidR="00902BE2" w:rsidRPr="00CB5EDB" w:rsidRDefault="00902BE2" w:rsidP="00902BE2">
            <w:pPr>
              <w:jc w:val="center"/>
            </w:pPr>
            <w:r w:rsidRPr="001B5555">
              <w:lastRenderedPageBreak/>
              <w:t>5 130.22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114BFE" w14:textId="07C0557C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89C295F" w14:textId="77777777" w:rsidR="00902BE2" w:rsidRPr="00C5063C" w:rsidRDefault="00902BE2" w:rsidP="00902BE2">
            <w:pPr>
              <w:jc w:val="center"/>
            </w:pPr>
          </w:p>
          <w:p w14:paraId="19EC229B" w14:textId="77777777" w:rsidR="00902BE2" w:rsidRPr="00C5063C" w:rsidRDefault="00902BE2" w:rsidP="00902BE2">
            <w:pPr>
              <w:jc w:val="center"/>
            </w:pPr>
          </w:p>
          <w:p w14:paraId="621E6D96" w14:textId="12F85DAB" w:rsidR="00902BE2" w:rsidRPr="00C5063C" w:rsidRDefault="00902BE2" w:rsidP="00902BE2">
            <w:pPr>
              <w:jc w:val="center"/>
            </w:pPr>
            <w:r w:rsidRPr="00C5063C">
              <w:lastRenderedPageBreak/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9D10C3" w14:textId="5D2E15E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lastRenderedPageBreak/>
              <w:t xml:space="preserve">minimum 2 lata od </w:t>
            </w:r>
            <w:r w:rsidRPr="00902BE2">
              <w:rPr>
                <w:sz w:val="18"/>
                <w:szCs w:val="18"/>
              </w:rPr>
              <w:lastRenderedPageBreak/>
              <w:t>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98D93D" w14:textId="4C0C16C3" w:rsidR="00902BE2" w:rsidRPr="00CB5EDB" w:rsidRDefault="00902BE2" w:rsidP="00902BE2">
            <w:pPr>
              <w:jc w:val="center"/>
            </w:pPr>
            <w:r w:rsidRPr="001B5555">
              <w:lastRenderedPageBreak/>
              <w:t>60 dni</w:t>
            </w:r>
          </w:p>
        </w:tc>
      </w:tr>
      <w:tr w:rsidR="00902BE2" w:rsidRPr="00075CD0" w14:paraId="182A1A87" w14:textId="77777777" w:rsidTr="00902BE2">
        <w:tc>
          <w:tcPr>
            <w:tcW w:w="709" w:type="dxa"/>
            <w:shd w:val="clear" w:color="auto" w:fill="auto"/>
            <w:vAlign w:val="center"/>
          </w:tcPr>
          <w:p w14:paraId="1862DF45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1C1F74" w14:textId="77777777" w:rsidR="00902BE2" w:rsidRPr="00CB5EDB" w:rsidRDefault="00902BE2" w:rsidP="00902BE2">
            <w:pPr>
              <w:jc w:val="center"/>
            </w:pPr>
            <w:r w:rsidRPr="001B5555">
              <w:t>52</w:t>
            </w:r>
          </w:p>
        </w:tc>
        <w:tc>
          <w:tcPr>
            <w:tcW w:w="2409" w:type="dxa"/>
            <w:shd w:val="clear" w:color="auto" w:fill="auto"/>
          </w:tcPr>
          <w:p w14:paraId="11A6151A" w14:textId="77777777" w:rsidR="009E394D" w:rsidRDefault="00902BE2" w:rsidP="00902BE2">
            <w:r w:rsidRPr="001B5555">
              <w:t xml:space="preserve">Farmacol Logistyka </w:t>
            </w:r>
          </w:p>
          <w:p w14:paraId="65EF6042" w14:textId="3F8FFB3C" w:rsidR="00902BE2" w:rsidRPr="00CB5EDB" w:rsidRDefault="00902BE2" w:rsidP="00902BE2">
            <w:r w:rsidRPr="001B5555">
              <w:t>Sp. z o.o.</w:t>
            </w:r>
          </w:p>
          <w:p w14:paraId="2B4CA9E1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371DF7C7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B75B5F" w14:textId="77777777" w:rsidR="00902BE2" w:rsidRPr="00CB5EDB" w:rsidRDefault="00902BE2" w:rsidP="00902BE2">
            <w:pPr>
              <w:jc w:val="center"/>
            </w:pPr>
            <w:r w:rsidRPr="001B5555">
              <w:t>19 742.40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390953" w14:textId="06D225BD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6FE708B" w14:textId="77777777" w:rsidR="00902BE2" w:rsidRPr="00C5063C" w:rsidRDefault="00902BE2" w:rsidP="00902BE2">
            <w:pPr>
              <w:jc w:val="center"/>
            </w:pPr>
          </w:p>
          <w:p w14:paraId="2A3056C5" w14:textId="77777777" w:rsidR="00902BE2" w:rsidRPr="00C5063C" w:rsidRDefault="00902BE2" w:rsidP="00902BE2">
            <w:pPr>
              <w:jc w:val="center"/>
            </w:pPr>
          </w:p>
          <w:p w14:paraId="0C6F9D44" w14:textId="1B7D87FA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27AFBC" w14:textId="39D65571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48D9F6F" w14:textId="6E989ECC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5C70D10" w14:textId="77777777" w:rsidTr="00902BE2">
        <w:tc>
          <w:tcPr>
            <w:tcW w:w="709" w:type="dxa"/>
            <w:shd w:val="clear" w:color="auto" w:fill="auto"/>
            <w:vAlign w:val="center"/>
          </w:tcPr>
          <w:p w14:paraId="22485F2C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77E251" w14:textId="77777777" w:rsidR="00902BE2" w:rsidRPr="00CB5EDB" w:rsidRDefault="00902BE2" w:rsidP="00902BE2">
            <w:pPr>
              <w:jc w:val="center"/>
            </w:pPr>
            <w:r w:rsidRPr="001B5555">
              <w:t>54</w:t>
            </w:r>
          </w:p>
        </w:tc>
        <w:tc>
          <w:tcPr>
            <w:tcW w:w="2409" w:type="dxa"/>
            <w:shd w:val="clear" w:color="auto" w:fill="auto"/>
          </w:tcPr>
          <w:p w14:paraId="39926095" w14:textId="77777777" w:rsidR="009E394D" w:rsidRDefault="00902BE2" w:rsidP="00902BE2">
            <w:r w:rsidRPr="001B5555">
              <w:t xml:space="preserve">Farmacol Logistyka </w:t>
            </w:r>
          </w:p>
          <w:p w14:paraId="0B321445" w14:textId="24004637" w:rsidR="00902BE2" w:rsidRPr="00CB5EDB" w:rsidRDefault="00902BE2" w:rsidP="00902BE2">
            <w:r w:rsidRPr="001B5555">
              <w:t>Sp. z o.o.</w:t>
            </w:r>
          </w:p>
          <w:p w14:paraId="1B40628D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101179A4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7447D2" w14:textId="77777777" w:rsidR="00902BE2" w:rsidRPr="00CB5EDB" w:rsidRDefault="00902BE2" w:rsidP="00902BE2">
            <w:pPr>
              <w:jc w:val="center"/>
            </w:pPr>
            <w:r w:rsidRPr="001B5555">
              <w:t>117 637.38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F40274" w14:textId="7010F4A3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5860D38" w14:textId="77777777" w:rsidR="00902BE2" w:rsidRPr="00C5063C" w:rsidRDefault="00902BE2" w:rsidP="00902BE2">
            <w:pPr>
              <w:jc w:val="center"/>
            </w:pPr>
          </w:p>
          <w:p w14:paraId="12B60EDD" w14:textId="77777777" w:rsidR="00902BE2" w:rsidRPr="00C5063C" w:rsidRDefault="00902BE2" w:rsidP="00902BE2">
            <w:pPr>
              <w:jc w:val="center"/>
            </w:pPr>
          </w:p>
          <w:p w14:paraId="24FBB891" w14:textId="6D64EEE0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0EFAB3" w14:textId="542D093A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B487B6" w14:textId="5EC7C7AA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CC0D53C" w14:textId="77777777" w:rsidTr="00902BE2">
        <w:tc>
          <w:tcPr>
            <w:tcW w:w="709" w:type="dxa"/>
            <w:shd w:val="clear" w:color="auto" w:fill="auto"/>
            <w:vAlign w:val="center"/>
          </w:tcPr>
          <w:p w14:paraId="404CDE48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FF834DB" w14:textId="77777777" w:rsidR="00902BE2" w:rsidRPr="00CB5EDB" w:rsidRDefault="00902BE2" w:rsidP="00902BE2">
            <w:pPr>
              <w:jc w:val="center"/>
            </w:pPr>
            <w:r w:rsidRPr="001B5555">
              <w:t>55</w:t>
            </w:r>
          </w:p>
        </w:tc>
        <w:tc>
          <w:tcPr>
            <w:tcW w:w="2409" w:type="dxa"/>
            <w:shd w:val="clear" w:color="auto" w:fill="auto"/>
          </w:tcPr>
          <w:p w14:paraId="4A546DAC" w14:textId="77777777" w:rsidR="009E394D" w:rsidRDefault="00902BE2" w:rsidP="00902BE2">
            <w:r w:rsidRPr="001B5555">
              <w:t xml:space="preserve">Farmacol Logistyka </w:t>
            </w:r>
          </w:p>
          <w:p w14:paraId="501095C4" w14:textId="7D33E13A" w:rsidR="00902BE2" w:rsidRPr="00CB5EDB" w:rsidRDefault="00902BE2" w:rsidP="00902BE2">
            <w:r w:rsidRPr="001B5555">
              <w:t>Sp. z o.o.</w:t>
            </w:r>
          </w:p>
          <w:p w14:paraId="274E62BC" w14:textId="77777777" w:rsidR="00902BE2" w:rsidRPr="00CB5EDB" w:rsidRDefault="00902BE2" w:rsidP="00902BE2">
            <w:r w:rsidRPr="001B5555">
              <w:t>Szopienicka</w:t>
            </w:r>
            <w:r w:rsidRPr="00CB5EDB">
              <w:t xml:space="preserve"> </w:t>
            </w:r>
            <w:r w:rsidRPr="001B5555">
              <w:t>77</w:t>
            </w:r>
            <w:r w:rsidRPr="00CB5EDB">
              <w:t xml:space="preserve"> </w:t>
            </w:r>
          </w:p>
          <w:p w14:paraId="052E9AAC" w14:textId="77777777" w:rsidR="00902BE2" w:rsidRPr="00CB5EDB" w:rsidRDefault="00902BE2" w:rsidP="00902BE2">
            <w:pPr>
              <w:jc w:val="both"/>
            </w:pPr>
            <w:r w:rsidRPr="001B5555">
              <w:t>40-431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F059D3" w14:textId="77777777" w:rsidR="00902BE2" w:rsidRPr="00CB5EDB" w:rsidRDefault="00902BE2" w:rsidP="00902BE2">
            <w:pPr>
              <w:jc w:val="center"/>
            </w:pPr>
            <w:r w:rsidRPr="001B5555">
              <w:t>110 799.04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B2ED57" w14:textId="3143BD8B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ECB4FD8" w14:textId="77777777" w:rsidR="00902BE2" w:rsidRPr="00C5063C" w:rsidRDefault="00902BE2" w:rsidP="00902BE2">
            <w:pPr>
              <w:jc w:val="center"/>
            </w:pPr>
          </w:p>
          <w:p w14:paraId="28C2DCD9" w14:textId="77777777" w:rsidR="00902BE2" w:rsidRPr="00C5063C" w:rsidRDefault="00902BE2" w:rsidP="00902BE2">
            <w:pPr>
              <w:jc w:val="center"/>
            </w:pPr>
          </w:p>
          <w:p w14:paraId="3EED8F1A" w14:textId="569F4054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47D57C" w14:textId="3673CC01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D5B657" w14:textId="13661503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5F426556" w14:textId="77777777" w:rsidTr="00902BE2">
        <w:tc>
          <w:tcPr>
            <w:tcW w:w="709" w:type="dxa"/>
            <w:shd w:val="clear" w:color="auto" w:fill="auto"/>
            <w:vAlign w:val="center"/>
          </w:tcPr>
          <w:p w14:paraId="0CC15064" w14:textId="77777777" w:rsidR="00902BE2" w:rsidRPr="00CB5EDB" w:rsidRDefault="00902BE2" w:rsidP="00902BE2">
            <w:pPr>
              <w:jc w:val="center"/>
            </w:pPr>
            <w:r w:rsidRPr="001B5555"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F35CDE3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2409" w:type="dxa"/>
            <w:shd w:val="clear" w:color="auto" w:fill="auto"/>
          </w:tcPr>
          <w:p w14:paraId="6B2B74FC" w14:textId="77777777" w:rsidR="009E394D" w:rsidRDefault="00902BE2" w:rsidP="00902BE2">
            <w:proofErr w:type="spellStart"/>
            <w:r w:rsidRPr="001B5555">
              <w:t>Fresenius</w:t>
            </w:r>
            <w:proofErr w:type="spellEnd"/>
            <w:r w:rsidRPr="001B5555">
              <w:t xml:space="preserve"> </w:t>
            </w:r>
            <w:proofErr w:type="spellStart"/>
            <w:r w:rsidRPr="001B5555">
              <w:t>Kabi</w:t>
            </w:r>
            <w:proofErr w:type="spellEnd"/>
          </w:p>
          <w:p w14:paraId="7E287B31" w14:textId="4D3AFDE7" w:rsidR="00902BE2" w:rsidRPr="00CB5EDB" w:rsidRDefault="00902BE2" w:rsidP="00902BE2">
            <w:r w:rsidRPr="001B5555">
              <w:t xml:space="preserve"> Polska Sp. z o.o.</w:t>
            </w:r>
          </w:p>
          <w:p w14:paraId="720AFF35" w14:textId="77777777" w:rsidR="00902BE2" w:rsidRPr="00CB5EDB" w:rsidRDefault="00902BE2" w:rsidP="00902BE2">
            <w:r w:rsidRPr="001B5555">
              <w:t>Al. Jerozolimskie</w:t>
            </w:r>
            <w:r w:rsidRPr="00CB5EDB">
              <w:t xml:space="preserve"> </w:t>
            </w:r>
            <w:r w:rsidRPr="001B5555">
              <w:t>134</w:t>
            </w:r>
            <w:r w:rsidRPr="00CB5EDB">
              <w:t xml:space="preserve"> </w:t>
            </w:r>
          </w:p>
          <w:p w14:paraId="2AED9090" w14:textId="77777777" w:rsidR="00902BE2" w:rsidRPr="00CB5EDB" w:rsidRDefault="00902BE2" w:rsidP="00902BE2">
            <w:pPr>
              <w:jc w:val="both"/>
            </w:pPr>
            <w:r w:rsidRPr="001B5555">
              <w:t>02-305</w:t>
            </w:r>
            <w:r w:rsidRPr="00CB5EDB">
              <w:t xml:space="preserve"> </w:t>
            </w:r>
            <w:r w:rsidRPr="001B555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CFA4F9" w14:textId="77777777" w:rsidR="00902BE2" w:rsidRPr="00CB5EDB" w:rsidRDefault="00902BE2" w:rsidP="00902BE2">
            <w:pPr>
              <w:jc w:val="center"/>
            </w:pPr>
            <w:r w:rsidRPr="001B5555">
              <w:t>20 293.00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F8DB4C" w14:textId="4E40D4FA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8376033" w14:textId="77777777" w:rsidR="00902BE2" w:rsidRPr="00C5063C" w:rsidRDefault="00902BE2" w:rsidP="00902BE2">
            <w:pPr>
              <w:jc w:val="center"/>
            </w:pPr>
          </w:p>
          <w:p w14:paraId="6F725526" w14:textId="77777777" w:rsidR="00902BE2" w:rsidRPr="00C5063C" w:rsidRDefault="00902BE2" w:rsidP="00902BE2">
            <w:pPr>
              <w:jc w:val="center"/>
            </w:pPr>
          </w:p>
          <w:p w14:paraId="697CC23B" w14:textId="10397DBB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01A961" w14:textId="08992A35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ECBE5FA" w14:textId="76F4DA5D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FADF823" w14:textId="77777777" w:rsidTr="00902BE2">
        <w:tc>
          <w:tcPr>
            <w:tcW w:w="709" w:type="dxa"/>
            <w:shd w:val="clear" w:color="auto" w:fill="auto"/>
            <w:vAlign w:val="center"/>
          </w:tcPr>
          <w:p w14:paraId="113672F4" w14:textId="77777777" w:rsidR="00902BE2" w:rsidRPr="00CB5EDB" w:rsidRDefault="00902BE2" w:rsidP="00902BE2">
            <w:pPr>
              <w:jc w:val="center"/>
            </w:pPr>
            <w:r w:rsidRPr="001B5555"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0E4C4E4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2409" w:type="dxa"/>
            <w:shd w:val="clear" w:color="auto" w:fill="auto"/>
          </w:tcPr>
          <w:p w14:paraId="4C72051D" w14:textId="77777777" w:rsidR="009E394D" w:rsidRDefault="00902BE2" w:rsidP="00902BE2">
            <w:proofErr w:type="spellStart"/>
            <w:r w:rsidRPr="001B5555">
              <w:t>Fresenius</w:t>
            </w:r>
            <w:proofErr w:type="spellEnd"/>
            <w:r w:rsidRPr="001B5555">
              <w:t xml:space="preserve"> </w:t>
            </w:r>
            <w:proofErr w:type="spellStart"/>
            <w:r w:rsidRPr="001B5555">
              <w:t>Kabi</w:t>
            </w:r>
            <w:proofErr w:type="spellEnd"/>
            <w:r w:rsidRPr="001B5555">
              <w:t xml:space="preserve"> </w:t>
            </w:r>
          </w:p>
          <w:p w14:paraId="13625F42" w14:textId="4899B999" w:rsidR="00902BE2" w:rsidRPr="00CB5EDB" w:rsidRDefault="00902BE2" w:rsidP="00902BE2">
            <w:r w:rsidRPr="001B5555">
              <w:t>Polska Sp. z o.o.</w:t>
            </w:r>
          </w:p>
          <w:p w14:paraId="3FED2757" w14:textId="77777777" w:rsidR="00902BE2" w:rsidRPr="00CB5EDB" w:rsidRDefault="00902BE2" w:rsidP="00902BE2">
            <w:r w:rsidRPr="001B5555">
              <w:t>Al. Jerozolimskie</w:t>
            </w:r>
            <w:r w:rsidRPr="00CB5EDB">
              <w:t xml:space="preserve"> </w:t>
            </w:r>
            <w:r w:rsidRPr="001B5555">
              <w:t>134</w:t>
            </w:r>
            <w:r w:rsidRPr="00CB5EDB">
              <w:t xml:space="preserve"> </w:t>
            </w:r>
          </w:p>
          <w:p w14:paraId="080B0F92" w14:textId="77777777" w:rsidR="00902BE2" w:rsidRPr="00CB5EDB" w:rsidRDefault="00902BE2" w:rsidP="00902BE2">
            <w:pPr>
              <w:jc w:val="both"/>
            </w:pPr>
            <w:r w:rsidRPr="001B5555">
              <w:t>02-305</w:t>
            </w:r>
            <w:r w:rsidRPr="00CB5EDB">
              <w:t xml:space="preserve"> </w:t>
            </w:r>
            <w:r w:rsidRPr="001B555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B611B26" w14:textId="77777777" w:rsidR="00902BE2" w:rsidRPr="00CB5EDB" w:rsidRDefault="00902BE2" w:rsidP="00902BE2">
            <w:pPr>
              <w:jc w:val="center"/>
            </w:pPr>
            <w:r w:rsidRPr="001B5555">
              <w:t>33 690.80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5B42BE" w14:textId="2A6A1AF2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39884D0" w14:textId="77777777" w:rsidR="00902BE2" w:rsidRPr="00C5063C" w:rsidRDefault="00902BE2" w:rsidP="00902BE2">
            <w:pPr>
              <w:jc w:val="center"/>
            </w:pPr>
          </w:p>
          <w:p w14:paraId="4D2C03AB" w14:textId="77777777" w:rsidR="00902BE2" w:rsidRPr="00C5063C" w:rsidRDefault="00902BE2" w:rsidP="00902BE2">
            <w:pPr>
              <w:jc w:val="center"/>
            </w:pPr>
          </w:p>
          <w:p w14:paraId="5A8BDEA3" w14:textId="2C958460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1C46DF" w14:textId="7F0414C3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D7964E" w14:textId="5A9D7E64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E539118" w14:textId="77777777" w:rsidTr="00902BE2">
        <w:tc>
          <w:tcPr>
            <w:tcW w:w="709" w:type="dxa"/>
            <w:shd w:val="clear" w:color="auto" w:fill="auto"/>
            <w:vAlign w:val="center"/>
          </w:tcPr>
          <w:p w14:paraId="001553B3" w14:textId="77777777" w:rsidR="00902BE2" w:rsidRPr="00CB5EDB" w:rsidRDefault="00902BE2" w:rsidP="00902BE2">
            <w:pPr>
              <w:jc w:val="center"/>
            </w:pPr>
            <w:r w:rsidRPr="001B5555"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38AC9A" w14:textId="77777777" w:rsidR="00902BE2" w:rsidRPr="00CB5EDB" w:rsidRDefault="00902BE2" w:rsidP="00902BE2">
            <w:pPr>
              <w:jc w:val="center"/>
            </w:pPr>
            <w:r w:rsidRPr="001B5555">
              <w:t>30</w:t>
            </w:r>
          </w:p>
        </w:tc>
        <w:tc>
          <w:tcPr>
            <w:tcW w:w="2409" w:type="dxa"/>
            <w:shd w:val="clear" w:color="auto" w:fill="auto"/>
          </w:tcPr>
          <w:p w14:paraId="2C5B60B5" w14:textId="77777777" w:rsidR="009E394D" w:rsidRDefault="00902BE2" w:rsidP="00902BE2">
            <w:proofErr w:type="spellStart"/>
            <w:r w:rsidRPr="001B5555">
              <w:t>Fresenius</w:t>
            </w:r>
            <w:proofErr w:type="spellEnd"/>
            <w:r w:rsidRPr="001B5555">
              <w:t xml:space="preserve"> </w:t>
            </w:r>
            <w:proofErr w:type="spellStart"/>
            <w:r w:rsidRPr="001B5555">
              <w:t>Kabi</w:t>
            </w:r>
            <w:proofErr w:type="spellEnd"/>
            <w:r w:rsidRPr="001B5555">
              <w:t xml:space="preserve"> </w:t>
            </w:r>
          </w:p>
          <w:p w14:paraId="12428117" w14:textId="2F996F9B" w:rsidR="00902BE2" w:rsidRPr="00CB5EDB" w:rsidRDefault="00902BE2" w:rsidP="00902BE2">
            <w:r w:rsidRPr="001B5555">
              <w:t>Polska Sp. z o.o.</w:t>
            </w:r>
          </w:p>
          <w:p w14:paraId="1C5F1B1C" w14:textId="77777777" w:rsidR="00902BE2" w:rsidRPr="00CB5EDB" w:rsidRDefault="00902BE2" w:rsidP="00902BE2">
            <w:r w:rsidRPr="001B5555">
              <w:t>Al. Jerozolimskie</w:t>
            </w:r>
            <w:r w:rsidRPr="00CB5EDB">
              <w:t xml:space="preserve"> </w:t>
            </w:r>
            <w:r w:rsidRPr="001B5555">
              <w:t>134</w:t>
            </w:r>
            <w:r w:rsidRPr="00CB5EDB">
              <w:t xml:space="preserve"> </w:t>
            </w:r>
          </w:p>
          <w:p w14:paraId="079FCD27" w14:textId="77777777" w:rsidR="00902BE2" w:rsidRPr="00CB5EDB" w:rsidRDefault="00902BE2" w:rsidP="00902BE2">
            <w:pPr>
              <w:jc w:val="both"/>
            </w:pPr>
            <w:r w:rsidRPr="001B5555">
              <w:t>02-305</w:t>
            </w:r>
            <w:r w:rsidRPr="00CB5EDB">
              <w:t xml:space="preserve"> </w:t>
            </w:r>
            <w:r w:rsidRPr="001B555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8E0BB1" w14:textId="77777777" w:rsidR="00902BE2" w:rsidRPr="00CB5EDB" w:rsidRDefault="00902BE2" w:rsidP="00902BE2">
            <w:pPr>
              <w:jc w:val="center"/>
            </w:pPr>
            <w:r w:rsidRPr="001B5555">
              <w:t>17 398.80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633376" w14:textId="67069E6A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3F82B6B" w14:textId="77777777" w:rsidR="00902BE2" w:rsidRPr="00C5063C" w:rsidRDefault="00902BE2" w:rsidP="00902BE2">
            <w:pPr>
              <w:jc w:val="center"/>
            </w:pPr>
          </w:p>
          <w:p w14:paraId="62A6525B" w14:textId="77777777" w:rsidR="00902BE2" w:rsidRPr="00C5063C" w:rsidRDefault="00902BE2" w:rsidP="00902BE2">
            <w:pPr>
              <w:jc w:val="center"/>
            </w:pPr>
          </w:p>
          <w:p w14:paraId="001C9E42" w14:textId="21B24686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B9E526" w14:textId="4F4857DF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98ADE3" w14:textId="255FF402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3C9EB98B" w14:textId="77777777" w:rsidTr="00902BE2">
        <w:tc>
          <w:tcPr>
            <w:tcW w:w="709" w:type="dxa"/>
            <w:shd w:val="clear" w:color="auto" w:fill="auto"/>
            <w:vAlign w:val="center"/>
          </w:tcPr>
          <w:p w14:paraId="06F1FEF8" w14:textId="77777777" w:rsidR="00902BE2" w:rsidRPr="00CB5EDB" w:rsidRDefault="00902BE2" w:rsidP="00902BE2">
            <w:pPr>
              <w:jc w:val="center"/>
            </w:pPr>
            <w:r w:rsidRPr="001B5555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CF1AE2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2409" w:type="dxa"/>
            <w:shd w:val="clear" w:color="auto" w:fill="auto"/>
          </w:tcPr>
          <w:p w14:paraId="0046F8B8" w14:textId="77777777" w:rsidR="00902BE2" w:rsidRPr="00CB5EDB" w:rsidRDefault="00902BE2" w:rsidP="00902BE2">
            <w:r w:rsidRPr="001B5555">
              <w:t>IMED Poland sp. z o.o.</w:t>
            </w:r>
          </w:p>
          <w:p w14:paraId="3DC04931" w14:textId="65E6AF41" w:rsidR="00902BE2" w:rsidRPr="00CB5EDB" w:rsidRDefault="00902BE2" w:rsidP="00902BE2">
            <w:r w:rsidRPr="001B5555">
              <w:t>Puławska</w:t>
            </w:r>
            <w:r w:rsidRPr="00CB5EDB">
              <w:t xml:space="preserve"> </w:t>
            </w:r>
            <w:r w:rsidRPr="001B5555">
              <w:t>314</w:t>
            </w:r>
            <w:r w:rsidRPr="00CB5EDB">
              <w:t xml:space="preserve"> </w:t>
            </w:r>
          </w:p>
          <w:p w14:paraId="14C4A5EF" w14:textId="77777777" w:rsidR="00902BE2" w:rsidRPr="00CB5EDB" w:rsidRDefault="00902BE2" w:rsidP="00902BE2">
            <w:pPr>
              <w:jc w:val="both"/>
            </w:pPr>
            <w:r w:rsidRPr="001B5555">
              <w:t>02-819</w:t>
            </w:r>
            <w:r w:rsidRPr="00CB5EDB">
              <w:t xml:space="preserve"> </w:t>
            </w:r>
            <w:r w:rsidRPr="001B555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71E8E7A" w14:textId="77777777" w:rsidR="00902BE2" w:rsidRPr="00CB5EDB" w:rsidRDefault="00902BE2" w:rsidP="00902BE2">
            <w:pPr>
              <w:jc w:val="center"/>
            </w:pPr>
            <w:r w:rsidRPr="001B5555">
              <w:t>38 491.20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4CB131" w14:textId="6D20BD13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C0285A1" w14:textId="77777777" w:rsidR="00902BE2" w:rsidRPr="00C5063C" w:rsidRDefault="00902BE2" w:rsidP="00902BE2">
            <w:pPr>
              <w:jc w:val="center"/>
            </w:pPr>
          </w:p>
          <w:p w14:paraId="27CD318E" w14:textId="77777777" w:rsidR="00902BE2" w:rsidRPr="00C5063C" w:rsidRDefault="00902BE2" w:rsidP="00902BE2">
            <w:pPr>
              <w:jc w:val="center"/>
            </w:pPr>
          </w:p>
          <w:p w14:paraId="64E9A7AD" w14:textId="05F2D3AE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367A97" w14:textId="4FAF6B70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09F23B" w14:textId="17B98E7E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80CDDC0" w14:textId="77777777" w:rsidTr="00902BE2">
        <w:tc>
          <w:tcPr>
            <w:tcW w:w="709" w:type="dxa"/>
            <w:shd w:val="clear" w:color="auto" w:fill="auto"/>
            <w:vAlign w:val="center"/>
          </w:tcPr>
          <w:p w14:paraId="3040E9EE" w14:textId="77777777" w:rsidR="00902BE2" w:rsidRPr="00CB5EDB" w:rsidRDefault="00902BE2" w:rsidP="00902BE2">
            <w:pPr>
              <w:jc w:val="center"/>
            </w:pPr>
            <w:r w:rsidRPr="001B5555">
              <w:t>10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5B2089" w14:textId="77777777" w:rsidR="00902BE2" w:rsidRPr="00CB5EDB" w:rsidRDefault="00902BE2" w:rsidP="00902BE2">
            <w:pPr>
              <w:jc w:val="center"/>
            </w:pPr>
            <w:r w:rsidRPr="001B5555">
              <w:t>44</w:t>
            </w:r>
          </w:p>
        </w:tc>
        <w:tc>
          <w:tcPr>
            <w:tcW w:w="2409" w:type="dxa"/>
            <w:shd w:val="clear" w:color="auto" w:fill="auto"/>
          </w:tcPr>
          <w:p w14:paraId="53FBEFC6" w14:textId="77777777" w:rsidR="00902BE2" w:rsidRPr="00CB5EDB" w:rsidRDefault="00902BE2" w:rsidP="00902BE2">
            <w:r w:rsidRPr="001B5555">
              <w:t>IMED Poland sp. z o.o.</w:t>
            </w:r>
          </w:p>
          <w:p w14:paraId="032A6E21" w14:textId="5DDE2E0C" w:rsidR="00902BE2" w:rsidRPr="00CB5EDB" w:rsidRDefault="00902BE2" w:rsidP="00902BE2">
            <w:r w:rsidRPr="001B5555">
              <w:t>Puławska</w:t>
            </w:r>
            <w:r w:rsidRPr="00CB5EDB">
              <w:t xml:space="preserve"> </w:t>
            </w:r>
            <w:r w:rsidRPr="001B5555">
              <w:t>314</w:t>
            </w:r>
            <w:r w:rsidRPr="00CB5EDB">
              <w:t xml:space="preserve"> </w:t>
            </w:r>
          </w:p>
          <w:p w14:paraId="0DCF8A62" w14:textId="77777777" w:rsidR="00902BE2" w:rsidRPr="00CB5EDB" w:rsidRDefault="00902BE2" w:rsidP="00902BE2">
            <w:pPr>
              <w:jc w:val="both"/>
            </w:pPr>
            <w:r w:rsidRPr="001B5555">
              <w:t>02-819</w:t>
            </w:r>
            <w:r w:rsidRPr="00CB5EDB">
              <w:t xml:space="preserve"> </w:t>
            </w:r>
            <w:r w:rsidRPr="001B555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FC9363" w14:textId="77777777" w:rsidR="00902BE2" w:rsidRPr="00CB5EDB" w:rsidRDefault="00902BE2" w:rsidP="00902BE2">
            <w:pPr>
              <w:jc w:val="center"/>
            </w:pPr>
            <w:r w:rsidRPr="001B5555">
              <w:t>14 553.00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AF403E" w14:textId="449C3357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76A79F5" w14:textId="77777777" w:rsidR="00902BE2" w:rsidRPr="00C5063C" w:rsidRDefault="00902BE2" w:rsidP="00902BE2">
            <w:pPr>
              <w:jc w:val="center"/>
            </w:pPr>
          </w:p>
          <w:p w14:paraId="0AD56E52" w14:textId="77777777" w:rsidR="00902BE2" w:rsidRPr="00C5063C" w:rsidRDefault="00902BE2" w:rsidP="00902BE2">
            <w:pPr>
              <w:jc w:val="center"/>
            </w:pPr>
          </w:p>
          <w:p w14:paraId="10996502" w14:textId="38F5E9C0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4046FE" w14:textId="4D1539C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F04828" w14:textId="42573927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540FFDF7" w14:textId="77777777" w:rsidTr="00902BE2">
        <w:tc>
          <w:tcPr>
            <w:tcW w:w="709" w:type="dxa"/>
            <w:shd w:val="clear" w:color="auto" w:fill="auto"/>
            <w:vAlign w:val="center"/>
          </w:tcPr>
          <w:p w14:paraId="20A409EF" w14:textId="77777777" w:rsidR="00902BE2" w:rsidRPr="00CB5EDB" w:rsidRDefault="00902BE2" w:rsidP="00902BE2">
            <w:pPr>
              <w:jc w:val="center"/>
            </w:pPr>
            <w:r w:rsidRPr="001B5555">
              <w:t>11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01DE0FA" w14:textId="77777777" w:rsidR="00902BE2" w:rsidRPr="00CB5EDB" w:rsidRDefault="00902BE2" w:rsidP="00902BE2">
            <w:pPr>
              <w:jc w:val="center"/>
            </w:pPr>
            <w:r w:rsidRPr="001B5555">
              <w:t>22</w:t>
            </w:r>
          </w:p>
        </w:tc>
        <w:tc>
          <w:tcPr>
            <w:tcW w:w="2409" w:type="dxa"/>
            <w:shd w:val="clear" w:color="auto" w:fill="auto"/>
          </w:tcPr>
          <w:p w14:paraId="30988302" w14:textId="77777777" w:rsidR="009E394D" w:rsidRDefault="00902BE2" w:rsidP="00902BE2">
            <w:proofErr w:type="spellStart"/>
            <w:r w:rsidRPr="001B5555">
              <w:t>Janssen-Cilag</w:t>
            </w:r>
            <w:proofErr w:type="spellEnd"/>
            <w:r w:rsidRPr="001B5555">
              <w:t xml:space="preserve"> </w:t>
            </w:r>
          </w:p>
          <w:p w14:paraId="254CB7C8" w14:textId="0C0ED89C" w:rsidR="00902BE2" w:rsidRPr="00CB5EDB" w:rsidRDefault="00902BE2" w:rsidP="00902BE2">
            <w:r w:rsidRPr="001B5555">
              <w:t>Polska Sp. z o.o.</w:t>
            </w:r>
          </w:p>
          <w:p w14:paraId="0B3328C9" w14:textId="77777777" w:rsidR="00902BE2" w:rsidRPr="00CB5EDB" w:rsidRDefault="00902BE2" w:rsidP="00902BE2">
            <w:r w:rsidRPr="001B5555">
              <w:t>Iłżecka</w:t>
            </w:r>
            <w:r w:rsidRPr="00CB5EDB">
              <w:t xml:space="preserve"> </w:t>
            </w:r>
            <w:r w:rsidRPr="001B5555">
              <w:t>24</w:t>
            </w:r>
            <w:r w:rsidRPr="00CB5EDB">
              <w:t xml:space="preserve"> </w:t>
            </w:r>
          </w:p>
          <w:p w14:paraId="44B0522E" w14:textId="77777777" w:rsidR="00902BE2" w:rsidRPr="00CB5EDB" w:rsidRDefault="00902BE2" w:rsidP="00902BE2">
            <w:pPr>
              <w:jc w:val="both"/>
            </w:pPr>
            <w:r w:rsidRPr="001B5555">
              <w:t>02-135</w:t>
            </w:r>
            <w:r w:rsidRPr="00CB5EDB">
              <w:t xml:space="preserve"> </w:t>
            </w:r>
            <w:r w:rsidRPr="001B555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B4D7A2A" w14:textId="77777777" w:rsidR="00902BE2" w:rsidRPr="00CB5EDB" w:rsidRDefault="00902BE2" w:rsidP="00902BE2">
            <w:pPr>
              <w:jc w:val="center"/>
            </w:pPr>
            <w:r w:rsidRPr="001B5555">
              <w:t>22 464.00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5473BA" w14:textId="2738522E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6B56D5A" w14:textId="77777777" w:rsidR="00902BE2" w:rsidRPr="00C5063C" w:rsidRDefault="00902BE2" w:rsidP="00902BE2">
            <w:pPr>
              <w:jc w:val="center"/>
            </w:pPr>
          </w:p>
          <w:p w14:paraId="6930E9D6" w14:textId="77777777" w:rsidR="00902BE2" w:rsidRPr="00C5063C" w:rsidRDefault="00902BE2" w:rsidP="00902BE2">
            <w:pPr>
              <w:jc w:val="center"/>
            </w:pPr>
          </w:p>
          <w:p w14:paraId="7E30FC2F" w14:textId="40356A27" w:rsidR="00902BE2" w:rsidRPr="00C5063C" w:rsidRDefault="00BC382F" w:rsidP="00902BE2">
            <w:pPr>
              <w:jc w:val="center"/>
            </w:pPr>
            <w: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E87194" w14:textId="356854C0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59E76C" w14:textId="7E8821DD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4332131F" w14:textId="77777777" w:rsidTr="00902BE2">
        <w:tc>
          <w:tcPr>
            <w:tcW w:w="709" w:type="dxa"/>
            <w:shd w:val="clear" w:color="auto" w:fill="auto"/>
            <w:vAlign w:val="center"/>
          </w:tcPr>
          <w:p w14:paraId="048EBD82" w14:textId="77777777" w:rsidR="00902BE2" w:rsidRPr="00CB5EDB" w:rsidRDefault="00902BE2" w:rsidP="00902BE2">
            <w:pPr>
              <w:jc w:val="center"/>
            </w:pPr>
            <w:r w:rsidRPr="001B5555"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08D05B" w14:textId="77777777" w:rsidR="00902BE2" w:rsidRPr="00CB5EDB" w:rsidRDefault="00902BE2" w:rsidP="00902BE2">
            <w:pPr>
              <w:jc w:val="center"/>
            </w:pPr>
            <w:r w:rsidRPr="001B5555">
              <w:t>55</w:t>
            </w:r>
          </w:p>
        </w:tc>
        <w:tc>
          <w:tcPr>
            <w:tcW w:w="2409" w:type="dxa"/>
            <w:shd w:val="clear" w:color="auto" w:fill="auto"/>
          </w:tcPr>
          <w:p w14:paraId="342E32BD" w14:textId="77777777" w:rsidR="00902BE2" w:rsidRPr="00CB5EDB" w:rsidRDefault="00902BE2" w:rsidP="00902BE2">
            <w:r w:rsidRPr="001B5555">
              <w:t>Lek S.A.</w:t>
            </w:r>
          </w:p>
          <w:p w14:paraId="6B5D43EA" w14:textId="77777777" w:rsidR="00902BE2" w:rsidRPr="00CB5EDB" w:rsidRDefault="00902BE2" w:rsidP="00902BE2">
            <w:r w:rsidRPr="001B5555">
              <w:t>Podlipie</w:t>
            </w:r>
            <w:r w:rsidRPr="00CB5EDB">
              <w:t xml:space="preserve"> </w:t>
            </w:r>
            <w:r w:rsidRPr="001B5555">
              <w:t>16</w:t>
            </w:r>
            <w:r w:rsidRPr="00CB5EDB">
              <w:t xml:space="preserve"> </w:t>
            </w:r>
          </w:p>
          <w:p w14:paraId="74035E3E" w14:textId="77777777" w:rsidR="00902BE2" w:rsidRPr="00CB5EDB" w:rsidRDefault="00902BE2" w:rsidP="00902BE2">
            <w:pPr>
              <w:jc w:val="both"/>
            </w:pPr>
            <w:r w:rsidRPr="001B5555">
              <w:t>95-010</w:t>
            </w:r>
            <w:r w:rsidRPr="00CB5EDB">
              <w:t xml:space="preserve"> </w:t>
            </w:r>
            <w:r w:rsidRPr="001B5555">
              <w:t>Stryków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4362A4" w14:textId="77777777" w:rsidR="00902BE2" w:rsidRPr="00CB5EDB" w:rsidRDefault="00902BE2" w:rsidP="00902BE2">
            <w:pPr>
              <w:jc w:val="center"/>
            </w:pPr>
            <w:r w:rsidRPr="001B5555">
              <w:t>67 454.64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2BF9A1" w14:textId="47880C80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9547606" w14:textId="77777777" w:rsidR="00902BE2" w:rsidRPr="00C5063C" w:rsidRDefault="00902BE2" w:rsidP="00902BE2">
            <w:pPr>
              <w:jc w:val="center"/>
            </w:pPr>
          </w:p>
          <w:p w14:paraId="484090C2" w14:textId="77777777" w:rsidR="00902BE2" w:rsidRPr="00C5063C" w:rsidRDefault="00902BE2" w:rsidP="00902BE2">
            <w:pPr>
              <w:jc w:val="center"/>
            </w:pPr>
          </w:p>
          <w:p w14:paraId="2A64347E" w14:textId="6FFE2E60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147D56" w14:textId="05461928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194327" w14:textId="6D3FC5CE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4427342D" w14:textId="77777777" w:rsidTr="00902BE2">
        <w:tc>
          <w:tcPr>
            <w:tcW w:w="709" w:type="dxa"/>
            <w:shd w:val="clear" w:color="auto" w:fill="auto"/>
            <w:vAlign w:val="center"/>
          </w:tcPr>
          <w:p w14:paraId="73147216" w14:textId="77777777" w:rsidR="00902BE2" w:rsidRPr="00CB5EDB" w:rsidRDefault="00902BE2" w:rsidP="00902BE2">
            <w:pPr>
              <w:jc w:val="center"/>
            </w:pPr>
            <w:r w:rsidRPr="001B5555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269B06C" w14:textId="77777777" w:rsidR="00902BE2" w:rsidRPr="00CB5EDB" w:rsidRDefault="00902BE2" w:rsidP="00902BE2">
            <w:pPr>
              <w:jc w:val="center"/>
            </w:pPr>
            <w:r w:rsidRPr="001B5555">
              <w:t>1</w:t>
            </w:r>
          </w:p>
        </w:tc>
        <w:tc>
          <w:tcPr>
            <w:tcW w:w="2409" w:type="dxa"/>
            <w:shd w:val="clear" w:color="auto" w:fill="auto"/>
          </w:tcPr>
          <w:p w14:paraId="6F5B073C" w14:textId="77777777" w:rsidR="009E394D" w:rsidRPr="00CB5EDB" w:rsidRDefault="009E394D" w:rsidP="009E394D">
            <w:r w:rsidRPr="001B5555">
              <w:t>NEUCA S.A.</w:t>
            </w:r>
          </w:p>
          <w:p w14:paraId="12316BA1" w14:textId="77777777" w:rsidR="009E394D" w:rsidRPr="00CB5EDB" w:rsidRDefault="009E394D" w:rsidP="009E394D">
            <w:r>
              <w:t>Forteczna 35-37</w:t>
            </w:r>
          </w:p>
          <w:p w14:paraId="0A666E9F" w14:textId="0CFAC972" w:rsidR="00902BE2" w:rsidRPr="00CB5EDB" w:rsidRDefault="009E394D" w:rsidP="009E394D">
            <w:pPr>
              <w:jc w:val="both"/>
            </w:pPr>
            <w:r w:rsidRPr="001B5555">
              <w:t>87-100</w:t>
            </w:r>
            <w:r w:rsidRPr="00CB5EDB">
              <w:t xml:space="preserve"> </w:t>
            </w:r>
            <w:r w:rsidRPr="001B555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AE6E8E" w14:textId="77777777" w:rsidR="00902BE2" w:rsidRPr="00CB5EDB" w:rsidRDefault="00902BE2" w:rsidP="00902BE2">
            <w:pPr>
              <w:jc w:val="center"/>
            </w:pPr>
            <w:r w:rsidRPr="001B5555">
              <w:t>17 178.00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D3F82E" w14:textId="42946B78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2EBA958" w14:textId="77777777" w:rsidR="00902BE2" w:rsidRPr="00C5063C" w:rsidRDefault="00902BE2" w:rsidP="00902BE2">
            <w:pPr>
              <w:jc w:val="center"/>
            </w:pPr>
          </w:p>
          <w:p w14:paraId="35CC6B23" w14:textId="77777777" w:rsidR="00902BE2" w:rsidRPr="00C5063C" w:rsidRDefault="00902BE2" w:rsidP="00902BE2">
            <w:pPr>
              <w:jc w:val="center"/>
            </w:pPr>
          </w:p>
          <w:p w14:paraId="3AAEF982" w14:textId="7E36F334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E4D833" w14:textId="1D1D1BC3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46EE0D" w14:textId="00BEC3B6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C4FC9A0" w14:textId="77777777" w:rsidTr="00902BE2">
        <w:tc>
          <w:tcPr>
            <w:tcW w:w="709" w:type="dxa"/>
            <w:shd w:val="clear" w:color="auto" w:fill="auto"/>
            <w:vAlign w:val="center"/>
          </w:tcPr>
          <w:p w14:paraId="2F0978D1" w14:textId="77777777" w:rsidR="00902BE2" w:rsidRPr="00CB5EDB" w:rsidRDefault="00902BE2" w:rsidP="00902BE2">
            <w:pPr>
              <w:jc w:val="center"/>
            </w:pPr>
            <w:r w:rsidRPr="001B5555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6CB4EF" w14:textId="77777777" w:rsidR="00902BE2" w:rsidRPr="00CB5EDB" w:rsidRDefault="00902BE2" w:rsidP="00902BE2">
            <w:pPr>
              <w:jc w:val="center"/>
            </w:pPr>
            <w:r w:rsidRPr="001B5555">
              <w:t>7</w:t>
            </w:r>
          </w:p>
        </w:tc>
        <w:tc>
          <w:tcPr>
            <w:tcW w:w="2409" w:type="dxa"/>
            <w:shd w:val="clear" w:color="auto" w:fill="auto"/>
          </w:tcPr>
          <w:p w14:paraId="38622517" w14:textId="77777777" w:rsidR="009E394D" w:rsidRPr="00CB5EDB" w:rsidRDefault="009E394D" w:rsidP="009E394D">
            <w:r w:rsidRPr="001B5555">
              <w:t>NEUCA S.A.</w:t>
            </w:r>
          </w:p>
          <w:p w14:paraId="2835A91E" w14:textId="77777777" w:rsidR="009E394D" w:rsidRPr="00CB5EDB" w:rsidRDefault="009E394D" w:rsidP="009E394D">
            <w:r>
              <w:t>Forteczna 35-37</w:t>
            </w:r>
          </w:p>
          <w:p w14:paraId="4BC4265B" w14:textId="2DA59B7F" w:rsidR="00902BE2" w:rsidRPr="00CB5EDB" w:rsidRDefault="009E394D" w:rsidP="009E394D">
            <w:pPr>
              <w:jc w:val="both"/>
            </w:pPr>
            <w:r w:rsidRPr="001B5555">
              <w:t>87-100</w:t>
            </w:r>
            <w:r w:rsidRPr="00CB5EDB">
              <w:t xml:space="preserve"> </w:t>
            </w:r>
            <w:r w:rsidRPr="001B555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F004A86" w14:textId="77777777" w:rsidR="00902BE2" w:rsidRPr="00CB5EDB" w:rsidRDefault="00902BE2" w:rsidP="00902BE2">
            <w:pPr>
              <w:jc w:val="center"/>
            </w:pPr>
            <w:r w:rsidRPr="001B5555">
              <w:t>22 692.00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37CBE0" w14:textId="3166D59D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11DC03A" w14:textId="77777777" w:rsidR="00902BE2" w:rsidRPr="00C5063C" w:rsidRDefault="00902BE2" w:rsidP="00902BE2">
            <w:pPr>
              <w:jc w:val="center"/>
            </w:pPr>
          </w:p>
          <w:p w14:paraId="7D644E64" w14:textId="77777777" w:rsidR="00902BE2" w:rsidRPr="00C5063C" w:rsidRDefault="00902BE2" w:rsidP="00902BE2">
            <w:pPr>
              <w:jc w:val="center"/>
            </w:pPr>
          </w:p>
          <w:p w14:paraId="4B91551D" w14:textId="0C204845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951802" w14:textId="4D812EF2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C6D114" w14:textId="6FF2D65F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29FACFC" w14:textId="77777777" w:rsidTr="00902BE2">
        <w:tc>
          <w:tcPr>
            <w:tcW w:w="709" w:type="dxa"/>
            <w:shd w:val="clear" w:color="auto" w:fill="auto"/>
            <w:vAlign w:val="center"/>
          </w:tcPr>
          <w:p w14:paraId="4BF6E567" w14:textId="77777777" w:rsidR="00902BE2" w:rsidRPr="00CB5EDB" w:rsidRDefault="00902BE2" w:rsidP="00902BE2">
            <w:pPr>
              <w:jc w:val="center"/>
            </w:pPr>
            <w:r w:rsidRPr="001B5555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9CB7802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2409" w:type="dxa"/>
            <w:shd w:val="clear" w:color="auto" w:fill="auto"/>
          </w:tcPr>
          <w:p w14:paraId="5BFCA029" w14:textId="77777777" w:rsidR="009E394D" w:rsidRPr="00CB5EDB" w:rsidRDefault="009E394D" w:rsidP="009E394D">
            <w:r w:rsidRPr="001B5555">
              <w:t>NEUCA S.A.</w:t>
            </w:r>
          </w:p>
          <w:p w14:paraId="05992495" w14:textId="77777777" w:rsidR="009E394D" w:rsidRPr="00CB5EDB" w:rsidRDefault="009E394D" w:rsidP="009E394D">
            <w:r>
              <w:t>Forteczna 35-37</w:t>
            </w:r>
          </w:p>
          <w:p w14:paraId="081EC8E3" w14:textId="5F1D19E1" w:rsidR="00902BE2" w:rsidRPr="00CB5EDB" w:rsidRDefault="009E394D" w:rsidP="009E394D">
            <w:pPr>
              <w:jc w:val="both"/>
            </w:pPr>
            <w:r w:rsidRPr="001B5555">
              <w:t>87-100</w:t>
            </w:r>
            <w:r w:rsidRPr="00CB5EDB">
              <w:t xml:space="preserve"> </w:t>
            </w:r>
            <w:r w:rsidRPr="001B555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00D4F62" w14:textId="77777777" w:rsidR="00902BE2" w:rsidRPr="00CB5EDB" w:rsidRDefault="00902BE2" w:rsidP="00902BE2">
            <w:pPr>
              <w:jc w:val="center"/>
            </w:pPr>
            <w:r w:rsidRPr="001B5555">
              <w:t>39 916.80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AB2ECE" w14:textId="52170042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771C6A8" w14:textId="77777777" w:rsidR="00902BE2" w:rsidRPr="00C5063C" w:rsidRDefault="00902BE2" w:rsidP="00902BE2">
            <w:pPr>
              <w:jc w:val="center"/>
            </w:pPr>
          </w:p>
          <w:p w14:paraId="42DEFD56" w14:textId="77777777" w:rsidR="00902BE2" w:rsidRPr="00C5063C" w:rsidRDefault="00902BE2" w:rsidP="00902BE2">
            <w:pPr>
              <w:jc w:val="center"/>
            </w:pPr>
          </w:p>
          <w:p w14:paraId="0A0D76C4" w14:textId="7FA9B211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2F6442" w14:textId="2C21309C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26267E" w14:textId="1052A305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4B80B8BC" w14:textId="77777777" w:rsidTr="00902BE2">
        <w:tc>
          <w:tcPr>
            <w:tcW w:w="709" w:type="dxa"/>
            <w:shd w:val="clear" w:color="auto" w:fill="auto"/>
            <w:vAlign w:val="center"/>
          </w:tcPr>
          <w:p w14:paraId="42BBE0BE" w14:textId="77777777" w:rsidR="00902BE2" w:rsidRPr="00CB5EDB" w:rsidRDefault="00902BE2" w:rsidP="00902BE2">
            <w:pPr>
              <w:jc w:val="center"/>
            </w:pPr>
            <w:r w:rsidRPr="001B5555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A99E69" w14:textId="77777777" w:rsidR="00902BE2" w:rsidRPr="00CB5EDB" w:rsidRDefault="00902BE2" w:rsidP="00902BE2">
            <w:pPr>
              <w:jc w:val="center"/>
            </w:pPr>
            <w:r w:rsidRPr="001B5555">
              <w:t>17</w:t>
            </w:r>
          </w:p>
        </w:tc>
        <w:tc>
          <w:tcPr>
            <w:tcW w:w="2409" w:type="dxa"/>
            <w:shd w:val="clear" w:color="auto" w:fill="auto"/>
          </w:tcPr>
          <w:p w14:paraId="5E9E06DE" w14:textId="77777777" w:rsidR="009E394D" w:rsidRPr="00CB5EDB" w:rsidRDefault="009E394D" w:rsidP="009E394D">
            <w:r w:rsidRPr="001B5555">
              <w:t>NEUCA S.A.</w:t>
            </w:r>
          </w:p>
          <w:p w14:paraId="6F7A4BE3" w14:textId="77777777" w:rsidR="009E394D" w:rsidRPr="00CB5EDB" w:rsidRDefault="009E394D" w:rsidP="009E394D">
            <w:r>
              <w:t>Forteczna 35-37</w:t>
            </w:r>
          </w:p>
          <w:p w14:paraId="1B70D6FF" w14:textId="41BE2A1E" w:rsidR="00902BE2" w:rsidRPr="00CB5EDB" w:rsidRDefault="009E394D" w:rsidP="009E394D">
            <w:pPr>
              <w:jc w:val="both"/>
            </w:pPr>
            <w:r w:rsidRPr="001B5555">
              <w:t>87-100</w:t>
            </w:r>
            <w:r w:rsidRPr="00CB5EDB">
              <w:t xml:space="preserve"> </w:t>
            </w:r>
            <w:r w:rsidRPr="001B555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2F4C2C9" w14:textId="77777777" w:rsidR="00902BE2" w:rsidRPr="00CB5EDB" w:rsidRDefault="00902BE2" w:rsidP="00902BE2">
            <w:pPr>
              <w:jc w:val="center"/>
            </w:pPr>
            <w:r w:rsidRPr="001B5555">
              <w:t>22 860.80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E1842C" w14:textId="4D44C232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1DAC7A9" w14:textId="77777777" w:rsidR="00902BE2" w:rsidRPr="00C5063C" w:rsidRDefault="00902BE2" w:rsidP="00902BE2">
            <w:pPr>
              <w:jc w:val="center"/>
            </w:pPr>
          </w:p>
          <w:p w14:paraId="212A93E2" w14:textId="77777777" w:rsidR="00902BE2" w:rsidRPr="00C5063C" w:rsidRDefault="00902BE2" w:rsidP="00902BE2">
            <w:pPr>
              <w:jc w:val="center"/>
            </w:pPr>
          </w:p>
          <w:p w14:paraId="16DF33FB" w14:textId="797817BF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9835B8" w14:textId="0F33E1A4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A51B45B" w14:textId="54640FBE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90A5FC1" w14:textId="77777777" w:rsidTr="00902BE2">
        <w:tc>
          <w:tcPr>
            <w:tcW w:w="709" w:type="dxa"/>
            <w:shd w:val="clear" w:color="auto" w:fill="auto"/>
            <w:vAlign w:val="center"/>
          </w:tcPr>
          <w:p w14:paraId="243BEE8C" w14:textId="77777777" w:rsidR="00902BE2" w:rsidRPr="00CB5EDB" w:rsidRDefault="00902BE2" w:rsidP="00902BE2">
            <w:pPr>
              <w:jc w:val="center"/>
            </w:pPr>
            <w:r w:rsidRPr="001B5555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A3B3A11" w14:textId="77777777" w:rsidR="00902BE2" w:rsidRPr="00CB5EDB" w:rsidRDefault="00902BE2" w:rsidP="00902BE2">
            <w:pPr>
              <w:jc w:val="center"/>
            </w:pPr>
            <w:r w:rsidRPr="001B5555">
              <w:t>23</w:t>
            </w:r>
          </w:p>
        </w:tc>
        <w:tc>
          <w:tcPr>
            <w:tcW w:w="2409" w:type="dxa"/>
            <w:shd w:val="clear" w:color="auto" w:fill="auto"/>
          </w:tcPr>
          <w:p w14:paraId="0DF4628F" w14:textId="77777777" w:rsidR="009E394D" w:rsidRPr="00CB5EDB" w:rsidRDefault="009E394D" w:rsidP="009E394D">
            <w:r w:rsidRPr="001B5555">
              <w:t>NEUCA S.A.</w:t>
            </w:r>
          </w:p>
          <w:p w14:paraId="7375D100" w14:textId="77777777" w:rsidR="009E394D" w:rsidRPr="00CB5EDB" w:rsidRDefault="009E394D" w:rsidP="009E394D">
            <w:r>
              <w:t>Forteczna 35-37</w:t>
            </w:r>
          </w:p>
          <w:p w14:paraId="150CFC16" w14:textId="09DFF107" w:rsidR="00902BE2" w:rsidRPr="00CB5EDB" w:rsidRDefault="009E394D" w:rsidP="009E394D">
            <w:pPr>
              <w:jc w:val="both"/>
            </w:pPr>
            <w:r w:rsidRPr="001B5555">
              <w:t>87-100</w:t>
            </w:r>
            <w:r w:rsidRPr="00CB5EDB">
              <w:t xml:space="preserve"> </w:t>
            </w:r>
            <w:r w:rsidRPr="001B555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E2F8BEB" w14:textId="77777777" w:rsidR="00902BE2" w:rsidRPr="00CB5EDB" w:rsidRDefault="00902BE2" w:rsidP="00902BE2">
            <w:pPr>
              <w:jc w:val="center"/>
            </w:pPr>
            <w:r w:rsidRPr="001B5555">
              <w:t>21 408.20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178B7D" w14:textId="1DBCCA96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EB498CF" w14:textId="77777777" w:rsidR="00902BE2" w:rsidRPr="00C5063C" w:rsidRDefault="00902BE2" w:rsidP="00902BE2">
            <w:pPr>
              <w:jc w:val="center"/>
            </w:pPr>
          </w:p>
          <w:p w14:paraId="21571F82" w14:textId="77777777" w:rsidR="00902BE2" w:rsidRPr="00C5063C" w:rsidRDefault="00902BE2" w:rsidP="00902BE2">
            <w:pPr>
              <w:jc w:val="center"/>
            </w:pPr>
          </w:p>
          <w:p w14:paraId="408F106B" w14:textId="26607DB1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4F2170" w14:textId="5EC2C35E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C2963D" w14:textId="70CDE5B5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1A6EAE3" w14:textId="77777777" w:rsidTr="00902BE2">
        <w:tc>
          <w:tcPr>
            <w:tcW w:w="709" w:type="dxa"/>
            <w:shd w:val="clear" w:color="auto" w:fill="auto"/>
            <w:vAlign w:val="center"/>
          </w:tcPr>
          <w:p w14:paraId="6E082E6D" w14:textId="77777777" w:rsidR="00902BE2" w:rsidRPr="00CB5EDB" w:rsidRDefault="00902BE2" w:rsidP="00902BE2">
            <w:pPr>
              <w:jc w:val="center"/>
            </w:pPr>
            <w:r w:rsidRPr="001B5555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E9F818" w14:textId="77777777" w:rsidR="00902BE2" w:rsidRPr="00CB5EDB" w:rsidRDefault="00902BE2" w:rsidP="00902BE2">
            <w:pPr>
              <w:jc w:val="center"/>
            </w:pPr>
            <w:r w:rsidRPr="001B5555">
              <w:t>33</w:t>
            </w:r>
          </w:p>
        </w:tc>
        <w:tc>
          <w:tcPr>
            <w:tcW w:w="2409" w:type="dxa"/>
            <w:shd w:val="clear" w:color="auto" w:fill="auto"/>
          </w:tcPr>
          <w:p w14:paraId="31ECA86D" w14:textId="77777777" w:rsidR="009E394D" w:rsidRPr="00CB5EDB" w:rsidRDefault="009E394D" w:rsidP="009E394D">
            <w:r w:rsidRPr="001B5555">
              <w:t>NEUCA S.A.</w:t>
            </w:r>
          </w:p>
          <w:p w14:paraId="5F06265A" w14:textId="77777777" w:rsidR="009E394D" w:rsidRPr="00CB5EDB" w:rsidRDefault="009E394D" w:rsidP="009E394D">
            <w:r>
              <w:t>Forteczna 35-37</w:t>
            </w:r>
          </w:p>
          <w:p w14:paraId="18883947" w14:textId="09FA32D9" w:rsidR="00902BE2" w:rsidRPr="00CB5EDB" w:rsidRDefault="009E394D" w:rsidP="009E394D">
            <w:pPr>
              <w:jc w:val="both"/>
            </w:pPr>
            <w:r w:rsidRPr="001B5555">
              <w:t>87-100</w:t>
            </w:r>
            <w:r w:rsidRPr="00CB5EDB">
              <w:t xml:space="preserve"> </w:t>
            </w:r>
            <w:r w:rsidRPr="001B555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D0A2A17" w14:textId="77777777" w:rsidR="00902BE2" w:rsidRPr="00CB5EDB" w:rsidRDefault="00902BE2" w:rsidP="00902BE2">
            <w:pPr>
              <w:jc w:val="center"/>
            </w:pPr>
            <w:r w:rsidRPr="001B5555">
              <w:t>22 023.16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FD9144" w14:textId="25F2348F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7D729B0" w14:textId="77777777" w:rsidR="00902BE2" w:rsidRPr="00C5063C" w:rsidRDefault="00902BE2" w:rsidP="00902BE2">
            <w:pPr>
              <w:jc w:val="center"/>
            </w:pPr>
          </w:p>
          <w:p w14:paraId="746739AC" w14:textId="77777777" w:rsidR="00902BE2" w:rsidRPr="00C5063C" w:rsidRDefault="00902BE2" w:rsidP="00902BE2">
            <w:pPr>
              <w:jc w:val="center"/>
            </w:pPr>
          </w:p>
          <w:p w14:paraId="7D47626F" w14:textId="371C7B8A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BAC089" w14:textId="5ABC20F1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7911A6" w14:textId="7E48A626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4DB12C9" w14:textId="77777777" w:rsidTr="00902BE2">
        <w:tc>
          <w:tcPr>
            <w:tcW w:w="709" w:type="dxa"/>
            <w:shd w:val="clear" w:color="auto" w:fill="auto"/>
            <w:vAlign w:val="center"/>
          </w:tcPr>
          <w:p w14:paraId="2B8E01A6" w14:textId="77777777" w:rsidR="00902BE2" w:rsidRPr="00CB5EDB" w:rsidRDefault="00902BE2" w:rsidP="00902BE2">
            <w:pPr>
              <w:jc w:val="center"/>
            </w:pPr>
            <w:r w:rsidRPr="001B5555">
              <w:lastRenderedPageBreak/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E20876" w14:textId="77777777" w:rsidR="00902BE2" w:rsidRPr="00CB5EDB" w:rsidRDefault="00902BE2" w:rsidP="00902BE2">
            <w:pPr>
              <w:jc w:val="center"/>
            </w:pPr>
            <w:r w:rsidRPr="001B5555">
              <w:t>34</w:t>
            </w:r>
          </w:p>
        </w:tc>
        <w:tc>
          <w:tcPr>
            <w:tcW w:w="2409" w:type="dxa"/>
            <w:shd w:val="clear" w:color="auto" w:fill="auto"/>
          </w:tcPr>
          <w:p w14:paraId="20253F49" w14:textId="77777777" w:rsidR="009E394D" w:rsidRPr="00CB5EDB" w:rsidRDefault="009E394D" w:rsidP="009E394D">
            <w:r w:rsidRPr="001B5555">
              <w:t>NEUCA S.A.</w:t>
            </w:r>
          </w:p>
          <w:p w14:paraId="4FF98D97" w14:textId="77777777" w:rsidR="009E394D" w:rsidRPr="00CB5EDB" w:rsidRDefault="009E394D" w:rsidP="009E394D">
            <w:r>
              <w:t>Forteczna 35-37</w:t>
            </w:r>
          </w:p>
          <w:p w14:paraId="4ABE4695" w14:textId="33B9AAEE" w:rsidR="00902BE2" w:rsidRPr="00CB5EDB" w:rsidRDefault="009E394D" w:rsidP="009E394D">
            <w:pPr>
              <w:jc w:val="both"/>
            </w:pPr>
            <w:r w:rsidRPr="001B5555">
              <w:t>87-100</w:t>
            </w:r>
            <w:r w:rsidRPr="00CB5EDB">
              <w:t xml:space="preserve"> </w:t>
            </w:r>
            <w:r w:rsidRPr="001B555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0A6AAE2" w14:textId="77777777" w:rsidR="00902BE2" w:rsidRPr="00CB5EDB" w:rsidRDefault="00902BE2" w:rsidP="00902BE2">
            <w:pPr>
              <w:jc w:val="center"/>
            </w:pPr>
            <w:r w:rsidRPr="001B5555">
              <w:t>13 267.80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F65108" w14:textId="441AEF86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863BAED" w14:textId="77777777" w:rsidR="00902BE2" w:rsidRPr="00C5063C" w:rsidRDefault="00902BE2" w:rsidP="00902BE2">
            <w:pPr>
              <w:jc w:val="center"/>
            </w:pPr>
          </w:p>
          <w:p w14:paraId="0506E85F" w14:textId="77777777" w:rsidR="00902BE2" w:rsidRPr="00C5063C" w:rsidRDefault="00902BE2" w:rsidP="00902BE2">
            <w:pPr>
              <w:jc w:val="center"/>
            </w:pPr>
          </w:p>
          <w:p w14:paraId="069C5825" w14:textId="750D48EB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8F6AD6" w14:textId="19B3595B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026B4C" w14:textId="1077C6D0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3EF10507" w14:textId="77777777" w:rsidTr="00902BE2">
        <w:tc>
          <w:tcPr>
            <w:tcW w:w="709" w:type="dxa"/>
            <w:shd w:val="clear" w:color="auto" w:fill="auto"/>
            <w:vAlign w:val="center"/>
          </w:tcPr>
          <w:p w14:paraId="336C6A22" w14:textId="77777777" w:rsidR="00902BE2" w:rsidRPr="00CB5EDB" w:rsidRDefault="00902BE2" w:rsidP="00902BE2">
            <w:pPr>
              <w:jc w:val="center"/>
            </w:pPr>
            <w:r w:rsidRPr="001B5555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306E45" w14:textId="77777777" w:rsidR="00902BE2" w:rsidRPr="00CB5EDB" w:rsidRDefault="00902BE2" w:rsidP="00902BE2">
            <w:pPr>
              <w:jc w:val="center"/>
            </w:pPr>
            <w:r w:rsidRPr="001B5555">
              <w:t>35</w:t>
            </w:r>
          </w:p>
        </w:tc>
        <w:tc>
          <w:tcPr>
            <w:tcW w:w="2409" w:type="dxa"/>
            <w:shd w:val="clear" w:color="auto" w:fill="auto"/>
          </w:tcPr>
          <w:p w14:paraId="2EE67650" w14:textId="77777777" w:rsidR="009E394D" w:rsidRPr="00CB5EDB" w:rsidRDefault="009E394D" w:rsidP="009E394D">
            <w:r w:rsidRPr="001B5555">
              <w:t>NEUCA S.A.</w:t>
            </w:r>
          </w:p>
          <w:p w14:paraId="5A559E6C" w14:textId="77777777" w:rsidR="009E394D" w:rsidRPr="00CB5EDB" w:rsidRDefault="009E394D" w:rsidP="009E394D">
            <w:r>
              <w:t>Forteczna 35-37</w:t>
            </w:r>
          </w:p>
          <w:p w14:paraId="22BC088A" w14:textId="21AB7A64" w:rsidR="00902BE2" w:rsidRPr="00CB5EDB" w:rsidRDefault="009E394D" w:rsidP="009E394D">
            <w:pPr>
              <w:jc w:val="both"/>
            </w:pPr>
            <w:r w:rsidRPr="001B5555">
              <w:t>87-100</w:t>
            </w:r>
            <w:r w:rsidRPr="00CB5EDB">
              <w:t xml:space="preserve"> </w:t>
            </w:r>
            <w:r w:rsidRPr="001B555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A06B8E" w14:textId="77777777" w:rsidR="00902BE2" w:rsidRPr="00CB5EDB" w:rsidRDefault="00902BE2" w:rsidP="00902BE2">
            <w:pPr>
              <w:jc w:val="center"/>
            </w:pPr>
            <w:r w:rsidRPr="001B5555">
              <w:t>4 608.15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4ADCC1" w14:textId="5E12C95E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1C3F0A5" w14:textId="77777777" w:rsidR="00902BE2" w:rsidRPr="00C5063C" w:rsidRDefault="00902BE2" w:rsidP="00902BE2">
            <w:pPr>
              <w:jc w:val="center"/>
            </w:pPr>
          </w:p>
          <w:p w14:paraId="24F3A716" w14:textId="77777777" w:rsidR="00902BE2" w:rsidRPr="00C5063C" w:rsidRDefault="00902BE2" w:rsidP="00902BE2">
            <w:pPr>
              <w:jc w:val="center"/>
            </w:pPr>
          </w:p>
          <w:p w14:paraId="6C44C0F6" w14:textId="325DB2DC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03E4D3" w14:textId="4FA380C8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6E77A7" w14:textId="4E9050D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5DA7AB50" w14:textId="77777777" w:rsidTr="00902BE2">
        <w:tc>
          <w:tcPr>
            <w:tcW w:w="709" w:type="dxa"/>
            <w:shd w:val="clear" w:color="auto" w:fill="auto"/>
            <w:vAlign w:val="center"/>
          </w:tcPr>
          <w:p w14:paraId="3F5AC2B2" w14:textId="77777777" w:rsidR="00902BE2" w:rsidRPr="00CB5EDB" w:rsidRDefault="00902BE2" w:rsidP="00902BE2">
            <w:pPr>
              <w:jc w:val="center"/>
            </w:pPr>
            <w:r w:rsidRPr="001B5555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7EC08BF" w14:textId="77777777" w:rsidR="00902BE2" w:rsidRPr="00CB5EDB" w:rsidRDefault="00902BE2" w:rsidP="00902BE2">
            <w:pPr>
              <w:jc w:val="center"/>
            </w:pPr>
            <w:r w:rsidRPr="001B5555">
              <w:t>41</w:t>
            </w:r>
          </w:p>
        </w:tc>
        <w:tc>
          <w:tcPr>
            <w:tcW w:w="2409" w:type="dxa"/>
            <w:shd w:val="clear" w:color="auto" w:fill="auto"/>
          </w:tcPr>
          <w:p w14:paraId="4A1F7C0A" w14:textId="77777777" w:rsidR="009E394D" w:rsidRPr="00CB5EDB" w:rsidRDefault="009E394D" w:rsidP="009E394D">
            <w:r w:rsidRPr="001B5555">
              <w:t>NEUCA S.A.</w:t>
            </w:r>
          </w:p>
          <w:p w14:paraId="34E66A45" w14:textId="77777777" w:rsidR="009E394D" w:rsidRPr="00CB5EDB" w:rsidRDefault="009E394D" w:rsidP="009E394D">
            <w:r>
              <w:t>Forteczna 35-37</w:t>
            </w:r>
          </w:p>
          <w:p w14:paraId="0F4B7C6D" w14:textId="06879C5B" w:rsidR="00902BE2" w:rsidRPr="00CB5EDB" w:rsidRDefault="009E394D" w:rsidP="009E394D">
            <w:pPr>
              <w:jc w:val="both"/>
            </w:pPr>
            <w:r w:rsidRPr="001B5555">
              <w:t>87-100</w:t>
            </w:r>
            <w:r w:rsidRPr="00CB5EDB">
              <w:t xml:space="preserve"> </w:t>
            </w:r>
            <w:r w:rsidRPr="001B555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F1299A" w14:textId="77777777" w:rsidR="00902BE2" w:rsidRPr="00CB5EDB" w:rsidRDefault="00902BE2" w:rsidP="00902BE2">
            <w:pPr>
              <w:jc w:val="center"/>
            </w:pPr>
            <w:r w:rsidRPr="001B5555">
              <w:t>10 060.55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7D5E825" w14:textId="117A66A8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FC0FBFF" w14:textId="77777777" w:rsidR="00902BE2" w:rsidRPr="00C5063C" w:rsidRDefault="00902BE2" w:rsidP="00902BE2">
            <w:pPr>
              <w:jc w:val="center"/>
            </w:pPr>
          </w:p>
          <w:p w14:paraId="49902B9F" w14:textId="77777777" w:rsidR="00902BE2" w:rsidRPr="00C5063C" w:rsidRDefault="00902BE2" w:rsidP="00902BE2">
            <w:pPr>
              <w:jc w:val="center"/>
            </w:pPr>
          </w:p>
          <w:p w14:paraId="666F9FB8" w14:textId="3AE63F44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43775D6" w14:textId="2E15D8A3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B05487" w14:textId="1724C341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5C070D0B" w14:textId="77777777" w:rsidTr="00902BE2">
        <w:tc>
          <w:tcPr>
            <w:tcW w:w="709" w:type="dxa"/>
            <w:shd w:val="clear" w:color="auto" w:fill="auto"/>
            <w:vAlign w:val="center"/>
          </w:tcPr>
          <w:p w14:paraId="046407F7" w14:textId="77777777" w:rsidR="00902BE2" w:rsidRPr="00CB5EDB" w:rsidRDefault="00902BE2" w:rsidP="00902BE2">
            <w:pPr>
              <w:jc w:val="center"/>
            </w:pPr>
            <w:r w:rsidRPr="001B5555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92316D" w14:textId="77777777" w:rsidR="00902BE2" w:rsidRPr="00CB5EDB" w:rsidRDefault="00902BE2" w:rsidP="00902BE2">
            <w:pPr>
              <w:jc w:val="center"/>
            </w:pPr>
            <w:r w:rsidRPr="001B5555">
              <w:t>42</w:t>
            </w:r>
          </w:p>
        </w:tc>
        <w:tc>
          <w:tcPr>
            <w:tcW w:w="2409" w:type="dxa"/>
            <w:shd w:val="clear" w:color="auto" w:fill="auto"/>
          </w:tcPr>
          <w:p w14:paraId="313F51A3" w14:textId="77777777" w:rsidR="009E394D" w:rsidRPr="00CB5EDB" w:rsidRDefault="009E394D" w:rsidP="009E394D">
            <w:r w:rsidRPr="001B5555">
              <w:t>NEUCA S.A.</w:t>
            </w:r>
          </w:p>
          <w:p w14:paraId="652BB88C" w14:textId="77777777" w:rsidR="009E394D" w:rsidRPr="00CB5EDB" w:rsidRDefault="009E394D" w:rsidP="009E394D">
            <w:r>
              <w:t>Forteczna 35-37</w:t>
            </w:r>
          </w:p>
          <w:p w14:paraId="03AAC138" w14:textId="5953C6FF" w:rsidR="00902BE2" w:rsidRPr="00CB5EDB" w:rsidRDefault="009E394D" w:rsidP="009E394D">
            <w:pPr>
              <w:jc w:val="both"/>
            </w:pPr>
            <w:r w:rsidRPr="001B5555">
              <w:t>87-100</w:t>
            </w:r>
            <w:r w:rsidRPr="00CB5EDB">
              <w:t xml:space="preserve"> </w:t>
            </w:r>
            <w:r w:rsidRPr="001B555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C33C50" w14:textId="77777777" w:rsidR="00902BE2" w:rsidRPr="00CB5EDB" w:rsidRDefault="00902BE2" w:rsidP="00902BE2">
            <w:pPr>
              <w:jc w:val="center"/>
            </w:pPr>
            <w:r w:rsidRPr="001B5555">
              <w:t>20 240.00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EDA108" w14:textId="78634683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3950EBF" w14:textId="77777777" w:rsidR="00902BE2" w:rsidRPr="00C5063C" w:rsidRDefault="00902BE2" w:rsidP="00902BE2">
            <w:pPr>
              <w:jc w:val="center"/>
            </w:pPr>
          </w:p>
          <w:p w14:paraId="5863724D" w14:textId="77777777" w:rsidR="00902BE2" w:rsidRPr="00C5063C" w:rsidRDefault="00902BE2" w:rsidP="00902BE2">
            <w:pPr>
              <w:jc w:val="center"/>
            </w:pPr>
          </w:p>
          <w:p w14:paraId="71B9A92A" w14:textId="7A24E7A9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476CD3" w14:textId="74D8299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26A7FA" w14:textId="23C1698B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21E640E" w14:textId="77777777" w:rsidTr="00902BE2">
        <w:tc>
          <w:tcPr>
            <w:tcW w:w="709" w:type="dxa"/>
            <w:shd w:val="clear" w:color="auto" w:fill="auto"/>
            <w:vAlign w:val="center"/>
          </w:tcPr>
          <w:p w14:paraId="158C3624" w14:textId="77777777" w:rsidR="00902BE2" w:rsidRPr="00CB5EDB" w:rsidRDefault="00902BE2" w:rsidP="00902BE2">
            <w:pPr>
              <w:jc w:val="center"/>
            </w:pPr>
            <w:r w:rsidRPr="001B5555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05C012" w14:textId="77777777" w:rsidR="00902BE2" w:rsidRPr="00CB5EDB" w:rsidRDefault="00902BE2" w:rsidP="00902BE2">
            <w:pPr>
              <w:jc w:val="center"/>
            </w:pPr>
            <w:r w:rsidRPr="001B5555">
              <w:t>52</w:t>
            </w:r>
          </w:p>
        </w:tc>
        <w:tc>
          <w:tcPr>
            <w:tcW w:w="2409" w:type="dxa"/>
            <w:shd w:val="clear" w:color="auto" w:fill="auto"/>
          </w:tcPr>
          <w:p w14:paraId="68B59649" w14:textId="77777777" w:rsidR="009E394D" w:rsidRPr="00CB5EDB" w:rsidRDefault="009E394D" w:rsidP="009E394D">
            <w:r w:rsidRPr="001B5555">
              <w:t>NEUCA S.A.</w:t>
            </w:r>
          </w:p>
          <w:p w14:paraId="19536489" w14:textId="77777777" w:rsidR="009E394D" w:rsidRPr="00CB5EDB" w:rsidRDefault="009E394D" w:rsidP="009E394D">
            <w:r>
              <w:t>Forteczna 35-37</w:t>
            </w:r>
          </w:p>
          <w:p w14:paraId="49CE8620" w14:textId="2F449278" w:rsidR="00902BE2" w:rsidRPr="00CB5EDB" w:rsidRDefault="009E394D" w:rsidP="009E394D">
            <w:pPr>
              <w:jc w:val="both"/>
            </w:pPr>
            <w:r w:rsidRPr="001B5555">
              <w:t>87-100</w:t>
            </w:r>
            <w:r w:rsidRPr="00CB5EDB">
              <w:t xml:space="preserve"> </w:t>
            </w:r>
            <w:r w:rsidRPr="001B555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2FC527E" w14:textId="77777777" w:rsidR="00902BE2" w:rsidRPr="00CB5EDB" w:rsidRDefault="00902BE2" w:rsidP="00902BE2">
            <w:pPr>
              <w:jc w:val="center"/>
            </w:pPr>
            <w:r w:rsidRPr="001B5555">
              <w:t>26 376.00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F56F95" w14:textId="4DFAB690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63A8D94" w14:textId="77777777" w:rsidR="00902BE2" w:rsidRPr="00C5063C" w:rsidRDefault="00902BE2" w:rsidP="00902BE2">
            <w:pPr>
              <w:jc w:val="center"/>
            </w:pPr>
          </w:p>
          <w:p w14:paraId="2F562362" w14:textId="77777777" w:rsidR="00902BE2" w:rsidRPr="00C5063C" w:rsidRDefault="00902BE2" w:rsidP="00902BE2">
            <w:pPr>
              <w:jc w:val="center"/>
            </w:pPr>
          </w:p>
          <w:p w14:paraId="3ECDF312" w14:textId="16983E6C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C68FBC" w14:textId="699F6436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84C24B" w14:textId="22D4678D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504B2996" w14:textId="77777777" w:rsidTr="00902BE2">
        <w:tc>
          <w:tcPr>
            <w:tcW w:w="709" w:type="dxa"/>
            <w:shd w:val="clear" w:color="auto" w:fill="auto"/>
            <w:vAlign w:val="center"/>
          </w:tcPr>
          <w:p w14:paraId="02F13865" w14:textId="77777777" w:rsidR="00902BE2" w:rsidRPr="00CB5EDB" w:rsidRDefault="00902BE2" w:rsidP="00902BE2">
            <w:pPr>
              <w:jc w:val="center"/>
            </w:pPr>
            <w:r w:rsidRPr="001B5555">
              <w:t>13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0D1CDB" w14:textId="77777777" w:rsidR="00902BE2" w:rsidRPr="00CB5EDB" w:rsidRDefault="00902BE2" w:rsidP="00902BE2">
            <w:pPr>
              <w:jc w:val="center"/>
            </w:pPr>
            <w:r w:rsidRPr="001B5555">
              <w:t>54</w:t>
            </w:r>
          </w:p>
        </w:tc>
        <w:tc>
          <w:tcPr>
            <w:tcW w:w="2409" w:type="dxa"/>
            <w:shd w:val="clear" w:color="auto" w:fill="auto"/>
          </w:tcPr>
          <w:p w14:paraId="4118F72B" w14:textId="77777777" w:rsidR="00902BE2" w:rsidRPr="00CB5EDB" w:rsidRDefault="00902BE2" w:rsidP="00902BE2">
            <w:r w:rsidRPr="001B5555">
              <w:t>NEUCA S.A.</w:t>
            </w:r>
          </w:p>
          <w:p w14:paraId="75CF15E4" w14:textId="1C663B88" w:rsidR="00902BE2" w:rsidRPr="00CB5EDB" w:rsidRDefault="009E394D" w:rsidP="00902BE2">
            <w:r>
              <w:t>Forteczna 35-37</w:t>
            </w:r>
          </w:p>
          <w:p w14:paraId="2487D3E6" w14:textId="77777777" w:rsidR="00902BE2" w:rsidRPr="00CB5EDB" w:rsidRDefault="00902BE2" w:rsidP="00902BE2">
            <w:pPr>
              <w:jc w:val="both"/>
            </w:pPr>
            <w:r w:rsidRPr="001B5555">
              <w:t>87-100</w:t>
            </w:r>
            <w:r w:rsidRPr="00CB5EDB">
              <w:t xml:space="preserve"> </w:t>
            </w:r>
            <w:r w:rsidRPr="001B5555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D8F301" w14:textId="77777777" w:rsidR="00902BE2" w:rsidRPr="00CB5EDB" w:rsidRDefault="00902BE2" w:rsidP="00902BE2">
            <w:pPr>
              <w:jc w:val="center"/>
            </w:pPr>
            <w:r w:rsidRPr="001B5555">
              <w:t>117 180.00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EF15AC" w14:textId="49955055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037AAFE" w14:textId="77777777" w:rsidR="00902BE2" w:rsidRPr="00C5063C" w:rsidRDefault="00902BE2" w:rsidP="00902BE2">
            <w:pPr>
              <w:jc w:val="center"/>
            </w:pPr>
          </w:p>
          <w:p w14:paraId="72A78B24" w14:textId="77777777" w:rsidR="00902BE2" w:rsidRPr="00C5063C" w:rsidRDefault="00902BE2" w:rsidP="00902BE2">
            <w:pPr>
              <w:jc w:val="center"/>
            </w:pPr>
          </w:p>
          <w:p w14:paraId="65C117A3" w14:textId="2091DF1D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1F5D0D" w14:textId="17292724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416EFA" w14:textId="20CF4E1F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ACB4F0F" w14:textId="77777777" w:rsidTr="00902BE2">
        <w:tc>
          <w:tcPr>
            <w:tcW w:w="709" w:type="dxa"/>
            <w:shd w:val="clear" w:color="auto" w:fill="auto"/>
            <w:vAlign w:val="center"/>
          </w:tcPr>
          <w:p w14:paraId="6E87453E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784EFD" w14:textId="77777777" w:rsidR="00902BE2" w:rsidRPr="00CB5EDB" w:rsidRDefault="00902BE2" w:rsidP="00902BE2">
            <w:pPr>
              <w:jc w:val="center"/>
            </w:pPr>
            <w:r w:rsidRPr="001B5555">
              <w:t>1</w:t>
            </w:r>
          </w:p>
        </w:tc>
        <w:tc>
          <w:tcPr>
            <w:tcW w:w="2409" w:type="dxa"/>
            <w:shd w:val="clear" w:color="auto" w:fill="auto"/>
          </w:tcPr>
          <w:p w14:paraId="56CCFD0B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607B164D" w14:textId="07E42786" w:rsidR="00902BE2" w:rsidRPr="00CB5EDB" w:rsidRDefault="00902BE2" w:rsidP="00902BE2">
            <w:r w:rsidRPr="001B5555">
              <w:t>Sp. z o.o.</w:t>
            </w:r>
          </w:p>
          <w:p w14:paraId="6D13725E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1E177DA8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3C531A" w14:textId="77777777" w:rsidR="00902BE2" w:rsidRPr="00CB5EDB" w:rsidRDefault="00902BE2" w:rsidP="00902BE2">
            <w:pPr>
              <w:jc w:val="center"/>
            </w:pPr>
            <w:r w:rsidRPr="001B5555">
              <w:t>18 366.00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4CC158" w14:textId="4BF4BE06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72ABFF4" w14:textId="77777777" w:rsidR="00902BE2" w:rsidRPr="00C5063C" w:rsidRDefault="00902BE2" w:rsidP="00902BE2">
            <w:pPr>
              <w:jc w:val="center"/>
            </w:pPr>
          </w:p>
          <w:p w14:paraId="0E12A9F8" w14:textId="77777777" w:rsidR="00902BE2" w:rsidRPr="00C5063C" w:rsidRDefault="00902BE2" w:rsidP="00902BE2">
            <w:pPr>
              <w:jc w:val="center"/>
            </w:pPr>
          </w:p>
          <w:p w14:paraId="1BF3422C" w14:textId="7D0F36A7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A22FF3" w14:textId="4BB0A146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165517" w14:textId="5227D6F7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0F253B9" w14:textId="77777777" w:rsidTr="00902BE2">
        <w:tc>
          <w:tcPr>
            <w:tcW w:w="709" w:type="dxa"/>
            <w:shd w:val="clear" w:color="auto" w:fill="auto"/>
            <w:vAlign w:val="center"/>
          </w:tcPr>
          <w:p w14:paraId="14A4EE62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659E9DD" w14:textId="77777777" w:rsidR="00902BE2" w:rsidRPr="00CB5EDB" w:rsidRDefault="00902BE2" w:rsidP="00902BE2">
            <w:pPr>
              <w:jc w:val="center"/>
            </w:pPr>
            <w:r w:rsidRPr="001B5555">
              <w:t>2</w:t>
            </w:r>
          </w:p>
        </w:tc>
        <w:tc>
          <w:tcPr>
            <w:tcW w:w="2409" w:type="dxa"/>
            <w:shd w:val="clear" w:color="auto" w:fill="auto"/>
          </w:tcPr>
          <w:p w14:paraId="5B6A98D9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126D88F9" w14:textId="11148623" w:rsidR="00902BE2" w:rsidRPr="00CB5EDB" w:rsidRDefault="00902BE2" w:rsidP="00902BE2">
            <w:r w:rsidRPr="001B5555">
              <w:t>Sp. z o.o.</w:t>
            </w:r>
          </w:p>
          <w:p w14:paraId="0F2C6917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35C84669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F4206AE" w14:textId="77777777" w:rsidR="00902BE2" w:rsidRPr="00CB5EDB" w:rsidRDefault="00902BE2" w:rsidP="00902BE2">
            <w:pPr>
              <w:jc w:val="center"/>
            </w:pPr>
            <w:r w:rsidRPr="001B5555">
              <w:t>17 235.45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072791" w14:textId="5D6EA815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9330C1C" w14:textId="77777777" w:rsidR="00902BE2" w:rsidRPr="00C5063C" w:rsidRDefault="00902BE2" w:rsidP="00902BE2">
            <w:pPr>
              <w:jc w:val="center"/>
            </w:pPr>
          </w:p>
          <w:p w14:paraId="36649040" w14:textId="77777777" w:rsidR="00902BE2" w:rsidRPr="00C5063C" w:rsidRDefault="00902BE2" w:rsidP="00902BE2">
            <w:pPr>
              <w:jc w:val="center"/>
            </w:pPr>
          </w:p>
          <w:p w14:paraId="1ACF99EE" w14:textId="4AFEA750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859DCC" w14:textId="26658D84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0376D3" w14:textId="20F2D88C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31F48773" w14:textId="77777777" w:rsidTr="00902BE2">
        <w:tc>
          <w:tcPr>
            <w:tcW w:w="709" w:type="dxa"/>
            <w:shd w:val="clear" w:color="auto" w:fill="auto"/>
            <w:vAlign w:val="center"/>
          </w:tcPr>
          <w:p w14:paraId="6B82963A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CA2DDB" w14:textId="77777777" w:rsidR="00902BE2" w:rsidRPr="00CB5EDB" w:rsidRDefault="00902BE2" w:rsidP="00902BE2">
            <w:pPr>
              <w:jc w:val="center"/>
            </w:pPr>
            <w:r w:rsidRPr="001B5555">
              <w:t>3</w:t>
            </w:r>
          </w:p>
        </w:tc>
        <w:tc>
          <w:tcPr>
            <w:tcW w:w="2409" w:type="dxa"/>
            <w:shd w:val="clear" w:color="auto" w:fill="auto"/>
          </w:tcPr>
          <w:p w14:paraId="176AF710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664DD018" w14:textId="23769626" w:rsidR="00902BE2" w:rsidRPr="00CB5EDB" w:rsidRDefault="00902BE2" w:rsidP="00902BE2">
            <w:r w:rsidRPr="001B5555">
              <w:t>Sp. z o.o.</w:t>
            </w:r>
          </w:p>
          <w:p w14:paraId="523528FF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5C729747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225410" w14:textId="77777777" w:rsidR="00902BE2" w:rsidRPr="00CB5EDB" w:rsidRDefault="00902BE2" w:rsidP="00902BE2">
            <w:pPr>
              <w:jc w:val="center"/>
            </w:pPr>
            <w:r w:rsidRPr="001B5555">
              <w:t>40 550.00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FFB86A" w14:textId="1F6A334D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83ECC8A" w14:textId="77777777" w:rsidR="00902BE2" w:rsidRPr="00C5063C" w:rsidRDefault="00902BE2" w:rsidP="00902BE2">
            <w:pPr>
              <w:jc w:val="center"/>
            </w:pPr>
          </w:p>
          <w:p w14:paraId="2C39B37C" w14:textId="77777777" w:rsidR="00902BE2" w:rsidRPr="00C5063C" w:rsidRDefault="00902BE2" w:rsidP="00902BE2">
            <w:pPr>
              <w:jc w:val="center"/>
            </w:pPr>
          </w:p>
          <w:p w14:paraId="26197E19" w14:textId="3CA75E5C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5282BD" w14:textId="7BDBBFBE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6E6A66" w14:textId="3857D170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FA4A86C" w14:textId="77777777" w:rsidTr="00902BE2">
        <w:tc>
          <w:tcPr>
            <w:tcW w:w="709" w:type="dxa"/>
            <w:shd w:val="clear" w:color="auto" w:fill="auto"/>
            <w:vAlign w:val="center"/>
          </w:tcPr>
          <w:p w14:paraId="0CFD09B1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6986A4" w14:textId="77777777" w:rsidR="00902BE2" w:rsidRPr="00CB5EDB" w:rsidRDefault="00902BE2" w:rsidP="00902BE2">
            <w:pPr>
              <w:jc w:val="center"/>
            </w:pPr>
            <w:r w:rsidRPr="001B5555">
              <w:t>4</w:t>
            </w:r>
          </w:p>
        </w:tc>
        <w:tc>
          <w:tcPr>
            <w:tcW w:w="2409" w:type="dxa"/>
            <w:shd w:val="clear" w:color="auto" w:fill="auto"/>
          </w:tcPr>
          <w:p w14:paraId="55E25B8A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</w:t>
            </w:r>
          </w:p>
          <w:p w14:paraId="055F3C64" w14:textId="67DEA19C" w:rsidR="00902BE2" w:rsidRPr="00CB5EDB" w:rsidRDefault="00902BE2" w:rsidP="00902BE2">
            <w:r w:rsidRPr="001B5555">
              <w:t>Sp. z o.o.</w:t>
            </w:r>
          </w:p>
          <w:p w14:paraId="319C70A4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599A12C7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CF35E9" w14:textId="77777777" w:rsidR="00902BE2" w:rsidRPr="00CB5EDB" w:rsidRDefault="00902BE2" w:rsidP="00902BE2">
            <w:pPr>
              <w:jc w:val="center"/>
            </w:pPr>
            <w:r w:rsidRPr="001B5555">
              <w:t>2 224.35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53E869" w14:textId="1C0A8171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A149807" w14:textId="77777777" w:rsidR="00902BE2" w:rsidRPr="00C5063C" w:rsidRDefault="00902BE2" w:rsidP="00902BE2">
            <w:pPr>
              <w:jc w:val="center"/>
            </w:pPr>
          </w:p>
          <w:p w14:paraId="6319256C" w14:textId="77777777" w:rsidR="00902BE2" w:rsidRPr="00C5063C" w:rsidRDefault="00902BE2" w:rsidP="00902BE2">
            <w:pPr>
              <w:jc w:val="center"/>
            </w:pPr>
          </w:p>
          <w:p w14:paraId="1FFD4D05" w14:textId="56BD9B1E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C07E9E5" w14:textId="42F4A38B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A4E9A9" w14:textId="3E32D693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4C5CAAC1" w14:textId="77777777" w:rsidTr="00902BE2">
        <w:tc>
          <w:tcPr>
            <w:tcW w:w="709" w:type="dxa"/>
            <w:shd w:val="clear" w:color="auto" w:fill="auto"/>
            <w:vAlign w:val="center"/>
          </w:tcPr>
          <w:p w14:paraId="6ADE21A1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BD1AFE" w14:textId="77777777" w:rsidR="00902BE2" w:rsidRPr="00CB5EDB" w:rsidRDefault="00902BE2" w:rsidP="00902BE2">
            <w:pPr>
              <w:jc w:val="center"/>
            </w:pPr>
            <w:r w:rsidRPr="001B5555">
              <w:t>5</w:t>
            </w:r>
          </w:p>
        </w:tc>
        <w:tc>
          <w:tcPr>
            <w:tcW w:w="2409" w:type="dxa"/>
            <w:shd w:val="clear" w:color="auto" w:fill="auto"/>
          </w:tcPr>
          <w:p w14:paraId="64E4A7DA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7FC165B3" w14:textId="62EACDC3" w:rsidR="00902BE2" w:rsidRPr="00CB5EDB" w:rsidRDefault="00902BE2" w:rsidP="00902BE2">
            <w:r w:rsidRPr="001B5555">
              <w:t>Sp. z o.o.</w:t>
            </w:r>
          </w:p>
          <w:p w14:paraId="396785A7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537F3ACC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2FF89DC" w14:textId="77777777" w:rsidR="00902BE2" w:rsidRPr="00CB5EDB" w:rsidRDefault="00902BE2" w:rsidP="00902BE2">
            <w:pPr>
              <w:jc w:val="center"/>
            </w:pPr>
            <w:r w:rsidRPr="001B5555">
              <w:t>8 822.60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58B063" w14:textId="3F5E9F64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C159EF0" w14:textId="77777777" w:rsidR="00902BE2" w:rsidRPr="00C5063C" w:rsidRDefault="00902BE2" w:rsidP="00902BE2">
            <w:pPr>
              <w:jc w:val="center"/>
            </w:pPr>
          </w:p>
          <w:p w14:paraId="547F2E55" w14:textId="77777777" w:rsidR="00902BE2" w:rsidRPr="00C5063C" w:rsidRDefault="00902BE2" w:rsidP="00902BE2">
            <w:pPr>
              <w:jc w:val="center"/>
            </w:pPr>
          </w:p>
          <w:p w14:paraId="01CFBF06" w14:textId="2E216838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739C48" w14:textId="52A7F10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3F5996" w14:textId="0FD76F38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59A808D1" w14:textId="77777777" w:rsidTr="00902BE2">
        <w:tc>
          <w:tcPr>
            <w:tcW w:w="709" w:type="dxa"/>
            <w:shd w:val="clear" w:color="auto" w:fill="auto"/>
            <w:vAlign w:val="center"/>
          </w:tcPr>
          <w:p w14:paraId="1A0F9119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23E1D88" w14:textId="77777777" w:rsidR="00902BE2" w:rsidRPr="00CB5EDB" w:rsidRDefault="00902BE2" w:rsidP="00902BE2">
            <w:pPr>
              <w:jc w:val="center"/>
            </w:pPr>
            <w:r w:rsidRPr="001B5555">
              <w:t>6</w:t>
            </w:r>
          </w:p>
        </w:tc>
        <w:tc>
          <w:tcPr>
            <w:tcW w:w="2409" w:type="dxa"/>
            <w:shd w:val="clear" w:color="auto" w:fill="auto"/>
          </w:tcPr>
          <w:p w14:paraId="5CA33561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03FFE61E" w14:textId="33083342" w:rsidR="00902BE2" w:rsidRPr="00CB5EDB" w:rsidRDefault="00902BE2" w:rsidP="00902BE2">
            <w:r w:rsidRPr="001B5555">
              <w:t>Sp. z o.o.</w:t>
            </w:r>
          </w:p>
          <w:p w14:paraId="0B2BBC1B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27DC1BEC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27E47B" w14:textId="77777777" w:rsidR="00902BE2" w:rsidRPr="00CB5EDB" w:rsidRDefault="00902BE2" w:rsidP="00902BE2">
            <w:pPr>
              <w:jc w:val="center"/>
            </w:pPr>
            <w:r w:rsidRPr="001B5555">
              <w:t>5 370.30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7521EC" w14:textId="56D2759C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2F6B956" w14:textId="77777777" w:rsidR="00902BE2" w:rsidRPr="00C5063C" w:rsidRDefault="00902BE2" w:rsidP="00902BE2">
            <w:pPr>
              <w:jc w:val="center"/>
            </w:pPr>
          </w:p>
          <w:p w14:paraId="2E310603" w14:textId="77777777" w:rsidR="00902BE2" w:rsidRPr="00C5063C" w:rsidRDefault="00902BE2" w:rsidP="00902BE2">
            <w:pPr>
              <w:jc w:val="center"/>
            </w:pPr>
          </w:p>
          <w:p w14:paraId="4187C3B9" w14:textId="29C07EE7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A3090B" w14:textId="58D12747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89EA836" w14:textId="6ADCB3F2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374A0184" w14:textId="77777777" w:rsidTr="00902BE2">
        <w:tc>
          <w:tcPr>
            <w:tcW w:w="709" w:type="dxa"/>
            <w:shd w:val="clear" w:color="auto" w:fill="auto"/>
            <w:vAlign w:val="center"/>
          </w:tcPr>
          <w:p w14:paraId="1E6714AB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3909652" w14:textId="77777777" w:rsidR="00902BE2" w:rsidRPr="00CB5EDB" w:rsidRDefault="00902BE2" w:rsidP="00902BE2">
            <w:pPr>
              <w:jc w:val="center"/>
            </w:pPr>
            <w:r w:rsidRPr="001B5555">
              <w:t>7</w:t>
            </w:r>
          </w:p>
        </w:tc>
        <w:tc>
          <w:tcPr>
            <w:tcW w:w="2409" w:type="dxa"/>
            <w:shd w:val="clear" w:color="auto" w:fill="auto"/>
          </w:tcPr>
          <w:p w14:paraId="4C19AC7F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0CE3BC75" w14:textId="7C43B23C" w:rsidR="00902BE2" w:rsidRPr="00CB5EDB" w:rsidRDefault="00902BE2" w:rsidP="00902BE2">
            <w:r w:rsidRPr="001B5555">
              <w:t>Sp. z o.o.</w:t>
            </w:r>
          </w:p>
          <w:p w14:paraId="17C180F0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757C4602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B96BE3A" w14:textId="77777777" w:rsidR="00902BE2" w:rsidRPr="00CB5EDB" w:rsidRDefault="00902BE2" w:rsidP="00902BE2">
            <w:pPr>
              <w:jc w:val="center"/>
            </w:pPr>
            <w:r w:rsidRPr="001B5555">
              <w:t>23 508.00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0C8885" w14:textId="2FF02CFF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BFB03A3" w14:textId="77777777" w:rsidR="00902BE2" w:rsidRPr="00C5063C" w:rsidRDefault="00902BE2" w:rsidP="00902BE2">
            <w:pPr>
              <w:jc w:val="center"/>
            </w:pPr>
          </w:p>
          <w:p w14:paraId="57C74540" w14:textId="77777777" w:rsidR="00902BE2" w:rsidRPr="00C5063C" w:rsidRDefault="00902BE2" w:rsidP="00902BE2">
            <w:pPr>
              <w:jc w:val="center"/>
            </w:pPr>
          </w:p>
          <w:p w14:paraId="28F3CE21" w14:textId="12B89B91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DE1ACC" w14:textId="4F34D20E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B7050F" w14:textId="386B4EC2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51523591" w14:textId="77777777" w:rsidTr="00902BE2">
        <w:tc>
          <w:tcPr>
            <w:tcW w:w="709" w:type="dxa"/>
            <w:shd w:val="clear" w:color="auto" w:fill="auto"/>
            <w:vAlign w:val="center"/>
          </w:tcPr>
          <w:p w14:paraId="2D29028A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533CF4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2409" w:type="dxa"/>
            <w:shd w:val="clear" w:color="auto" w:fill="auto"/>
          </w:tcPr>
          <w:p w14:paraId="3785262F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295627CC" w14:textId="0FFB51FE" w:rsidR="00902BE2" w:rsidRPr="00CB5EDB" w:rsidRDefault="00902BE2" w:rsidP="00902BE2">
            <w:r w:rsidRPr="001B5555">
              <w:t>Sp. z o.o.</w:t>
            </w:r>
          </w:p>
          <w:p w14:paraId="694177B3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0F9A0FE2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5FFC43" w14:textId="77777777" w:rsidR="00902BE2" w:rsidRPr="00CB5EDB" w:rsidRDefault="00902BE2" w:rsidP="00902BE2">
            <w:pPr>
              <w:jc w:val="center"/>
            </w:pPr>
            <w:r w:rsidRPr="001B5555">
              <w:t>333 760.00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5D61CC" w14:textId="07B942FE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94BCDEE" w14:textId="77777777" w:rsidR="00902BE2" w:rsidRPr="00C5063C" w:rsidRDefault="00902BE2" w:rsidP="00902BE2">
            <w:pPr>
              <w:jc w:val="center"/>
            </w:pPr>
          </w:p>
          <w:p w14:paraId="1C28247D" w14:textId="77777777" w:rsidR="00902BE2" w:rsidRPr="00C5063C" w:rsidRDefault="00902BE2" w:rsidP="00902BE2">
            <w:pPr>
              <w:jc w:val="center"/>
            </w:pPr>
          </w:p>
          <w:p w14:paraId="6B8A87BB" w14:textId="4B0CA102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7D7F37" w14:textId="3E899C26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7862BFC" w14:textId="40383027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C166F2D" w14:textId="77777777" w:rsidTr="00902BE2">
        <w:tc>
          <w:tcPr>
            <w:tcW w:w="709" w:type="dxa"/>
            <w:shd w:val="clear" w:color="auto" w:fill="auto"/>
            <w:vAlign w:val="center"/>
          </w:tcPr>
          <w:p w14:paraId="59DDDF67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D0698E" w14:textId="77777777" w:rsidR="00902BE2" w:rsidRPr="00CB5EDB" w:rsidRDefault="00902BE2" w:rsidP="00902BE2">
            <w:pPr>
              <w:jc w:val="center"/>
            </w:pPr>
            <w:r w:rsidRPr="001B5555">
              <w:t>9</w:t>
            </w:r>
          </w:p>
        </w:tc>
        <w:tc>
          <w:tcPr>
            <w:tcW w:w="2409" w:type="dxa"/>
            <w:shd w:val="clear" w:color="auto" w:fill="auto"/>
          </w:tcPr>
          <w:p w14:paraId="24DD410B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696E3F14" w14:textId="0A16B9A9" w:rsidR="00902BE2" w:rsidRPr="00CB5EDB" w:rsidRDefault="00902BE2" w:rsidP="00902BE2">
            <w:r w:rsidRPr="001B5555">
              <w:t>Sp. z o.o.</w:t>
            </w:r>
          </w:p>
          <w:p w14:paraId="4576E1F2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7CC6C82B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FA0FDB" w14:textId="77777777" w:rsidR="00902BE2" w:rsidRPr="00CB5EDB" w:rsidRDefault="00902BE2" w:rsidP="00902BE2">
            <w:pPr>
              <w:jc w:val="center"/>
            </w:pPr>
            <w:r w:rsidRPr="001B5555">
              <w:t>11 731.50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3F36AD" w14:textId="469C138C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CA6B15B" w14:textId="77777777" w:rsidR="00902BE2" w:rsidRPr="00C5063C" w:rsidRDefault="00902BE2" w:rsidP="00902BE2">
            <w:pPr>
              <w:jc w:val="center"/>
            </w:pPr>
          </w:p>
          <w:p w14:paraId="51EEE58C" w14:textId="77777777" w:rsidR="00902BE2" w:rsidRPr="00C5063C" w:rsidRDefault="00902BE2" w:rsidP="00902BE2">
            <w:pPr>
              <w:jc w:val="center"/>
            </w:pPr>
          </w:p>
          <w:p w14:paraId="7C387575" w14:textId="54E8FE81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2156E6" w14:textId="0978821E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0F9D68" w14:textId="6F2477E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27EC227" w14:textId="77777777" w:rsidTr="00902BE2">
        <w:tc>
          <w:tcPr>
            <w:tcW w:w="709" w:type="dxa"/>
            <w:shd w:val="clear" w:color="auto" w:fill="auto"/>
            <w:vAlign w:val="center"/>
          </w:tcPr>
          <w:p w14:paraId="33B40DBB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7F867E" w14:textId="77777777" w:rsidR="00902BE2" w:rsidRPr="00CB5EDB" w:rsidRDefault="00902BE2" w:rsidP="00902BE2">
            <w:pPr>
              <w:jc w:val="center"/>
            </w:pPr>
            <w:r w:rsidRPr="001B5555">
              <w:t>10</w:t>
            </w:r>
          </w:p>
        </w:tc>
        <w:tc>
          <w:tcPr>
            <w:tcW w:w="2409" w:type="dxa"/>
            <w:shd w:val="clear" w:color="auto" w:fill="auto"/>
          </w:tcPr>
          <w:p w14:paraId="5C17BC6B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40575528" w14:textId="571502C2" w:rsidR="00902BE2" w:rsidRPr="00CB5EDB" w:rsidRDefault="00902BE2" w:rsidP="00902BE2">
            <w:r w:rsidRPr="001B5555">
              <w:t>Sp. z o.o.</w:t>
            </w:r>
          </w:p>
          <w:p w14:paraId="716AC103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277B75FF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66A6C50" w14:textId="77777777" w:rsidR="00902BE2" w:rsidRPr="00CB5EDB" w:rsidRDefault="00902BE2" w:rsidP="00902BE2">
            <w:pPr>
              <w:jc w:val="center"/>
            </w:pPr>
            <w:r w:rsidRPr="001B5555">
              <w:t>6 314.00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CA0722" w14:textId="65191CA1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F6C376A" w14:textId="77777777" w:rsidR="00902BE2" w:rsidRPr="00C5063C" w:rsidRDefault="00902BE2" w:rsidP="00902BE2">
            <w:pPr>
              <w:jc w:val="center"/>
            </w:pPr>
          </w:p>
          <w:p w14:paraId="459698B3" w14:textId="77777777" w:rsidR="00902BE2" w:rsidRPr="00C5063C" w:rsidRDefault="00902BE2" w:rsidP="00902BE2">
            <w:pPr>
              <w:jc w:val="center"/>
            </w:pPr>
          </w:p>
          <w:p w14:paraId="006EC7B5" w14:textId="3D6CF7E6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80ADE6" w14:textId="186F0979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9BFE7D" w14:textId="76CB3567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263DE92" w14:textId="77777777" w:rsidTr="00902BE2">
        <w:tc>
          <w:tcPr>
            <w:tcW w:w="709" w:type="dxa"/>
            <w:shd w:val="clear" w:color="auto" w:fill="auto"/>
            <w:vAlign w:val="center"/>
          </w:tcPr>
          <w:p w14:paraId="53EB033F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9E860C0" w14:textId="77777777" w:rsidR="00902BE2" w:rsidRPr="00CB5EDB" w:rsidRDefault="00902BE2" w:rsidP="00902BE2">
            <w:pPr>
              <w:jc w:val="center"/>
            </w:pPr>
            <w:r w:rsidRPr="001B5555">
              <w:t>11</w:t>
            </w:r>
          </w:p>
        </w:tc>
        <w:tc>
          <w:tcPr>
            <w:tcW w:w="2409" w:type="dxa"/>
            <w:shd w:val="clear" w:color="auto" w:fill="auto"/>
          </w:tcPr>
          <w:p w14:paraId="58C2F537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62D4A6ED" w14:textId="15A43CF3" w:rsidR="00902BE2" w:rsidRPr="00CB5EDB" w:rsidRDefault="00902BE2" w:rsidP="00902BE2">
            <w:r w:rsidRPr="001B5555">
              <w:lastRenderedPageBreak/>
              <w:t>Sp. z o.o.</w:t>
            </w:r>
          </w:p>
          <w:p w14:paraId="1314B1A2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1BEF5E08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F72C00" w14:textId="77777777" w:rsidR="00902BE2" w:rsidRPr="00CB5EDB" w:rsidRDefault="00902BE2" w:rsidP="00902BE2">
            <w:pPr>
              <w:jc w:val="center"/>
            </w:pPr>
            <w:r w:rsidRPr="001B5555">
              <w:lastRenderedPageBreak/>
              <w:t>7 365.40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5FE6B3" w14:textId="6CCCB770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4A629D2" w14:textId="77777777" w:rsidR="00902BE2" w:rsidRPr="00C5063C" w:rsidRDefault="00902BE2" w:rsidP="00902BE2">
            <w:pPr>
              <w:jc w:val="center"/>
            </w:pPr>
          </w:p>
          <w:p w14:paraId="759F0094" w14:textId="77777777" w:rsidR="00902BE2" w:rsidRPr="00C5063C" w:rsidRDefault="00902BE2" w:rsidP="00902BE2">
            <w:pPr>
              <w:jc w:val="center"/>
            </w:pPr>
          </w:p>
          <w:p w14:paraId="7AC1AF3C" w14:textId="6FE61CCF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222DAD" w14:textId="69EC1287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lastRenderedPageBreak/>
              <w:t xml:space="preserve">minimum </w:t>
            </w:r>
            <w:r w:rsidRPr="00902BE2">
              <w:rPr>
                <w:sz w:val="18"/>
                <w:szCs w:val="18"/>
              </w:rPr>
              <w:lastRenderedPageBreak/>
              <w:t>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3F3F16" w14:textId="208FC373" w:rsidR="00902BE2" w:rsidRPr="00CB5EDB" w:rsidRDefault="00902BE2" w:rsidP="00902BE2">
            <w:pPr>
              <w:jc w:val="center"/>
            </w:pPr>
            <w:r w:rsidRPr="001B5555">
              <w:lastRenderedPageBreak/>
              <w:t>60 dni</w:t>
            </w:r>
          </w:p>
        </w:tc>
      </w:tr>
      <w:tr w:rsidR="00902BE2" w:rsidRPr="00075CD0" w14:paraId="59F7C2E4" w14:textId="77777777" w:rsidTr="00902BE2">
        <w:tc>
          <w:tcPr>
            <w:tcW w:w="709" w:type="dxa"/>
            <w:shd w:val="clear" w:color="auto" w:fill="auto"/>
            <w:vAlign w:val="center"/>
          </w:tcPr>
          <w:p w14:paraId="7C5E6DFD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DAE7E51" w14:textId="77777777" w:rsidR="00902BE2" w:rsidRPr="00CB5EDB" w:rsidRDefault="00902BE2" w:rsidP="00902BE2">
            <w:pPr>
              <w:jc w:val="center"/>
            </w:pPr>
            <w:r w:rsidRPr="001B5555">
              <w:t>12</w:t>
            </w:r>
          </w:p>
        </w:tc>
        <w:tc>
          <w:tcPr>
            <w:tcW w:w="2409" w:type="dxa"/>
            <w:shd w:val="clear" w:color="auto" w:fill="auto"/>
          </w:tcPr>
          <w:p w14:paraId="0185DBAF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3A30C98F" w14:textId="4A462EFF" w:rsidR="00902BE2" w:rsidRPr="00CB5EDB" w:rsidRDefault="00902BE2" w:rsidP="00902BE2">
            <w:r w:rsidRPr="001B5555">
              <w:t>Sp. z o.o.</w:t>
            </w:r>
          </w:p>
          <w:p w14:paraId="7CB14E82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391DD015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C47D09" w14:textId="77777777" w:rsidR="00902BE2" w:rsidRPr="00CB5EDB" w:rsidRDefault="00902BE2" w:rsidP="00902BE2">
            <w:pPr>
              <w:jc w:val="center"/>
            </w:pPr>
            <w:r w:rsidRPr="001B5555">
              <w:t>13 448.50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FDA014" w14:textId="4649D6AA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9BD00F7" w14:textId="77777777" w:rsidR="00902BE2" w:rsidRPr="00C5063C" w:rsidRDefault="00902BE2" w:rsidP="00902BE2">
            <w:pPr>
              <w:jc w:val="center"/>
            </w:pPr>
          </w:p>
          <w:p w14:paraId="02DAC8F8" w14:textId="77777777" w:rsidR="00902BE2" w:rsidRPr="00C5063C" w:rsidRDefault="00902BE2" w:rsidP="00902BE2">
            <w:pPr>
              <w:jc w:val="center"/>
            </w:pPr>
          </w:p>
          <w:p w14:paraId="2389D6BD" w14:textId="1E5C7F47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F308FE" w14:textId="5D8B8E93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ACB711" w14:textId="4DE98EB2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D0B30F1" w14:textId="77777777" w:rsidTr="00902BE2">
        <w:tc>
          <w:tcPr>
            <w:tcW w:w="709" w:type="dxa"/>
            <w:shd w:val="clear" w:color="auto" w:fill="auto"/>
            <w:vAlign w:val="center"/>
          </w:tcPr>
          <w:p w14:paraId="10FC9C1F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5FDFBF9" w14:textId="77777777" w:rsidR="00902BE2" w:rsidRPr="00CB5EDB" w:rsidRDefault="00902BE2" w:rsidP="00902BE2">
            <w:pPr>
              <w:jc w:val="center"/>
            </w:pPr>
            <w:r w:rsidRPr="001B5555">
              <w:t>13</w:t>
            </w:r>
          </w:p>
        </w:tc>
        <w:tc>
          <w:tcPr>
            <w:tcW w:w="2409" w:type="dxa"/>
            <w:shd w:val="clear" w:color="auto" w:fill="auto"/>
          </w:tcPr>
          <w:p w14:paraId="2A4283B9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3BB84777" w14:textId="07498366" w:rsidR="00902BE2" w:rsidRPr="00CB5EDB" w:rsidRDefault="00902BE2" w:rsidP="00902BE2">
            <w:r w:rsidRPr="001B5555">
              <w:t>Sp. z o.o.</w:t>
            </w:r>
          </w:p>
          <w:p w14:paraId="279A6910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69BD5391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3BC9D4" w14:textId="77777777" w:rsidR="00902BE2" w:rsidRPr="00CB5EDB" w:rsidRDefault="00902BE2" w:rsidP="00902BE2">
            <w:pPr>
              <w:jc w:val="center"/>
            </w:pPr>
            <w:r w:rsidRPr="001B5555">
              <w:t>17 875.55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BA8FEC" w14:textId="14140EB8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0856A54" w14:textId="77777777" w:rsidR="00902BE2" w:rsidRPr="00C5063C" w:rsidRDefault="00902BE2" w:rsidP="00902BE2">
            <w:pPr>
              <w:jc w:val="center"/>
            </w:pPr>
          </w:p>
          <w:p w14:paraId="794D0F46" w14:textId="77777777" w:rsidR="00902BE2" w:rsidRPr="00C5063C" w:rsidRDefault="00902BE2" w:rsidP="00902BE2">
            <w:pPr>
              <w:jc w:val="center"/>
            </w:pPr>
          </w:p>
          <w:p w14:paraId="65F72EA8" w14:textId="1C4FECD0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303CA2" w14:textId="413CAF1F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92DBE8" w14:textId="5016FDA5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34B5B4AF" w14:textId="77777777" w:rsidTr="00902BE2">
        <w:tc>
          <w:tcPr>
            <w:tcW w:w="709" w:type="dxa"/>
            <w:shd w:val="clear" w:color="auto" w:fill="auto"/>
            <w:vAlign w:val="center"/>
          </w:tcPr>
          <w:p w14:paraId="21616957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112F5A4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2409" w:type="dxa"/>
            <w:shd w:val="clear" w:color="auto" w:fill="auto"/>
          </w:tcPr>
          <w:p w14:paraId="032DBFE1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3F664F8C" w14:textId="54C420DE" w:rsidR="00902BE2" w:rsidRPr="00CB5EDB" w:rsidRDefault="00902BE2" w:rsidP="00902BE2">
            <w:r w:rsidRPr="001B5555">
              <w:t>Sp. z o.o.</w:t>
            </w:r>
          </w:p>
          <w:p w14:paraId="530685D3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3C48D2EF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D0E826" w14:textId="77777777" w:rsidR="00902BE2" w:rsidRPr="00CB5EDB" w:rsidRDefault="00902BE2" w:rsidP="00902BE2">
            <w:pPr>
              <w:jc w:val="center"/>
            </w:pPr>
            <w:r w:rsidRPr="001B5555">
              <w:t>28 951.00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66E506" w14:textId="1D0D846D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A9E0923" w14:textId="77777777" w:rsidR="00902BE2" w:rsidRPr="00C5063C" w:rsidRDefault="00902BE2" w:rsidP="00902BE2">
            <w:pPr>
              <w:jc w:val="center"/>
            </w:pPr>
          </w:p>
          <w:p w14:paraId="0BD15EC2" w14:textId="77777777" w:rsidR="00902BE2" w:rsidRPr="00C5063C" w:rsidRDefault="00902BE2" w:rsidP="00902BE2">
            <w:pPr>
              <w:jc w:val="center"/>
            </w:pPr>
          </w:p>
          <w:p w14:paraId="005ACA18" w14:textId="7A2CE02F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6D149B" w14:textId="26A1759E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BC8136" w14:textId="1B2A02B2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CF2BDEB" w14:textId="77777777" w:rsidTr="00902BE2">
        <w:tc>
          <w:tcPr>
            <w:tcW w:w="709" w:type="dxa"/>
            <w:shd w:val="clear" w:color="auto" w:fill="auto"/>
            <w:vAlign w:val="center"/>
          </w:tcPr>
          <w:p w14:paraId="39E15CAA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5ACBD5A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2409" w:type="dxa"/>
            <w:shd w:val="clear" w:color="auto" w:fill="auto"/>
          </w:tcPr>
          <w:p w14:paraId="22B99D11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1EE8E623" w14:textId="0D26C0A8" w:rsidR="00902BE2" w:rsidRPr="00CB5EDB" w:rsidRDefault="00902BE2" w:rsidP="00902BE2">
            <w:r w:rsidRPr="001B5555">
              <w:t>Sp. z o.o.</w:t>
            </w:r>
          </w:p>
          <w:p w14:paraId="67D18848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6C661B81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43A0C8A" w14:textId="77777777" w:rsidR="00902BE2" w:rsidRPr="00CB5EDB" w:rsidRDefault="00902BE2" w:rsidP="00902BE2">
            <w:pPr>
              <w:jc w:val="center"/>
            </w:pPr>
            <w:r w:rsidRPr="001B5555">
              <w:t>35 481.60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FFDA87" w14:textId="35B62767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81271DC" w14:textId="77777777" w:rsidR="00902BE2" w:rsidRPr="00C5063C" w:rsidRDefault="00902BE2" w:rsidP="00902BE2">
            <w:pPr>
              <w:jc w:val="center"/>
            </w:pPr>
          </w:p>
          <w:p w14:paraId="66A6DDC9" w14:textId="77777777" w:rsidR="00902BE2" w:rsidRPr="00C5063C" w:rsidRDefault="00902BE2" w:rsidP="00902BE2">
            <w:pPr>
              <w:jc w:val="center"/>
            </w:pPr>
          </w:p>
          <w:p w14:paraId="5FACC618" w14:textId="2A975232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6F696D" w14:textId="0A390A67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2C4227" w14:textId="4950DAC6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4E5E5BF0" w14:textId="77777777" w:rsidTr="00902BE2">
        <w:tc>
          <w:tcPr>
            <w:tcW w:w="709" w:type="dxa"/>
            <w:shd w:val="clear" w:color="auto" w:fill="auto"/>
            <w:vAlign w:val="center"/>
          </w:tcPr>
          <w:p w14:paraId="276C9B7E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95F051" w14:textId="77777777" w:rsidR="00902BE2" w:rsidRPr="00CB5EDB" w:rsidRDefault="00902BE2" w:rsidP="00902BE2">
            <w:pPr>
              <w:jc w:val="center"/>
            </w:pPr>
            <w:r w:rsidRPr="001B5555">
              <w:t>17</w:t>
            </w:r>
          </w:p>
        </w:tc>
        <w:tc>
          <w:tcPr>
            <w:tcW w:w="2409" w:type="dxa"/>
            <w:shd w:val="clear" w:color="auto" w:fill="auto"/>
          </w:tcPr>
          <w:p w14:paraId="22DCA24C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6F310819" w14:textId="45CB49D7" w:rsidR="00902BE2" w:rsidRPr="00CB5EDB" w:rsidRDefault="00902BE2" w:rsidP="00902BE2">
            <w:r w:rsidRPr="001B5555">
              <w:t>Sp. z o.o.</w:t>
            </w:r>
          </w:p>
          <w:p w14:paraId="47109B85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632B21A5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B6991A" w14:textId="77777777" w:rsidR="00902BE2" w:rsidRPr="00CB5EDB" w:rsidRDefault="00902BE2" w:rsidP="00902BE2">
            <w:pPr>
              <w:jc w:val="center"/>
            </w:pPr>
            <w:r w:rsidRPr="001B5555">
              <w:t>21 752.00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1C2BF9" w14:textId="3DE5B11A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FC7FDC0" w14:textId="77777777" w:rsidR="00902BE2" w:rsidRPr="00C5063C" w:rsidRDefault="00902BE2" w:rsidP="00902BE2">
            <w:pPr>
              <w:jc w:val="center"/>
            </w:pPr>
          </w:p>
          <w:p w14:paraId="265E7748" w14:textId="77777777" w:rsidR="00902BE2" w:rsidRPr="00C5063C" w:rsidRDefault="00902BE2" w:rsidP="00902BE2">
            <w:pPr>
              <w:jc w:val="center"/>
            </w:pPr>
          </w:p>
          <w:p w14:paraId="4B2FF957" w14:textId="1112D868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CFCBC5" w14:textId="1B04B9B1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C91603" w14:textId="1F547FB6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447DCD9" w14:textId="77777777" w:rsidTr="00902BE2">
        <w:tc>
          <w:tcPr>
            <w:tcW w:w="709" w:type="dxa"/>
            <w:shd w:val="clear" w:color="auto" w:fill="auto"/>
            <w:vAlign w:val="center"/>
          </w:tcPr>
          <w:p w14:paraId="14F9E0C7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30FCEC" w14:textId="77777777" w:rsidR="00902BE2" w:rsidRPr="00CB5EDB" w:rsidRDefault="00902BE2" w:rsidP="00902BE2">
            <w:pPr>
              <w:jc w:val="center"/>
            </w:pPr>
            <w:r w:rsidRPr="001B5555">
              <w:t>19</w:t>
            </w:r>
          </w:p>
        </w:tc>
        <w:tc>
          <w:tcPr>
            <w:tcW w:w="2409" w:type="dxa"/>
            <w:shd w:val="clear" w:color="auto" w:fill="auto"/>
          </w:tcPr>
          <w:p w14:paraId="2BB2D541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5F63C046" w14:textId="054B1009" w:rsidR="00902BE2" w:rsidRPr="00CB5EDB" w:rsidRDefault="00902BE2" w:rsidP="00902BE2">
            <w:r w:rsidRPr="001B5555">
              <w:t>Sp. z o.o.</w:t>
            </w:r>
          </w:p>
          <w:p w14:paraId="10D435C5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381F6F1A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8F61C8D" w14:textId="77777777" w:rsidR="00902BE2" w:rsidRPr="00CB5EDB" w:rsidRDefault="00902BE2" w:rsidP="00902BE2">
            <w:pPr>
              <w:jc w:val="center"/>
            </w:pPr>
            <w:r w:rsidRPr="001B5555">
              <w:t>2 646.20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B21A7A" w14:textId="07B43CBE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88AED69" w14:textId="77777777" w:rsidR="00902BE2" w:rsidRPr="00C5063C" w:rsidRDefault="00902BE2" w:rsidP="00902BE2">
            <w:pPr>
              <w:jc w:val="center"/>
            </w:pPr>
          </w:p>
          <w:p w14:paraId="74C2AB4F" w14:textId="77777777" w:rsidR="00902BE2" w:rsidRPr="00C5063C" w:rsidRDefault="00902BE2" w:rsidP="00902BE2">
            <w:pPr>
              <w:jc w:val="center"/>
            </w:pPr>
          </w:p>
          <w:p w14:paraId="06D0A96B" w14:textId="6B32F18E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AE7836" w14:textId="1C69B82B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468ACF" w14:textId="1ECB0C8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53747F9" w14:textId="77777777" w:rsidTr="00902BE2">
        <w:tc>
          <w:tcPr>
            <w:tcW w:w="709" w:type="dxa"/>
            <w:shd w:val="clear" w:color="auto" w:fill="auto"/>
            <w:vAlign w:val="center"/>
          </w:tcPr>
          <w:p w14:paraId="33F04CC5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4BDF689" w14:textId="77777777" w:rsidR="00902BE2" w:rsidRPr="00CB5EDB" w:rsidRDefault="00902BE2" w:rsidP="00902BE2">
            <w:pPr>
              <w:jc w:val="center"/>
            </w:pPr>
            <w:r w:rsidRPr="001B5555">
              <w:t>20</w:t>
            </w:r>
          </w:p>
        </w:tc>
        <w:tc>
          <w:tcPr>
            <w:tcW w:w="2409" w:type="dxa"/>
            <w:shd w:val="clear" w:color="auto" w:fill="auto"/>
          </w:tcPr>
          <w:p w14:paraId="0C3C84C7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26A7BEDC" w14:textId="06ABE9FF" w:rsidR="00902BE2" w:rsidRPr="00CB5EDB" w:rsidRDefault="00902BE2" w:rsidP="00902BE2">
            <w:r w:rsidRPr="001B5555">
              <w:t>Sp. z o.o.</w:t>
            </w:r>
          </w:p>
          <w:p w14:paraId="0C51D6A4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3AA40774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BEB79F" w14:textId="77777777" w:rsidR="00902BE2" w:rsidRPr="00CB5EDB" w:rsidRDefault="00902BE2" w:rsidP="00902BE2">
            <w:pPr>
              <w:jc w:val="center"/>
            </w:pPr>
            <w:r w:rsidRPr="001B5555">
              <w:t>604.25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97175E" w14:textId="6EAC9F1C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F60EFFA" w14:textId="77777777" w:rsidR="00902BE2" w:rsidRPr="00C5063C" w:rsidRDefault="00902BE2" w:rsidP="00902BE2">
            <w:pPr>
              <w:jc w:val="center"/>
            </w:pPr>
          </w:p>
          <w:p w14:paraId="74E33EEE" w14:textId="77777777" w:rsidR="00902BE2" w:rsidRPr="00C5063C" w:rsidRDefault="00902BE2" w:rsidP="00902BE2">
            <w:pPr>
              <w:jc w:val="center"/>
            </w:pPr>
          </w:p>
          <w:p w14:paraId="3756B622" w14:textId="4CF22D11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684B5C" w14:textId="01B7C1B7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B1FFCEF" w14:textId="018F497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5E862522" w14:textId="77777777" w:rsidTr="00902BE2">
        <w:tc>
          <w:tcPr>
            <w:tcW w:w="709" w:type="dxa"/>
            <w:shd w:val="clear" w:color="auto" w:fill="auto"/>
            <w:vAlign w:val="center"/>
          </w:tcPr>
          <w:p w14:paraId="54D0EB8E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E98717" w14:textId="77777777" w:rsidR="00902BE2" w:rsidRPr="00CB5EDB" w:rsidRDefault="00902BE2" w:rsidP="00902BE2">
            <w:pPr>
              <w:jc w:val="center"/>
            </w:pPr>
            <w:r w:rsidRPr="001B5555">
              <w:t>21</w:t>
            </w:r>
          </w:p>
        </w:tc>
        <w:tc>
          <w:tcPr>
            <w:tcW w:w="2409" w:type="dxa"/>
            <w:shd w:val="clear" w:color="auto" w:fill="auto"/>
          </w:tcPr>
          <w:p w14:paraId="0CB73EBC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32F07BC3" w14:textId="08BE6F0F" w:rsidR="00902BE2" w:rsidRPr="00CB5EDB" w:rsidRDefault="00902BE2" w:rsidP="00902BE2">
            <w:r w:rsidRPr="001B5555">
              <w:t>Sp. z o.o.</w:t>
            </w:r>
          </w:p>
          <w:p w14:paraId="4EC8ABCD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0373A7A6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F34C6C" w14:textId="77777777" w:rsidR="00902BE2" w:rsidRPr="00CB5EDB" w:rsidRDefault="00902BE2" w:rsidP="00902BE2">
            <w:pPr>
              <w:jc w:val="center"/>
            </w:pPr>
            <w:r w:rsidRPr="001B5555">
              <w:t>7 507.85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C778CB" w14:textId="71025F14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30674FB" w14:textId="77777777" w:rsidR="00902BE2" w:rsidRPr="00C5063C" w:rsidRDefault="00902BE2" w:rsidP="00902BE2">
            <w:pPr>
              <w:jc w:val="center"/>
            </w:pPr>
          </w:p>
          <w:p w14:paraId="29C26513" w14:textId="77777777" w:rsidR="00902BE2" w:rsidRPr="00C5063C" w:rsidRDefault="00902BE2" w:rsidP="00902BE2">
            <w:pPr>
              <w:jc w:val="center"/>
            </w:pPr>
          </w:p>
          <w:p w14:paraId="59DE71A8" w14:textId="21AC63F8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71C802" w14:textId="6D83F84F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12BA68" w14:textId="7AD9D905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25DBE1D" w14:textId="77777777" w:rsidTr="00902BE2">
        <w:tc>
          <w:tcPr>
            <w:tcW w:w="709" w:type="dxa"/>
            <w:shd w:val="clear" w:color="auto" w:fill="auto"/>
            <w:vAlign w:val="center"/>
          </w:tcPr>
          <w:p w14:paraId="5B4B8535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4225C1" w14:textId="77777777" w:rsidR="00902BE2" w:rsidRPr="00CB5EDB" w:rsidRDefault="00902BE2" w:rsidP="00902BE2">
            <w:pPr>
              <w:jc w:val="center"/>
            </w:pPr>
            <w:r w:rsidRPr="001B5555">
              <w:t>23</w:t>
            </w:r>
          </w:p>
        </w:tc>
        <w:tc>
          <w:tcPr>
            <w:tcW w:w="2409" w:type="dxa"/>
            <w:shd w:val="clear" w:color="auto" w:fill="auto"/>
          </w:tcPr>
          <w:p w14:paraId="12C5B775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33AF65B5" w14:textId="6CEE732F" w:rsidR="00902BE2" w:rsidRPr="00CB5EDB" w:rsidRDefault="00902BE2" w:rsidP="00902BE2">
            <w:r w:rsidRPr="001B5555">
              <w:t>Sp. z o.o.</w:t>
            </w:r>
          </w:p>
          <w:p w14:paraId="6ADDAFB0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55A9D218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EDD6EE" w14:textId="77777777" w:rsidR="00902BE2" w:rsidRPr="00CB5EDB" w:rsidRDefault="00902BE2" w:rsidP="00902BE2">
            <w:pPr>
              <w:jc w:val="center"/>
            </w:pPr>
            <w:r w:rsidRPr="001B5555">
              <w:t>21 046.00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5B5E19" w14:textId="12678B6E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95CC31E" w14:textId="77777777" w:rsidR="00902BE2" w:rsidRPr="00C5063C" w:rsidRDefault="00902BE2" w:rsidP="00902BE2">
            <w:pPr>
              <w:jc w:val="center"/>
            </w:pPr>
          </w:p>
          <w:p w14:paraId="66B62CAA" w14:textId="77777777" w:rsidR="00902BE2" w:rsidRPr="00C5063C" w:rsidRDefault="00902BE2" w:rsidP="00902BE2">
            <w:pPr>
              <w:jc w:val="center"/>
            </w:pPr>
          </w:p>
          <w:p w14:paraId="35663EA4" w14:textId="75DC5CA2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35C5D1" w14:textId="21DA9BC1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F2A982" w14:textId="5A95F9FA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429F8524" w14:textId="77777777" w:rsidTr="00902BE2">
        <w:tc>
          <w:tcPr>
            <w:tcW w:w="709" w:type="dxa"/>
            <w:shd w:val="clear" w:color="auto" w:fill="auto"/>
            <w:vAlign w:val="center"/>
          </w:tcPr>
          <w:p w14:paraId="315328DE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E538751" w14:textId="77777777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2409" w:type="dxa"/>
            <w:shd w:val="clear" w:color="auto" w:fill="auto"/>
          </w:tcPr>
          <w:p w14:paraId="2EE8DCA2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457B10E2" w14:textId="461BADD7" w:rsidR="00902BE2" w:rsidRPr="00CB5EDB" w:rsidRDefault="00902BE2" w:rsidP="00902BE2">
            <w:r w:rsidRPr="001B5555">
              <w:t>Sp. z o.o.</w:t>
            </w:r>
          </w:p>
          <w:p w14:paraId="1D437B81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40E5CFB1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B5D8C3F" w14:textId="77777777" w:rsidR="00902BE2" w:rsidRPr="00CB5EDB" w:rsidRDefault="00902BE2" w:rsidP="00902BE2">
            <w:pPr>
              <w:jc w:val="center"/>
            </w:pPr>
            <w:r w:rsidRPr="001B5555">
              <w:t>8 550.40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DA29A5" w14:textId="46A3D4DF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62A3BD1" w14:textId="77777777" w:rsidR="00902BE2" w:rsidRPr="00C5063C" w:rsidRDefault="00902BE2" w:rsidP="00902BE2">
            <w:pPr>
              <w:jc w:val="center"/>
            </w:pPr>
          </w:p>
          <w:p w14:paraId="6D457B5E" w14:textId="77777777" w:rsidR="00902BE2" w:rsidRPr="00C5063C" w:rsidRDefault="00902BE2" w:rsidP="00902BE2">
            <w:pPr>
              <w:jc w:val="center"/>
            </w:pPr>
          </w:p>
          <w:p w14:paraId="2FC80EDD" w14:textId="244B3B5C" w:rsidR="00902BE2" w:rsidRPr="00C5063C" w:rsidRDefault="00BC382F" w:rsidP="00902BE2">
            <w:pPr>
              <w:jc w:val="center"/>
            </w:pPr>
            <w:r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7C9A32" w14:textId="53BA74A7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3468A6" w14:textId="3319FC57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37BB2056" w14:textId="77777777" w:rsidTr="00902BE2">
        <w:tc>
          <w:tcPr>
            <w:tcW w:w="709" w:type="dxa"/>
            <w:shd w:val="clear" w:color="auto" w:fill="auto"/>
            <w:vAlign w:val="center"/>
          </w:tcPr>
          <w:p w14:paraId="7CC391F0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5C2988C" w14:textId="77777777" w:rsidR="00902BE2" w:rsidRPr="00CB5EDB" w:rsidRDefault="00902BE2" w:rsidP="00902BE2">
            <w:pPr>
              <w:jc w:val="center"/>
            </w:pPr>
            <w:r w:rsidRPr="001B5555">
              <w:t>25</w:t>
            </w:r>
          </w:p>
        </w:tc>
        <w:tc>
          <w:tcPr>
            <w:tcW w:w="2409" w:type="dxa"/>
            <w:shd w:val="clear" w:color="auto" w:fill="auto"/>
          </w:tcPr>
          <w:p w14:paraId="5E2EADC3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45633682" w14:textId="3665104A" w:rsidR="00902BE2" w:rsidRPr="00CB5EDB" w:rsidRDefault="00902BE2" w:rsidP="00902BE2">
            <w:r w:rsidRPr="001B5555">
              <w:t>Sp. z o.o.</w:t>
            </w:r>
          </w:p>
          <w:p w14:paraId="0A2EF89D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47045B47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D2E8E22" w14:textId="77777777" w:rsidR="00902BE2" w:rsidRPr="00CB5EDB" w:rsidRDefault="00902BE2" w:rsidP="00902BE2">
            <w:pPr>
              <w:jc w:val="center"/>
            </w:pPr>
            <w:r w:rsidRPr="001B5555">
              <w:t>11 530.38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0F71F0" w14:textId="06F26F00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D98FADD" w14:textId="77777777" w:rsidR="00902BE2" w:rsidRPr="00C5063C" w:rsidRDefault="00902BE2" w:rsidP="00902BE2">
            <w:pPr>
              <w:jc w:val="center"/>
            </w:pPr>
          </w:p>
          <w:p w14:paraId="10DCBC0A" w14:textId="77777777" w:rsidR="00902BE2" w:rsidRPr="00C5063C" w:rsidRDefault="00902BE2" w:rsidP="00902BE2">
            <w:pPr>
              <w:jc w:val="center"/>
            </w:pPr>
          </w:p>
          <w:p w14:paraId="764B4FCD" w14:textId="7F26979B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92D7E2" w14:textId="06931C8F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70CED2" w14:textId="54BB482E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5A02DB7" w14:textId="77777777" w:rsidTr="00902BE2">
        <w:tc>
          <w:tcPr>
            <w:tcW w:w="709" w:type="dxa"/>
            <w:shd w:val="clear" w:color="auto" w:fill="auto"/>
            <w:vAlign w:val="center"/>
          </w:tcPr>
          <w:p w14:paraId="20D4591D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D6B6729" w14:textId="77777777" w:rsidR="00902BE2" w:rsidRPr="00CB5EDB" w:rsidRDefault="00902BE2" w:rsidP="00902BE2">
            <w:pPr>
              <w:jc w:val="center"/>
            </w:pPr>
            <w:r w:rsidRPr="001B5555">
              <w:t>26</w:t>
            </w:r>
          </w:p>
        </w:tc>
        <w:tc>
          <w:tcPr>
            <w:tcW w:w="2409" w:type="dxa"/>
            <w:shd w:val="clear" w:color="auto" w:fill="auto"/>
          </w:tcPr>
          <w:p w14:paraId="3842CCCA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6C613728" w14:textId="3FCD0B99" w:rsidR="00902BE2" w:rsidRPr="00CB5EDB" w:rsidRDefault="00902BE2" w:rsidP="00902BE2">
            <w:r w:rsidRPr="001B5555">
              <w:t>Sp. z o.o.</w:t>
            </w:r>
          </w:p>
          <w:p w14:paraId="688DDA43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24FB295D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26E9346" w14:textId="77777777" w:rsidR="00902BE2" w:rsidRPr="00CB5EDB" w:rsidRDefault="00902BE2" w:rsidP="00902BE2">
            <w:pPr>
              <w:jc w:val="center"/>
            </w:pPr>
            <w:r w:rsidRPr="001B5555">
              <w:t>4 463.40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14D0FF" w14:textId="2FCCE953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31FDC1C" w14:textId="77777777" w:rsidR="00902BE2" w:rsidRPr="00C5063C" w:rsidRDefault="00902BE2" w:rsidP="00902BE2">
            <w:pPr>
              <w:jc w:val="center"/>
            </w:pPr>
          </w:p>
          <w:p w14:paraId="584BF889" w14:textId="77777777" w:rsidR="00902BE2" w:rsidRPr="00C5063C" w:rsidRDefault="00902BE2" w:rsidP="00902BE2">
            <w:pPr>
              <w:jc w:val="center"/>
            </w:pPr>
          </w:p>
          <w:p w14:paraId="634DF7B3" w14:textId="758A7BDA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A2CE67" w14:textId="5CBE6376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D54AB8" w14:textId="0EFA9D15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6BAB2E9" w14:textId="77777777" w:rsidTr="00902BE2">
        <w:tc>
          <w:tcPr>
            <w:tcW w:w="709" w:type="dxa"/>
            <w:shd w:val="clear" w:color="auto" w:fill="auto"/>
            <w:vAlign w:val="center"/>
          </w:tcPr>
          <w:p w14:paraId="0D069A27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1548762" w14:textId="77777777" w:rsidR="00902BE2" w:rsidRPr="00CB5EDB" w:rsidRDefault="00902BE2" w:rsidP="00902BE2">
            <w:pPr>
              <w:jc w:val="center"/>
            </w:pPr>
            <w:r w:rsidRPr="001B5555">
              <w:t>27</w:t>
            </w:r>
          </w:p>
        </w:tc>
        <w:tc>
          <w:tcPr>
            <w:tcW w:w="2409" w:type="dxa"/>
            <w:shd w:val="clear" w:color="auto" w:fill="auto"/>
          </w:tcPr>
          <w:p w14:paraId="12B53C61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32DAA3CD" w14:textId="75B743E9" w:rsidR="00902BE2" w:rsidRPr="00CB5EDB" w:rsidRDefault="00902BE2" w:rsidP="00902BE2">
            <w:r w:rsidRPr="001B5555">
              <w:t>Sp. z o.o.</w:t>
            </w:r>
          </w:p>
          <w:p w14:paraId="08CACA37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66BC522E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A9A35F" w14:textId="77777777" w:rsidR="00902BE2" w:rsidRPr="00CB5EDB" w:rsidRDefault="00902BE2" w:rsidP="00902BE2">
            <w:pPr>
              <w:jc w:val="center"/>
            </w:pPr>
            <w:r w:rsidRPr="001B5555">
              <w:t>2 317.10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ED6C99" w14:textId="3F68E1BB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5A89821" w14:textId="77777777" w:rsidR="00902BE2" w:rsidRPr="00C5063C" w:rsidRDefault="00902BE2" w:rsidP="00902BE2">
            <w:pPr>
              <w:jc w:val="center"/>
            </w:pPr>
          </w:p>
          <w:p w14:paraId="1FE0F19F" w14:textId="77777777" w:rsidR="00902BE2" w:rsidRPr="00C5063C" w:rsidRDefault="00902BE2" w:rsidP="00902BE2">
            <w:pPr>
              <w:jc w:val="center"/>
            </w:pPr>
          </w:p>
          <w:p w14:paraId="2D94971B" w14:textId="13A22D1E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6BF171" w14:textId="4FA98EE5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1A36F1" w14:textId="36DBCD78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5407CB8F" w14:textId="77777777" w:rsidTr="00902BE2">
        <w:tc>
          <w:tcPr>
            <w:tcW w:w="709" w:type="dxa"/>
            <w:shd w:val="clear" w:color="auto" w:fill="auto"/>
            <w:vAlign w:val="center"/>
          </w:tcPr>
          <w:p w14:paraId="236E7C1F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09C852E" w14:textId="77777777" w:rsidR="00902BE2" w:rsidRPr="00CB5EDB" w:rsidRDefault="00902BE2" w:rsidP="00902BE2">
            <w:pPr>
              <w:jc w:val="center"/>
            </w:pPr>
            <w:r w:rsidRPr="001B5555">
              <w:t>28</w:t>
            </w:r>
          </w:p>
        </w:tc>
        <w:tc>
          <w:tcPr>
            <w:tcW w:w="2409" w:type="dxa"/>
            <w:shd w:val="clear" w:color="auto" w:fill="auto"/>
          </w:tcPr>
          <w:p w14:paraId="439B02FA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6FAE2055" w14:textId="4DDA1D18" w:rsidR="00902BE2" w:rsidRPr="00CB5EDB" w:rsidRDefault="00902BE2" w:rsidP="00902BE2">
            <w:r w:rsidRPr="001B5555">
              <w:t>Sp. z o.o.</w:t>
            </w:r>
          </w:p>
          <w:p w14:paraId="061B48EE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5FC9833D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BC9E84" w14:textId="77777777" w:rsidR="00902BE2" w:rsidRPr="00CB5EDB" w:rsidRDefault="00902BE2" w:rsidP="00902BE2">
            <w:pPr>
              <w:jc w:val="center"/>
            </w:pPr>
            <w:r w:rsidRPr="001B5555">
              <w:t>11 476.30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1A023F" w14:textId="29664C1D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482AE01" w14:textId="77777777" w:rsidR="00902BE2" w:rsidRPr="00C5063C" w:rsidRDefault="00902BE2" w:rsidP="00902BE2">
            <w:pPr>
              <w:jc w:val="center"/>
            </w:pPr>
          </w:p>
          <w:p w14:paraId="345A426B" w14:textId="77777777" w:rsidR="00902BE2" w:rsidRPr="00C5063C" w:rsidRDefault="00902BE2" w:rsidP="00902BE2">
            <w:pPr>
              <w:jc w:val="center"/>
            </w:pPr>
          </w:p>
          <w:p w14:paraId="158F72F5" w14:textId="05B2C57C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D511FD" w14:textId="364EEBE2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1FEE5A" w14:textId="0CBBFBAC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DB8B4F3" w14:textId="77777777" w:rsidTr="00902BE2">
        <w:tc>
          <w:tcPr>
            <w:tcW w:w="709" w:type="dxa"/>
            <w:shd w:val="clear" w:color="auto" w:fill="auto"/>
            <w:vAlign w:val="center"/>
          </w:tcPr>
          <w:p w14:paraId="4A19171F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98E8DD" w14:textId="77777777" w:rsidR="00902BE2" w:rsidRPr="00CB5EDB" w:rsidRDefault="00902BE2" w:rsidP="00902BE2">
            <w:pPr>
              <w:jc w:val="center"/>
            </w:pPr>
            <w:r w:rsidRPr="001B5555">
              <w:t>29</w:t>
            </w:r>
          </w:p>
        </w:tc>
        <w:tc>
          <w:tcPr>
            <w:tcW w:w="2409" w:type="dxa"/>
            <w:shd w:val="clear" w:color="auto" w:fill="auto"/>
          </w:tcPr>
          <w:p w14:paraId="76289653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682A2FA3" w14:textId="2CCE01D2" w:rsidR="00902BE2" w:rsidRPr="00CB5EDB" w:rsidRDefault="00902BE2" w:rsidP="00902BE2">
            <w:r w:rsidRPr="001B5555">
              <w:t>Sp. z o.o.</w:t>
            </w:r>
          </w:p>
          <w:p w14:paraId="357279C0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03B5860F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5E48F9D" w14:textId="77777777" w:rsidR="00902BE2" w:rsidRPr="00CB5EDB" w:rsidRDefault="00902BE2" w:rsidP="00902BE2">
            <w:pPr>
              <w:jc w:val="center"/>
            </w:pPr>
            <w:r w:rsidRPr="001B5555">
              <w:t>462.15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6673A6" w14:textId="22B29C4D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922ECE5" w14:textId="77777777" w:rsidR="00902BE2" w:rsidRPr="00C5063C" w:rsidRDefault="00902BE2" w:rsidP="00902BE2">
            <w:pPr>
              <w:jc w:val="center"/>
            </w:pPr>
          </w:p>
          <w:p w14:paraId="0BE6EC81" w14:textId="77777777" w:rsidR="00902BE2" w:rsidRPr="00C5063C" w:rsidRDefault="00902BE2" w:rsidP="00902BE2">
            <w:pPr>
              <w:jc w:val="center"/>
            </w:pPr>
          </w:p>
          <w:p w14:paraId="36C9CB23" w14:textId="350BC623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6F5336" w14:textId="1FBD0C2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D82964" w14:textId="3288DD8F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FF404F7" w14:textId="77777777" w:rsidTr="00902BE2">
        <w:tc>
          <w:tcPr>
            <w:tcW w:w="709" w:type="dxa"/>
            <w:shd w:val="clear" w:color="auto" w:fill="auto"/>
            <w:vAlign w:val="center"/>
          </w:tcPr>
          <w:p w14:paraId="52029D07" w14:textId="77777777" w:rsidR="00902BE2" w:rsidRPr="00CB5EDB" w:rsidRDefault="00902BE2" w:rsidP="00902BE2">
            <w:pPr>
              <w:jc w:val="center"/>
            </w:pPr>
            <w:r w:rsidRPr="001B5555">
              <w:lastRenderedPageBreak/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4EEBB6" w14:textId="77777777" w:rsidR="00902BE2" w:rsidRPr="00CB5EDB" w:rsidRDefault="00902BE2" w:rsidP="00902BE2">
            <w:pPr>
              <w:jc w:val="center"/>
            </w:pPr>
            <w:r w:rsidRPr="001B5555">
              <w:t>30</w:t>
            </w:r>
          </w:p>
        </w:tc>
        <w:tc>
          <w:tcPr>
            <w:tcW w:w="2409" w:type="dxa"/>
            <w:shd w:val="clear" w:color="auto" w:fill="auto"/>
          </w:tcPr>
          <w:p w14:paraId="5EA5810C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73B57A9C" w14:textId="0E1BE178" w:rsidR="00902BE2" w:rsidRPr="00CB5EDB" w:rsidRDefault="00902BE2" w:rsidP="00902BE2">
            <w:r w:rsidRPr="001B5555">
              <w:t>Sp. z o.o.</w:t>
            </w:r>
          </w:p>
          <w:p w14:paraId="142D962E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33E71E94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8CF2A0" w14:textId="77777777" w:rsidR="00902BE2" w:rsidRPr="00CB5EDB" w:rsidRDefault="00902BE2" w:rsidP="00902BE2">
            <w:pPr>
              <w:jc w:val="center"/>
            </w:pPr>
            <w:r w:rsidRPr="001B5555">
              <w:t>16 838.10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44BC50" w14:textId="47A88E2A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862CB95" w14:textId="77777777" w:rsidR="00902BE2" w:rsidRPr="00C5063C" w:rsidRDefault="00902BE2" w:rsidP="00902BE2">
            <w:pPr>
              <w:jc w:val="center"/>
            </w:pPr>
          </w:p>
          <w:p w14:paraId="7128E34D" w14:textId="77777777" w:rsidR="00902BE2" w:rsidRPr="00C5063C" w:rsidRDefault="00902BE2" w:rsidP="00902BE2">
            <w:pPr>
              <w:jc w:val="center"/>
            </w:pPr>
          </w:p>
          <w:p w14:paraId="14D0918B" w14:textId="48A4E873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DF9413F" w14:textId="797657C5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48F537" w14:textId="4C121228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1D9AC57" w14:textId="77777777" w:rsidTr="00902BE2">
        <w:tc>
          <w:tcPr>
            <w:tcW w:w="709" w:type="dxa"/>
            <w:shd w:val="clear" w:color="auto" w:fill="auto"/>
            <w:vAlign w:val="center"/>
          </w:tcPr>
          <w:p w14:paraId="1F6F443C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9976BC" w14:textId="77777777" w:rsidR="00902BE2" w:rsidRPr="00CB5EDB" w:rsidRDefault="00902BE2" w:rsidP="00902BE2">
            <w:pPr>
              <w:jc w:val="center"/>
            </w:pPr>
            <w:r w:rsidRPr="001B5555">
              <w:t>33</w:t>
            </w:r>
          </w:p>
        </w:tc>
        <w:tc>
          <w:tcPr>
            <w:tcW w:w="2409" w:type="dxa"/>
            <w:shd w:val="clear" w:color="auto" w:fill="auto"/>
          </w:tcPr>
          <w:p w14:paraId="5EF18264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3C6CC1F8" w14:textId="0E549C01" w:rsidR="00902BE2" w:rsidRPr="00CB5EDB" w:rsidRDefault="00902BE2" w:rsidP="00902BE2">
            <w:r w:rsidRPr="001B5555">
              <w:t>Sp. z o.o.</w:t>
            </w:r>
          </w:p>
          <w:p w14:paraId="335A1F5C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2371E537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732BD2" w14:textId="77777777" w:rsidR="00902BE2" w:rsidRPr="00CB5EDB" w:rsidRDefault="00902BE2" w:rsidP="00902BE2">
            <w:pPr>
              <w:jc w:val="center"/>
            </w:pPr>
            <w:r w:rsidRPr="001B5555">
              <w:t>21 397.33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650402" w14:textId="6C4F7074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E9A0FDF" w14:textId="77777777" w:rsidR="00902BE2" w:rsidRPr="00C5063C" w:rsidRDefault="00902BE2" w:rsidP="00902BE2">
            <w:pPr>
              <w:jc w:val="center"/>
            </w:pPr>
          </w:p>
          <w:p w14:paraId="375FB00F" w14:textId="77777777" w:rsidR="00902BE2" w:rsidRPr="00C5063C" w:rsidRDefault="00902BE2" w:rsidP="00902BE2">
            <w:pPr>
              <w:jc w:val="center"/>
            </w:pPr>
          </w:p>
          <w:p w14:paraId="7671D580" w14:textId="6CF20551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57B012" w14:textId="1BC2D469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0A793B" w14:textId="1C5B8DD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58AB72E4" w14:textId="77777777" w:rsidTr="00902BE2">
        <w:tc>
          <w:tcPr>
            <w:tcW w:w="709" w:type="dxa"/>
            <w:shd w:val="clear" w:color="auto" w:fill="auto"/>
            <w:vAlign w:val="center"/>
          </w:tcPr>
          <w:p w14:paraId="76B572A0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9FB48FB" w14:textId="77777777" w:rsidR="00902BE2" w:rsidRPr="00CB5EDB" w:rsidRDefault="00902BE2" w:rsidP="00902BE2">
            <w:pPr>
              <w:jc w:val="center"/>
            </w:pPr>
            <w:r w:rsidRPr="001B5555">
              <w:t>34</w:t>
            </w:r>
          </w:p>
        </w:tc>
        <w:tc>
          <w:tcPr>
            <w:tcW w:w="2409" w:type="dxa"/>
            <w:shd w:val="clear" w:color="auto" w:fill="auto"/>
          </w:tcPr>
          <w:p w14:paraId="6F0856B6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282B8B8B" w14:textId="722420B9" w:rsidR="00902BE2" w:rsidRPr="00CB5EDB" w:rsidRDefault="00902BE2" w:rsidP="00902BE2">
            <w:r w:rsidRPr="001B5555">
              <w:t>Sp. z o.o.</w:t>
            </w:r>
          </w:p>
          <w:p w14:paraId="29951C7A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58724B03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B49200" w14:textId="77777777" w:rsidR="00902BE2" w:rsidRPr="00CB5EDB" w:rsidRDefault="00902BE2" w:rsidP="00902BE2">
            <w:pPr>
              <w:jc w:val="center"/>
            </w:pPr>
            <w:r w:rsidRPr="001B5555">
              <w:t>12 876.50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51D0A9" w14:textId="7F5D7F2A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0E47D72" w14:textId="77777777" w:rsidR="00902BE2" w:rsidRPr="00C5063C" w:rsidRDefault="00902BE2" w:rsidP="00902BE2">
            <w:pPr>
              <w:jc w:val="center"/>
            </w:pPr>
          </w:p>
          <w:p w14:paraId="18AD5CC0" w14:textId="77777777" w:rsidR="00902BE2" w:rsidRPr="00C5063C" w:rsidRDefault="00902BE2" w:rsidP="00902BE2">
            <w:pPr>
              <w:jc w:val="center"/>
            </w:pPr>
          </w:p>
          <w:p w14:paraId="2EFD98C8" w14:textId="4DCBFF86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BEA1E3" w14:textId="2616A65A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5547AC" w14:textId="4DF8890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1495E13" w14:textId="77777777" w:rsidTr="00902BE2">
        <w:tc>
          <w:tcPr>
            <w:tcW w:w="709" w:type="dxa"/>
            <w:shd w:val="clear" w:color="auto" w:fill="auto"/>
            <w:vAlign w:val="center"/>
          </w:tcPr>
          <w:p w14:paraId="446373C3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5CDF00" w14:textId="77777777" w:rsidR="00902BE2" w:rsidRPr="00CB5EDB" w:rsidRDefault="00902BE2" w:rsidP="00902BE2">
            <w:pPr>
              <w:jc w:val="center"/>
            </w:pPr>
            <w:r w:rsidRPr="001B5555">
              <w:t>35</w:t>
            </w:r>
          </w:p>
        </w:tc>
        <w:tc>
          <w:tcPr>
            <w:tcW w:w="2409" w:type="dxa"/>
            <w:shd w:val="clear" w:color="auto" w:fill="auto"/>
          </w:tcPr>
          <w:p w14:paraId="6DD84132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23E3D0B4" w14:textId="2DF3678C" w:rsidR="00902BE2" w:rsidRPr="00CB5EDB" w:rsidRDefault="00902BE2" w:rsidP="00902BE2">
            <w:r w:rsidRPr="001B5555">
              <w:t>Sp. z o.o.</w:t>
            </w:r>
          </w:p>
          <w:p w14:paraId="75CA4ABA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6CA1AA65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12C308" w14:textId="77777777" w:rsidR="00902BE2" w:rsidRPr="00CB5EDB" w:rsidRDefault="00902BE2" w:rsidP="00902BE2">
            <w:pPr>
              <w:jc w:val="center"/>
            </w:pPr>
            <w:r w:rsidRPr="001B5555">
              <w:t>4 425.20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D0B165" w14:textId="52ADFCE7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7CC1390" w14:textId="77777777" w:rsidR="00902BE2" w:rsidRPr="00C5063C" w:rsidRDefault="00902BE2" w:rsidP="00902BE2">
            <w:pPr>
              <w:jc w:val="center"/>
            </w:pPr>
          </w:p>
          <w:p w14:paraId="6B177FDC" w14:textId="77777777" w:rsidR="00902BE2" w:rsidRPr="00C5063C" w:rsidRDefault="00902BE2" w:rsidP="00902BE2">
            <w:pPr>
              <w:jc w:val="center"/>
            </w:pPr>
          </w:p>
          <w:p w14:paraId="57268A3C" w14:textId="7F910132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323EF7" w14:textId="78E7D91E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A66A4F" w14:textId="71813AC6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5890A2B" w14:textId="77777777" w:rsidTr="00902BE2">
        <w:tc>
          <w:tcPr>
            <w:tcW w:w="709" w:type="dxa"/>
            <w:shd w:val="clear" w:color="auto" w:fill="auto"/>
            <w:vAlign w:val="center"/>
          </w:tcPr>
          <w:p w14:paraId="76AABEAA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F616FB5" w14:textId="77777777" w:rsidR="00902BE2" w:rsidRPr="00CB5EDB" w:rsidRDefault="00902BE2" w:rsidP="00902BE2">
            <w:pPr>
              <w:jc w:val="center"/>
            </w:pPr>
            <w:r w:rsidRPr="001B5555">
              <w:t>36</w:t>
            </w:r>
          </w:p>
        </w:tc>
        <w:tc>
          <w:tcPr>
            <w:tcW w:w="2409" w:type="dxa"/>
            <w:shd w:val="clear" w:color="auto" w:fill="auto"/>
          </w:tcPr>
          <w:p w14:paraId="5EB2FD61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280719A5" w14:textId="1C4A051D" w:rsidR="00902BE2" w:rsidRPr="00CB5EDB" w:rsidRDefault="00902BE2" w:rsidP="00902BE2">
            <w:r w:rsidRPr="001B5555">
              <w:t>Sp. z o.o.</w:t>
            </w:r>
          </w:p>
          <w:p w14:paraId="336F8CD5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597AA291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BB70B0" w14:textId="77777777" w:rsidR="00902BE2" w:rsidRPr="00CB5EDB" w:rsidRDefault="00902BE2" w:rsidP="00902BE2">
            <w:pPr>
              <w:jc w:val="center"/>
            </w:pPr>
            <w:r w:rsidRPr="001B5555">
              <w:t>1 383.00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DEEBE0" w14:textId="05B8A6E8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7E7D831" w14:textId="77777777" w:rsidR="00902BE2" w:rsidRPr="00C5063C" w:rsidRDefault="00902BE2" w:rsidP="00902BE2">
            <w:pPr>
              <w:jc w:val="center"/>
            </w:pPr>
          </w:p>
          <w:p w14:paraId="345D9556" w14:textId="77777777" w:rsidR="00902BE2" w:rsidRPr="00C5063C" w:rsidRDefault="00902BE2" w:rsidP="00902BE2">
            <w:pPr>
              <w:jc w:val="center"/>
            </w:pPr>
          </w:p>
          <w:p w14:paraId="0A502F4B" w14:textId="0536CD4D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0BC559" w14:textId="226EBA46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9E9A0E" w14:textId="0CECC4DB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C169381" w14:textId="77777777" w:rsidTr="00902BE2">
        <w:tc>
          <w:tcPr>
            <w:tcW w:w="709" w:type="dxa"/>
            <w:shd w:val="clear" w:color="auto" w:fill="auto"/>
            <w:vAlign w:val="center"/>
          </w:tcPr>
          <w:p w14:paraId="1557C97F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3D9D79D" w14:textId="77777777" w:rsidR="00902BE2" w:rsidRPr="00CB5EDB" w:rsidRDefault="00902BE2" w:rsidP="00902BE2">
            <w:pPr>
              <w:jc w:val="center"/>
            </w:pPr>
            <w:r w:rsidRPr="001B5555">
              <w:t>37</w:t>
            </w:r>
          </w:p>
        </w:tc>
        <w:tc>
          <w:tcPr>
            <w:tcW w:w="2409" w:type="dxa"/>
            <w:shd w:val="clear" w:color="auto" w:fill="auto"/>
          </w:tcPr>
          <w:p w14:paraId="487EFBFF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37319101" w14:textId="13AF55E5" w:rsidR="00902BE2" w:rsidRPr="00CB5EDB" w:rsidRDefault="00902BE2" w:rsidP="00902BE2">
            <w:r w:rsidRPr="001B5555">
              <w:t>Sp. z o.o.</w:t>
            </w:r>
          </w:p>
          <w:p w14:paraId="0394AD95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79D3D4EA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9C0028" w14:textId="77777777" w:rsidR="00902BE2" w:rsidRPr="00CB5EDB" w:rsidRDefault="00902BE2" w:rsidP="00902BE2">
            <w:pPr>
              <w:jc w:val="center"/>
            </w:pPr>
            <w:r w:rsidRPr="001B5555">
              <w:t>15 284.50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BECEC7" w14:textId="7248CC96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DDD9E2F" w14:textId="77777777" w:rsidR="00902BE2" w:rsidRPr="00C5063C" w:rsidRDefault="00902BE2" w:rsidP="00902BE2">
            <w:pPr>
              <w:jc w:val="center"/>
            </w:pPr>
          </w:p>
          <w:p w14:paraId="6A0A6F7A" w14:textId="77777777" w:rsidR="00902BE2" w:rsidRPr="00C5063C" w:rsidRDefault="00902BE2" w:rsidP="00902BE2">
            <w:pPr>
              <w:jc w:val="center"/>
            </w:pPr>
          </w:p>
          <w:p w14:paraId="5AC6FD09" w14:textId="2D6385A5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0F96BD" w14:textId="5E0ADB1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116A076" w14:textId="6184CF02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42E64142" w14:textId="77777777" w:rsidTr="00902BE2">
        <w:tc>
          <w:tcPr>
            <w:tcW w:w="709" w:type="dxa"/>
            <w:shd w:val="clear" w:color="auto" w:fill="auto"/>
            <w:vAlign w:val="center"/>
          </w:tcPr>
          <w:p w14:paraId="79257E06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E6094EE" w14:textId="77777777" w:rsidR="00902BE2" w:rsidRPr="00CB5EDB" w:rsidRDefault="00902BE2" w:rsidP="00902BE2">
            <w:pPr>
              <w:jc w:val="center"/>
            </w:pPr>
            <w:r w:rsidRPr="001B5555">
              <w:t>38</w:t>
            </w:r>
          </w:p>
        </w:tc>
        <w:tc>
          <w:tcPr>
            <w:tcW w:w="2409" w:type="dxa"/>
            <w:shd w:val="clear" w:color="auto" w:fill="auto"/>
          </w:tcPr>
          <w:p w14:paraId="0092628F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4A3E45E7" w14:textId="4A963C41" w:rsidR="00902BE2" w:rsidRPr="00CB5EDB" w:rsidRDefault="00902BE2" w:rsidP="00902BE2">
            <w:r w:rsidRPr="001B5555">
              <w:t>Sp. z o.o.</w:t>
            </w:r>
          </w:p>
          <w:p w14:paraId="520C87C8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45C1EDD4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BCDC69E" w14:textId="77777777" w:rsidR="00902BE2" w:rsidRPr="00CB5EDB" w:rsidRDefault="00902BE2" w:rsidP="00902BE2">
            <w:pPr>
              <w:jc w:val="center"/>
            </w:pPr>
            <w:r w:rsidRPr="001B5555">
              <w:t>342.23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4964C0" w14:textId="3F067A03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6838959" w14:textId="77777777" w:rsidR="00902BE2" w:rsidRPr="00C5063C" w:rsidRDefault="00902BE2" w:rsidP="00902BE2">
            <w:pPr>
              <w:jc w:val="center"/>
            </w:pPr>
          </w:p>
          <w:p w14:paraId="2F390761" w14:textId="77777777" w:rsidR="00902BE2" w:rsidRPr="00C5063C" w:rsidRDefault="00902BE2" w:rsidP="00902BE2">
            <w:pPr>
              <w:jc w:val="center"/>
            </w:pPr>
          </w:p>
          <w:p w14:paraId="7FF60BA1" w14:textId="39DCEB61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AB1348" w14:textId="6B3ECB97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0FA2D3" w14:textId="63155A83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4563134E" w14:textId="77777777" w:rsidTr="00902BE2">
        <w:tc>
          <w:tcPr>
            <w:tcW w:w="709" w:type="dxa"/>
            <w:shd w:val="clear" w:color="auto" w:fill="auto"/>
            <w:vAlign w:val="center"/>
          </w:tcPr>
          <w:p w14:paraId="16625B31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65134F3" w14:textId="77777777" w:rsidR="00902BE2" w:rsidRPr="00CB5EDB" w:rsidRDefault="00902BE2" w:rsidP="00902BE2">
            <w:pPr>
              <w:jc w:val="center"/>
            </w:pPr>
            <w:r w:rsidRPr="001B5555">
              <w:t>39</w:t>
            </w:r>
          </w:p>
        </w:tc>
        <w:tc>
          <w:tcPr>
            <w:tcW w:w="2409" w:type="dxa"/>
            <w:shd w:val="clear" w:color="auto" w:fill="auto"/>
          </w:tcPr>
          <w:p w14:paraId="28705044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0469396E" w14:textId="0ADBAC5E" w:rsidR="00902BE2" w:rsidRPr="00CB5EDB" w:rsidRDefault="00902BE2" w:rsidP="00902BE2">
            <w:r w:rsidRPr="001B5555">
              <w:t>Sp. z o.o.</w:t>
            </w:r>
          </w:p>
          <w:p w14:paraId="53CCDAB2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74EEBF2B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28D307" w14:textId="77777777" w:rsidR="00902BE2" w:rsidRPr="00CB5EDB" w:rsidRDefault="00902BE2" w:rsidP="00902BE2">
            <w:pPr>
              <w:jc w:val="center"/>
            </w:pPr>
            <w:r w:rsidRPr="001B5555">
              <w:t>15 996.60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347780" w14:textId="453E3AC4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F614F9C" w14:textId="77777777" w:rsidR="00902BE2" w:rsidRPr="00C5063C" w:rsidRDefault="00902BE2" w:rsidP="00902BE2">
            <w:pPr>
              <w:jc w:val="center"/>
            </w:pPr>
          </w:p>
          <w:p w14:paraId="53380EC7" w14:textId="77777777" w:rsidR="00902BE2" w:rsidRPr="00C5063C" w:rsidRDefault="00902BE2" w:rsidP="00902BE2">
            <w:pPr>
              <w:jc w:val="center"/>
            </w:pPr>
          </w:p>
          <w:p w14:paraId="4D2D60FF" w14:textId="289BD2EB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D96009" w14:textId="7CF7470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4620BF" w14:textId="356DBB14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3AD23A37" w14:textId="77777777" w:rsidTr="00902BE2">
        <w:tc>
          <w:tcPr>
            <w:tcW w:w="709" w:type="dxa"/>
            <w:shd w:val="clear" w:color="auto" w:fill="auto"/>
            <w:vAlign w:val="center"/>
          </w:tcPr>
          <w:p w14:paraId="04E881F6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6CE800C" w14:textId="77777777" w:rsidR="00902BE2" w:rsidRPr="00CB5EDB" w:rsidRDefault="00902BE2" w:rsidP="00902BE2">
            <w:pPr>
              <w:jc w:val="center"/>
            </w:pPr>
            <w:r w:rsidRPr="001B5555">
              <w:t>40</w:t>
            </w:r>
          </w:p>
        </w:tc>
        <w:tc>
          <w:tcPr>
            <w:tcW w:w="2409" w:type="dxa"/>
            <w:shd w:val="clear" w:color="auto" w:fill="auto"/>
          </w:tcPr>
          <w:p w14:paraId="388A501F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1B1349B8" w14:textId="77C415EE" w:rsidR="00902BE2" w:rsidRPr="00CB5EDB" w:rsidRDefault="00902BE2" w:rsidP="00902BE2">
            <w:r w:rsidRPr="001B5555">
              <w:t>Sp. z o.o.</w:t>
            </w:r>
          </w:p>
          <w:p w14:paraId="4DFFC6E6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687E4217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BA52B5" w14:textId="77777777" w:rsidR="00902BE2" w:rsidRPr="00CB5EDB" w:rsidRDefault="00902BE2" w:rsidP="00902BE2">
            <w:pPr>
              <w:jc w:val="center"/>
            </w:pPr>
            <w:r w:rsidRPr="001B5555">
              <w:t>9 919.46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03C83D" w14:textId="4DAEC3C2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498CCFB" w14:textId="77777777" w:rsidR="00902BE2" w:rsidRPr="00C5063C" w:rsidRDefault="00902BE2" w:rsidP="00902BE2">
            <w:pPr>
              <w:jc w:val="center"/>
            </w:pPr>
          </w:p>
          <w:p w14:paraId="34FC9B6A" w14:textId="77777777" w:rsidR="00902BE2" w:rsidRPr="00C5063C" w:rsidRDefault="00902BE2" w:rsidP="00902BE2">
            <w:pPr>
              <w:jc w:val="center"/>
            </w:pPr>
          </w:p>
          <w:p w14:paraId="4A30229F" w14:textId="59E3105E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25A7DF" w14:textId="76F7BE56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A5FC70" w14:textId="194DE16E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D4344D5" w14:textId="77777777" w:rsidTr="00902BE2">
        <w:tc>
          <w:tcPr>
            <w:tcW w:w="709" w:type="dxa"/>
            <w:shd w:val="clear" w:color="auto" w:fill="auto"/>
            <w:vAlign w:val="center"/>
          </w:tcPr>
          <w:p w14:paraId="2E102E8B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DD646D0" w14:textId="77777777" w:rsidR="00902BE2" w:rsidRPr="00CB5EDB" w:rsidRDefault="00902BE2" w:rsidP="00902BE2">
            <w:pPr>
              <w:jc w:val="center"/>
            </w:pPr>
            <w:r w:rsidRPr="001B5555">
              <w:t>41</w:t>
            </w:r>
          </w:p>
        </w:tc>
        <w:tc>
          <w:tcPr>
            <w:tcW w:w="2409" w:type="dxa"/>
            <w:shd w:val="clear" w:color="auto" w:fill="auto"/>
          </w:tcPr>
          <w:p w14:paraId="3B7E63A7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60677BDE" w14:textId="2D3092D9" w:rsidR="00902BE2" w:rsidRPr="00CB5EDB" w:rsidRDefault="00902BE2" w:rsidP="00902BE2">
            <w:r w:rsidRPr="001B5555">
              <w:t>Sp. z o.o.</w:t>
            </w:r>
          </w:p>
          <w:p w14:paraId="7D07D979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312EF164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EF5BAC" w14:textId="77777777" w:rsidR="00902BE2" w:rsidRPr="00CB5EDB" w:rsidRDefault="00902BE2" w:rsidP="00902BE2">
            <w:pPr>
              <w:jc w:val="center"/>
            </w:pPr>
            <w:r w:rsidRPr="001B5555">
              <w:t>9 834.75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9CC73A" w14:textId="5BCDF9EC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7F9BF16" w14:textId="77777777" w:rsidR="00902BE2" w:rsidRPr="00C5063C" w:rsidRDefault="00902BE2" w:rsidP="00902BE2">
            <w:pPr>
              <w:jc w:val="center"/>
            </w:pPr>
          </w:p>
          <w:p w14:paraId="13245522" w14:textId="77777777" w:rsidR="00902BE2" w:rsidRPr="00C5063C" w:rsidRDefault="00902BE2" w:rsidP="00902BE2">
            <w:pPr>
              <w:jc w:val="center"/>
            </w:pPr>
          </w:p>
          <w:p w14:paraId="0F43198B" w14:textId="73E2BE48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93CBB7" w14:textId="5CAAD48E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FB2EE9" w14:textId="20A923EE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1DDEAAE" w14:textId="77777777" w:rsidTr="00902BE2">
        <w:tc>
          <w:tcPr>
            <w:tcW w:w="709" w:type="dxa"/>
            <w:shd w:val="clear" w:color="auto" w:fill="auto"/>
            <w:vAlign w:val="center"/>
          </w:tcPr>
          <w:p w14:paraId="48B49551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D11AAB" w14:textId="77777777" w:rsidR="00902BE2" w:rsidRPr="00CB5EDB" w:rsidRDefault="00902BE2" w:rsidP="00902BE2">
            <w:pPr>
              <w:jc w:val="center"/>
            </w:pPr>
            <w:r w:rsidRPr="001B5555">
              <w:t>42</w:t>
            </w:r>
          </w:p>
        </w:tc>
        <w:tc>
          <w:tcPr>
            <w:tcW w:w="2409" w:type="dxa"/>
            <w:shd w:val="clear" w:color="auto" w:fill="auto"/>
          </w:tcPr>
          <w:p w14:paraId="7742013E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3AF8EE95" w14:textId="7AC1C8D1" w:rsidR="00902BE2" w:rsidRPr="00CB5EDB" w:rsidRDefault="00902BE2" w:rsidP="00902BE2">
            <w:r w:rsidRPr="001B5555">
              <w:t>Sp. z o.o.</w:t>
            </w:r>
          </w:p>
          <w:p w14:paraId="7AE5A982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57A4E932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92FE80" w14:textId="77777777" w:rsidR="00902BE2" w:rsidRPr="00CB5EDB" w:rsidRDefault="00902BE2" w:rsidP="00902BE2">
            <w:pPr>
              <w:jc w:val="center"/>
            </w:pPr>
            <w:r w:rsidRPr="001B5555">
              <w:t>19 855.00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3A5E72" w14:textId="13D41ADC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B1722A4" w14:textId="77777777" w:rsidR="00902BE2" w:rsidRPr="00C5063C" w:rsidRDefault="00902BE2" w:rsidP="00902BE2">
            <w:pPr>
              <w:jc w:val="center"/>
            </w:pPr>
          </w:p>
          <w:p w14:paraId="5198DAAC" w14:textId="77777777" w:rsidR="00902BE2" w:rsidRPr="00C5063C" w:rsidRDefault="00902BE2" w:rsidP="00902BE2">
            <w:pPr>
              <w:jc w:val="center"/>
            </w:pPr>
          </w:p>
          <w:p w14:paraId="1EDB139F" w14:textId="7009E44E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4635A0" w14:textId="46886CC9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83F86B" w14:textId="7AC23CF3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60BD53F" w14:textId="77777777" w:rsidTr="00902BE2">
        <w:tc>
          <w:tcPr>
            <w:tcW w:w="709" w:type="dxa"/>
            <w:shd w:val="clear" w:color="auto" w:fill="auto"/>
            <w:vAlign w:val="center"/>
          </w:tcPr>
          <w:p w14:paraId="3980D3DA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E4C2658" w14:textId="77777777" w:rsidR="00902BE2" w:rsidRPr="00CB5EDB" w:rsidRDefault="00902BE2" w:rsidP="00902BE2">
            <w:pPr>
              <w:jc w:val="center"/>
            </w:pPr>
            <w:r w:rsidRPr="001B5555">
              <w:t>43</w:t>
            </w:r>
          </w:p>
        </w:tc>
        <w:tc>
          <w:tcPr>
            <w:tcW w:w="2409" w:type="dxa"/>
            <w:shd w:val="clear" w:color="auto" w:fill="auto"/>
          </w:tcPr>
          <w:p w14:paraId="5E125936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6A67C7C5" w14:textId="3A36A986" w:rsidR="00902BE2" w:rsidRPr="00CB5EDB" w:rsidRDefault="00902BE2" w:rsidP="00902BE2">
            <w:r w:rsidRPr="001B5555">
              <w:t>Sp. z o.o.</w:t>
            </w:r>
          </w:p>
          <w:p w14:paraId="2A67CD8C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6B454CCC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CA01F40" w14:textId="77777777" w:rsidR="00902BE2" w:rsidRPr="00CB5EDB" w:rsidRDefault="00902BE2" w:rsidP="00902BE2">
            <w:pPr>
              <w:jc w:val="center"/>
            </w:pPr>
            <w:r w:rsidRPr="001B5555">
              <w:t>3 508.20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DBBEE2" w14:textId="08A91FA1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B2F25F3" w14:textId="77777777" w:rsidR="00902BE2" w:rsidRPr="00C5063C" w:rsidRDefault="00902BE2" w:rsidP="00902BE2">
            <w:pPr>
              <w:jc w:val="center"/>
            </w:pPr>
          </w:p>
          <w:p w14:paraId="3ACFB98A" w14:textId="77777777" w:rsidR="00902BE2" w:rsidRPr="00C5063C" w:rsidRDefault="00902BE2" w:rsidP="00902BE2">
            <w:pPr>
              <w:jc w:val="center"/>
            </w:pPr>
          </w:p>
          <w:p w14:paraId="073D0E09" w14:textId="4E0DA9F1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369567" w14:textId="7D3D4EF9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0E7E2F" w14:textId="340BB126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CCD0755" w14:textId="77777777" w:rsidTr="00902BE2">
        <w:tc>
          <w:tcPr>
            <w:tcW w:w="709" w:type="dxa"/>
            <w:shd w:val="clear" w:color="auto" w:fill="auto"/>
            <w:vAlign w:val="center"/>
          </w:tcPr>
          <w:p w14:paraId="3F00BB9C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A2A34E7" w14:textId="77777777" w:rsidR="00902BE2" w:rsidRPr="00CB5EDB" w:rsidRDefault="00902BE2" w:rsidP="00902BE2">
            <w:pPr>
              <w:jc w:val="center"/>
            </w:pPr>
            <w:r w:rsidRPr="001B5555">
              <w:t>44</w:t>
            </w:r>
          </w:p>
        </w:tc>
        <w:tc>
          <w:tcPr>
            <w:tcW w:w="2409" w:type="dxa"/>
            <w:shd w:val="clear" w:color="auto" w:fill="auto"/>
          </w:tcPr>
          <w:p w14:paraId="6003C0FD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603C449A" w14:textId="00F55D2A" w:rsidR="00902BE2" w:rsidRPr="00CB5EDB" w:rsidRDefault="00902BE2" w:rsidP="00902BE2">
            <w:r w:rsidRPr="001B5555">
              <w:t>Sp. z o.o.</w:t>
            </w:r>
          </w:p>
          <w:p w14:paraId="0320BB1D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19B701FB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D3C7BD" w14:textId="77777777" w:rsidR="00902BE2" w:rsidRPr="00CB5EDB" w:rsidRDefault="00902BE2" w:rsidP="00902BE2">
            <w:pPr>
              <w:jc w:val="center"/>
            </w:pPr>
            <w:r w:rsidRPr="001B5555">
              <w:t>12 010.00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A26811" w14:textId="3F97E109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0A0F521" w14:textId="77777777" w:rsidR="00902BE2" w:rsidRPr="00C5063C" w:rsidRDefault="00902BE2" w:rsidP="00902BE2">
            <w:pPr>
              <w:jc w:val="center"/>
            </w:pPr>
          </w:p>
          <w:p w14:paraId="79E8CB2D" w14:textId="77777777" w:rsidR="00902BE2" w:rsidRPr="00C5063C" w:rsidRDefault="00902BE2" w:rsidP="00902BE2">
            <w:pPr>
              <w:jc w:val="center"/>
            </w:pPr>
          </w:p>
          <w:p w14:paraId="3840B758" w14:textId="72C77588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7F15D1" w14:textId="68F4C9BB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74AAE7" w14:textId="11EBF75C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D811A50" w14:textId="77777777" w:rsidTr="00902BE2">
        <w:tc>
          <w:tcPr>
            <w:tcW w:w="709" w:type="dxa"/>
            <w:shd w:val="clear" w:color="auto" w:fill="auto"/>
            <w:vAlign w:val="center"/>
          </w:tcPr>
          <w:p w14:paraId="509F102F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13CBFC8" w14:textId="77777777" w:rsidR="00902BE2" w:rsidRPr="00CB5EDB" w:rsidRDefault="00902BE2" w:rsidP="00902BE2">
            <w:pPr>
              <w:jc w:val="center"/>
            </w:pPr>
            <w:r w:rsidRPr="001B5555">
              <w:t>45</w:t>
            </w:r>
          </w:p>
        </w:tc>
        <w:tc>
          <w:tcPr>
            <w:tcW w:w="2409" w:type="dxa"/>
            <w:shd w:val="clear" w:color="auto" w:fill="auto"/>
          </w:tcPr>
          <w:p w14:paraId="6FC4FCC9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129613EE" w14:textId="0B0F949D" w:rsidR="00902BE2" w:rsidRPr="00CB5EDB" w:rsidRDefault="00902BE2" w:rsidP="00902BE2">
            <w:r w:rsidRPr="001B5555">
              <w:t>Sp. z o.o.</w:t>
            </w:r>
          </w:p>
          <w:p w14:paraId="228754C0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3CCB0D13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C16064" w14:textId="77777777" w:rsidR="00902BE2" w:rsidRPr="00CB5EDB" w:rsidRDefault="00902BE2" w:rsidP="00902BE2">
            <w:pPr>
              <w:jc w:val="center"/>
            </w:pPr>
            <w:r w:rsidRPr="001B5555">
              <w:t>6 810.75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9BAD41" w14:textId="247D3188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1E1EF37" w14:textId="77777777" w:rsidR="00902BE2" w:rsidRPr="00C5063C" w:rsidRDefault="00902BE2" w:rsidP="00902BE2">
            <w:pPr>
              <w:jc w:val="center"/>
            </w:pPr>
          </w:p>
          <w:p w14:paraId="4CFE5E11" w14:textId="228661DC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5250B0" w14:textId="1864F91C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EE1AA5" w14:textId="74B565E2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5AEE6F28" w14:textId="77777777" w:rsidTr="00902BE2">
        <w:tc>
          <w:tcPr>
            <w:tcW w:w="709" w:type="dxa"/>
            <w:shd w:val="clear" w:color="auto" w:fill="auto"/>
            <w:vAlign w:val="center"/>
          </w:tcPr>
          <w:p w14:paraId="7CDB37E4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0FC14F3" w14:textId="77777777" w:rsidR="00902BE2" w:rsidRPr="00CB5EDB" w:rsidRDefault="00902BE2" w:rsidP="00902BE2">
            <w:pPr>
              <w:jc w:val="center"/>
            </w:pPr>
            <w:r w:rsidRPr="001B5555">
              <w:t>46</w:t>
            </w:r>
          </w:p>
        </w:tc>
        <w:tc>
          <w:tcPr>
            <w:tcW w:w="2409" w:type="dxa"/>
            <w:shd w:val="clear" w:color="auto" w:fill="auto"/>
          </w:tcPr>
          <w:p w14:paraId="11D09552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61BC7023" w14:textId="73229C3C" w:rsidR="00902BE2" w:rsidRPr="00CB5EDB" w:rsidRDefault="00902BE2" w:rsidP="00902BE2">
            <w:r w:rsidRPr="001B5555">
              <w:t>Sp. z o.o.</w:t>
            </w:r>
          </w:p>
          <w:p w14:paraId="1526E1F5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0FB740E2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40DF85" w14:textId="77777777" w:rsidR="00902BE2" w:rsidRPr="00CB5EDB" w:rsidRDefault="00902BE2" w:rsidP="00902BE2">
            <w:pPr>
              <w:jc w:val="center"/>
            </w:pPr>
            <w:r w:rsidRPr="001B5555">
              <w:t>448.06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CB9462" w14:textId="6E129093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94152CF" w14:textId="77777777" w:rsidR="00902BE2" w:rsidRPr="00C5063C" w:rsidRDefault="00902BE2" w:rsidP="00902BE2">
            <w:pPr>
              <w:jc w:val="center"/>
            </w:pPr>
          </w:p>
          <w:p w14:paraId="1BEF8FB8" w14:textId="79DD2B70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084DBD" w14:textId="34D8668B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9B3935" w14:textId="6CE2A9E6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06DD9CE" w14:textId="77777777" w:rsidTr="00902BE2">
        <w:tc>
          <w:tcPr>
            <w:tcW w:w="709" w:type="dxa"/>
            <w:shd w:val="clear" w:color="auto" w:fill="auto"/>
            <w:vAlign w:val="center"/>
          </w:tcPr>
          <w:p w14:paraId="082B479F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675C6D" w14:textId="77777777" w:rsidR="00902BE2" w:rsidRPr="00CB5EDB" w:rsidRDefault="00902BE2" w:rsidP="00902BE2">
            <w:pPr>
              <w:jc w:val="center"/>
            </w:pPr>
            <w:r w:rsidRPr="001B5555">
              <w:t>47</w:t>
            </w:r>
          </w:p>
        </w:tc>
        <w:tc>
          <w:tcPr>
            <w:tcW w:w="2409" w:type="dxa"/>
            <w:shd w:val="clear" w:color="auto" w:fill="auto"/>
          </w:tcPr>
          <w:p w14:paraId="5244BCEC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3B51AE3F" w14:textId="09FD3772" w:rsidR="00902BE2" w:rsidRPr="00CB5EDB" w:rsidRDefault="00902BE2" w:rsidP="00902BE2">
            <w:r w:rsidRPr="001B5555">
              <w:t>Sp. z o.o.</w:t>
            </w:r>
          </w:p>
          <w:p w14:paraId="4796690C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7048DA1B" w14:textId="77777777" w:rsidR="00902BE2" w:rsidRPr="00CB5EDB" w:rsidRDefault="00902BE2" w:rsidP="00902BE2">
            <w:pPr>
              <w:jc w:val="both"/>
            </w:pPr>
            <w:r w:rsidRPr="001B5555">
              <w:lastRenderedPageBreak/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E43B77" w14:textId="77777777" w:rsidR="00902BE2" w:rsidRPr="00CB5EDB" w:rsidRDefault="00902BE2" w:rsidP="00902BE2">
            <w:pPr>
              <w:jc w:val="center"/>
            </w:pPr>
            <w:r w:rsidRPr="001B5555">
              <w:lastRenderedPageBreak/>
              <w:t>80 848.80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CA0F3D" w14:textId="4E9CE0BA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366294B" w14:textId="77777777" w:rsidR="00902BE2" w:rsidRPr="00C5063C" w:rsidRDefault="00902BE2" w:rsidP="00902BE2">
            <w:pPr>
              <w:jc w:val="center"/>
            </w:pPr>
          </w:p>
          <w:p w14:paraId="72EACC60" w14:textId="2667B64A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B743D1" w14:textId="73C8ED60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 xml:space="preserve">minimum 2 lata od daty </w:t>
            </w:r>
            <w:r w:rsidRPr="00902BE2">
              <w:rPr>
                <w:sz w:val="18"/>
                <w:szCs w:val="18"/>
              </w:rPr>
              <w:lastRenderedPageBreak/>
              <w:t>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B18CA7" w14:textId="7E477A6D" w:rsidR="00902BE2" w:rsidRPr="00CB5EDB" w:rsidRDefault="00902BE2" w:rsidP="00902BE2">
            <w:pPr>
              <w:jc w:val="center"/>
            </w:pPr>
            <w:r w:rsidRPr="001B5555">
              <w:lastRenderedPageBreak/>
              <w:t>60 dni</w:t>
            </w:r>
          </w:p>
        </w:tc>
      </w:tr>
      <w:tr w:rsidR="00902BE2" w:rsidRPr="00075CD0" w14:paraId="5470C4F6" w14:textId="77777777" w:rsidTr="00902BE2">
        <w:tc>
          <w:tcPr>
            <w:tcW w:w="709" w:type="dxa"/>
            <w:shd w:val="clear" w:color="auto" w:fill="auto"/>
            <w:vAlign w:val="center"/>
          </w:tcPr>
          <w:p w14:paraId="3149867C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CB903EF" w14:textId="77777777" w:rsidR="00902BE2" w:rsidRPr="00CB5EDB" w:rsidRDefault="00902BE2" w:rsidP="00902BE2">
            <w:pPr>
              <w:jc w:val="center"/>
            </w:pPr>
            <w:r w:rsidRPr="001B5555">
              <w:t>48</w:t>
            </w:r>
          </w:p>
        </w:tc>
        <w:tc>
          <w:tcPr>
            <w:tcW w:w="2409" w:type="dxa"/>
            <w:shd w:val="clear" w:color="auto" w:fill="auto"/>
          </w:tcPr>
          <w:p w14:paraId="3DF9370F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10D8CD35" w14:textId="32107F87" w:rsidR="00902BE2" w:rsidRPr="00CB5EDB" w:rsidRDefault="00902BE2" w:rsidP="00902BE2">
            <w:r w:rsidRPr="001B5555">
              <w:t>Sp. z o.o.</w:t>
            </w:r>
          </w:p>
          <w:p w14:paraId="68451496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3D33B062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027D0B" w14:textId="77777777" w:rsidR="00902BE2" w:rsidRPr="00CB5EDB" w:rsidRDefault="00902BE2" w:rsidP="00902BE2">
            <w:pPr>
              <w:jc w:val="center"/>
            </w:pPr>
            <w:r w:rsidRPr="001B5555">
              <w:t>4 363.20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83AF85" w14:textId="17309FDC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F7182EE" w14:textId="77777777" w:rsidR="00902BE2" w:rsidRPr="00C5063C" w:rsidRDefault="00902BE2" w:rsidP="00902BE2">
            <w:pPr>
              <w:jc w:val="center"/>
            </w:pPr>
          </w:p>
          <w:p w14:paraId="4BC4D2C6" w14:textId="47DCDF00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F12E5B" w14:textId="7F63EB26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8C038B" w14:textId="3741088A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B442014" w14:textId="77777777" w:rsidTr="00902BE2">
        <w:tc>
          <w:tcPr>
            <w:tcW w:w="709" w:type="dxa"/>
            <w:shd w:val="clear" w:color="auto" w:fill="auto"/>
            <w:vAlign w:val="center"/>
          </w:tcPr>
          <w:p w14:paraId="0540E691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D9E9F2" w14:textId="77777777" w:rsidR="00902BE2" w:rsidRPr="00CB5EDB" w:rsidRDefault="00902BE2" w:rsidP="00902BE2">
            <w:pPr>
              <w:jc w:val="center"/>
            </w:pPr>
            <w:r w:rsidRPr="001B5555">
              <w:t>50</w:t>
            </w:r>
          </w:p>
        </w:tc>
        <w:tc>
          <w:tcPr>
            <w:tcW w:w="2409" w:type="dxa"/>
            <w:shd w:val="clear" w:color="auto" w:fill="auto"/>
          </w:tcPr>
          <w:p w14:paraId="5B5ABA85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33F0B544" w14:textId="1CC20C33" w:rsidR="00902BE2" w:rsidRPr="00CB5EDB" w:rsidRDefault="00902BE2" w:rsidP="00902BE2">
            <w:r w:rsidRPr="001B5555">
              <w:t>Sp. z o.o.</w:t>
            </w:r>
          </w:p>
          <w:p w14:paraId="3466CF11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67227F16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726CDF" w14:textId="77777777" w:rsidR="00902BE2" w:rsidRPr="00CB5EDB" w:rsidRDefault="00902BE2" w:rsidP="00902BE2">
            <w:pPr>
              <w:jc w:val="center"/>
            </w:pPr>
            <w:r w:rsidRPr="001B5555">
              <w:t>1 057.00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C786D9" w14:textId="54F17A29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EE8638A" w14:textId="77777777" w:rsidR="00902BE2" w:rsidRPr="00C5063C" w:rsidRDefault="00902BE2" w:rsidP="00902BE2">
            <w:pPr>
              <w:jc w:val="center"/>
            </w:pPr>
          </w:p>
          <w:p w14:paraId="440D28D1" w14:textId="55248F0A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8CF286" w14:textId="7690522A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40C14A" w14:textId="19AD05CE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5EC9B04" w14:textId="77777777" w:rsidTr="00902BE2">
        <w:tc>
          <w:tcPr>
            <w:tcW w:w="709" w:type="dxa"/>
            <w:shd w:val="clear" w:color="auto" w:fill="auto"/>
            <w:vAlign w:val="center"/>
          </w:tcPr>
          <w:p w14:paraId="2F8F8432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FCF3F6B" w14:textId="77777777" w:rsidR="00902BE2" w:rsidRPr="00CB5EDB" w:rsidRDefault="00902BE2" w:rsidP="00902BE2">
            <w:pPr>
              <w:jc w:val="center"/>
            </w:pPr>
            <w:r w:rsidRPr="001B5555">
              <w:t>51</w:t>
            </w:r>
          </w:p>
        </w:tc>
        <w:tc>
          <w:tcPr>
            <w:tcW w:w="2409" w:type="dxa"/>
            <w:shd w:val="clear" w:color="auto" w:fill="auto"/>
          </w:tcPr>
          <w:p w14:paraId="529D9B25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3CC0A9C3" w14:textId="42B270C9" w:rsidR="00902BE2" w:rsidRPr="00CB5EDB" w:rsidRDefault="00902BE2" w:rsidP="00902BE2">
            <w:r w:rsidRPr="001B5555">
              <w:t>Sp. z o.o.</w:t>
            </w:r>
          </w:p>
          <w:p w14:paraId="463D7907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3F58DD8E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F386C86" w14:textId="77777777" w:rsidR="00902BE2" w:rsidRPr="00CB5EDB" w:rsidRDefault="00902BE2" w:rsidP="00902BE2">
            <w:pPr>
              <w:jc w:val="center"/>
            </w:pPr>
            <w:r w:rsidRPr="001B5555">
              <w:t>5 148.00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A825A6" w14:textId="1DC45CB8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125D11E" w14:textId="77777777" w:rsidR="00902BE2" w:rsidRPr="00C5063C" w:rsidRDefault="00902BE2" w:rsidP="00902BE2">
            <w:pPr>
              <w:jc w:val="center"/>
            </w:pPr>
          </w:p>
          <w:p w14:paraId="0457A4AF" w14:textId="514E1A52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B92A65" w14:textId="3C548A8A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9C3D69" w14:textId="1253A64E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31660D0C" w14:textId="77777777" w:rsidTr="00902BE2">
        <w:tc>
          <w:tcPr>
            <w:tcW w:w="709" w:type="dxa"/>
            <w:shd w:val="clear" w:color="auto" w:fill="auto"/>
            <w:vAlign w:val="center"/>
          </w:tcPr>
          <w:p w14:paraId="1103D94C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B4015D" w14:textId="77777777" w:rsidR="00902BE2" w:rsidRPr="00CB5EDB" w:rsidRDefault="00902BE2" w:rsidP="00902BE2">
            <w:pPr>
              <w:jc w:val="center"/>
            </w:pPr>
            <w:r w:rsidRPr="001B5555">
              <w:t>52</w:t>
            </w:r>
          </w:p>
        </w:tc>
        <w:tc>
          <w:tcPr>
            <w:tcW w:w="2409" w:type="dxa"/>
            <w:shd w:val="clear" w:color="auto" w:fill="auto"/>
          </w:tcPr>
          <w:p w14:paraId="0D16DB9F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23A534F0" w14:textId="0355C944" w:rsidR="00902BE2" w:rsidRPr="00CB5EDB" w:rsidRDefault="00902BE2" w:rsidP="00902BE2">
            <w:r w:rsidRPr="001B5555">
              <w:t>Sp. z o.o.</w:t>
            </w:r>
          </w:p>
          <w:p w14:paraId="13ECA119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77ED019D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63D374" w14:textId="77777777" w:rsidR="00902BE2" w:rsidRPr="00CB5EDB" w:rsidRDefault="00902BE2" w:rsidP="00902BE2">
            <w:pPr>
              <w:jc w:val="center"/>
            </w:pPr>
            <w:r w:rsidRPr="001B5555">
              <w:t>26 836.00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B3E6E0" w14:textId="2E1FAD78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04E91BD" w14:textId="77777777" w:rsidR="00902BE2" w:rsidRPr="00C5063C" w:rsidRDefault="00902BE2" w:rsidP="00902BE2">
            <w:pPr>
              <w:jc w:val="center"/>
            </w:pPr>
          </w:p>
          <w:p w14:paraId="3619DA5B" w14:textId="0EDC08E8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AD0222" w14:textId="2A4E5E1C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379544" w14:textId="1B7D29FF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ADA5680" w14:textId="77777777" w:rsidTr="00902BE2">
        <w:tc>
          <w:tcPr>
            <w:tcW w:w="709" w:type="dxa"/>
            <w:shd w:val="clear" w:color="auto" w:fill="auto"/>
            <w:vAlign w:val="center"/>
          </w:tcPr>
          <w:p w14:paraId="330F59CE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F50282" w14:textId="77777777" w:rsidR="00902BE2" w:rsidRPr="00CB5EDB" w:rsidRDefault="00902BE2" w:rsidP="00902BE2">
            <w:pPr>
              <w:jc w:val="center"/>
            </w:pPr>
            <w:r w:rsidRPr="001B5555">
              <w:t>55</w:t>
            </w:r>
          </w:p>
        </w:tc>
        <w:tc>
          <w:tcPr>
            <w:tcW w:w="2409" w:type="dxa"/>
            <w:shd w:val="clear" w:color="auto" w:fill="auto"/>
          </w:tcPr>
          <w:p w14:paraId="6E81B9C7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486E2ACA" w14:textId="40F412CB" w:rsidR="00902BE2" w:rsidRPr="00CB5EDB" w:rsidRDefault="00902BE2" w:rsidP="00902BE2">
            <w:r w:rsidRPr="001B5555">
              <w:t>Sp. z o.o.</w:t>
            </w:r>
          </w:p>
          <w:p w14:paraId="456C6112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69D4D9A3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5AE23D9" w14:textId="77777777" w:rsidR="00902BE2" w:rsidRPr="00CB5EDB" w:rsidRDefault="00902BE2" w:rsidP="00902BE2">
            <w:pPr>
              <w:jc w:val="center"/>
            </w:pPr>
            <w:r w:rsidRPr="001B5555">
              <w:t>113 697.50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A2094F" w14:textId="2BC0DC9A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0DBC5EE" w14:textId="77777777" w:rsidR="00902BE2" w:rsidRPr="00C5063C" w:rsidRDefault="00902BE2" w:rsidP="00902BE2">
            <w:pPr>
              <w:jc w:val="center"/>
            </w:pPr>
          </w:p>
          <w:p w14:paraId="16D971B9" w14:textId="354F53AA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4BEE7E" w14:textId="3F497ECB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094CF6" w14:textId="01920A04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D961558" w14:textId="77777777" w:rsidTr="00902BE2">
        <w:tc>
          <w:tcPr>
            <w:tcW w:w="709" w:type="dxa"/>
            <w:shd w:val="clear" w:color="auto" w:fill="auto"/>
            <w:vAlign w:val="center"/>
          </w:tcPr>
          <w:p w14:paraId="2535643D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5335D4" w14:textId="77777777" w:rsidR="00902BE2" w:rsidRPr="00CB5EDB" w:rsidRDefault="00902BE2" w:rsidP="00902BE2">
            <w:pPr>
              <w:jc w:val="center"/>
            </w:pPr>
            <w:r w:rsidRPr="001B5555">
              <w:t>56</w:t>
            </w:r>
          </w:p>
        </w:tc>
        <w:tc>
          <w:tcPr>
            <w:tcW w:w="2409" w:type="dxa"/>
            <w:shd w:val="clear" w:color="auto" w:fill="auto"/>
          </w:tcPr>
          <w:p w14:paraId="64E1E98A" w14:textId="77777777" w:rsidR="009E394D" w:rsidRDefault="00902BE2" w:rsidP="00902BE2">
            <w:proofErr w:type="spellStart"/>
            <w:r w:rsidRPr="001B5555">
              <w:t>Salus</w:t>
            </w:r>
            <w:proofErr w:type="spellEnd"/>
            <w:r w:rsidRPr="001B5555">
              <w:t xml:space="preserve"> International </w:t>
            </w:r>
          </w:p>
          <w:p w14:paraId="6F44CC4C" w14:textId="01C104CD" w:rsidR="00902BE2" w:rsidRPr="00CB5EDB" w:rsidRDefault="00902BE2" w:rsidP="00902BE2">
            <w:r w:rsidRPr="001B5555">
              <w:t>Sp. z o.o.</w:t>
            </w:r>
          </w:p>
          <w:p w14:paraId="3D5E67FC" w14:textId="77777777" w:rsidR="00902BE2" w:rsidRPr="00CB5EDB" w:rsidRDefault="00902BE2" w:rsidP="00902BE2">
            <w:r w:rsidRPr="001B5555">
              <w:t>Pułaskiego</w:t>
            </w:r>
            <w:r w:rsidRPr="00CB5EDB">
              <w:t xml:space="preserve"> </w:t>
            </w:r>
            <w:r w:rsidRPr="001B5555">
              <w:t>9</w:t>
            </w:r>
            <w:r w:rsidRPr="00CB5EDB">
              <w:t xml:space="preserve"> </w:t>
            </w:r>
          </w:p>
          <w:p w14:paraId="69C8096F" w14:textId="77777777" w:rsidR="00902BE2" w:rsidRPr="00CB5EDB" w:rsidRDefault="00902BE2" w:rsidP="00902BE2">
            <w:pPr>
              <w:jc w:val="both"/>
            </w:pPr>
            <w:r w:rsidRPr="001B5555">
              <w:t>40-273</w:t>
            </w:r>
            <w:r w:rsidRPr="00CB5EDB">
              <w:t xml:space="preserve"> </w:t>
            </w:r>
            <w:r w:rsidRPr="001B5555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A1ECDD4" w14:textId="77777777" w:rsidR="00902BE2" w:rsidRPr="00CB5EDB" w:rsidRDefault="00902BE2" w:rsidP="00902BE2">
            <w:pPr>
              <w:jc w:val="center"/>
            </w:pPr>
            <w:r w:rsidRPr="001B5555">
              <w:t>6 792.75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CB0413" w14:textId="5A96EDE1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B30B3F1" w14:textId="77777777" w:rsidR="00902BE2" w:rsidRPr="00C5063C" w:rsidRDefault="00902BE2" w:rsidP="00902BE2">
            <w:pPr>
              <w:jc w:val="center"/>
            </w:pPr>
          </w:p>
          <w:p w14:paraId="43078919" w14:textId="6F7F3F9F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968205F" w14:textId="7FB8A31B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AEC3B0" w14:textId="695635D2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1C09C0D" w14:textId="77777777" w:rsidTr="00902BE2">
        <w:tc>
          <w:tcPr>
            <w:tcW w:w="709" w:type="dxa"/>
            <w:shd w:val="clear" w:color="auto" w:fill="auto"/>
            <w:vAlign w:val="center"/>
          </w:tcPr>
          <w:p w14:paraId="01BDCC14" w14:textId="77777777" w:rsidR="00902BE2" w:rsidRPr="00CB5EDB" w:rsidRDefault="00902BE2" w:rsidP="00902BE2">
            <w:pPr>
              <w:jc w:val="center"/>
            </w:pPr>
            <w:r w:rsidRPr="001B5555">
              <w:t>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94ADF86" w14:textId="77777777" w:rsidR="00902BE2" w:rsidRPr="00CB5EDB" w:rsidRDefault="00902BE2" w:rsidP="00902BE2">
            <w:pPr>
              <w:jc w:val="center"/>
            </w:pPr>
            <w:r w:rsidRPr="001B5555">
              <w:t>31</w:t>
            </w:r>
          </w:p>
        </w:tc>
        <w:tc>
          <w:tcPr>
            <w:tcW w:w="2409" w:type="dxa"/>
            <w:shd w:val="clear" w:color="auto" w:fill="auto"/>
          </w:tcPr>
          <w:p w14:paraId="786E03BA" w14:textId="77777777" w:rsidR="00902BE2" w:rsidRPr="00CB5EDB" w:rsidRDefault="00902BE2" w:rsidP="00902BE2">
            <w:proofErr w:type="spellStart"/>
            <w:r w:rsidRPr="001B5555">
              <w:t>Sanofi</w:t>
            </w:r>
            <w:proofErr w:type="spellEnd"/>
            <w:r w:rsidRPr="001B5555">
              <w:t xml:space="preserve"> - </w:t>
            </w:r>
            <w:proofErr w:type="spellStart"/>
            <w:r w:rsidRPr="001B5555">
              <w:t>Aventis</w:t>
            </w:r>
            <w:proofErr w:type="spellEnd"/>
            <w:r w:rsidRPr="001B5555">
              <w:t xml:space="preserve"> Sp. z o.o.</w:t>
            </w:r>
          </w:p>
          <w:p w14:paraId="2F91E491" w14:textId="77777777" w:rsidR="00902BE2" w:rsidRPr="00CB5EDB" w:rsidRDefault="00902BE2" w:rsidP="00902BE2">
            <w:r w:rsidRPr="001B5555">
              <w:t>Bonifraterska</w:t>
            </w:r>
            <w:r w:rsidRPr="00CB5EDB">
              <w:t xml:space="preserve"> </w:t>
            </w:r>
            <w:r w:rsidRPr="001B5555">
              <w:t>17</w:t>
            </w:r>
            <w:r w:rsidRPr="00CB5EDB">
              <w:t xml:space="preserve"> </w:t>
            </w:r>
          </w:p>
          <w:p w14:paraId="0AFA5B08" w14:textId="77777777" w:rsidR="00902BE2" w:rsidRPr="00CB5EDB" w:rsidRDefault="00902BE2" w:rsidP="00902BE2">
            <w:pPr>
              <w:jc w:val="both"/>
            </w:pPr>
            <w:r w:rsidRPr="001B5555">
              <w:t>00-203</w:t>
            </w:r>
            <w:r w:rsidRPr="00CB5EDB">
              <w:t xml:space="preserve"> </w:t>
            </w:r>
            <w:r w:rsidRPr="001B555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82F8E7" w14:textId="77777777" w:rsidR="00902BE2" w:rsidRPr="00CB5EDB" w:rsidRDefault="00902BE2" w:rsidP="00902BE2">
            <w:pPr>
              <w:jc w:val="center"/>
            </w:pPr>
            <w:r w:rsidRPr="001B5555">
              <w:t>27 648.00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939C32" w14:textId="2B5BB299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7DF7457" w14:textId="77777777" w:rsidR="00902BE2" w:rsidRPr="00C5063C" w:rsidRDefault="00902BE2" w:rsidP="00902BE2">
            <w:pPr>
              <w:jc w:val="center"/>
            </w:pPr>
          </w:p>
          <w:p w14:paraId="4D756850" w14:textId="734F787B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DC01AE" w14:textId="4ACDEA7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39500B" w14:textId="58A99526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322E8181" w14:textId="77777777" w:rsidTr="00902BE2">
        <w:tc>
          <w:tcPr>
            <w:tcW w:w="709" w:type="dxa"/>
            <w:shd w:val="clear" w:color="auto" w:fill="auto"/>
            <w:vAlign w:val="center"/>
          </w:tcPr>
          <w:p w14:paraId="252F6156" w14:textId="77777777" w:rsidR="00902BE2" w:rsidRPr="00CB5EDB" w:rsidRDefault="00902BE2" w:rsidP="00902BE2">
            <w:pPr>
              <w:jc w:val="center"/>
            </w:pPr>
            <w:r w:rsidRPr="001B5555">
              <w:t>15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B5E614" w14:textId="77777777" w:rsidR="00902BE2" w:rsidRPr="00CB5EDB" w:rsidRDefault="00902BE2" w:rsidP="00902BE2">
            <w:pPr>
              <w:jc w:val="center"/>
            </w:pPr>
            <w:r w:rsidRPr="001B5555">
              <w:t>39</w:t>
            </w:r>
          </w:p>
        </w:tc>
        <w:tc>
          <w:tcPr>
            <w:tcW w:w="2409" w:type="dxa"/>
            <w:shd w:val="clear" w:color="auto" w:fill="auto"/>
          </w:tcPr>
          <w:p w14:paraId="4E484BD5" w14:textId="77777777" w:rsidR="00902BE2" w:rsidRPr="00CB5EDB" w:rsidRDefault="00902BE2" w:rsidP="00902BE2">
            <w:proofErr w:type="spellStart"/>
            <w:r w:rsidRPr="001B5555">
              <w:t>Sanofi</w:t>
            </w:r>
            <w:proofErr w:type="spellEnd"/>
            <w:r w:rsidRPr="001B5555">
              <w:t xml:space="preserve"> - </w:t>
            </w:r>
            <w:proofErr w:type="spellStart"/>
            <w:r w:rsidRPr="001B5555">
              <w:t>Aventis</w:t>
            </w:r>
            <w:proofErr w:type="spellEnd"/>
            <w:r w:rsidRPr="001B5555">
              <w:t xml:space="preserve"> Sp. z o.o.</w:t>
            </w:r>
          </w:p>
          <w:p w14:paraId="4691F78E" w14:textId="77777777" w:rsidR="00902BE2" w:rsidRPr="00CB5EDB" w:rsidRDefault="00902BE2" w:rsidP="00902BE2">
            <w:r w:rsidRPr="001B5555">
              <w:t>Bonifraterska</w:t>
            </w:r>
            <w:r w:rsidRPr="00CB5EDB">
              <w:t xml:space="preserve"> </w:t>
            </w:r>
            <w:r w:rsidRPr="001B5555">
              <w:t>17</w:t>
            </w:r>
            <w:r w:rsidRPr="00CB5EDB">
              <w:t xml:space="preserve"> </w:t>
            </w:r>
          </w:p>
          <w:p w14:paraId="68D2DFDF" w14:textId="77777777" w:rsidR="00902BE2" w:rsidRPr="00CB5EDB" w:rsidRDefault="00902BE2" w:rsidP="00902BE2">
            <w:pPr>
              <w:jc w:val="both"/>
            </w:pPr>
            <w:r w:rsidRPr="001B5555">
              <w:t>00-203</w:t>
            </w:r>
            <w:r w:rsidRPr="00CB5EDB">
              <w:t xml:space="preserve"> </w:t>
            </w:r>
            <w:r w:rsidRPr="001B5555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E34D51" w14:textId="77777777" w:rsidR="00902BE2" w:rsidRPr="00CB5EDB" w:rsidRDefault="00902BE2" w:rsidP="00902BE2">
            <w:pPr>
              <w:jc w:val="center"/>
            </w:pPr>
            <w:r w:rsidRPr="001B5555">
              <w:t>13 770.00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1A1E6D" w14:textId="7CCBC78A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0B2F930" w14:textId="77777777" w:rsidR="00902BE2" w:rsidRPr="00C5063C" w:rsidRDefault="00902BE2" w:rsidP="00902BE2">
            <w:pPr>
              <w:jc w:val="center"/>
            </w:pPr>
          </w:p>
          <w:p w14:paraId="3B17E845" w14:textId="0D0EDB7D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0E1B23" w14:textId="0E0713C5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33B188" w14:textId="408E1960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41AB0DA6" w14:textId="77777777" w:rsidTr="00902BE2">
        <w:tc>
          <w:tcPr>
            <w:tcW w:w="709" w:type="dxa"/>
            <w:shd w:val="clear" w:color="auto" w:fill="auto"/>
            <w:vAlign w:val="center"/>
          </w:tcPr>
          <w:p w14:paraId="3D2B03D6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63EF7A5" w14:textId="77777777" w:rsidR="00902BE2" w:rsidRPr="00CB5EDB" w:rsidRDefault="00902BE2" w:rsidP="00902BE2">
            <w:pPr>
              <w:jc w:val="center"/>
            </w:pPr>
            <w:r w:rsidRPr="001B5555">
              <w:t>1</w:t>
            </w:r>
          </w:p>
        </w:tc>
        <w:tc>
          <w:tcPr>
            <w:tcW w:w="2409" w:type="dxa"/>
            <w:shd w:val="clear" w:color="auto" w:fill="auto"/>
          </w:tcPr>
          <w:p w14:paraId="28AF32AF" w14:textId="6A77B77E" w:rsidR="00902BE2" w:rsidRPr="00CB5EDB" w:rsidRDefault="00902BE2" w:rsidP="00C5063C">
            <w:proofErr w:type="spellStart"/>
            <w:r w:rsidRPr="001B5555">
              <w:t>U</w:t>
            </w:r>
            <w:r w:rsidR="00C5063C">
              <w:t>rtica</w:t>
            </w:r>
            <w:proofErr w:type="spellEnd"/>
            <w:r w:rsidRPr="001B5555">
              <w:t xml:space="preserve"> Sp. z o.o.</w:t>
            </w:r>
            <w:r w:rsidR="00C5063C">
              <w:t xml:space="preserve"> (Lider)</w:t>
            </w:r>
          </w:p>
          <w:p w14:paraId="643830D3" w14:textId="77777777" w:rsidR="00902BE2" w:rsidRPr="00CB5EDB" w:rsidRDefault="00902BE2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334F7F9E" w14:textId="77777777" w:rsidR="00902BE2" w:rsidRDefault="00902BE2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62C76032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640342A5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5AB5F2E8" w14:textId="7F72D5EA" w:rsidR="00C5063C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348979" w14:textId="77777777" w:rsidR="00902BE2" w:rsidRPr="00CB5EDB" w:rsidRDefault="00902BE2" w:rsidP="00902BE2">
            <w:pPr>
              <w:jc w:val="center"/>
            </w:pPr>
            <w:r w:rsidRPr="001B5555">
              <w:t>18 210.00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8A9C9C" w14:textId="2670432E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BCE043E" w14:textId="77777777" w:rsidR="00902BE2" w:rsidRPr="00C5063C" w:rsidRDefault="00902BE2" w:rsidP="00902BE2">
            <w:pPr>
              <w:jc w:val="center"/>
            </w:pPr>
          </w:p>
          <w:p w14:paraId="698591C4" w14:textId="77777777" w:rsidR="00902BE2" w:rsidRPr="00C5063C" w:rsidRDefault="00902BE2" w:rsidP="00902BE2">
            <w:pPr>
              <w:jc w:val="center"/>
            </w:pPr>
          </w:p>
          <w:p w14:paraId="07591300" w14:textId="443604D6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BA6C240" w14:textId="67647083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76BFDC" w14:textId="133D4B93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9058A9D" w14:textId="77777777" w:rsidTr="00902BE2">
        <w:tc>
          <w:tcPr>
            <w:tcW w:w="709" w:type="dxa"/>
            <w:shd w:val="clear" w:color="auto" w:fill="auto"/>
            <w:vAlign w:val="center"/>
          </w:tcPr>
          <w:p w14:paraId="5A377205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C1E060E" w14:textId="77777777" w:rsidR="00902BE2" w:rsidRPr="00CB5EDB" w:rsidRDefault="00902BE2" w:rsidP="00902BE2">
            <w:pPr>
              <w:jc w:val="center"/>
            </w:pPr>
            <w:r w:rsidRPr="001B5555">
              <w:t>3</w:t>
            </w:r>
          </w:p>
        </w:tc>
        <w:tc>
          <w:tcPr>
            <w:tcW w:w="2409" w:type="dxa"/>
            <w:shd w:val="clear" w:color="auto" w:fill="auto"/>
          </w:tcPr>
          <w:p w14:paraId="20A2D9DE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228CEE9F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13AAFC7E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21A52021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56CE47DC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22A0945F" w14:textId="42A7B3C4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568CEAA" w14:textId="77777777" w:rsidR="00902BE2" w:rsidRPr="00CB5EDB" w:rsidRDefault="00902BE2" w:rsidP="00902BE2">
            <w:pPr>
              <w:jc w:val="center"/>
            </w:pPr>
            <w:r w:rsidRPr="001B5555">
              <w:t>37 980.00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CD148B" w14:textId="31891527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2FD4F55" w14:textId="77777777" w:rsidR="00902BE2" w:rsidRPr="00C5063C" w:rsidRDefault="00902BE2" w:rsidP="00902BE2">
            <w:pPr>
              <w:jc w:val="center"/>
            </w:pPr>
          </w:p>
          <w:p w14:paraId="7AD96BBB" w14:textId="77777777" w:rsidR="00902BE2" w:rsidRPr="00C5063C" w:rsidRDefault="00902BE2" w:rsidP="00902BE2">
            <w:pPr>
              <w:jc w:val="center"/>
            </w:pPr>
          </w:p>
          <w:p w14:paraId="074AA03A" w14:textId="0206EEE1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99E897" w14:textId="5F06F0A6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7CEFBB" w14:textId="284AF204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D5ABB9B" w14:textId="77777777" w:rsidTr="00902BE2">
        <w:tc>
          <w:tcPr>
            <w:tcW w:w="709" w:type="dxa"/>
            <w:shd w:val="clear" w:color="auto" w:fill="auto"/>
            <w:vAlign w:val="center"/>
          </w:tcPr>
          <w:p w14:paraId="04A36CED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C9662F1" w14:textId="77777777" w:rsidR="00902BE2" w:rsidRPr="00CB5EDB" w:rsidRDefault="00902BE2" w:rsidP="00902BE2">
            <w:pPr>
              <w:jc w:val="center"/>
            </w:pPr>
            <w:r w:rsidRPr="001B5555">
              <w:t>4</w:t>
            </w:r>
          </w:p>
        </w:tc>
        <w:tc>
          <w:tcPr>
            <w:tcW w:w="2409" w:type="dxa"/>
            <w:shd w:val="clear" w:color="auto" w:fill="auto"/>
          </w:tcPr>
          <w:p w14:paraId="6D189569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6328D1A8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30000541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0BD665AF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3B07A099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6963C875" w14:textId="2EA8E600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40E192E" w14:textId="77777777" w:rsidR="00902BE2" w:rsidRPr="00CB5EDB" w:rsidRDefault="00902BE2" w:rsidP="00902BE2">
            <w:pPr>
              <w:jc w:val="center"/>
            </w:pPr>
            <w:r w:rsidRPr="001B5555">
              <w:t>2 213.45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E8CA09" w14:textId="5E334889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0729BBD" w14:textId="77777777" w:rsidR="00902BE2" w:rsidRPr="00C5063C" w:rsidRDefault="00902BE2" w:rsidP="00902BE2">
            <w:pPr>
              <w:jc w:val="center"/>
            </w:pPr>
          </w:p>
          <w:p w14:paraId="77CD980B" w14:textId="77777777" w:rsidR="00902BE2" w:rsidRPr="00C5063C" w:rsidRDefault="00902BE2" w:rsidP="00902BE2">
            <w:pPr>
              <w:jc w:val="center"/>
            </w:pPr>
          </w:p>
          <w:p w14:paraId="51B2F24E" w14:textId="254EDDE7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9B8A52" w14:textId="5DA39CCA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6163778" w14:textId="68C2E23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72DCDF0" w14:textId="77777777" w:rsidTr="00902BE2">
        <w:tc>
          <w:tcPr>
            <w:tcW w:w="709" w:type="dxa"/>
            <w:shd w:val="clear" w:color="auto" w:fill="auto"/>
            <w:vAlign w:val="center"/>
          </w:tcPr>
          <w:p w14:paraId="3CDBE7F3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B5E296C" w14:textId="77777777" w:rsidR="00902BE2" w:rsidRPr="00CB5EDB" w:rsidRDefault="00902BE2" w:rsidP="00902BE2">
            <w:pPr>
              <w:jc w:val="center"/>
            </w:pPr>
            <w:r w:rsidRPr="001B5555">
              <w:t>5</w:t>
            </w:r>
          </w:p>
        </w:tc>
        <w:tc>
          <w:tcPr>
            <w:tcW w:w="2409" w:type="dxa"/>
            <w:shd w:val="clear" w:color="auto" w:fill="auto"/>
          </w:tcPr>
          <w:p w14:paraId="41A720C0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43A02CDB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72E5B5DB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717E8CC4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1EEB1EEF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76E5C7C6" w14:textId="3D0E87AC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82DE825" w14:textId="77777777" w:rsidR="00902BE2" w:rsidRPr="00CB5EDB" w:rsidRDefault="00902BE2" w:rsidP="00902BE2">
            <w:pPr>
              <w:jc w:val="center"/>
            </w:pPr>
            <w:r w:rsidRPr="001B5555">
              <w:t>8 779.20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2FBEF7" w14:textId="176D93AE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1C72E0F" w14:textId="77777777" w:rsidR="00902BE2" w:rsidRPr="00C5063C" w:rsidRDefault="00902BE2" w:rsidP="00902BE2">
            <w:pPr>
              <w:jc w:val="center"/>
            </w:pPr>
          </w:p>
          <w:p w14:paraId="313EE9F7" w14:textId="77777777" w:rsidR="00902BE2" w:rsidRPr="00C5063C" w:rsidRDefault="00902BE2" w:rsidP="00902BE2">
            <w:pPr>
              <w:jc w:val="center"/>
            </w:pPr>
          </w:p>
          <w:p w14:paraId="68A0A8A3" w14:textId="55A26D83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BDD64E" w14:textId="5350310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BD36099" w14:textId="4676A03B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395CFBC4" w14:textId="77777777" w:rsidTr="00902BE2">
        <w:tc>
          <w:tcPr>
            <w:tcW w:w="709" w:type="dxa"/>
            <w:shd w:val="clear" w:color="auto" w:fill="auto"/>
            <w:vAlign w:val="center"/>
          </w:tcPr>
          <w:p w14:paraId="23422982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3F3858" w14:textId="77777777" w:rsidR="00902BE2" w:rsidRPr="00CB5EDB" w:rsidRDefault="00902BE2" w:rsidP="00902BE2">
            <w:pPr>
              <w:jc w:val="center"/>
            </w:pPr>
            <w:r w:rsidRPr="001B5555">
              <w:t>6</w:t>
            </w:r>
          </w:p>
        </w:tc>
        <w:tc>
          <w:tcPr>
            <w:tcW w:w="2409" w:type="dxa"/>
            <w:shd w:val="clear" w:color="auto" w:fill="auto"/>
          </w:tcPr>
          <w:p w14:paraId="16E60179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10D346AB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144ABB15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11F7C782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69AD8683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44EE7145" w14:textId="410E49F3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A7C3418" w14:textId="77777777" w:rsidR="00902BE2" w:rsidRPr="00CB5EDB" w:rsidRDefault="00902BE2" w:rsidP="00902BE2">
            <w:pPr>
              <w:jc w:val="center"/>
            </w:pPr>
            <w:r w:rsidRPr="001B5555">
              <w:t>5 327.10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E72FE5" w14:textId="4FEDCF79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13D3F34" w14:textId="77777777" w:rsidR="00902BE2" w:rsidRPr="00C5063C" w:rsidRDefault="00902BE2" w:rsidP="00902BE2">
            <w:pPr>
              <w:jc w:val="center"/>
            </w:pPr>
          </w:p>
          <w:p w14:paraId="55AE9D75" w14:textId="77777777" w:rsidR="00902BE2" w:rsidRPr="00C5063C" w:rsidRDefault="00902BE2" w:rsidP="00902BE2">
            <w:pPr>
              <w:jc w:val="center"/>
            </w:pPr>
          </w:p>
          <w:p w14:paraId="1D633A53" w14:textId="26DB7D2D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25405B" w14:textId="4D5E01DC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22A691" w14:textId="2A7A3EF2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FA5A903" w14:textId="77777777" w:rsidTr="00902BE2">
        <w:tc>
          <w:tcPr>
            <w:tcW w:w="709" w:type="dxa"/>
            <w:shd w:val="clear" w:color="auto" w:fill="auto"/>
            <w:vAlign w:val="center"/>
          </w:tcPr>
          <w:p w14:paraId="3F33680B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22B3FAB" w14:textId="77777777" w:rsidR="00902BE2" w:rsidRPr="00CB5EDB" w:rsidRDefault="00902BE2" w:rsidP="00902BE2">
            <w:pPr>
              <w:jc w:val="center"/>
            </w:pPr>
            <w:r w:rsidRPr="001B5555">
              <w:t>7</w:t>
            </w:r>
          </w:p>
        </w:tc>
        <w:tc>
          <w:tcPr>
            <w:tcW w:w="2409" w:type="dxa"/>
            <w:shd w:val="clear" w:color="auto" w:fill="auto"/>
          </w:tcPr>
          <w:p w14:paraId="60FACECA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10DBF2C1" w14:textId="77777777" w:rsidR="00C5063C" w:rsidRPr="00CB5EDB" w:rsidRDefault="00C5063C" w:rsidP="00C5063C">
            <w:r w:rsidRPr="001B5555">
              <w:lastRenderedPageBreak/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60FC81A5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5206853C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5F323705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7708ACAD" w14:textId="2475AE0F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D55B31" w14:textId="77777777" w:rsidR="00902BE2" w:rsidRPr="00CB5EDB" w:rsidRDefault="00902BE2" w:rsidP="00902BE2">
            <w:pPr>
              <w:jc w:val="center"/>
            </w:pPr>
            <w:r w:rsidRPr="001B5555">
              <w:lastRenderedPageBreak/>
              <w:t>22 704.00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182CDB" w14:textId="2ECDA494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22F935D" w14:textId="77777777" w:rsidR="00902BE2" w:rsidRPr="00C5063C" w:rsidRDefault="00902BE2" w:rsidP="00902BE2">
            <w:pPr>
              <w:jc w:val="center"/>
            </w:pPr>
          </w:p>
          <w:p w14:paraId="16352936" w14:textId="77777777" w:rsidR="00902BE2" w:rsidRPr="00C5063C" w:rsidRDefault="00902BE2" w:rsidP="00902BE2">
            <w:pPr>
              <w:jc w:val="center"/>
            </w:pPr>
          </w:p>
          <w:p w14:paraId="4C638E6E" w14:textId="107AA89A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7DC765" w14:textId="4CA2E753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lastRenderedPageBreak/>
              <w:t xml:space="preserve">minimum </w:t>
            </w:r>
            <w:r w:rsidRPr="00902BE2">
              <w:rPr>
                <w:sz w:val="18"/>
                <w:szCs w:val="18"/>
              </w:rPr>
              <w:lastRenderedPageBreak/>
              <w:t>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572EA7" w14:textId="20912AA7" w:rsidR="00902BE2" w:rsidRPr="00CB5EDB" w:rsidRDefault="00902BE2" w:rsidP="00902BE2">
            <w:pPr>
              <w:jc w:val="center"/>
            </w:pPr>
            <w:r w:rsidRPr="001B5555">
              <w:lastRenderedPageBreak/>
              <w:t>60 dni</w:t>
            </w:r>
          </w:p>
        </w:tc>
      </w:tr>
      <w:tr w:rsidR="00902BE2" w:rsidRPr="00075CD0" w14:paraId="1B8332A0" w14:textId="77777777" w:rsidTr="00902BE2">
        <w:tc>
          <w:tcPr>
            <w:tcW w:w="709" w:type="dxa"/>
            <w:shd w:val="clear" w:color="auto" w:fill="auto"/>
            <w:vAlign w:val="center"/>
          </w:tcPr>
          <w:p w14:paraId="1151CAF5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9E3DE04" w14:textId="77777777" w:rsidR="00902BE2" w:rsidRPr="00CB5EDB" w:rsidRDefault="00902BE2" w:rsidP="00902BE2">
            <w:pPr>
              <w:jc w:val="center"/>
            </w:pPr>
            <w:r w:rsidRPr="001B5555">
              <w:t>8</w:t>
            </w:r>
          </w:p>
        </w:tc>
        <w:tc>
          <w:tcPr>
            <w:tcW w:w="2409" w:type="dxa"/>
            <w:shd w:val="clear" w:color="auto" w:fill="auto"/>
          </w:tcPr>
          <w:p w14:paraId="7D7C85B6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2D22979F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231F7605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08FF6DB2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4A1FEAE7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5082A173" w14:textId="45838452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789876" w14:textId="77777777" w:rsidR="00902BE2" w:rsidRPr="00CB5EDB" w:rsidRDefault="00902BE2" w:rsidP="00902BE2">
            <w:pPr>
              <w:jc w:val="center"/>
            </w:pPr>
            <w:r w:rsidRPr="001B5555">
              <w:t>326 176.00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7DBEFC" w14:textId="7C1E17CA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9839965" w14:textId="77777777" w:rsidR="00902BE2" w:rsidRPr="00C5063C" w:rsidRDefault="00902BE2" w:rsidP="00902BE2">
            <w:pPr>
              <w:jc w:val="center"/>
            </w:pPr>
          </w:p>
          <w:p w14:paraId="38A078A8" w14:textId="77777777" w:rsidR="00902BE2" w:rsidRPr="00C5063C" w:rsidRDefault="00902BE2" w:rsidP="00902BE2">
            <w:pPr>
              <w:jc w:val="center"/>
            </w:pPr>
          </w:p>
          <w:p w14:paraId="3E352055" w14:textId="7F418B03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149466" w14:textId="107EE4F5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8DF882" w14:textId="6F225003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61E8D08" w14:textId="77777777" w:rsidTr="00902BE2">
        <w:tc>
          <w:tcPr>
            <w:tcW w:w="709" w:type="dxa"/>
            <w:shd w:val="clear" w:color="auto" w:fill="auto"/>
            <w:vAlign w:val="center"/>
          </w:tcPr>
          <w:p w14:paraId="1339DBBA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DAF3082" w14:textId="77777777" w:rsidR="00902BE2" w:rsidRPr="00CB5EDB" w:rsidRDefault="00902BE2" w:rsidP="00902BE2">
            <w:pPr>
              <w:jc w:val="center"/>
            </w:pPr>
            <w:r w:rsidRPr="001B5555">
              <w:t>9</w:t>
            </w:r>
          </w:p>
        </w:tc>
        <w:tc>
          <w:tcPr>
            <w:tcW w:w="2409" w:type="dxa"/>
            <w:shd w:val="clear" w:color="auto" w:fill="auto"/>
          </w:tcPr>
          <w:p w14:paraId="5979B2C7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2CCC58FB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367E631C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29ACFF6B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6CCF61F8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299EBCF8" w14:textId="6AEE467A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9C44CB6" w14:textId="77777777" w:rsidR="00902BE2" w:rsidRPr="00CB5EDB" w:rsidRDefault="00902BE2" w:rsidP="00902BE2">
            <w:pPr>
              <w:jc w:val="center"/>
            </w:pPr>
            <w:r w:rsidRPr="001B5555">
              <w:t>11 500.50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BFBB10" w14:textId="12646819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0FA34DD" w14:textId="77777777" w:rsidR="00902BE2" w:rsidRPr="00C5063C" w:rsidRDefault="00902BE2" w:rsidP="00902BE2">
            <w:pPr>
              <w:jc w:val="center"/>
            </w:pPr>
          </w:p>
          <w:p w14:paraId="09CADB74" w14:textId="77777777" w:rsidR="00902BE2" w:rsidRPr="00C5063C" w:rsidRDefault="00902BE2" w:rsidP="00902BE2">
            <w:pPr>
              <w:jc w:val="center"/>
            </w:pPr>
          </w:p>
          <w:p w14:paraId="31EE0CEB" w14:textId="4651AA76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77F939" w14:textId="460548FC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A10A8D" w14:textId="53CDB666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ADE5EF4" w14:textId="77777777" w:rsidTr="00902BE2">
        <w:tc>
          <w:tcPr>
            <w:tcW w:w="709" w:type="dxa"/>
            <w:shd w:val="clear" w:color="auto" w:fill="auto"/>
            <w:vAlign w:val="center"/>
          </w:tcPr>
          <w:p w14:paraId="2D151C29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DE629D6" w14:textId="77777777" w:rsidR="00902BE2" w:rsidRPr="00CB5EDB" w:rsidRDefault="00902BE2" w:rsidP="00902BE2">
            <w:pPr>
              <w:jc w:val="center"/>
            </w:pPr>
            <w:r w:rsidRPr="001B5555">
              <w:t>10</w:t>
            </w:r>
          </w:p>
        </w:tc>
        <w:tc>
          <w:tcPr>
            <w:tcW w:w="2409" w:type="dxa"/>
            <w:shd w:val="clear" w:color="auto" w:fill="auto"/>
          </w:tcPr>
          <w:p w14:paraId="2E847762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2AE4B109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22687638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1C8C14EB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450B354A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1E6F2ED7" w14:textId="5A084161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64BDC2" w14:textId="77777777" w:rsidR="00902BE2" w:rsidRPr="00CB5EDB" w:rsidRDefault="00902BE2" w:rsidP="00902BE2">
            <w:pPr>
              <w:jc w:val="center"/>
            </w:pPr>
            <w:r w:rsidRPr="001B5555">
              <w:t>6 308.40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D0722C" w14:textId="15DB5281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9F8E479" w14:textId="77777777" w:rsidR="00902BE2" w:rsidRPr="00C5063C" w:rsidRDefault="00902BE2" w:rsidP="00902BE2">
            <w:pPr>
              <w:jc w:val="center"/>
            </w:pPr>
          </w:p>
          <w:p w14:paraId="7C61C5FA" w14:textId="77777777" w:rsidR="00902BE2" w:rsidRPr="00C5063C" w:rsidRDefault="00902BE2" w:rsidP="00902BE2">
            <w:pPr>
              <w:jc w:val="center"/>
            </w:pPr>
          </w:p>
          <w:p w14:paraId="051C5F0F" w14:textId="4DF507B9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8B8F2C0" w14:textId="4C362071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4597D3" w14:textId="53877FE4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3100E82E" w14:textId="77777777" w:rsidTr="00902BE2">
        <w:tc>
          <w:tcPr>
            <w:tcW w:w="709" w:type="dxa"/>
            <w:shd w:val="clear" w:color="auto" w:fill="auto"/>
            <w:vAlign w:val="center"/>
          </w:tcPr>
          <w:p w14:paraId="6FEDA6A8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1F6A27" w14:textId="77777777" w:rsidR="00902BE2" w:rsidRPr="00CB5EDB" w:rsidRDefault="00902BE2" w:rsidP="00902BE2">
            <w:pPr>
              <w:jc w:val="center"/>
            </w:pPr>
            <w:r w:rsidRPr="001B5555">
              <w:t>11</w:t>
            </w:r>
          </w:p>
        </w:tc>
        <w:tc>
          <w:tcPr>
            <w:tcW w:w="2409" w:type="dxa"/>
            <w:shd w:val="clear" w:color="auto" w:fill="auto"/>
          </w:tcPr>
          <w:p w14:paraId="507C9F47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57F73697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41F629DA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1BB078B9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5C141398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06D47F70" w14:textId="09408584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298EC2" w14:textId="77777777" w:rsidR="00902BE2" w:rsidRPr="00CB5EDB" w:rsidRDefault="00902BE2" w:rsidP="00902BE2">
            <w:pPr>
              <w:jc w:val="center"/>
            </w:pPr>
            <w:r w:rsidRPr="001B5555">
              <w:t>7 318.20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565C40" w14:textId="10423CCD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8233852" w14:textId="77777777" w:rsidR="00902BE2" w:rsidRPr="00C5063C" w:rsidRDefault="00902BE2" w:rsidP="00902BE2">
            <w:pPr>
              <w:jc w:val="center"/>
            </w:pPr>
          </w:p>
          <w:p w14:paraId="5A34964D" w14:textId="77777777" w:rsidR="00902BE2" w:rsidRPr="00C5063C" w:rsidRDefault="00902BE2" w:rsidP="00902BE2">
            <w:pPr>
              <w:jc w:val="center"/>
            </w:pPr>
          </w:p>
          <w:p w14:paraId="7FB162B8" w14:textId="2E76F31F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1DF0CB" w14:textId="2459BC5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AB8B03" w14:textId="219BF5EF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DECED26" w14:textId="77777777" w:rsidTr="00902BE2">
        <w:tc>
          <w:tcPr>
            <w:tcW w:w="709" w:type="dxa"/>
            <w:shd w:val="clear" w:color="auto" w:fill="auto"/>
            <w:vAlign w:val="center"/>
          </w:tcPr>
          <w:p w14:paraId="0AD7EA61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8475186" w14:textId="77777777" w:rsidR="00902BE2" w:rsidRPr="00CB5EDB" w:rsidRDefault="00902BE2" w:rsidP="00902BE2">
            <w:pPr>
              <w:jc w:val="center"/>
            </w:pPr>
            <w:r w:rsidRPr="001B5555">
              <w:t>12</w:t>
            </w:r>
          </w:p>
        </w:tc>
        <w:tc>
          <w:tcPr>
            <w:tcW w:w="2409" w:type="dxa"/>
            <w:shd w:val="clear" w:color="auto" w:fill="auto"/>
          </w:tcPr>
          <w:p w14:paraId="66C9635E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56F5F4FF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34C4D166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7DA20C12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4CB5FC75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79381011" w14:textId="7CA30053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CD63B8" w14:textId="77777777" w:rsidR="00902BE2" w:rsidRPr="00CB5EDB" w:rsidRDefault="00902BE2" w:rsidP="00902BE2">
            <w:pPr>
              <w:jc w:val="center"/>
            </w:pPr>
            <w:r w:rsidRPr="001B5555">
              <w:t>12 701.00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777A50" w14:textId="77368380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15FAFC1" w14:textId="77777777" w:rsidR="00902BE2" w:rsidRPr="00C5063C" w:rsidRDefault="00902BE2" w:rsidP="00902BE2">
            <w:pPr>
              <w:jc w:val="center"/>
            </w:pPr>
          </w:p>
          <w:p w14:paraId="4EE6221B" w14:textId="77777777" w:rsidR="00902BE2" w:rsidRPr="00C5063C" w:rsidRDefault="00902BE2" w:rsidP="00902BE2">
            <w:pPr>
              <w:jc w:val="center"/>
            </w:pPr>
          </w:p>
          <w:p w14:paraId="562F40A8" w14:textId="6DB738FA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29C1B44" w14:textId="2911CBF4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CECF20" w14:textId="2ACA104E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320CAD0" w14:textId="77777777" w:rsidTr="00902BE2">
        <w:tc>
          <w:tcPr>
            <w:tcW w:w="709" w:type="dxa"/>
            <w:shd w:val="clear" w:color="auto" w:fill="auto"/>
            <w:vAlign w:val="center"/>
          </w:tcPr>
          <w:p w14:paraId="55527B48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506700" w14:textId="77777777" w:rsidR="00902BE2" w:rsidRPr="00CB5EDB" w:rsidRDefault="00902BE2" w:rsidP="00902BE2">
            <w:pPr>
              <w:jc w:val="center"/>
            </w:pPr>
            <w:r w:rsidRPr="001B5555">
              <w:t>13</w:t>
            </w:r>
          </w:p>
        </w:tc>
        <w:tc>
          <w:tcPr>
            <w:tcW w:w="2409" w:type="dxa"/>
            <w:shd w:val="clear" w:color="auto" w:fill="auto"/>
          </w:tcPr>
          <w:p w14:paraId="6963EDE0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39A993BA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399508E2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2582966D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1DD1A2A6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1D5AB8B9" w14:textId="0E5985FC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C6D4967" w14:textId="77777777" w:rsidR="00902BE2" w:rsidRPr="00CB5EDB" w:rsidRDefault="00902BE2" w:rsidP="00902BE2">
            <w:pPr>
              <w:jc w:val="center"/>
            </w:pPr>
            <w:r w:rsidRPr="001B5555">
              <w:t>17 632.60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A5D719" w14:textId="24E050D0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C88F22F" w14:textId="77777777" w:rsidR="00902BE2" w:rsidRPr="00C5063C" w:rsidRDefault="00902BE2" w:rsidP="00902BE2">
            <w:pPr>
              <w:jc w:val="center"/>
            </w:pPr>
          </w:p>
          <w:p w14:paraId="3CBFDEE0" w14:textId="77777777" w:rsidR="00902BE2" w:rsidRPr="00C5063C" w:rsidRDefault="00902BE2" w:rsidP="00902BE2">
            <w:pPr>
              <w:jc w:val="center"/>
            </w:pPr>
          </w:p>
          <w:p w14:paraId="6C8EAFE9" w14:textId="27D5FD23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039BC63" w14:textId="575CDF4F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FD07CC" w14:textId="20EFD15D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CCD8D1C" w14:textId="77777777" w:rsidTr="00902BE2">
        <w:tc>
          <w:tcPr>
            <w:tcW w:w="709" w:type="dxa"/>
            <w:shd w:val="clear" w:color="auto" w:fill="auto"/>
            <w:vAlign w:val="center"/>
          </w:tcPr>
          <w:p w14:paraId="7C11861F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7534E12" w14:textId="77777777" w:rsidR="00902BE2" w:rsidRPr="00CB5EDB" w:rsidRDefault="00902BE2" w:rsidP="00902BE2">
            <w:pPr>
              <w:jc w:val="center"/>
            </w:pPr>
            <w:r w:rsidRPr="001B5555">
              <w:t>14</w:t>
            </w:r>
          </w:p>
        </w:tc>
        <w:tc>
          <w:tcPr>
            <w:tcW w:w="2409" w:type="dxa"/>
            <w:shd w:val="clear" w:color="auto" w:fill="auto"/>
          </w:tcPr>
          <w:p w14:paraId="13280198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00D1D201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0C72232B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11BBE1F2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6FD7BE2A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33E7B038" w14:textId="42A75120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60118F" w14:textId="77777777" w:rsidR="00902BE2" w:rsidRPr="00CB5EDB" w:rsidRDefault="00902BE2" w:rsidP="00902BE2">
            <w:pPr>
              <w:jc w:val="center"/>
            </w:pPr>
            <w:r w:rsidRPr="001B5555">
              <w:t>28 795.00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8E8426" w14:textId="2B3F9356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10406B6" w14:textId="77777777" w:rsidR="00902BE2" w:rsidRPr="00C5063C" w:rsidRDefault="00902BE2" w:rsidP="00902BE2">
            <w:pPr>
              <w:jc w:val="center"/>
            </w:pPr>
          </w:p>
          <w:p w14:paraId="52823DFF" w14:textId="77777777" w:rsidR="00902BE2" w:rsidRPr="00C5063C" w:rsidRDefault="00902BE2" w:rsidP="00902BE2">
            <w:pPr>
              <w:jc w:val="center"/>
            </w:pPr>
          </w:p>
          <w:p w14:paraId="3B218FE0" w14:textId="69913D38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70808C" w14:textId="03E68888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002D10" w14:textId="3E106E32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D929EAA" w14:textId="77777777" w:rsidTr="00902BE2">
        <w:tc>
          <w:tcPr>
            <w:tcW w:w="709" w:type="dxa"/>
            <w:shd w:val="clear" w:color="auto" w:fill="auto"/>
            <w:vAlign w:val="center"/>
          </w:tcPr>
          <w:p w14:paraId="74AB6441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31FFD5" w14:textId="77777777" w:rsidR="00902BE2" w:rsidRPr="00CB5EDB" w:rsidRDefault="00902BE2" w:rsidP="00902BE2">
            <w:pPr>
              <w:jc w:val="center"/>
            </w:pPr>
            <w:r w:rsidRPr="001B5555">
              <w:t>15</w:t>
            </w:r>
          </w:p>
        </w:tc>
        <w:tc>
          <w:tcPr>
            <w:tcW w:w="2409" w:type="dxa"/>
            <w:shd w:val="clear" w:color="auto" w:fill="auto"/>
          </w:tcPr>
          <w:p w14:paraId="572913D2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5DEA38D4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7D92F92D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0A6E1D3A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3D63E082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6D13F5C7" w14:textId="3BA8BC09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1C8C2DD" w14:textId="77777777" w:rsidR="00902BE2" w:rsidRPr="00CB5EDB" w:rsidRDefault="00902BE2" w:rsidP="00902BE2">
            <w:pPr>
              <w:jc w:val="center"/>
            </w:pPr>
            <w:r w:rsidRPr="001B5555">
              <w:t>4 037.10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E85D97" w14:textId="17605520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5AE61BF" w14:textId="77777777" w:rsidR="00902BE2" w:rsidRPr="00C5063C" w:rsidRDefault="00902BE2" w:rsidP="00902BE2">
            <w:pPr>
              <w:jc w:val="center"/>
            </w:pPr>
          </w:p>
          <w:p w14:paraId="6DE8D445" w14:textId="77777777" w:rsidR="00902BE2" w:rsidRPr="00C5063C" w:rsidRDefault="00902BE2" w:rsidP="00902BE2">
            <w:pPr>
              <w:jc w:val="center"/>
            </w:pPr>
          </w:p>
          <w:p w14:paraId="420E292E" w14:textId="18244CE3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5B6ABB" w14:textId="43A650A5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1A71F6" w14:textId="5E709BE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16BC94B" w14:textId="77777777" w:rsidTr="00902BE2">
        <w:tc>
          <w:tcPr>
            <w:tcW w:w="709" w:type="dxa"/>
            <w:shd w:val="clear" w:color="auto" w:fill="auto"/>
            <w:vAlign w:val="center"/>
          </w:tcPr>
          <w:p w14:paraId="2CDDD7B8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5A98057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2409" w:type="dxa"/>
            <w:shd w:val="clear" w:color="auto" w:fill="auto"/>
          </w:tcPr>
          <w:p w14:paraId="373BBC0E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09AA2FCB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60F835E4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2D38600B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66C95545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3A83E626" w14:textId="54D918A6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210B68" w14:textId="77777777" w:rsidR="00902BE2" w:rsidRPr="00CB5EDB" w:rsidRDefault="00902BE2" w:rsidP="00902BE2">
            <w:pPr>
              <w:jc w:val="center"/>
            </w:pPr>
            <w:r w:rsidRPr="001B5555">
              <w:t>40 431.60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BF7930" w14:textId="211A2EE9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4865E64" w14:textId="77777777" w:rsidR="00902BE2" w:rsidRPr="00C5063C" w:rsidRDefault="00902BE2" w:rsidP="00902BE2">
            <w:pPr>
              <w:jc w:val="center"/>
            </w:pPr>
          </w:p>
          <w:p w14:paraId="31DFC938" w14:textId="77777777" w:rsidR="00902BE2" w:rsidRPr="00C5063C" w:rsidRDefault="00902BE2" w:rsidP="00902BE2">
            <w:pPr>
              <w:jc w:val="center"/>
            </w:pPr>
          </w:p>
          <w:p w14:paraId="4918BC0E" w14:textId="7137273B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98E933" w14:textId="6BE903FB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4371D4C" w14:textId="654AB6A2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452DBC3C" w14:textId="77777777" w:rsidTr="00902BE2">
        <w:tc>
          <w:tcPr>
            <w:tcW w:w="709" w:type="dxa"/>
            <w:shd w:val="clear" w:color="auto" w:fill="auto"/>
            <w:vAlign w:val="center"/>
          </w:tcPr>
          <w:p w14:paraId="7F163688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236FC04" w14:textId="77777777" w:rsidR="00902BE2" w:rsidRPr="00CB5EDB" w:rsidRDefault="00902BE2" w:rsidP="00902BE2">
            <w:pPr>
              <w:jc w:val="center"/>
            </w:pPr>
            <w:r w:rsidRPr="001B5555">
              <w:t>17</w:t>
            </w:r>
          </w:p>
        </w:tc>
        <w:tc>
          <w:tcPr>
            <w:tcW w:w="2409" w:type="dxa"/>
            <w:shd w:val="clear" w:color="auto" w:fill="auto"/>
          </w:tcPr>
          <w:p w14:paraId="5F551E30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5F740761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014BFC51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5B1B6E5D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4665D5CE" w14:textId="77777777" w:rsidR="00C5063C" w:rsidRDefault="00C5063C" w:rsidP="00C5063C">
            <w:pPr>
              <w:jc w:val="both"/>
            </w:pPr>
            <w:r>
              <w:lastRenderedPageBreak/>
              <w:t>Zbąszyńska 3</w:t>
            </w:r>
          </w:p>
          <w:p w14:paraId="767D79CD" w14:textId="4BC813FB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6B6AF8C" w14:textId="77777777" w:rsidR="00902BE2" w:rsidRPr="00CB5EDB" w:rsidRDefault="00902BE2" w:rsidP="00902BE2">
            <w:pPr>
              <w:jc w:val="center"/>
            </w:pPr>
            <w:r w:rsidRPr="001B5555">
              <w:lastRenderedPageBreak/>
              <w:t>21 795.20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797449" w14:textId="7E4D47D4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5C98E31" w14:textId="77777777" w:rsidR="00902BE2" w:rsidRPr="00C5063C" w:rsidRDefault="00902BE2" w:rsidP="00902BE2">
            <w:pPr>
              <w:jc w:val="center"/>
            </w:pPr>
          </w:p>
          <w:p w14:paraId="5060E982" w14:textId="77777777" w:rsidR="00902BE2" w:rsidRPr="00C5063C" w:rsidRDefault="00902BE2" w:rsidP="00902BE2">
            <w:pPr>
              <w:jc w:val="center"/>
            </w:pPr>
          </w:p>
          <w:p w14:paraId="15991B0E" w14:textId="30EAF5DF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36EF9F8" w14:textId="40E73717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3789D0D" w14:textId="0139475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39DC0ED3" w14:textId="77777777" w:rsidTr="00902BE2">
        <w:tc>
          <w:tcPr>
            <w:tcW w:w="709" w:type="dxa"/>
            <w:shd w:val="clear" w:color="auto" w:fill="auto"/>
            <w:vAlign w:val="center"/>
          </w:tcPr>
          <w:p w14:paraId="069B32B3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AF4BBE5" w14:textId="77777777" w:rsidR="00902BE2" w:rsidRPr="00CB5EDB" w:rsidRDefault="00902BE2" w:rsidP="00902BE2">
            <w:pPr>
              <w:jc w:val="center"/>
            </w:pPr>
            <w:r w:rsidRPr="001B5555">
              <w:t>18</w:t>
            </w:r>
          </w:p>
        </w:tc>
        <w:tc>
          <w:tcPr>
            <w:tcW w:w="2409" w:type="dxa"/>
            <w:shd w:val="clear" w:color="auto" w:fill="auto"/>
          </w:tcPr>
          <w:p w14:paraId="5D10FF04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70141491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4D65EFE4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5AB0E959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4FF4EE45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327C14F1" w14:textId="0265BF56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3C2F1A" w14:textId="77777777" w:rsidR="00902BE2" w:rsidRPr="00CB5EDB" w:rsidRDefault="00902BE2" w:rsidP="00902BE2">
            <w:pPr>
              <w:jc w:val="center"/>
            </w:pPr>
            <w:r w:rsidRPr="001B5555">
              <w:t>25 628.47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E7D235" w14:textId="0D72DA95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A3830EB" w14:textId="77777777" w:rsidR="00902BE2" w:rsidRPr="00C5063C" w:rsidRDefault="00902BE2" w:rsidP="00902BE2">
            <w:pPr>
              <w:jc w:val="center"/>
            </w:pPr>
          </w:p>
          <w:p w14:paraId="28B95B7C" w14:textId="77777777" w:rsidR="00902BE2" w:rsidRPr="00C5063C" w:rsidRDefault="00902BE2" w:rsidP="00902BE2">
            <w:pPr>
              <w:jc w:val="center"/>
            </w:pPr>
          </w:p>
          <w:p w14:paraId="43D8E187" w14:textId="69F77767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782C53" w14:textId="55AC9A53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49234D" w14:textId="59A93386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0C6192B" w14:textId="77777777" w:rsidTr="00902BE2">
        <w:tc>
          <w:tcPr>
            <w:tcW w:w="709" w:type="dxa"/>
            <w:shd w:val="clear" w:color="auto" w:fill="auto"/>
            <w:vAlign w:val="center"/>
          </w:tcPr>
          <w:p w14:paraId="4A3183ED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89EFBAE" w14:textId="77777777" w:rsidR="00902BE2" w:rsidRPr="00CB5EDB" w:rsidRDefault="00902BE2" w:rsidP="00902BE2">
            <w:pPr>
              <w:jc w:val="center"/>
            </w:pPr>
            <w:r w:rsidRPr="001B5555">
              <w:t>19</w:t>
            </w:r>
          </w:p>
        </w:tc>
        <w:tc>
          <w:tcPr>
            <w:tcW w:w="2409" w:type="dxa"/>
            <w:shd w:val="clear" w:color="auto" w:fill="auto"/>
          </w:tcPr>
          <w:p w14:paraId="40A0B964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70F4F73C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00BDA4B3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066409B9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46D5B581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5B47B689" w14:textId="0FA0FD27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9328DD8" w14:textId="77777777" w:rsidR="00902BE2" w:rsidRPr="00CB5EDB" w:rsidRDefault="00902BE2" w:rsidP="00902BE2">
            <w:pPr>
              <w:jc w:val="center"/>
            </w:pPr>
            <w:r w:rsidRPr="001B5555">
              <w:t>2 863.65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787CC5" w14:textId="4B2A7F8F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86C6FA9" w14:textId="77777777" w:rsidR="00902BE2" w:rsidRPr="00C5063C" w:rsidRDefault="00902BE2" w:rsidP="00902BE2">
            <w:pPr>
              <w:jc w:val="center"/>
            </w:pPr>
          </w:p>
          <w:p w14:paraId="330470A6" w14:textId="77777777" w:rsidR="00902BE2" w:rsidRPr="00C5063C" w:rsidRDefault="00902BE2" w:rsidP="00902BE2">
            <w:pPr>
              <w:jc w:val="center"/>
            </w:pPr>
          </w:p>
          <w:p w14:paraId="23E961BF" w14:textId="4C626A5E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578195" w14:textId="76977EB9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13202C" w14:textId="2CE5729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32E5764B" w14:textId="77777777" w:rsidTr="00902BE2">
        <w:tc>
          <w:tcPr>
            <w:tcW w:w="709" w:type="dxa"/>
            <w:shd w:val="clear" w:color="auto" w:fill="auto"/>
            <w:vAlign w:val="center"/>
          </w:tcPr>
          <w:p w14:paraId="6AC050A6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EE2DBD3" w14:textId="77777777" w:rsidR="00902BE2" w:rsidRPr="00CB5EDB" w:rsidRDefault="00902BE2" w:rsidP="00902BE2">
            <w:pPr>
              <w:jc w:val="center"/>
            </w:pPr>
            <w:r w:rsidRPr="001B5555">
              <w:t>20</w:t>
            </w:r>
          </w:p>
        </w:tc>
        <w:tc>
          <w:tcPr>
            <w:tcW w:w="2409" w:type="dxa"/>
            <w:shd w:val="clear" w:color="auto" w:fill="auto"/>
          </w:tcPr>
          <w:p w14:paraId="12F063EC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2B360298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520E3AFD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06F9D77A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39CC1573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1166C5EC" w14:textId="655FA41B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EC398C5" w14:textId="77777777" w:rsidR="00902BE2" w:rsidRPr="00CB5EDB" w:rsidRDefault="00902BE2" w:rsidP="00902BE2">
            <w:pPr>
              <w:jc w:val="center"/>
            </w:pPr>
            <w:r w:rsidRPr="001B5555">
              <w:t>618.00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C89396" w14:textId="796A26EE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8646002" w14:textId="77777777" w:rsidR="00902BE2" w:rsidRPr="00C5063C" w:rsidRDefault="00902BE2" w:rsidP="00902BE2">
            <w:pPr>
              <w:jc w:val="center"/>
            </w:pPr>
          </w:p>
          <w:p w14:paraId="3DC42E21" w14:textId="77777777" w:rsidR="00902BE2" w:rsidRPr="00C5063C" w:rsidRDefault="00902BE2" w:rsidP="00902BE2">
            <w:pPr>
              <w:jc w:val="center"/>
            </w:pPr>
          </w:p>
          <w:p w14:paraId="7C503F42" w14:textId="2A2A7624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9D2A90C" w14:textId="3A0307D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AC1D1C" w14:textId="21517963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FCAB58C" w14:textId="77777777" w:rsidTr="00902BE2">
        <w:tc>
          <w:tcPr>
            <w:tcW w:w="709" w:type="dxa"/>
            <w:shd w:val="clear" w:color="auto" w:fill="auto"/>
            <w:vAlign w:val="center"/>
          </w:tcPr>
          <w:p w14:paraId="27F7DAC9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912C0E" w14:textId="77777777" w:rsidR="00902BE2" w:rsidRPr="00CB5EDB" w:rsidRDefault="00902BE2" w:rsidP="00902BE2">
            <w:pPr>
              <w:jc w:val="center"/>
            </w:pPr>
            <w:r w:rsidRPr="001B5555">
              <w:t>21</w:t>
            </w:r>
          </w:p>
        </w:tc>
        <w:tc>
          <w:tcPr>
            <w:tcW w:w="2409" w:type="dxa"/>
            <w:shd w:val="clear" w:color="auto" w:fill="auto"/>
          </w:tcPr>
          <w:p w14:paraId="07BF69F0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554FDA9A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73822B8C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63CD7F63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5D9CD799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2C97F525" w14:textId="6507F23B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CA44636" w14:textId="77777777" w:rsidR="00902BE2" w:rsidRPr="00CB5EDB" w:rsidRDefault="00902BE2" w:rsidP="00902BE2">
            <w:pPr>
              <w:jc w:val="center"/>
            </w:pPr>
            <w:r w:rsidRPr="001B5555">
              <w:t>7 488.15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26612E" w14:textId="4DAA851C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1C15B37" w14:textId="77777777" w:rsidR="00902BE2" w:rsidRPr="00C5063C" w:rsidRDefault="00902BE2" w:rsidP="00902BE2">
            <w:pPr>
              <w:jc w:val="center"/>
            </w:pPr>
          </w:p>
          <w:p w14:paraId="11D510DE" w14:textId="77777777" w:rsidR="00902BE2" w:rsidRPr="00C5063C" w:rsidRDefault="00902BE2" w:rsidP="00902BE2">
            <w:pPr>
              <w:jc w:val="center"/>
            </w:pPr>
          </w:p>
          <w:p w14:paraId="34B52AF5" w14:textId="35F4DDDB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6AFA33" w14:textId="0DEFDFCC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0D6439" w14:textId="4669424B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BCCA37A" w14:textId="77777777" w:rsidTr="00902BE2">
        <w:tc>
          <w:tcPr>
            <w:tcW w:w="709" w:type="dxa"/>
            <w:shd w:val="clear" w:color="auto" w:fill="auto"/>
            <w:vAlign w:val="center"/>
          </w:tcPr>
          <w:p w14:paraId="1EA3A9B5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B24353" w14:textId="77777777" w:rsidR="00902BE2" w:rsidRPr="00CB5EDB" w:rsidRDefault="00902BE2" w:rsidP="00902BE2">
            <w:pPr>
              <w:jc w:val="center"/>
            </w:pPr>
            <w:r w:rsidRPr="001B5555">
              <w:t>23</w:t>
            </w:r>
          </w:p>
        </w:tc>
        <w:tc>
          <w:tcPr>
            <w:tcW w:w="2409" w:type="dxa"/>
            <w:shd w:val="clear" w:color="auto" w:fill="auto"/>
          </w:tcPr>
          <w:p w14:paraId="69CC5699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5F23227E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61EF1FBA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2DA10840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15C64563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3D55CAC3" w14:textId="72609B0A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F50767B" w14:textId="77777777" w:rsidR="00902BE2" w:rsidRPr="00CB5EDB" w:rsidRDefault="00902BE2" w:rsidP="00902BE2">
            <w:pPr>
              <w:jc w:val="center"/>
            </w:pPr>
            <w:r w:rsidRPr="001B5555">
              <w:t>20 919.65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DE05C7" w14:textId="4F20FF07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FE489D5" w14:textId="77777777" w:rsidR="00902BE2" w:rsidRPr="00C5063C" w:rsidRDefault="00902BE2" w:rsidP="00902BE2">
            <w:pPr>
              <w:jc w:val="center"/>
            </w:pPr>
          </w:p>
          <w:p w14:paraId="3D88857F" w14:textId="77777777" w:rsidR="00902BE2" w:rsidRPr="00C5063C" w:rsidRDefault="00902BE2" w:rsidP="00902BE2">
            <w:pPr>
              <w:jc w:val="center"/>
            </w:pPr>
          </w:p>
          <w:p w14:paraId="4CCEFCAC" w14:textId="3976402A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908CDF" w14:textId="08885BBC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78F7F0" w14:textId="7233F1EB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5DE997BC" w14:textId="77777777" w:rsidTr="00902BE2">
        <w:tc>
          <w:tcPr>
            <w:tcW w:w="709" w:type="dxa"/>
            <w:shd w:val="clear" w:color="auto" w:fill="auto"/>
            <w:vAlign w:val="center"/>
          </w:tcPr>
          <w:p w14:paraId="24A871BD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202138" w14:textId="77777777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2409" w:type="dxa"/>
            <w:shd w:val="clear" w:color="auto" w:fill="auto"/>
          </w:tcPr>
          <w:p w14:paraId="57358BDF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3C43C93F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0F8C4A8F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14150D2B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06A6ED76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5CAA9925" w14:textId="4CF07C3E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C2006D" w14:textId="77777777" w:rsidR="00902BE2" w:rsidRPr="00CB5EDB" w:rsidRDefault="00902BE2" w:rsidP="00902BE2">
            <w:pPr>
              <w:jc w:val="center"/>
            </w:pPr>
            <w:r w:rsidRPr="001B5555">
              <w:t>8 541.20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97233A" w14:textId="4DD4AE2B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32A93BD" w14:textId="77777777" w:rsidR="00902BE2" w:rsidRPr="00C5063C" w:rsidRDefault="00902BE2" w:rsidP="00902BE2">
            <w:pPr>
              <w:jc w:val="center"/>
            </w:pPr>
          </w:p>
          <w:p w14:paraId="4372BDFC" w14:textId="77777777" w:rsidR="00902BE2" w:rsidRPr="00C5063C" w:rsidRDefault="00902BE2" w:rsidP="00902BE2">
            <w:pPr>
              <w:jc w:val="center"/>
            </w:pPr>
          </w:p>
          <w:p w14:paraId="548B73AE" w14:textId="3BAB2BB6" w:rsidR="00902BE2" w:rsidRPr="00C5063C" w:rsidRDefault="00C5063C" w:rsidP="00902BE2">
            <w:pPr>
              <w:jc w:val="center"/>
            </w:pPr>
            <w:r w:rsidRPr="00C5063C"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92F2271" w14:textId="2C2A241F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0490FA3" w14:textId="67B893D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F047848" w14:textId="77777777" w:rsidTr="00902BE2">
        <w:tc>
          <w:tcPr>
            <w:tcW w:w="709" w:type="dxa"/>
            <w:shd w:val="clear" w:color="auto" w:fill="auto"/>
            <w:vAlign w:val="center"/>
          </w:tcPr>
          <w:p w14:paraId="656EF7FD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D2C85F1" w14:textId="77777777" w:rsidR="00902BE2" w:rsidRPr="00CB5EDB" w:rsidRDefault="00902BE2" w:rsidP="00902BE2">
            <w:pPr>
              <w:jc w:val="center"/>
            </w:pPr>
            <w:r w:rsidRPr="001B5555">
              <w:t>25</w:t>
            </w:r>
          </w:p>
        </w:tc>
        <w:tc>
          <w:tcPr>
            <w:tcW w:w="2409" w:type="dxa"/>
            <w:shd w:val="clear" w:color="auto" w:fill="auto"/>
          </w:tcPr>
          <w:p w14:paraId="33AA53A8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285826C1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58D381F8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452DE85A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0D3795B2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6FF5888E" w14:textId="28768EB4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984A0A7" w14:textId="77777777" w:rsidR="00902BE2" w:rsidRPr="00CB5EDB" w:rsidRDefault="00902BE2" w:rsidP="00902BE2">
            <w:pPr>
              <w:jc w:val="center"/>
            </w:pPr>
            <w:r w:rsidRPr="001B5555">
              <w:t>11 171.22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140441" w14:textId="2F0CDCD3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B806132" w14:textId="77777777" w:rsidR="00902BE2" w:rsidRPr="00C5063C" w:rsidRDefault="00902BE2" w:rsidP="00902BE2">
            <w:pPr>
              <w:jc w:val="center"/>
            </w:pPr>
          </w:p>
          <w:p w14:paraId="271D8D23" w14:textId="77777777" w:rsidR="00902BE2" w:rsidRPr="00C5063C" w:rsidRDefault="00902BE2" w:rsidP="00902BE2">
            <w:pPr>
              <w:jc w:val="center"/>
            </w:pPr>
          </w:p>
          <w:p w14:paraId="6296FEF4" w14:textId="33BC469E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AF40670" w14:textId="58EDD923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A79B7A" w14:textId="37B00754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484B670D" w14:textId="77777777" w:rsidTr="00902BE2">
        <w:tc>
          <w:tcPr>
            <w:tcW w:w="709" w:type="dxa"/>
            <w:shd w:val="clear" w:color="auto" w:fill="auto"/>
            <w:vAlign w:val="center"/>
          </w:tcPr>
          <w:p w14:paraId="39871748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E94F6AE" w14:textId="77777777" w:rsidR="00902BE2" w:rsidRPr="00CB5EDB" w:rsidRDefault="00902BE2" w:rsidP="00902BE2">
            <w:pPr>
              <w:jc w:val="center"/>
            </w:pPr>
            <w:r w:rsidRPr="001B5555">
              <w:t>26</w:t>
            </w:r>
          </w:p>
        </w:tc>
        <w:tc>
          <w:tcPr>
            <w:tcW w:w="2409" w:type="dxa"/>
            <w:shd w:val="clear" w:color="auto" w:fill="auto"/>
          </w:tcPr>
          <w:p w14:paraId="1DDC645A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2B029601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1D417EE1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74AD4165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35B2C0B8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3863A813" w14:textId="25982498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33B3EC" w14:textId="77777777" w:rsidR="00902BE2" w:rsidRPr="00CB5EDB" w:rsidRDefault="00902BE2" w:rsidP="00902BE2">
            <w:pPr>
              <w:jc w:val="center"/>
            </w:pPr>
            <w:r w:rsidRPr="001B5555">
              <w:t>4 414.80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8A4876" w14:textId="771605C4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2E831C2" w14:textId="77777777" w:rsidR="00902BE2" w:rsidRPr="00C5063C" w:rsidRDefault="00902BE2" w:rsidP="00902BE2">
            <w:pPr>
              <w:jc w:val="center"/>
            </w:pPr>
          </w:p>
          <w:p w14:paraId="40C99533" w14:textId="77777777" w:rsidR="00902BE2" w:rsidRPr="00C5063C" w:rsidRDefault="00902BE2" w:rsidP="00902BE2">
            <w:pPr>
              <w:jc w:val="center"/>
            </w:pPr>
          </w:p>
          <w:p w14:paraId="36B9C6A8" w14:textId="106DA870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0ACE00" w14:textId="59E37B2C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8DCF02" w14:textId="06F92074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EC23F6A" w14:textId="77777777" w:rsidTr="00902BE2">
        <w:tc>
          <w:tcPr>
            <w:tcW w:w="709" w:type="dxa"/>
            <w:shd w:val="clear" w:color="auto" w:fill="auto"/>
            <w:vAlign w:val="center"/>
          </w:tcPr>
          <w:p w14:paraId="0FBD4A12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CF610A" w14:textId="77777777" w:rsidR="00902BE2" w:rsidRPr="00CB5EDB" w:rsidRDefault="00902BE2" w:rsidP="00902BE2">
            <w:pPr>
              <w:jc w:val="center"/>
            </w:pPr>
            <w:r w:rsidRPr="001B5555">
              <w:t>27</w:t>
            </w:r>
          </w:p>
        </w:tc>
        <w:tc>
          <w:tcPr>
            <w:tcW w:w="2409" w:type="dxa"/>
            <w:shd w:val="clear" w:color="auto" w:fill="auto"/>
          </w:tcPr>
          <w:p w14:paraId="6F292915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1919FD1F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151056B8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2EDB9D1F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3A2784A8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3A596767" w14:textId="1918E512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2E0B336" w14:textId="77777777" w:rsidR="00902BE2" w:rsidRPr="00CB5EDB" w:rsidRDefault="00902BE2" w:rsidP="00902BE2">
            <w:pPr>
              <w:jc w:val="center"/>
            </w:pPr>
            <w:r w:rsidRPr="001B5555">
              <w:t>1 940.65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47DB75" w14:textId="1E5EB0F9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1B80817" w14:textId="77777777" w:rsidR="00902BE2" w:rsidRPr="00C5063C" w:rsidRDefault="00902BE2" w:rsidP="00902BE2">
            <w:pPr>
              <w:jc w:val="center"/>
            </w:pPr>
          </w:p>
          <w:p w14:paraId="7C1B26B4" w14:textId="77777777" w:rsidR="00902BE2" w:rsidRPr="00C5063C" w:rsidRDefault="00902BE2" w:rsidP="00902BE2">
            <w:pPr>
              <w:jc w:val="center"/>
            </w:pPr>
          </w:p>
          <w:p w14:paraId="75884535" w14:textId="38A8CB1E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BB0439" w14:textId="3E84FDF6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9DEE0D" w14:textId="0F0FABD3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82567BC" w14:textId="77777777" w:rsidTr="00902BE2">
        <w:tc>
          <w:tcPr>
            <w:tcW w:w="709" w:type="dxa"/>
            <w:shd w:val="clear" w:color="auto" w:fill="auto"/>
            <w:vAlign w:val="center"/>
          </w:tcPr>
          <w:p w14:paraId="2D07A56B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961C088" w14:textId="77777777" w:rsidR="00902BE2" w:rsidRPr="00CB5EDB" w:rsidRDefault="00902BE2" w:rsidP="00902BE2">
            <w:pPr>
              <w:jc w:val="center"/>
            </w:pPr>
            <w:r w:rsidRPr="001B5555">
              <w:t>28</w:t>
            </w:r>
          </w:p>
        </w:tc>
        <w:tc>
          <w:tcPr>
            <w:tcW w:w="2409" w:type="dxa"/>
            <w:shd w:val="clear" w:color="auto" w:fill="auto"/>
          </w:tcPr>
          <w:p w14:paraId="28FECAC8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51B62F1A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5539C71E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2498BF77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12F5EB7C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7D2E5A3E" w14:textId="7F57B0CF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4901D1" w14:textId="77777777" w:rsidR="00902BE2" w:rsidRPr="00CB5EDB" w:rsidRDefault="00902BE2" w:rsidP="00902BE2">
            <w:pPr>
              <w:jc w:val="center"/>
            </w:pPr>
            <w:r w:rsidRPr="001B5555">
              <w:t>11 273.46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D7B485" w14:textId="673F6EE1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78D948B" w14:textId="77777777" w:rsidR="00902BE2" w:rsidRPr="00C5063C" w:rsidRDefault="00902BE2" w:rsidP="00902BE2">
            <w:pPr>
              <w:jc w:val="center"/>
            </w:pPr>
          </w:p>
          <w:p w14:paraId="5D885410" w14:textId="77777777" w:rsidR="00902BE2" w:rsidRPr="00C5063C" w:rsidRDefault="00902BE2" w:rsidP="00902BE2">
            <w:pPr>
              <w:jc w:val="center"/>
            </w:pPr>
          </w:p>
          <w:p w14:paraId="69FC4502" w14:textId="520DD329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354D6D" w14:textId="776AB491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E812C7" w14:textId="539E155C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B1CBB53" w14:textId="77777777" w:rsidTr="00902BE2">
        <w:tc>
          <w:tcPr>
            <w:tcW w:w="709" w:type="dxa"/>
            <w:shd w:val="clear" w:color="auto" w:fill="auto"/>
            <w:vAlign w:val="center"/>
          </w:tcPr>
          <w:p w14:paraId="3E09727C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B79DB10" w14:textId="77777777" w:rsidR="00902BE2" w:rsidRPr="00CB5EDB" w:rsidRDefault="00902BE2" w:rsidP="00902BE2">
            <w:pPr>
              <w:jc w:val="center"/>
            </w:pPr>
            <w:r w:rsidRPr="001B5555">
              <w:t>29</w:t>
            </w:r>
          </w:p>
        </w:tc>
        <w:tc>
          <w:tcPr>
            <w:tcW w:w="2409" w:type="dxa"/>
            <w:shd w:val="clear" w:color="auto" w:fill="auto"/>
          </w:tcPr>
          <w:p w14:paraId="0D6A4DAE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4232CA1A" w14:textId="77777777" w:rsidR="00C5063C" w:rsidRPr="00CB5EDB" w:rsidRDefault="00C5063C" w:rsidP="00C5063C">
            <w:r w:rsidRPr="001B5555">
              <w:lastRenderedPageBreak/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318022A2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1BBD7CDE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4F6C0639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07BDE5EB" w14:textId="7E378DAC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B2A1ABA" w14:textId="77777777" w:rsidR="00902BE2" w:rsidRPr="00CB5EDB" w:rsidRDefault="00902BE2" w:rsidP="00902BE2">
            <w:pPr>
              <w:jc w:val="center"/>
            </w:pPr>
            <w:r w:rsidRPr="001B5555">
              <w:lastRenderedPageBreak/>
              <w:t>457.95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500772" w14:textId="72A65FD5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3B7606B" w14:textId="77777777" w:rsidR="00902BE2" w:rsidRPr="00C5063C" w:rsidRDefault="00902BE2" w:rsidP="00902BE2">
            <w:pPr>
              <w:jc w:val="center"/>
            </w:pPr>
          </w:p>
          <w:p w14:paraId="5CFAD464" w14:textId="77777777" w:rsidR="00902BE2" w:rsidRPr="00C5063C" w:rsidRDefault="00902BE2" w:rsidP="00902BE2">
            <w:pPr>
              <w:jc w:val="center"/>
            </w:pPr>
          </w:p>
          <w:p w14:paraId="54C41982" w14:textId="1DB2F358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3A6AE4" w14:textId="752E49D6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lastRenderedPageBreak/>
              <w:t xml:space="preserve">minimum </w:t>
            </w:r>
            <w:r w:rsidRPr="00902BE2">
              <w:rPr>
                <w:sz w:val="18"/>
                <w:szCs w:val="18"/>
              </w:rPr>
              <w:lastRenderedPageBreak/>
              <w:t>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2239BCC" w14:textId="0BD392E7" w:rsidR="00902BE2" w:rsidRPr="00CB5EDB" w:rsidRDefault="00902BE2" w:rsidP="00902BE2">
            <w:pPr>
              <w:jc w:val="center"/>
            </w:pPr>
            <w:r w:rsidRPr="001B5555">
              <w:lastRenderedPageBreak/>
              <w:t>60 dni</w:t>
            </w:r>
          </w:p>
        </w:tc>
      </w:tr>
      <w:tr w:rsidR="00902BE2" w:rsidRPr="00075CD0" w14:paraId="3A295E89" w14:textId="77777777" w:rsidTr="00902BE2">
        <w:tc>
          <w:tcPr>
            <w:tcW w:w="709" w:type="dxa"/>
            <w:shd w:val="clear" w:color="auto" w:fill="auto"/>
            <w:vAlign w:val="center"/>
          </w:tcPr>
          <w:p w14:paraId="384B2D4E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715CE1F" w14:textId="77777777" w:rsidR="00902BE2" w:rsidRPr="00CB5EDB" w:rsidRDefault="00902BE2" w:rsidP="00902BE2">
            <w:pPr>
              <w:jc w:val="center"/>
            </w:pPr>
            <w:r w:rsidRPr="001B5555">
              <w:t>30</w:t>
            </w:r>
          </w:p>
        </w:tc>
        <w:tc>
          <w:tcPr>
            <w:tcW w:w="2409" w:type="dxa"/>
            <w:shd w:val="clear" w:color="auto" w:fill="auto"/>
          </w:tcPr>
          <w:p w14:paraId="093B15FB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3AC6FB07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7E9901E6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4EEAC3E6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1F6A2566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3E68CA81" w14:textId="46298189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52D7ABF" w14:textId="77777777" w:rsidR="00902BE2" w:rsidRPr="00CB5EDB" w:rsidRDefault="00902BE2" w:rsidP="00902BE2">
            <w:pPr>
              <w:jc w:val="center"/>
            </w:pPr>
            <w:r w:rsidRPr="001B5555">
              <w:t>16 472.70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CAE0F4" w14:textId="4EB75AA5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B1D44A7" w14:textId="77777777" w:rsidR="00902BE2" w:rsidRPr="00C5063C" w:rsidRDefault="00902BE2" w:rsidP="00902BE2">
            <w:pPr>
              <w:jc w:val="center"/>
            </w:pPr>
          </w:p>
          <w:p w14:paraId="5CDFBD44" w14:textId="77777777" w:rsidR="00902BE2" w:rsidRPr="00C5063C" w:rsidRDefault="00902BE2" w:rsidP="00902BE2">
            <w:pPr>
              <w:jc w:val="center"/>
            </w:pPr>
          </w:p>
          <w:p w14:paraId="40B01F21" w14:textId="0E6CCAA0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E24DC3D" w14:textId="7EA60555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21E3B6" w14:textId="42278A56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86BF6B4" w14:textId="77777777" w:rsidTr="00902BE2">
        <w:tc>
          <w:tcPr>
            <w:tcW w:w="709" w:type="dxa"/>
            <w:shd w:val="clear" w:color="auto" w:fill="auto"/>
            <w:vAlign w:val="center"/>
          </w:tcPr>
          <w:p w14:paraId="601C880E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19C7C91" w14:textId="77777777" w:rsidR="00902BE2" w:rsidRPr="00CB5EDB" w:rsidRDefault="00902BE2" w:rsidP="00902BE2">
            <w:pPr>
              <w:jc w:val="center"/>
            </w:pPr>
            <w:r w:rsidRPr="001B5555">
              <w:t>32</w:t>
            </w:r>
          </w:p>
        </w:tc>
        <w:tc>
          <w:tcPr>
            <w:tcW w:w="2409" w:type="dxa"/>
            <w:shd w:val="clear" w:color="auto" w:fill="auto"/>
          </w:tcPr>
          <w:p w14:paraId="66216576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2A3E4566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31F91241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3B3E03EE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5529A3C4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1B73D546" w14:textId="397C7C08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5C9A1DD" w14:textId="77777777" w:rsidR="00902BE2" w:rsidRPr="00CB5EDB" w:rsidRDefault="00902BE2" w:rsidP="00902BE2">
            <w:pPr>
              <w:jc w:val="center"/>
            </w:pPr>
            <w:r w:rsidRPr="001B5555">
              <w:t>8 973.20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538768" w14:textId="01F2D3D9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BB5CDB3" w14:textId="77777777" w:rsidR="00902BE2" w:rsidRPr="00C5063C" w:rsidRDefault="00902BE2" w:rsidP="00902BE2">
            <w:pPr>
              <w:jc w:val="center"/>
            </w:pPr>
          </w:p>
          <w:p w14:paraId="68A129C3" w14:textId="77777777" w:rsidR="00902BE2" w:rsidRPr="00C5063C" w:rsidRDefault="00902BE2" w:rsidP="00902BE2">
            <w:pPr>
              <w:jc w:val="center"/>
            </w:pPr>
          </w:p>
          <w:p w14:paraId="05D9F03D" w14:textId="09CC179A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7E7EBF" w14:textId="75B228C9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D11053" w14:textId="4ED3AFEA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59E237D" w14:textId="77777777" w:rsidTr="00902BE2">
        <w:tc>
          <w:tcPr>
            <w:tcW w:w="709" w:type="dxa"/>
            <w:shd w:val="clear" w:color="auto" w:fill="auto"/>
            <w:vAlign w:val="center"/>
          </w:tcPr>
          <w:p w14:paraId="50E413DB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DAA8CD" w14:textId="77777777" w:rsidR="00902BE2" w:rsidRPr="00CB5EDB" w:rsidRDefault="00902BE2" w:rsidP="00902BE2">
            <w:pPr>
              <w:jc w:val="center"/>
            </w:pPr>
            <w:r w:rsidRPr="001B5555">
              <w:t>33</w:t>
            </w:r>
          </w:p>
        </w:tc>
        <w:tc>
          <w:tcPr>
            <w:tcW w:w="2409" w:type="dxa"/>
            <w:shd w:val="clear" w:color="auto" w:fill="auto"/>
          </w:tcPr>
          <w:p w14:paraId="1277D305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19E72456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5369AF96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1881FE1D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4DFE523C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21057439" w14:textId="30A5AE60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9486960" w14:textId="77777777" w:rsidR="00902BE2" w:rsidRPr="00CB5EDB" w:rsidRDefault="00902BE2" w:rsidP="00902BE2">
            <w:pPr>
              <w:jc w:val="center"/>
            </w:pPr>
            <w:r w:rsidRPr="001B5555">
              <w:t>20 229.35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FF6A55" w14:textId="2A107874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4E9C8D0" w14:textId="77777777" w:rsidR="00902BE2" w:rsidRPr="00C5063C" w:rsidRDefault="00902BE2" w:rsidP="00902BE2">
            <w:pPr>
              <w:jc w:val="center"/>
            </w:pPr>
          </w:p>
          <w:p w14:paraId="27C9C920" w14:textId="77777777" w:rsidR="00902BE2" w:rsidRPr="00C5063C" w:rsidRDefault="00902BE2" w:rsidP="00902BE2">
            <w:pPr>
              <w:jc w:val="center"/>
            </w:pPr>
          </w:p>
          <w:p w14:paraId="3F48BE82" w14:textId="0335AA3E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69F0C47" w14:textId="3CD0C94A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A6F1FC" w14:textId="30C701A4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46CF5558" w14:textId="77777777" w:rsidTr="00902BE2">
        <w:tc>
          <w:tcPr>
            <w:tcW w:w="709" w:type="dxa"/>
            <w:shd w:val="clear" w:color="auto" w:fill="auto"/>
            <w:vAlign w:val="center"/>
          </w:tcPr>
          <w:p w14:paraId="4EC47589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1DDDDD0" w14:textId="77777777" w:rsidR="00902BE2" w:rsidRPr="00CB5EDB" w:rsidRDefault="00902BE2" w:rsidP="00902BE2">
            <w:pPr>
              <w:jc w:val="center"/>
            </w:pPr>
            <w:r w:rsidRPr="001B5555">
              <w:t>34</w:t>
            </w:r>
          </w:p>
        </w:tc>
        <w:tc>
          <w:tcPr>
            <w:tcW w:w="2409" w:type="dxa"/>
            <w:shd w:val="clear" w:color="auto" w:fill="auto"/>
          </w:tcPr>
          <w:p w14:paraId="52951E44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3DB6FE41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3044DE81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5D18BB00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18CADB6D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5C0C7BAB" w14:textId="395091B5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5F13C71" w14:textId="77777777" w:rsidR="00902BE2" w:rsidRPr="00CB5EDB" w:rsidRDefault="00902BE2" w:rsidP="00902BE2">
            <w:pPr>
              <w:jc w:val="center"/>
            </w:pPr>
            <w:r w:rsidRPr="001B5555">
              <w:t>12 912.90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A89569" w14:textId="5D96AE51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8AA4D09" w14:textId="77777777" w:rsidR="00902BE2" w:rsidRPr="00C5063C" w:rsidRDefault="00902BE2" w:rsidP="00902BE2">
            <w:pPr>
              <w:jc w:val="center"/>
            </w:pPr>
          </w:p>
          <w:p w14:paraId="385A5CE3" w14:textId="77777777" w:rsidR="00902BE2" w:rsidRPr="00C5063C" w:rsidRDefault="00902BE2" w:rsidP="00902BE2">
            <w:pPr>
              <w:jc w:val="center"/>
            </w:pPr>
          </w:p>
          <w:p w14:paraId="66234BA0" w14:textId="7DAA4BCD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78DF98" w14:textId="092AE16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026AD33" w14:textId="4D16C014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701F73A" w14:textId="77777777" w:rsidTr="00902BE2">
        <w:tc>
          <w:tcPr>
            <w:tcW w:w="709" w:type="dxa"/>
            <w:shd w:val="clear" w:color="auto" w:fill="auto"/>
            <w:vAlign w:val="center"/>
          </w:tcPr>
          <w:p w14:paraId="1B09E651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5D560A1" w14:textId="77777777" w:rsidR="00902BE2" w:rsidRPr="00CB5EDB" w:rsidRDefault="00902BE2" w:rsidP="00902BE2">
            <w:pPr>
              <w:jc w:val="center"/>
            </w:pPr>
            <w:r w:rsidRPr="001B5555">
              <w:t>35</w:t>
            </w:r>
          </w:p>
        </w:tc>
        <w:tc>
          <w:tcPr>
            <w:tcW w:w="2409" w:type="dxa"/>
            <w:shd w:val="clear" w:color="auto" w:fill="auto"/>
          </w:tcPr>
          <w:p w14:paraId="0E2DD217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0EE16ABD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78C898D7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429C7B8C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083C850D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4C93D08E" w14:textId="14C8F960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B4AC41" w14:textId="77777777" w:rsidR="00902BE2" w:rsidRPr="00CB5EDB" w:rsidRDefault="00902BE2" w:rsidP="00902BE2">
            <w:pPr>
              <w:jc w:val="center"/>
            </w:pPr>
            <w:r w:rsidRPr="001B5555">
              <w:t>4 408.65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411D31" w14:textId="7CD3A2EB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E1E018A" w14:textId="77777777" w:rsidR="00902BE2" w:rsidRPr="00C5063C" w:rsidRDefault="00902BE2" w:rsidP="00902BE2">
            <w:pPr>
              <w:jc w:val="center"/>
            </w:pPr>
          </w:p>
          <w:p w14:paraId="402DE1D3" w14:textId="77777777" w:rsidR="00902BE2" w:rsidRPr="00C5063C" w:rsidRDefault="00902BE2" w:rsidP="00902BE2">
            <w:pPr>
              <w:jc w:val="center"/>
            </w:pPr>
          </w:p>
          <w:p w14:paraId="2729BAAD" w14:textId="3B3D3B90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809CA01" w14:textId="3722C9F9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973CBD" w14:textId="4CAB13F2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8026E55" w14:textId="77777777" w:rsidTr="00902BE2">
        <w:tc>
          <w:tcPr>
            <w:tcW w:w="709" w:type="dxa"/>
            <w:shd w:val="clear" w:color="auto" w:fill="auto"/>
            <w:vAlign w:val="center"/>
          </w:tcPr>
          <w:p w14:paraId="11763A60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FAA213B" w14:textId="77777777" w:rsidR="00902BE2" w:rsidRPr="00CB5EDB" w:rsidRDefault="00902BE2" w:rsidP="00902BE2">
            <w:pPr>
              <w:jc w:val="center"/>
            </w:pPr>
            <w:r w:rsidRPr="001B5555">
              <w:t>36</w:t>
            </w:r>
          </w:p>
        </w:tc>
        <w:tc>
          <w:tcPr>
            <w:tcW w:w="2409" w:type="dxa"/>
            <w:shd w:val="clear" w:color="auto" w:fill="auto"/>
          </w:tcPr>
          <w:p w14:paraId="722649BE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41E7FDA0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7BF9C9D9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38C18B29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74046B26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04E571F8" w14:textId="688F870A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51F402" w14:textId="77777777" w:rsidR="00902BE2" w:rsidRPr="00CB5EDB" w:rsidRDefault="00902BE2" w:rsidP="00902BE2">
            <w:pPr>
              <w:jc w:val="center"/>
            </w:pPr>
            <w:r w:rsidRPr="001B5555">
              <w:t>1 386.30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0AE46A" w14:textId="5A29177C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576D173" w14:textId="77777777" w:rsidR="00902BE2" w:rsidRPr="00C5063C" w:rsidRDefault="00902BE2" w:rsidP="00902BE2">
            <w:pPr>
              <w:jc w:val="center"/>
            </w:pPr>
          </w:p>
          <w:p w14:paraId="6A4E2E13" w14:textId="77777777" w:rsidR="00902BE2" w:rsidRPr="00C5063C" w:rsidRDefault="00902BE2" w:rsidP="00902BE2">
            <w:pPr>
              <w:jc w:val="center"/>
            </w:pPr>
          </w:p>
          <w:p w14:paraId="0ABF4BC1" w14:textId="544A6E23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CE9A1BA" w14:textId="46700962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9EE5A13" w14:textId="5324D82E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28C9B46" w14:textId="77777777" w:rsidTr="00902BE2">
        <w:tc>
          <w:tcPr>
            <w:tcW w:w="709" w:type="dxa"/>
            <w:shd w:val="clear" w:color="auto" w:fill="auto"/>
            <w:vAlign w:val="center"/>
          </w:tcPr>
          <w:p w14:paraId="004F8E25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0CDE10" w14:textId="77777777" w:rsidR="00902BE2" w:rsidRPr="00CB5EDB" w:rsidRDefault="00902BE2" w:rsidP="00902BE2">
            <w:pPr>
              <w:jc w:val="center"/>
            </w:pPr>
            <w:r w:rsidRPr="001B5555">
              <w:t>37</w:t>
            </w:r>
          </w:p>
        </w:tc>
        <w:tc>
          <w:tcPr>
            <w:tcW w:w="2409" w:type="dxa"/>
            <w:shd w:val="clear" w:color="auto" w:fill="auto"/>
          </w:tcPr>
          <w:p w14:paraId="5C8A9DBA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4CD1C974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272A3BA9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1A3F980A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14B882B7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15FBC020" w14:textId="057B5A1C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064C5C" w14:textId="77777777" w:rsidR="00902BE2" w:rsidRPr="00CB5EDB" w:rsidRDefault="00902BE2" w:rsidP="00902BE2">
            <w:pPr>
              <w:jc w:val="center"/>
            </w:pPr>
            <w:r w:rsidRPr="001B5555">
              <w:t>14 921.50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AC6339" w14:textId="478645E9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534D663" w14:textId="77777777" w:rsidR="00902BE2" w:rsidRPr="00C5063C" w:rsidRDefault="00902BE2" w:rsidP="00902BE2">
            <w:pPr>
              <w:jc w:val="center"/>
            </w:pPr>
          </w:p>
          <w:p w14:paraId="5711462A" w14:textId="77777777" w:rsidR="00902BE2" w:rsidRPr="00C5063C" w:rsidRDefault="00902BE2" w:rsidP="00902BE2">
            <w:pPr>
              <w:jc w:val="center"/>
            </w:pPr>
          </w:p>
          <w:p w14:paraId="486CC182" w14:textId="4CBDADEC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678102" w14:textId="23C60975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CD1ADF" w14:textId="7F65955B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6AD79631" w14:textId="77777777" w:rsidTr="00902BE2">
        <w:tc>
          <w:tcPr>
            <w:tcW w:w="709" w:type="dxa"/>
            <w:shd w:val="clear" w:color="auto" w:fill="auto"/>
            <w:vAlign w:val="center"/>
          </w:tcPr>
          <w:p w14:paraId="472DCA75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2BCD846" w14:textId="77777777" w:rsidR="00902BE2" w:rsidRPr="00CB5EDB" w:rsidRDefault="00902BE2" w:rsidP="00902BE2">
            <w:pPr>
              <w:jc w:val="center"/>
            </w:pPr>
            <w:r w:rsidRPr="001B5555">
              <w:t>40</w:t>
            </w:r>
          </w:p>
        </w:tc>
        <w:tc>
          <w:tcPr>
            <w:tcW w:w="2409" w:type="dxa"/>
            <w:shd w:val="clear" w:color="auto" w:fill="auto"/>
          </w:tcPr>
          <w:p w14:paraId="5DC28672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0AACB861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1F2A2979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2F85BE55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38E37F46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7F152740" w14:textId="0A966358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98FCAB1" w14:textId="77777777" w:rsidR="00902BE2" w:rsidRPr="00CB5EDB" w:rsidRDefault="00902BE2" w:rsidP="00902BE2">
            <w:pPr>
              <w:jc w:val="center"/>
            </w:pPr>
            <w:r w:rsidRPr="001B5555">
              <w:t>8 410.43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5FDFA9" w14:textId="771FCBAD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9D5A35C" w14:textId="77777777" w:rsidR="00902BE2" w:rsidRPr="00C5063C" w:rsidRDefault="00902BE2" w:rsidP="00902BE2">
            <w:pPr>
              <w:jc w:val="center"/>
            </w:pPr>
          </w:p>
          <w:p w14:paraId="33E8CF79" w14:textId="77777777" w:rsidR="00902BE2" w:rsidRPr="00C5063C" w:rsidRDefault="00902BE2" w:rsidP="00902BE2">
            <w:pPr>
              <w:jc w:val="center"/>
            </w:pPr>
          </w:p>
          <w:p w14:paraId="688950A4" w14:textId="056C20A3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143DCC" w14:textId="202CD23A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938810" w14:textId="7289B9B5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BB3FAFF" w14:textId="77777777" w:rsidTr="00902BE2">
        <w:tc>
          <w:tcPr>
            <w:tcW w:w="709" w:type="dxa"/>
            <w:shd w:val="clear" w:color="auto" w:fill="auto"/>
            <w:vAlign w:val="center"/>
          </w:tcPr>
          <w:p w14:paraId="6BA9C178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70198B" w14:textId="77777777" w:rsidR="00902BE2" w:rsidRPr="00CB5EDB" w:rsidRDefault="00902BE2" w:rsidP="00902BE2">
            <w:pPr>
              <w:jc w:val="center"/>
            </w:pPr>
            <w:r w:rsidRPr="001B5555">
              <w:t>41</w:t>
            </w:r>
          </w:p>
        </w:tc>
        <w:tc>
          <w:tcPr>
            <w:tcW w:w="2409" w:type="dxa"/>
            <w:shd w:val="clear" w:color="auto" w:fill="auto"/>
          </w:tcPr>
          <w:p w14:paraId="008FEB83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2C4AA8E7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473E751E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421FE504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5CA195D4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0D22A382" w14:textId="3DFDDBE1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E75B37" w14:textId="77777777" w:rsidR="00902BE2" w:rsidRPr="00CB5EDB" w:rsidRDefault="00902BE2" w:rsidP="00902BE2">
            <w:pPr>
              <w:jc w:val="center"/>
            </w:pPr>
            <w:r w:rsidRPr="001B5555">
              <w:t>10 022.10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A30E2B" w14:textId="28A64F43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F3B9695" w14:textId="77777777" w:rsidR="00902BE2" w:rsidRPr="00C5063C" w:rsidRDefault="00902BE2" w:rsidP="00902BE2">
            <w:pPr>
              <w:jc w:val="center"/>
            </w:pPr>
          </w:p>
          <w:p w14:paraId="7C0C926A" w14:textId="77777777" w:rsidR="00902BE2" w:rsidRPr="00C5063C" w:rsidRDefault="00902BE2" w:rsidP="00902BE2">
            <w:pPr>
              <w:jc w:val="center"/>
            </w:pPr>
          </w:p>
          <w:p w14:paraId="2B727025" w14:textId="0959E6DF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636283" w14:textId="58FA9DF3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C6FBBB" w14:textId="218A622C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61F826C" w14:textId="77777777" w:rsidTr="00902BE2">
        <w:tc>
          <w:tcPr>
            <w:tcW w:w="709" w:type="dxa"/>
            <w:shd w:val="clear" w:color="auto" w:fill="auto"/>
            <w:vAlign w:val="center"/>
          </w:tcPr>
          <w:p w14:paraId="12B0B5BF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0392134" w14:textId="77777777" w:rsidR="00902BE2" w:rsidRPr="00CB5EDB" w:rsidRDefault="00902BE2" w:rsidP="00902BE2">
            <w:pPr>
              <w:jc w:val="center"/>
            </w:pPr>
            <w:r w:rsidRPr="001B5555">
              <w:t>42</w:t>
            </w:r>
          </w:p>
        </w:tc>
        <w:tc>
          <w:tcPr>
            <w:tcW w:w="2409" w:type="dxa"/>
            <w:shd w:val="clear" w:color="auto" w:fill="auto"/>
          </w:tcPr>
          <w:p w14:paraId="5EF891EE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01033EB7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7489B17E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616B25C2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669479F0" w14:textId="77777777" w:rsidR="00C5063C" w:rsidRDefault="00C5063C" w:rsidP="00C5063C">
            <w:pPr>
              <w:jc w:val="both"/>
            </w:pPr>
            <w:r>
              <w:lastRenderedPageBreak/>
              <w:t>Zbąszyńska 3</w:t>
            </w:r>
          </w:p>
          <w:p w14:paraId="15060B03" w14:textId="6916CCB1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3E130CF" w14:textId="77777777" w:rsidR="00902BE2" w:rsidRPr="00CB5EDB" w:rsidRDefault="00902BE2" w:rsidP="00902BE2">
            <w:pPr>
              <w:jc w:val="center"/>
            </w:pPr>
            <w:r w:rsidRPr="001B5555">
              <w:lastRenderedPageBreak/>
              <w:t>21 725.00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1A29F4" w14:textId="54E5053B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1067AB4" w14:textId="77777777" w:rsidR="00902BE2" w:rsidRPr="00C5063C" w:rsidRDefault="00902BE2" w:rsidP="00902BE2">
            <w:pPr>
              <w:jc w:val="center"/>
            </w:pPr>
          </w:p>
          <w:p w14:paraId="209E362A" w14:textId="77777777" w:rsidR="00902BE2" w:rsidRPr="00C5063C" w:rsidRDefault="00902BE2" w:rsidP="00902BE2">
            <w:pPr>
              <w:jc w:val="center"/>
            </w:pPr>
          </w:p>
          <w:p w14:paraId="5496451B" w14:textId="7090BCF3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C82452" w14:textId="7BADB25B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263DD9" w14:textId="51A04578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ABC2E29" w14:textId="77777777" w:rsidTr="00902BE2">
        <w:tc>
          <w:tcPr>
            <w:tcW w:w="709" w:type="dxa"/>
            <w:shd w:val="clear" w:color="auto" w:fill="auto"/>
            <w:vAlign w:val="center"/>
          </w:tcPr>
          <w:p w14:paraId="31DB6C36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9D31A93" w14:textId="77777777" w:rsidR="00902BE2" w:rsidRPr="00CB5EDB" w:rsidRDefault="00902BE2" w:rsidP="00902BE2">
            <w:pPr>
              <w:jc w:val="center"/>
            </w:pPr>
            <w:r w:rsidRPr="001B5555">
              <w:t>43</w:t>
            </w:r>
          </w:p>
        </w:tc>
        <w:tc>
          <w:tcPr>
            <w:tcW w:w="2409" w:type="dxa"/>
            <w:shd w:val="clear" w:color="auto" w:fill="auto"/>
          </w:tcPr>
          <w:p w14:paraId="619D03A3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5FA173C8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4FE3AB41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6C2DB028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2FCBDCAD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772093C9" w14:textId="3ADDB349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D27D3B" w14:textId="77777777" w:rsidR="00902BE2" w:rsidRPr="00CB5EDB" w:rsidRDefault="00902BE2" w:rsidP="00902BE2">
            <w:pPr>
              <w:jc w:val="center"/>
            </w:pPr>
            <w:r w:rsidRPr="001B5555">
              <w:t>3 231.00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1B19FA" w14:textId="0C95E28A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D2088B8" w14:textId="77777777" w:rsidR="00902BE2" w:rsidRPr="00C5063C" w:rsidRDefault="00902BE2" w:rsidP="00902BE2">
            <w:pPr>
              <w:jc w:val="center"/>
            </w:pPr>
          </w:p>
          <w:p w14:paraId="1429EAB7" w14:textId="77777777" w:rsidR="00902BE2" w:rsidRPr="00C5063C" w:rsidRDefault="00902BE2" w:rsidP="00902BE2">
            <w:pPr>
              <w:jc w:val="center"/>
            </w:pPr>
          </w:p>
          <w:p w14:paraId="476AD907" w14:textId="271E294D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7C0419F" w14:textId="4B233900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A23446" w14:textId="214EA086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4EE420B9" w14:textId="77777777" w:rsidTr="00902BE2">
        <w:tc>
          <w:tcPr>
            <w:tcW w:w="709" w:type="dxa"/>
            <w:shd w:val="clear" w:color="auto" w:fill="auto"/>
            <w:vAlign w:val="center"/>
          </w:tcPr>
          <w:p w14:paraId="70438E5E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AB9A42E" w14:textId="77777777" w:rsidR="00902BE2" w:rsidRPr="00CB5EDB" w:rsidRDefault="00902BE2" w:rsidP="00902BE2">
            <w:pPr>
              <w:jc w:val="center"/>
            </w:pPr>
            <w:r w:rsidRPr="001B5555">
              <w:t>44</w:t>
            </w:r>
          </w:p>
        </w:tc>
        <w:tc>
          <w:tcPr>
            <w:tcW w:w="2409" w:type="dxa"/>
            <w:shd w:val="clear" w:color="auto" w:fill="auto"/>
          </w:tcPr>
          <w:p w14:paraId="6E55182F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518DBAA9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453EBB56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12A5B932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7ABE7CAA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35B09730" w14:textId="78C18D3A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2A4E71A" w14:textId="77777777" w:rsidR="00902BE2" w:rsidRPr="00CB5EDB" w:rsidRDefault="00902BE2" w:rsidP="00902BE2">
            <w:pPr>
              <w:jc w:val="center"/>
            </w:pPr>
            <w:r w:rsidRPr="001B5555">
              <w:t>11 870.00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42A20B" w14:textId="60710141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A4A0CE0" w14:textId="77777777" w:rsidR="00902BE2" w:rsidRPr="00C5063C" w:rsidRDefault="00902BE2" w:rsidP="00902BE2">
            <w:pPr>
              <w:jc w:val="center"/>
            </w:pPr>
          </w:p>
          <w:p w14:paraId="35DCEDA7" w14:textId="77777777" w:rsidR="00902BE2" w:rsidRPr="00C5063C" w:rsidRDefault="00902BE2" w:rsidP="00902BE2">
            <w:pPr>
              <w:jc w:val="center"/>
            </w:pPr>
          </w:p>
          <w:p w14:paraId="5E50CEA6" w14:textId="7795F84E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64F526A" w14:textId="4F63C3F8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19A539" w14:textId="4161CFD8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4E7C91D2" w14:textId="77777777" w:rsidTr="00902BE2">
        <w:tc>
          <w:tcPr>
            <w:tcW w:w="709" w:type="dxa"/>
            <w:shd w:val="clear" w:color="auto" w:fill="auto"/>
            <w:vAlign w:val="center"/>
          </w:tcPr>
          <w:p w14:paraId="20C828B5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9CE76E1" w14:textId="77777777" w:rsidR="00902BE2" w:rsidRPr="00CB5EDB" w:rsidRDefault="00902BE2" w:rsidP="00902BE2">
            <w:pPr>
              <w:jc w:val="center"/>
            </w:pPr>
            <w:r w:rsidRPr="001B5555">
              <w:t>45</w:t>
            </w:r>
          </w:p>
        </w:tc>
        <w:tc>
          <w:tcPr>
            <w:tcW w:w="2409" w:type="dxa"/>
            <w:shd w:val="clear" w:color="auto" w:fill="auto"/>
          </w:tcPr>
          <w:p w14:paraId="0EE5787F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144C4CF2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4E30AB37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3C254BE0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7DDCA39E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651BB692" w14:textId="147DDD09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37F606" w14:textId="77777777" w:rsidR="00902BE2" w:rsidRPr="00CB5EDB" w:rsidRDefault="00902BE2" w:rsidP="00902BE2">
            <w:pPr>
              <w:jc w:val="center"/>
            </w:pPr>
            <w:r w:rsidRPr="001B5555">
              <w:t>6 236.85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E62F1A" w14:textId="606F67A2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2CE7ADB6" w14:textId="77777777" w:rsidR="00902BE2" w:rsidRPr="00C5063C" w:rsidRDefault="00902BE2" w:rsidP="00902BE2">
            <w:pPr>
              <w:jc w:val="center"/>
            </w:pPr>
          </w:p>
          <w:p w14:paraId="4EFFDC42" w14:textId="77777777" w:rsidR="00902BE2" w:rsidRPr="00C5063C" w:rsidRDefault="00902BE2" w:rsidP="00902BE2">
            <w:pPr>
              <w:jc w:val="center"/>
            </w:pPr>
          </w:p>
          <w:p w14:paraId="7940E93B" w14:textId="48B1B235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DA9DA14" w14:textId="640E7A1C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1FFEBF" w14:textId="1A6F82BA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2F817192" w14:textId="77777777" w:rsidTr="00902BE2">
        <w:tc>
          <w:tcPr>
            <w:tcW w:w="709" w:type="dxa"/>
            <w:shd w:val="clear" w:color="auto" w:fill="auto"/>
            <w:vAlign w:val="center"/>
          </w:tcPr>
          <w:p w14:paraId="1BF2F41E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8BD9AC" w14:textId="77777777" w:rsidR="00902BE2" w:rsidRPr="00CB5EDB" w:rsidRDefault="00902BE2" w:rsidP="00902BE2">
            <w:pPr>
              <w:jc w:val="center"/>
            </w:pPr>
            <w:r w:rsidRPr="001B5555">
              <w:t>46</w:t>
            </w:r>
          </w:p>
        </w:tc>
        <w:tc>
          <w:tcPr>
            <w:tcW w:w="2409" w:type="dxa"/>
            <w:shd w:val="clear" w:color="auto" w:fill="auto"/>
          </w:tcPr>
          <w:p w14:paraId="6D96B492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499A31E9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3B798EA3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4161D8A2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61C09B63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74A13465" w14:textId="35160B51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763F74E" w14:textId="77777777" w:rsidR="00902BE2" w:rsidRPr="00CB5EDB" w:rsidRDefault="00902BE2" w:rsidP="00902BE2">
            <w:pPr>
              <w:jc w:val="center"/>
            </w:pPr>
            <w:r w:rsidRPr="001B5555">
              <w:t>445.98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136BD8" w14:textId="42F6EB64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5B142A8" w14:textId="77777777" w:rsidR="00902BE2" w:rsidRPr="00C5063C" w:rsidRDefault="00902BE2" w:rsidP="00902BE2">
            <w:pPr>
              <w:jc w:val="center"/>
            </w:pPr>
          </w:p>
          <w:p w14:paraId="4C56ED04" w14:textId="77777777" w:rsidR="00902BE2" w:rsidRPr="00C5063C" w:rsidRDefault="00902BE2" w:rsidP="00902BE2">
            <w:pPr>
              <w:jc w:val="center"/>
            </w:pPr>
          </w:p>
          <w:p w14:paraId="25A15A7C" w14:textId="3DCF7EF5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1CDE49" w14:textId="5C4641F0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B8885CA" w14:textId="0E5C723A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58B4AF53" w14:textId="77777777" w:rsidTr="00902BE2">
        <w:tc>
          <w:tcPr>
            <w:tcW w:w="709" w:type="dxa"/>
            <w:shd w:val="clear" w:color="auto" w:fill="auto"/>
            <w:vAlign w:val="center"/>
          </w:tcPr>
          <w:p w14:paraId="13EECA0E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4ACA30A9" w14:textId="77777777" w:rsidR="00902BE2" w:rsidRPr="00CB5EDB" w:rsidRDefault="00902BE2" w:rsidP="00902BE2">
            <w:pPr>
              <w:jc w:val="center"/>
            </w:pPr>
            <w:r w:rsidRPr="001B5555">
              <w:t>47</w:t>
            </w:r>
          </w:p>
        </w:tc>
        <w:tc>
          <w:tcPr>
            <w:tcW w:w="2409" w:type="dxa"/>
            <w:shd w:val="clear" w:color="auto" w:fill="auto"/>
          </w:tcPr>
          <w:p w14:paraId="52D8C65B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613E777C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347AB580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6291C717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0D8FA429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3D896A17" w14:textId="5A997476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BB7D097" w14:textId="77777777" w:rsidR="00902BE2" w:rsidRPr="00CB5EDB" w:rsidRDefault="00902BE2" w:rsidP="00902BE2">
            <w:pPr>
              <w:jc w:val="center"/>
            </w:pPr>
            <w:r w:rsidRPr="001B5555">
              <w:t>80 092.00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CA21B3" w14:textId="0B96CCFA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33424540" w14:textId="77777777" w:rsidR="00902BE2" w:rsidRPr="00C5063C" w:rsidRDefault="00902BE2" w:rsidP="00902BE2">
            <w:pPr>
              <w:jc w:val="center"/>
            </w:pPr>
          </w:p>
          <w:p w14:paraId="10676518" w14:textId="77777777" w:rsidR="00902BE2" w:rsidRPr="00C5063C" w:rsidRDefault="00902BE2" w:rsidP="00902BE2">
            <w:pPr>
              <w:jc w:val="center"/>
            </w:pPr>
          </w:p>
          <w:p w14:paraId="6BA8D457" w14:textId="699E1013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7B98A2" w14:textId="6FDB983E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9B5910" w14:textId="566C7F94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9DB325C" w14:textId="77777777" w:rsidTr="00902BE2">
        <w:tc>
          <w:tcPr>
            <w:tcW w:w="709" w:type="dxa"/>
            <w:shd w:val="clear" w:color="auto" w:fill="auto"/>
            <w:vAlign w:val="center"/>
          </w:tcPr>
          <w:p w14:paraId="26B6EE60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2E3AFF1" w14:textId="77777777" w:rsidR="00902BE2" w:rsidRPr="00CB5EDB" w:rsidRDefault="00902BE2" w:rsidP="00902BE2">
            <w:pPr>
              <w:jc w:val="center"/>
            </w:pPr>
            <w:r w:rsidRPr="001B5555">
              <w:t>48</w:t>
            </w:r>
          </w:p>
        </w:tc>
        <w:tc>
          <w:tcPr>
            <w:tcW w:w="2409" w:type="dxa"/>
            <w:shd w:val="clear" w:color="auto" w:fill="auto"/>
          </w:tcPr>
          <w:p w14:paraId="78E272A7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2255675B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416ADD1C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3BB146DA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1AF7DE35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3F0C19AC" w14:textId="321455E5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41B686" w14:textId="77777777" w:rsidR="00902BE2" w:rsidRPr="00CB5EDB" w:rsidRDefault="00902BE2" w:rsidP="00902BE2">
            <w:pPr>
              <w:jc w:val="center"/>
            </w:pPr>
            <w:r w:rsidRPr="001B5555">
              <w:t>4 741.90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0400C1" w14:textId="1B6730C0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60C60360" w14:textId="77777777" w:rsidR="00902BE2" w:rsidRPr="00C5063C" w:rsidRDefault="00902BE2" w:rsidP="00902BE2">
            <w:pPr>
              <w:jc w:val="center"/>
            </w:pPr>
          </w:p>
          <w:p w14:paraId="277C5A9C" w14:textId="77777777" w:rsidR="00902BE2" w:rsidRPr="00C5063C" w:rsidRDefault="00902BE2" w:rsidP="00902BE2">
            <w:pPr>
              <w:jc w:val="center"/>
            </w:pPr>
          </w:p>
          <w:p w14:paraId="27128681" w14:textId="68ACD941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9DD04C" w14:textId="4A177080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F4CA177" w14:textId="0043A8D5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BECC49B" w14:textId="77777777" w:rsidTr="00902BE2">
        <w:tc>
          <w:tcPr>
            <w:tcW w:w="709" w:type="dxa"/>
            <w:shd w:val="clear" w:color="auto" w:fill="auto"/>
            <w:vAlign w:val="center"/>
          </w:tcPr>
          <w:p w14:paraId="6927F558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CFC2FF9" w14:textId="77777777" w:rsidR="00902BE2" w:rsidRPr="00CB5EDB" w:rsidRDefault="00902BE2" w:rsidP="00902BE2">
            <w:pPr>
              <w:jc w:val="center"/>
            </w:pPr>
            <w:r w:rsidRPr="001B5555">
              <w:t>49</w:t>
            </w:r>
          </w:p>
        </w:tc>
        <w:tc>
          <w:tcPr>
            <w:tcW w:w="2409" w:type="dxa"/>
            <w:shd w:val="clear" w:color="auto" w:fill="auto"/>
          </w:tcPr>
          <w:p w14:paraId="3A6FEA68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72807776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4573E859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0AA56930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06C11B86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70038E36" w14:textId="3949A94A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73B1B7" w14:textId="77777777" w:rsidR="00902BE2" w:rsidRPr="00CB5EDB" w:rsidRDefault="00902BE2" w:rsidP="00902BE2">
            <w:pPr>
              <w:jc w:val="center"/>
            </w:pPr>
            <w:r w:rsidRPr="001B5555">
              <w:t>280.00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759C50" w14:textId="3EB0AE0C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B11E4D2" w14:textId="77777777" w:rsidR="00902BE2" w:rsidRPr="00C5063C" w:rsidRDefault="00902BE2" w:rsidP="00902BE2">
            <w:pPr>
              <w:jc w:val="center"/>
            </w:pPr>
          </w:p>
          <w:p w14:paraId="188401B7" w14:textId="77777777" w:rsidR="00902BE2" w:rsidRPr="00C5063C" w:rsidRDefault="00902BE2" w:rsidP="00902BE2">
            <w:pPr>
              <w:jc w:val="center"/>
            </w:pPr>
          </w:p>
          <w:p w14:paraId="0FEC652A" w14:textId="1B429084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FA72F0" w14:textId="63AED2EB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186524" w14:textId="44DE7FB3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726CDAD" w14:textId="77777777" w:rsidTr="00902BE2">
        <w:tc>
          <w:tcPr>
            <w:tcW w:w="709" w:type="dxa"/>
            <w:shd w:val="clear" w:color="auto" w:fill="auto"/>
            <w:vAlign w:val="center"/>
          </w:tcPr>
          <w:p w14:paraId="453F66CB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C575695" w14:textId="77777777" w:rsidR="00902BE2" w:rsidRPr="00CB5EDB" w:rsidRDefault="00902BE2" w:rsidP="00902BE2">
            <w:pPr>
              <w:jc w:val="center"/>
            </w:pPr>
            <w:r w:rsidRPr="001B5555">
              <w:t>50</w:t>
            </w:r>
          </w:p>
        </w:tc>
        <w:tc>
          <w:tcPr>
            <w:tcW w:w="2409" w:type="dxa"/>
            <w:shd w:val="clear" w:color="auto" w:fill="auto"/>
          </w:tcPr>
          <w:p w14:paraId="729CDCD1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06D04074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7E4565CC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475F4423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2CC5C477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5DBD95A4" w14:textId="3A0EC33A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D228CEB" w14:textId="77777777" w:rsidR="00902BE2" w:rsidRPr="00CB5EDB" w:rsidRDefault="00902BE2" w:rsidP="00902BE2">
            <w:pPr>
              <w:jc w:val="center"/>
            </w:pPr>
            <w:r w:rsidRPr="001B5555">
              <w:t>1 047.50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84F321" w14:textId="26D5D94F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74FE7906" w14:textId="77777777" w:rsidR="00902BE2" w:rsidRPr="00C5063C" w:rsidRDefault="00902BE2" w:rsidP="00902BE2">
            <w:pPr>
              <w:jc w:val="center"/>
            </w:pPr>
          </w:p>
          <w:p w14:paraId="6175C666" w14:textId="77777777" w:rsidR="00902BE2" w:rsidRPr="00C5063C" w:rsidRDefault="00902BE2" w:rsidP="00902BE2">
            <w:pPr>
              <w:jc w:val="center"/>
            </w:pPr>
          </w:p>
          <w:p w14:paraId="23320504" w14:textId="7E49348E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701813" w14:textId="5972354E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5857A2" w14:textId="0D73C5C9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7CFD8140" w14:textId="77777777" w:rsidTr="00902BE2">
        <w:tc>
          <w:tcPr>
            <w:tcW w:w="709" w:type="dxa"/>
            <w:shd w:val="clear" w:color="auto" w:fill="auto"/>
            <w:vAlign w:val="center"/>
          </w:tcPr>
          <w:p w14:paraId="76AD2802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BE4BD79" w14:textId="77777777" w:rsidR="00902BE2" w:rsidRPr="00CB5EDB" w:rsidRDefault="00902BE2" w:rsidP="00902BE2">
            <w:pPr>
              <w:jc w:val="center"/>
            </w:pPr>
            <w:r w:rsidRPr="001B5555">
              <w:t>51</w:t>
            </w:r>
          </w:p>
        </w:tc>
        <w:tc>
          <w:tcPr>
            <w:tcW w:w="2409" w:type="dxa"/>
            <w:shd w:val="clear" w:color="auto" w:fill="auto"/>
          </w:tcPr>
          <w:p w14:paraId="1AB1547A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200294C7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1E126293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425C516E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6AACD35B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346AF870" w14:textId="03354791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C99ECF" w14:textId="77777777" w:rsidR="00902BE2" w:rsidRPr="00CB5EDB" w:rsidRDefault="00902BE2" w:rsidP="00902BE2">
            <w:pPr>
              <w:jc w:val="center"/>
            </w:pPr>
            <w:r w:rsidRPr="001B5555">
              <w:t>5 371.20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DE0E90" w14:textId="2D775855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6848414" w14:textId="77777777" w:rsidR="00902BE2" w:rsidRPr="00C5063C" w:rsidRDefault="00902BE2" w:rsidP="00902BE2">
            <w:pPr>
              <w:jc w:val="center"/>
            </w:pPr>
          </w:p>
          <w:p w14:paraId="34CBCCE2" w14:textId="77777777" w:rsidR="00902BE2" w:rsidRPr="00C5063C" w:rsidRDefault="00902BE2" w:rsidP="00902BE2">
            <w:pPr>
              <w:jc w:val="center"/>
            </w:pPr>
          </w:p>
          <w:p w14:paraId="36F2DAB7" w14:textId="097FB6DF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4E1A054" w14:textId="03974868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D06D49" w14:textId="5DC16485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19E8DEC4" w14:textId="77777777" w:rsidTr="00902BE2">
        <w:tc>
          <w:tcPr>
            <w:tcW w:w="709" w:type="dxa"/>
            <w:shd w:val="clear" w:color="auto" w:fill="auto"/>
            <w:vAlign w:val="center"/>
          </w:tcPr>
          <w:p w14:paraId="24547E7F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885868E" w14:textId="77777777" w:rsidR="00902BE2" w:rsidRPr="00CB5EDB" w:rsidRDefault="00902BE2" w:rsidP="00902BE2">
            <w:pPr>
              <w:jc w:val="center"/>
            </w:pPr>
            <w:r w:rsidRPr="001B5555">
              <w:t>52</w:t>
            </w:r>
          </w:p>
        </w:tc>
        <w:tc>
          <w:tcPr>
            <w:tcW w:w="2409" w:type="dxa"/>
            <w:shd w:val="clear" w:color="auto" w:fill="auto"/>
          </w:tcPr>
          <w:p w14:paraId="67956E6A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6AB9D69C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766B1368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04D47CD6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66C5E18D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681F190C" w14:textId="506AC6D2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C10D13B" w14:textId="77777777" w:rsidR="00902BE2" w:rsidRPr="00CB5EDB" w:rsidRDefault="00902BE2" w:rsidP="00902BE2">
            <w:pPr>
              <w:jc w:val="center"/>
            </w:pPr>
            <w:r w:rsidRPr="001B5555">
              <w:t>18 300.00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377F2D" w14:textId="5F3A18A2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52CFE248" w14:textId="77777777" w:rsidR="00902BE2" w:rsidRPr="00C5063C" w:rsidRDefault="00902BE2" w:rsidP="00902BE2">
            <w:pPr>
              <w:jc w:val="center"/>
            </w:pPr>
          </w:p>
          <w:p w14:paraId="0C28BF6C" w14:textId="77777777" w:rsidR="00902BE2" w:rsidRPr="00C5063C" w:rsidRDefault="00902BE2" w:rsidP="00902BE2">
            <w:pPr>
              <w:jc w:val="center"/>
            </w:pPr>
          </w:p>
          <w:p w14:paraId="075383C2" w14:textId="12444EDB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816CAC5" w14:textId="6191D902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6DD749" w14:textId="333F1D6F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7DBF8E8" w14:textId="77777777" w:rsidTr="00902BE2">
        <w:tc>
          <w:tcPr>
            <w:tcW w:w="709" w:type="dxa"/>
            <w:shd w:val="clear" w:color="auto" w:fill="auto"/>
            <w:vAlign w:val="center"/>
          </w:tcPr>
          <w:p w14:paraId="15B6D77A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27527BB" w14:textId="77777777" w:rsidR="00902BE2" w:rsidRPr="00CB5EDB" w:rsidRDefault="00902BE2" w:rsidP="00902BE2">
            <w:pPr>
              <w:jc w:val="center"/>
            </w:pPr>
            <w:r w:rsidRPr="001B5555">
              <w:t>54</w:t>
            </w:r>
          </w:p>
        </w:tc>
        <w:tc>
          <w:tcPr>
            <w:tcW w:w="2409" w:type="dxa"/>
            <w:shd w:val="clear" w:color="auto" w:fill="auto"/>
          </w:tcPr>
          <w:p w14:paraId="43A25DE6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46F90BDC" w14:textId="77777777" w:rsidR="00C5063C" w:rsidRPr="00CB5EDB" w:rsidRDefault="00C5063C" w:rsidP="00C5063C">
            <w:r w:rsidRPr="001B5555">
              <w:lastRenderedPageBreak/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5B48BF73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10E59864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5313E03C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3FC8DB69" w14:textId="3C8E4892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9620A4" w14:textId="77777777" w:rsidR="00902BE2" w:rsidRPr="00CB5EDB" w:rsidRDefault="00902BE2" w:rsidP="00902BE2">
            <w:pPr>
              <w:jc w:val="center"/>
            </w:pPr>
            <w:r w:rsidRPr="001B5555">
              <w:lastRenderedPageBreak/>
              <w:t>117 649.00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6EF0B7" w14:textId="175900E5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4C84154D" w14:textId="77777777" w:rsidR="00902BE2" w:rsidRPr="00C5063C" w:rsidRDefault="00902BE2" w:rsidP="00902BE2">
            <w:pPr>
              <w:jc w:val="center"/>
            </w:pPr>
          </w:p>
          <w:p w14:paraId="02320916" w14:textId="77777777" w:rsidR="00902BE2" w:rsidRPr="00C5063C" w:rsidRDefault="00902BE2" w:rsidP="00902BE2">
            <w:pPr>
              <w:jc w:val="center"/>
            </w:pPr>
          </w:p>
          <w:p w14:paraId="54E72BA7" w14:textId="549349DD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C15A513" w14:textId="318577F5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lastRenderedPageBreak/>
              <w:t xml:space="preserve">minimum </w:t>
            </w:r>
            <w:r w:rsidRPr="00902BE2">
              <w:rPr>
                <w:sz w:val="18"/>
                <w:szCs w:val="18"/>
              </w:rPr>
              <w:lastRenderedPageBreak/>
              <w:t>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6AA8D7" w14:textId="6857C639" w:rsidR="00902BE2" w:rsidRPr="00CB5EDB" w:rsidRDefault="00902BE2" w:rsidP="00902BE2">
            <w:pPr>
              <w:jc w:val="center"/>
            </w:pPr>
            <w:r w:rsidRPr="001B5555">
              <w:lastRenderedPageBreak/>
              <w:t>60 dni</w:t>
            </w:r>
          </w:p>
        </w:tc>
      </w:tr>
      <w:tr w:rsidR="00902BE2" w:rsidRPr="00075CD0" w14:paraId="7192D745" w14:textId="77777777" w:rsidTr="00902BE2">
        <w:tc>
          <w:tcPr>
            <w:tcW w:w="709" w:type="dxa"/>
            <w:shd w:val="clear" w:color="auto" w:fill="auto"/>
            <w:vAlign w:val="center"/>
          </w:tcPr>
          <w:p w14:paraId="1CE8839F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1F0E2C1A" w14:textId="77777777" w:rsidR="00902BE2" w:rsidRPr="00CB5EDB" w:rsidRDefault="00902BE2" w:rsidP="00902BE2">
            <w:pPr>
              <w:jc w:val="center"/>
            </w:pPr>
            <w:r w:rsidRPr="001B5555">
              <w:t>55</w:t>
            </w:r>
          </w:p>
        </w:tc>
        <w:tc>
          <w:tcPr>
            <w:tcW w:w="2409" w:type="dxa"/>
            <w:shd w:val="clear" w:color="auto" w:fill="auto"/>
          </w:tcPr>
          <w:p w14:paraId="6C580E24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0923779D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30B07151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7BF7FB80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73785DD9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23807075" w14:textId="6BB553E0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66EC82" w14:textId="77777777" w:rsidR="00902BE2" w:rsidRPr="00CB5EDB" w:rsidRDefault="00902BE2" w:rsidP="00902BE2">
            <w:pPr>
              <w:jc w:val="center"/>
            </w:pPr>
            <w:r w:rsidRPr="001B5555">
              <w:t>100 368.90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8BECF4" w14:textId="0A5C58D8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13C90BAC" w14:textId="77777777" w:rsidR="00902BE2" w:rsidRPr="00C5063C" w:rsidRDefault="00902BE2" w:rsidP="00902BE2">
            <w:pPr>
              <w:jc w:val="center"/>
            </w:pPr>
          </w:p>
          <w:p w14:paraId="22D1779D" w14:textId="77777777" w:rsidR="00902BE2" w:rsidRPr="00C5063C" w:rsidRDefault="00902BE2" w:rsidP="00902BE2">
            <w:pPr>
              <w:jc w:val="center"/>
            </w:pPr>
          </w:p>
          <w:p w14:paraId="0187A2B6" w14:textId="58E6895E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0E092E" w14:textId="1F30B1FE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8320EB" w14:textId="2A2924C2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8318D62" w14:textId="77777777" w:rsidTr="00902BE2">
        <w:tc>
          <w:tcPr>
            <w:tcW w:w="709" w:type="dxa"/>
            <w:shd w:val="clear" w:color="auto" w:fill="auto"/>
            <w:vAlign w:val="center"/>
          </w:tcPr>
          <w:p w14:paraId="295974AB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67DD8EAC" w14:textId="77777777" w:rsidR="00902BE2" w:rsidRPr="00CB5EDB" w:rsidRDefault="00902BE2" w:rsidP="00902BE2">
            <w:pPr>
              <w:jc w:val="center"/>
            </w:pPr>
            <w:r w:rsidRPr="001B5555">
              <w:t>56</w:t>
            </w:r>
          </w:p>
        </w:tc>
        <w:tc>
          <w:tcPr>
            <w:tcW w:w="2409" w:type="dxa"/>
            <w:shd w:val="clear" w:color="auto" w:fill="auto"/>
          </w:tcPr>
          <w:p w14:paraId="40F99A5C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42A3835A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15F2FBEC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25B7599D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05F59D74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19DB980B" w14:textId="3AA60E35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649F43" w14:textId="77777777" w:rsidR="00902BE2" w:rsidRPr="00CB5EDB" w:rsidRDefault="00902BE2" w:rsidP="00902BE2">
            <w:pPr>
              <w:jc w:val="center"/>
            </w:pPr>
            <w:r w:rsidRPr="001B5555">
              <w:t>6 692.05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3E88D5" w14:textId="0773E4E5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420E46F" w14:textId="77777777" w:rsidR="00902BE2" w:rsidRPr="00C5063C" w:rsidRDefault="00902BE2" w:rsidP="00902BE2">
            <w:pPr>
              <w:jc w:val="center"/>
            </w:pPr>
          </w:p>
          <w:p w14:paraId="7CE8357C" w14:textId="77777777" w:rsidR="00902BE2" w:rsidRPr="00C5063C" w:rsidRDefault="00902BE2" w:rsidP="00902BE2">
            <w:pPr>
              <w:jc w:val="center"/>
            </w:pPr>
          </w:p>
          <w:p w14:paraId="1BE53DD3" w14:textId="7358DAF8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1435C2" w14:textId="32D53EED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35F4046" w14:textId="39DBD40D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  <w:tr w:rsidR="00902BE2" w:rsidRPr="00075CD0" w14:paraId="041E9D41" w14:textId="77777777" w:rsidTr="00902BE2">
        <w:tc>
          <w:tcPr>
            <w:tcW w:w="709" w:type="dxa"/>
            <w:shd w:val="clear" w:color="auto" w:fill="auto"/>
            <w:vAlign w:val="center"/>
          </w:tcPr>
          <w:p w14:paraId="700994CF" w14:textId="77777777" w:rsidR="00902BE2" w:rsidRPr="00CB5EDB" w:rsidRDefault="00902BE2" w:rsidP="00902BE2">
            <w:pPr>
              <w:jc w:val="center"/>
            </w:pPr>
            <w:r w:rsidRPr="001B5555">
              <w:t>16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A9EA97C" w14:textId="77777777" w:rsidR="00902BE2" w:rsidRPr="00CB5EDB" w:rsidRDefault="00902BE2" w:rsidP="00902BE2">
            <w:pPr>
              <w:jc w:val="center"/>
            </w:pPr>
            <w:r w:rsidRPr="001B5555">
              <w:t>57</w:t>
            </w:r>
          </w:p>
        </w:tc>
        <w:tc>
          <w:tcPr>
            <w:tcW w:w="2409" w:type="dxa"/>
            <w:shd w:val="clear" w:color="auto" w:fill="auto"/>
          </w:tcPr>
          <w:p w14:paraId="1E82A6E0" w14:textId="77777777" w:rsidR="00C5063C" w:rsidRPr="00CB5EDB" w:rsidRDefault="00C5063C" w:rsidP="00C5063C">
            <w:proofErr w:type="spellStart"/>
            <w:r w:rsidRPr="001B5555">
              <w:t>U</w:t>
            </w:r>
            <w:r>
              <w:t>rtica</w:t>
            </w:r>
            <w:proofErr w:type="spellEnd"/>
            <w:r w:rsidRPr="001B5555">
              <w:t xml:space="preserve"> Sp. z o.o.</w:t>
            </w:r>
            <w:r>
              <w:t xml:space="preserve"> (Lider)</w:t>
            </w:r>
          </w:p>
          <w:p w14:paraId="1548A848" w14:textId="77777777" w:rsidR="00C5063C" w:rsidRPr="00CB5EDB" w:rsidRDefault="00C5063C" w:rsidP="00C5063C">
            <w:r w:rsidRPr="001B5555">
              <w:t>Krzemieniecka</w:t>
            </w:r>
            <w:r w:rsidRPr="00CB5EDB">
              <w:t xml:space="preserve"> </w:t>
            </w:r>
            <w:r w:rsidRPr="001B5555">
              <w:t>120</w:t>
            </w:r>
            <w:r w:rsidRPr="00CB5EDB">
              <w:t xml:space="preserve"> </w:t>
            </w:r>
          </w:p>
          <w:p w14:paraId="1F6CA1E2" w14:textId="77777777" w:rsidR="00C5063C" w:rsidRDefault="00C5063C" w:rsidP="00C5063C">
            <w:pPr>
              <w:jc w:val="both"/>
            </w:pPr>
            <w:r w:rsidRPr="001B5555">
              <w:t>54-613</w:t>
            </w:r>
            <w:r w:rsidRPr="00CB5EDB">
              <w:t xml:space="preserve"> </w:t>
            </w:r>
            <w:r w:rsidRPr="001B5555">
              <w:t>Wrocław</w:t>
            </w:r>
          </w:p>
          <w:p w14:paraId="258B18C5" w14:textId="77777777" w:rsidR="00C5063C" w:rsidRDefault="00C5063C" w:rsidP="00C5063C">
            <w:pPr>
              <w:jc w:val="both"/>
            </w:pPr>
            <w:r>
              <w:t>PGF S.A.</w:t>
            </w:r>
          </w:p>
          <w:p w14:paraId="644203D9" w14:textId="77777777" w:rsidR="00C5063C" w:rsidRDefault="00C5063C" w:rsidP="00C5063C">
            <w:pPr>
              <w:jc w:val="both"/>
            </w:pPr>
            <w:r>
              <w:t>Zbąszyńska 3</w:t>
            </w:r>
          </w:p>
          <w:p w14:paraId="4DCD9620" w14:textId="539A8435" w:rsidR="00902BE2" w:rsidRPr="00CB5EDB" w:rsidRDefault="00C5063C" w:rsidP="00C5063C">
            <w:pPr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0519CC" w14:textId="77777777" w:rsidR="00902BE2" w:rsidRPr="00CB5EDB" w:rsidRDefault="00902BE2" w:rsidP="00902BE2">
            <w:pPr>
              <w:jc w:val="center"/>
            </w:pPr>
            <w:r w:rsidRPr="001B5555">
              <w:t>70 577.40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BB8E96" w14:textId="4162DB47" w:rsidR="00902BE2" w:rsidRPr="00CB5EDB" w:rsidRDefault="00902BE2" w:rsidP="00902BE2">
            <w:pPr>
              <w:jc w:val="center"/>
            </w:pPr>
            <w:r w:rsidRPr="001B5555">
              <w:t>24</w:t>
            </w:r>
          </w:p>
        </w:tc>
        <w:tc>
          <w:tcPr>
            <w:tcW w:w="992" w:type="dxa"/>
          </w:tcPr>
          <w:p w14:paraId="0883037F" w14:textId="77777777" w:rsidR="00902BE2" w:rsidRPr="00C5063C" w:rsidRDefault="00902BE2" w:rsidP="00902BE2">
            <w:pPr>
              <w:jc w:val="center"/>
            </w:pPr>
          </w:p>
          <w:p w14:paraId="2529C44E" w14:textId="77777777" w:rsidR="00902BE2" w:rsidRPr="00C5063C" w:rsidRDefault="00902BE2" w:rsidP="00902BE2">
            <w:pPr>
              <w:jc w:val="center"/>
            </w:pPr>
          </w:p>
          <w:p w14:paraId="39A1ED07" w14:textId="4E5C9B68" w:rsidR="00902BE2" w:rsidRPr="00C5063C" w:rsidRDefault="00902BE2" w:rsidP="00902BE2">
            <w:pPr>
              <w:jc w:val="center"/>
            </w:pPr>
            <w:r w:rsidRPr="00C5063C"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59E46A" w14:textId="51C2D207" w:rsidR="00902BE2" w:rsidRPr="00CB5EDB" w:rsidRDefault="00902BE2" w:rsidP="00902BE2">
            <w:pPr>
              <w:jc w:val="center"/>
            </w:pPr>
            <w:r w:rsidRPr="00902BE2">
              <w:rPr>
                <w:sz w:val="18"/>
                <w:szCs w:val="18"/>
              </w:rPr>
              <w:t>minimum 2 lata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E9C7AC4" w14:textId="3A0029F0" w:rsidR="00902BE2" w:rsidRPr="00CB5EDB" w:rsidRDefault="00902BE2" w:rsidP="00902BE2">
            <w:pPr>
              <w:jc w:val="center"/>
            </w:pPr>
            <w:r w:rsidRPr="001B5555">
              <w:t>60 dni</w:t>
            </w:r>
          </w:p>
        </w:tc>
      </w:tr>
    </w:tbl>
    <w:p w14:paraId="25837765" w14:textId="77777777" w:rsidR="0069085C" w:rsidRDefault="0069085C" w:rsidP="00902BE2">
      <w:pPr>
        <w:jc w:val="both"/>
        <w:rPr>
          <w:sz w:val="24"/>
        </w:rPr>
      </w:pPr>
    </w:p>
    <w:p w14:paraId="3F881AAF" w14:textId="77777777" w:rsidR="00A80738" w:rsidRDefault="00A80738" w:rsidP="00902BE2">
      <w:pPr>
        <w:pStyle w:val="Tekstpodstawowy"/>
        <w:spacing w:line="240" w:lineRule="auto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63747FDE" w14:textId="77777777" w:rsidR="00A80738" w:rsidRDefault="00A80738" w:rsidP="00902BE2">
      <w:pPr>
        <w:jc w:val="right"/>
        <w:rPr>
          <w:sz w:val="24"/>
        </w:rPr>
      </w:pPr>
    </w:p>
    <w:p w14:paraId="07488F4F" w14:textId="77777777" w:rsidR="00D64FDE" w:rsidRDefault="00D64FDE" w:rsidP="00D64FDE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5AE8F17" w14:textId="77777777" w:rsidR="00D64FDE" w:rsidRDefault="00D64FDE" w:rsidP="00D64FDE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14B4087E" w14:textId="6EF17BE0" w:rsidR="00D64FDE" w:rsidRDefault="00D64FDE" w:rsidP="00D64FDE">
      <w:pPr>
        <w:pStyle w:val="Tekstpodstawowy"/>
        <w:ind w:firstLine="425"/>
        <w:rPr>
          <w:szCs w:val="25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Piotr Nowicki</w:t>
      </w:r>
    </w:p>
    <w:p w14:paraId="2E8BF331" w14:textId="77777777" w:rsidR="00C236D3" w:rsidRDefault="00C236D3" w:rsidP="00902BE2"/>
    <w:sectPr w:rsidR="00C236D3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F0B207" w14:textId="77777777" w:rsidR="009E394D" w:rsidRDefault="009E394D">
      <w:r>
        <w:separator/>
      </w:r>
    </w:p>
  </w:endnote>
  <w:endnote w:type="continuationSeparator" w:id="0">
    <w:p w14:paraId="125E1E02" w14:textId="77777777" w:rsidR="009E394D" w:rsidRDefault="009E3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DBE8FD" w14:textId="77777777" w:rsidR="009E394D" w:rsidRDefault="009E394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8601F0" w14:textId="77777777" w:rsidR="009E394D" w:rsidRDefault="009E394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F856F3" w14:textId="77777777" w:rsidR="009E394D" w:rsidRDefault="00D64FD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09A7A8">
        <v:line id="_x0000_s2049" style="position:absolute;left:0;text-align:left;z-index:251657728" from="-3.85pt,8.7pt" to="455.15pt,8.7pt"/>
      </w:pict>
    </w:r>
  </w:p>
  <w:p w14:paraId="452C6BCA" w14:textId="77777777" w:rsidR="009E394D" w:rsidRDefault="009E394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89E73A" w14:textId="77777777" w:rsidR="009E394D" w:rsidRDefault="009E394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7890A8" w14:textId="77777777" w:rsidR="009E394D" w:rsidRDefault="009E394D">
    <w:pPr>
      <w:pStyle w:val="Stopka"/>
      <w:tabs>
        <w:tab w:val="clear" w:pos="4536"/>
      </w:tabs>
      <w:jc w:val="center"/>
    </w:pPr>
  </w:p>
  <w:p w14:paraId="52526F25" w14:textId="77777777" w:rsidR="009E394D" w:rsidRDefault="009E394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1C10B" w14:textId="77777777" w:rsidR="009E394D" w:rsidRDefault="009E394D">
      <w:r>
        <w:separator/>
      </w:r>
    </w:p>
  </w:footnote>
  <w:footnote w:type="continuationSeparator" w:id="0">
    <w:p w14:paraId="42BB7FD7" w14:textId="77777777" w:rsidR="009E394D" w:rsidRDefault="009E3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F4BBA" w14:textId="77777777" w:rsidR="009E394D" w:rsidRDefault="009E39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AC88CB" w14:textId="77777777" w:rsidR="009E394D" w:rsidRDefault="009E39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419903" w14:textId="77777777" w:rsidR="009E394D" w:rsidRDefault="009E39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3BED"/>
    <w:rsid w:val="0001764B"/>
    <w:rsid w:val="0003529D"/>
    <w:rsid w:val="00075CD0"/>
    <w:rsid w:val="00092C61"/>
    <w:rsid w:val="0014428B"/>
    <w:rsid w:val="0018613E"/>
    <w:rsid w:val="001A443E"/>
    <w:rsid w:val="001B5555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02BE2"/>
    <w:rsid w:val="009E394D"/>
    <w:rsid w:val="009F189D"/>
    <w:rsid w:val="00A3048A"/>
    <w:rsid w:val="00A80738"/>
    <w:rsid w:val="00AC7F83"/>
    <w:rsid w:val="00B50940"/>
    <w:rsid w:val="00BC382F"/>
    <w:rsid w:val="00C236D3"/>
    <w:rsid w:val="00C5063C"/>
    <w:rsid w:val="00C94D43"/>
    <w:rsid w:val="00CB5EDB"/>
    <w:rsid w:val="00D63BED"/>
    <w:rsid w:val="00D64FDE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60D324"/>
  <w15:chartTrackingRefBased/>
  <w15:docId w15:val="{DF85ADEF-549F-4FE0-967E-0C3FD190E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C38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38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2A4AB-E863-4511-A476-F698C8C68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17</Pages>
  <Words>5886</Words>
  <Characters>25779</Characters>
  <Application>Microsoft Office Word</Application>
  <DocSecurity>0</DocSecurity>
  <Lines>214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2020-10-12T10:27:00Z</cp:lastPrinted>
  <dcterms:created xsi:type="dcterms:W3CDTF">2020-10-13T12:12:00Z</dcterms:created>
  <dcterms:modified xsi:type="dcterms:W3CDTF">2020-10-13T12:12:00Z</dcterms:modified>
</cp:coreProperties>
</file>