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9D802" w14:textId="77777777" w:rsidR="001A443E" w:rsidRDefault="00A73666" w:rsidP="001A443E">
      <w:pPr>
        <w:jc w:val="right"/>
        <w:rPr>
          <w:b/>
          <w:bCs/>
          <w:sz w:val="24"/>
        </w:rPr>
      </w:pPr>
      <w:r w:rsidRPr="00A73666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A73666">
        <w:rPr>
          <w:sz w:val="24"/>
        </w:rPr>
        <w:t>2020-10-13</w:t>
      </w:r>
    </w:p>
    <w:p w14:paraId="19809461" w14:textId="77777777" w:rsidR="001A443E" w:rsidRDefault="001A443E" w:rsidP="00A80738">
      <w:pPr>
        <w:rPr>
          <w:b/>
          <w:bCs/>
          <w:sz w:val="24"/>
        </w:rPr>
      </w:pPr>
    </w:p>
    <w:p w14:paraId="74C903EF" w14:textId="77777777" w:rsidR="001A443E" w:rsidRDefault="001A443E" w:rsidP="00A80738">
      <w:pPr>
        <w:rPr>
          <w:b/>
          <w:bCs/>
          <w:sz w:val="24"/>
        </w:rPr>
      </w:pPr>
    </w:p>
    <w:p w14:paraId="5EA8D897" w14:textId="77777777" w:rsidR="00A73666" w:rsidRPr="00A73666" w:rsidRDefault="00A73666" w:rsidP="00A80738">
      <w:pPr>
        <w:rPr>
          <w:b/>
          <w:bCs/>
          <w:sz w:val="24"/>
        </w:rPr>
      </w:pPr>
      <w:r w:rsidRPr="00A73666">
        <w:rPr>
          <w:b/>
          <w:bCs/>
          <w:sz w:val="24"/>
        </w:rPr>
        <w:t>Szpital Miejski Specjalistyczny</w:t>
      </w:r>
    </w:p>
    <w:p w14:paraId="0E8A00EF" w14:textId="77777777" w:rsidR="00A73666" w:rsidRPr="00A73666" w:rsidRDefault="00A73666" w:rsidP="00A80738">
      <w:pPr>
        <w:rPr>
          <w:b/>
          <w:bCs/>
          <w:sz w:val="24"/>
        </w:rPr>
      </w:pPr>
      <w:r w:rsidRPr="00A73666">
        <w:rPr>
          <w:b/>
          <w:bCs/>
          <w:sz w:val="24"/>
        </w:rPr>
        <w:t>im. Gabriela Narutowicza w Krakowie</w:t>
      </w:r>
    </w:p>
    <w:p w14:paraId="5F528FC3" w14:textId="77777777" w:rsidR="00A80738" w:rsidRDefault="00A73666" w:rsidP="00A80738">
      <w:pPr>
        <w:rPr>
          <w:b/>
          <w:bCs/>
          <w:sz w:val="24"/>
        </w:rPr>
      </w:pPr>
      <w:r w:rsidRPr="00A73666">
        <w:rPr>
          <w:b/>
          <w:bCs/>
          <w:sz w:val="24"/>
        </w:rPr>
        <w:t>Dział Zamówień Publicznych i Umów</w:t>
      </w:r>
    </w:p>
    <w:p w14:paraId="7D621BDB" w14:textId="77777777" w:rsidR="00A80738" w:rsidRDefault="00A73666" w:rsidP="00A80738">
      <w:pPr>
        <w:rPr>
          <w:b/>
          <w:bCs/>
          <w:sz w:val="24"/>
        </w:rPr>
      </w:pPr>
      <w:r w:rsidRPr="00A73666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A73666">
        <w:rPr>
          <w:b/>
          <w:bCs/>
          <w:sz w:val="24"/>
        </w:rPr>
        <w:t>35-37</w:t>
      </w:r>
    </w:p>
    <w:p w14:paraId="37D38F9A" w14:textId="77777777" w:rsidR="00A80738" w:rsidRDefault="00A73666" w:rsidP="00A80738">
      <w:pPr>
        <w:rPr>
          <w:b/>
          <w:bCs/>
          <w:sz w:val="24"/>
        </w:rPr>
      </w:pPr>
      <w:r w:rsidRPr="00A73666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A73666">
        <w:rPr>
          <w:b/>
          <w:bCs/>
          <w:sz w:val="24"/>
        </w:rPr>
        <w:t>Kraków</w:t>
      </w:r>
    </w:p>
    <w:p w14:paraId="4A38E8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33C3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E9CCC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60FBCE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A73666" w:rsidRPr="00A73666">
        <w:rPr>
          <w:b/>
          <w:sz w:val="24"/>
          <w:szCs w:val="24"/>
        </w:rPr>
        <w:t>ZP/40/2020</w:t>
      </w:r>
      <w:r w:rsidR="00A80738">
        <w:rPr>
          <w:sz w:val="24"/>
        </w:rPr>
        <w:tab/>
        <w:t xml:space="preserve"> </w:t>
      </w:r>
    </w:p>
    <w:p w14:paraId="07A8D2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A7CD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8C5B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98314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A75E7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1E0B84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454680" w14:textId="71ED8C9D"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14:paraId="63AE5BBD" w14:textId="77777777"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A73666" w:rsidRPr="00A73666">
        <w:rPr>
          <w:b/>
          <w:sz w:val="24"/>
          <w:szCs w:val="24"/>
        </w:rPr>
        <w:t>Zakup i dostawa odczynników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A73666" w:rsidRPr="00A73666">
        <w:rPr>
          <w:sz w:val="24"/>
          <w:szCs w:val="24"/>
        </w:rPr>
        <w:t>13/10/2020</w:t>
      </w:r>
      <w:r w:rsidR="00FF4AB1" w:rsidRPr="00FF4AB1">
        <w:rPr>
          <w:sz w:val="24"/>
          <w:szCs w:val="24"/>
        </w:rPr>
        <w:t xml:space="preserve"> o godz. </w:t>
      </w:r>
      <w:r w:rsidR="00A73666" w:rsidRPr="00A73666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33024730" w14:textId="77777777"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A73666" w:rsidRPr="00075CD0" w14:paraId="1FEB4B52" w14:textId="77777777" w:rsidTr="002B4E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71DAFE" w14:textId="77777777" w:rsidR="00A73666" w:rsidRPr="00075CD0" w:rsidRDefault="00A73666" w:rsidP="002B4E5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73666">
              <w:rPr>
                <w:sz w:val="24"/>
                <w:szCs w:val="24"/>
              </w:rPr>
              <w:t>części 1 zamówienia w wysokości 50 000.00 zł brutto;</w:t>
            </w:r>
          </w:p>
        </w:tc>
      </w:tr>
      <w:tr w:rsidR="00A73666" w:rsidRPr="00075CD0" w14:paraId="651D7FA1" w14:textId="77777777" w:rsidTr="002B4E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B544CF" w14:textId="77777777" w:rsidR="00A73666" w:rsidRPr="00075CD0" w:rsidRDefault="00A73666" w:rsidP="002B4E5A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A73666">
              <w:rPr>
                <w:sz w:val="24"/>
              </w:rPr>
              <w:t>części 2 zamówienia w wysokości 5 018.40 zł brutto;</w:t>
            </w:r>
          </w:p>
        </w:tc>
      </w:tr>
      <w:tr w:rsidR="00A73666" w:rsidRPr="00075CD0" w14:paraId="64D4400B" w14:textId="77777777" w:rsidTr="002B4E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B639CD" w14:textId="77777777" w:rsidR="00A73666" w:rsidRPr="00075CD0" w:rsidRDefault="00A73666" w:rsidP="002B4E5A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A73666">
              <w:rPr>
                <w:sz w:val="24"/>
              </w:rPr>
              <w:t>części 3 zamówienia w wysokości 5 015.52 zł brutto;</w:t>
            </w:r>
          </w:p>
        </w:tc>
      </w:tr>
      <w:tr w:rsidR="00A73666" w:rsidRPr="00075CD0" w14:paraId="35287B4B" w14:textId="77777777" w:rsidTr="002B4E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A9C648" w14:textId="77777777" w:rsidR="00A73666" w:rsidRPr="00075CD0" w:rsidRDefault="00A73666" w:rsidP="002B4E5A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A73666">
              <w:rPr>
                <w:sz w:val="24"/>
              </w:rPr>
              <w:t>części 4 zamówienia w wysokości 2 207.52 zł brutto;</w:t>
            </w:r>
          </w:p>
        </w:tc>
      </w:tr>
      <w:tr w:rsidR="00A73666" w:rsidRPr="00075CD0" w14:paraId="69621C37" w14:textId="77777777" w:rsidTr="002B4E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0EBC7E" w14:textId="77777777" w:rsidR="00A73666" w:rsidRPr="00075CD0" w:rsidRDefault="00A73666" w:rsidP="002B4E5A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A73666">
              <w:rPr>
                <w:sz w:val="24"/>
              </w:rPr>
              <w:t>części 5 zamówienia w wysokości 6 199.20 zł brutto;</w:t>
            </w:r>
          </w:p>
        </w:tc>
      </w:tr>
      <w:tr w:rsidR="00A73666" w:rsidRPr="00075CD0" w14:paraId="2837EFD2" w14:textId="77777777" w:rsidTr="002B4E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E1604A" w14:textId="77777777" w:rsidR="00A73666" w:rsidRPr="00075CD0" w:rsidRDefault="00A73666" w:rsidP="002B4E5A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A73666">
              <w:rPr>
                <w:sz w:val="24"/>
              </w:rPr>
              <w:t>części 6 zamówienia w wysokości 70 848.00 zł brutto;</w:t>
            </w:r>
          </w:p>
        </w:tc>
      </w:tr>
      <w:tr w:rsidR="00A73666" w:rsidRPr="00075CD0" w14:paraId="39F26B7F" w14:textId="77777777" w:rsidTr="002B4E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F8055D" w14:textId="77777777" w:rsidR="00A73666" w:rsidRPr="00075CD0" w:rsidRDefault="00A73666" w:rsidP="002B4E5A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A73666">
              <w:rPr>
                <w:sz w:val="24"/>
              </w:rPr>
              <w:t>części 7 zamówienia w wysokości 712.80 zł brutto;</w:t>
            </w:r>
          </w:p>
        </w:tc>
      </w:tr>
      <w:tr w:rsidR="00A73666" w:rsidRPr="00075CD0" w14:paraId="7BD5E745" w14:textId="77777777" w:rsidTr="002B4E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12AF25" w14:textId="77777777" w:rsidR="00A73666" w:rsidRPr="00075CD0" w:rsidRDefault="00A73666" w:rsidP="002B4E5A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A73666">
              <w:rPr>
                <w:sz w:val="24"/>
              </w:rPr>
              <w:t>części 8 zamówienia w wysokości 6 839.52 zł brutto;</w:t>
            </w:r>
          </w:p>
        </w:tc>
      </w:tr>
      <w:tr w:rsidR="00A73666" w:rsidRPr="00075CD0" w14:paraId="6669C04C" w14:textId="77777777" w:rsidTr="002B4E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16312F" w14:textId="77777777" w:rsidR="00A73666" w:rsidRPr="00075CD0" w:rsidRDefault="00A73666" w:rsidP="002B4E5A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A73666">
              <w:rPr>
                <w:sz w:val="24"/>
              </w:rPr>
              <w:t>części 9 zamówienia w wysokości 324.00 zł brutto;</w:t>
            </w:r>
          </w:p>
        </w:tc>
      </w:tr>
      <w:tr w:rsidR="00A73666" w:rsidRPr="00075CD0" w14:paraId="4B906A9B" w14:textId="77777777" w:rsidTr="002B4E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0316DA" w14:textId="77777777" w:rsidR="00A73666" w:rsidRPr="00075CD0" w:rsidRDefault="00A73666" w:rsidP="002B4E5A">
            <w:pPr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A73666">
              <w:rPr>
                <w:sz w:val="24"/>
              </w:rPr>
              <w:t>części 10 zamówienia w wysokości 4 438.80 zł brutto;</w:t>
            </w:r>
          </w:p>
        </w:tc>
      </w:tr>
    </w:tbl>
    <w:p w14:paraId="7E56AC1A" w14:textId="41386257" w:rsidR="00A80738" w:rsidRDefault="00A73666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 </w:t>
      </w:r>
      <w:r w:rsidR="00A80738">
        <w:rPr>
          <w:sz w:val="24"/>
        </w:rPr>
        <w:t>Oferty złożyli:</w:t>
      </w:r>
    </w:p>
    <w:p w14:paraId="2B216E76" w14:textId="3C9769F4" w:rsidR="00D241F6" w:rsidRDefault="00D241F6" w:rsidP="00A80738">
      <w:pPr>
        <w:spacing w:before="120" w:after="120"/>
        <w:jc w:val="both"/>
        <w:rPr>
          <w:sz w:val="24"/>
        </w:rPr>
      </w:pPr>
    </w:p>
    <w:p w14:paraId="17C87B40" w14:textId="77777777" w:rsidR="00D241F6" w:rsidRDefault="00D241F6" w:rsidP="00A80738">
      <w:pPr>
        <w:spacing w:before="120" w:after="120"/>
        <w:jc w:val="both"/>
        <w:rPr>
          <w:sz w:val="24"/>
        </w:rPr>
      </w:pPr>
    </w:p>
    <w:p w14:paraId="6092F0C2" w14:textId="77777777" w:rsidR="00D241F6" w:rsidRDefault="00D241F6" w:rsidP="00A80738">
      <w:pPr>
        <w:spacing w:before="120" w:after="120"/>
        <w:jc w:val="both"/>
        <w:rPr>
          <w:sz w:val="24"/>
        </w:rPr>
      </w:pP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14:paraId="0BBB72ED" w14:textId="77777777" w:rsidTr="00075CD0">
        <w:tc>
          <w:tcPr>
            <w:tcW w:w="901" w:type="dxa"/>
            <w:shd w:val="clear" w:color="auto" w:fill="auto"/>
            <w:vAlign w:val="center"/>
          </w:tcPr>
          <w:p w14:paraId="5E155296" w14:textId="77777777"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730E291E" w14:textId="77777777"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14:paraId="014C61EF" w14:textId="77777777"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A55AF04" w14:textId="77777777"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4281833" w14:textId="1181639F" w:rsidR="00C94D43" w:rsidRPr="00075CD0" w:rsidRDefault="00D241F6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brutto w zł</w:t>
            </w:r>
          </w:p>
        </w:tc>
        <w:tc>
          <w:tcPr>
            <w:tcW w:w="1648" w:type="dxa"/>
            <w:shd w:val="clear" w:color="auto" w:fill="auto"/>
            <w:vAlign w:val="center"/>
          </w:tcPr>
          <w:p w14:paraId="41354979" w14:textId="6E5A3BDB"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 xml:space="preserve">Termin </w:t>
            </w:r>
            <w:r w:rsidR="00D241F6">
              <w:rPr>
                <w:sz w:val="22"/>
                <w:szCs w:val="22"/>
              </w:rPr>
              <w:t>dostawy w dniach roboczych</w:t>
            </w:r>
          </w:p>
        </w:tc>
        <w:tc>
          <w:tcPr>
            <w:tcW w:w="1537" w:type="dxa"/>
            <w:shd w:val="clear" w:color="auto" w:fill="auto"/>
            <w:vAlign w:val="center"/>
          </w:tcPr>
          <w:p w14:paraId="345084FE" w14:textId="0CAE7FA6" w:rsidR="00C94D43" w:rsidRPr="00075CD0" w:rsidRDefault="00D241F6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 xml:space="preserve">Termin </w:t>
            </w:r>
            <w:r>
              <w:rPr>
                <w:sz w:val="22"/>
                <w:szCs w:val="22"/>
              </w:rPr>
              <w:t xml:space="preserve">dostawy w </w:t>
            </w:r>
            <w:r>
              <w:rPr>
                <w:sz w:val="22"/>
                <w:szCs w:val="22"/>
              </w:rPr>
              <w:t>trybie pilnym</w:t>
            </w:r>
          </w:p>
        </w:tc>
        <w:tc>
          <w:tcPr>
            <w:tcW w:w="1487" w:type="dxa"/>
            <w:shd w:val="clear" w:color="auto" w:fill="auto"/>
            <w:vAlign w:val="center"/>
          </w:tcPr>
          <w:p w14:paraId="100ADC8B" w14:textId="54FE764F" w:rsidR="00C94D43" w:rsidRPr="00075CD0" w:rsidRDefault="00D241F6" w:rsidP="0007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ważności</w:t>
            </w:r>
          </w:p>
        </w:tc>
      </w:tr>
      <w:tr w:rsidR="00A73666" w:rsidRPr="00075CD0" w14:paraId="54F668D3" w14:textId="77777777" w:rsidTr="002B4E5A">
        <w:tc>
          <w:tcPr>
            <w:tcW w:w="901" w:type="dxa"/>
            <w:shd w:val="clear" w:color="auto" w:fill="auto"/>
          </w:tcPr>
          <w:p w14:paraId="3134AAF1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14:paraId="4C8EA5E8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14:paraId="177FA4A1" w14:textId="77777777" w:rsidR="00A73666" w:rsidRPr="00075CD0" w:rsidRDefault="00A73666" w:rsidP="002B4E5A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„Maga-Herba“ Janusz Olszówka Sp. J.</w:t>
            </w:r>
          </w:p>
          <w:p w14:paraId="16DB64D2" w14:textId="77777777" w:rsidR="00A73666" w:rsidRPr="00075CD0" w:rsidRDefault="00A73666" w:rsidP="002B4E5A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Kolejowa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46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9B785D5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05-870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Błonie</w:t>
            </w:r>
          </w:p>
        </w:tc>
        <w:tc>
          <w:tcPr>
            <w:tcW w:w="1426" w:type="dxa"/>
            <w:shd w:val="clear" w:color="auto" w:fill="auto"/>
          </w:tcPr>
          <w:p w14:paraId="10962967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4 043.52 zł</w:t>
            </w:r>
          </w:p>
        </w:tc>
        <w:tc>
          <w:tcPr>
            <w:tcW w:w="1648" w:type="dxa"/>
            <w:shd w:val="clear" w:color="auto" w:fill="auto"/>
          </w:tcPr>
          <w:p w14:paraId="6BBF12FB" w14:textId="410D8B18" w:rsidR="00A73666" w:rsidRPr="00075CD0" w:rsidRDefault="00D241F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1C481ABA" w14:textId="3F9DDBC1" w:rsidR="00A73666" w:rsidRPr="00075CD0" w:rsidRDefault="00D241F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153608A5" w14:textId="26045242" w:rsidR="00A73666" w:rsidRPr="00075CD0" w:rsidRDefault="00D241F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73666" w:rsidRPr="00075CD0" w14:paraId="663BF150" w14:textId="77777777" w:rsidTr="002B4E5A">
        <w:tc>
          <w:tcPr>
            <w:tcW w:w="901" w:type="dxa"/>
            <w:shd w:val="clear" w:color="auto" w:fill="auto"/>
          </w:tcPr>
          <w:p w14:paraId="0C203A0D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14:paraId="4B5FBE91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14:paraId="331EA335" w14:textId="77777777" w:rsidR="00A73666" w:rsidRPr="00075CD0" w:rsidRDefault="00A73666" w:rsidP="002B4E5A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„Maga-Herba“ Janusz Olszówka Sp. J.</w:t>
            </w:r>
          </w:p>
          <w:p w14:paraId="3967FCA0" w14:textId="77777777" w:rsidR="00A73666" w:rsidRPr="00075CD0" w:rsidRDefault="00A73666" w:rsidP="002B4E5A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Kolejowa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46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65534DD4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05-870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Błonie</w:t>
            </w:r>
          </w:p>
        </w:tc>
        <w:tc>
          <w:tcPr>
            <w:tcW w:w="1426" w:type="dxa"/>
            <w:shd w:val="clear" w:color="auto" w:fill="auto"/>
          </w:tcPr>
          <w:p w14:paraId="47DDB7B3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119 556.00 zł</w:t>
            </w:r>
          </w:p>
        </w:tc>
        <w:tc>
          <w:tcPr>
            <w:tcW w:w="1648" w:type="dxa"/>
            <w:shd w:val="clear" w:color="auto" w:fill="auto"/>
          </w:tcPr>
          <w:p w14:paraId="1FDD2745" w14:textId="0ED46AF9" w:rsidR="00A73666" w:rsidRPr="00075CD0" w:rsidRDefault="00D241F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0238425C" w14:textId="06188064" w:rsidR="00A73666" w:rsidRPr="00075CD0" w:rsidRDefault="00D241F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4356710E" w14:textId="75023D10" w:rsidR="00A73666" w:rsidRPr="00075CD0" w:rsidRDefault="00D241F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73666" w:rsidRPr="00075CD0" w14:paraId="125D8730" w14:textId="77777777" w:rsidTr="002B4E5A">
        <w:tc>
          <w:tcPr>
            <w:tcW w:w="901" w:type="dxa"/>
            <w:shd w:val="clear" w:color="auto" w:fill="auto"/>
          </w:tcPr>
          <w:p w14:paraId="24A588FE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14:paraId="7D854692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14:paraId="7CF1481F" w14:textId="77777777" w:rsidR="00A73666" w:rsidRPr="00075CD0" w:rsidRDefault="00A73666" w:rsidP="002B4E5A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Aqua-Med ZPAM-KOLASA SP.J.</w:t>
            </w:r>
          </w:p>
          <w:p w14:paraId="4F68BB7B" w14:textId="77777777" w:rsidR="00A73666" w:rsidRPr="00075CD0" w:rsidRDefault="00A73666" w:rsidP="002B4E5A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TARGOWA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55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FED3F03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90-323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ŁÓDŹ</w:t>
            </w:r>
          </w:p>
        </w:tc>
        <w:tc>
          <w:tcPr>
            <w:tcW w:w="1426" w:type="dxa"/>
            <w:shd w:val="clear" w:color="auto" w:fill="auto"/>
          </w:tcPr>
          <w:p w14:paraId="4B97546B" w14:textId="77777777" w:rsidR="00A73666" w:rsidRPr="00075CD0" w:rsidRDefault="00A7366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6 494.44 zł</w:t>
            </w:r>
          </w:p>
        </w:tc>
        <w:tc>
          <w:tcPr>
            <w:tcW w:w="1648" w:type="dxa"/>
            <w:shd w:val="clear" w:color="auto" w:fill="auto"/>
          </w:tcPr>
          <w:p w14:paraId="078E704E" w14:textId="11DE595A" w:rsidR="00A73666" w:rsidRPr="00075CD0" w:rsidRDefault="00D241F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14:paraId="7E77153B" w14:textId="4362041D" w:rsidR="00A73666" w:rsidRPr="00075CD0" w:rsidRDefault="00D241F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397681C7" w14:textId="5EE026AA" w:rsidR="00A73666" w:rsidRPr="00075CD0" w:rsidRDefault="00D241F6" w:rsidP="002B4E5A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m-cy</w:t>
            </w:r>
          </w:p>
        </w:tc>
      </w:tr>
      <w:tr w:rsidR="00D241F6" w:rsidRPr="00075CD0" w14:paraId="6D24C59F" w14:textId="77777777" w:rsidTr="002B4E5A">
        <w:tc>
          <w:tcPr>
            <w:tcW w:w="901" w:type="dxa"/>
            <w:shd w:val="clear" w:color="auto" w:fill="auto"/>
          </w:tcPr>
          <w:p w14:paraId="2917F263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14:paraId="16BA916A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14:paraId="0E6953FF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Aqua-Med ZPAM-KOLASA SP.J.</w:t>
            </w:r>
          </w:p>
          <w:p w14:paraId="79C811DC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TARGOWA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55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0B6215EB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90-323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ŁÓDŹ</w:t>
            </w:r>
          </w:p>
        </w:tc>
        <w:tc>
          <w:tcPr>
            <w:tcW w:w="1426" w:type="dxa"/>
            <w:shd w:val="clear" w:color="auto" w:fill="auto"/>
          </w:tcPr>
          <w:p w14:paraId="4CEF888D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3 878.64 zł</w:t>
            </w:r>
          </w:p>
        </w:tc>
        <w:tc>
          <w:tcPr>
            <w:tcW w:w="1648" w:type="dxa"/>
            <w:shd w:val="clear" w:color="auto" w:fill="auto"/>
          </w:tcPr>
          <w:p w14:paraId="1C565B32" w14:textId="4E5851B4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14:paraId="37F55C10" w14:textId="2D434EEB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5AD9B5EA" w14:textId="0A374FC3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m-cy</w:t>
            </w:r>
          </w:p>
        </w:tc>
      </w:tr>
      <w:tr w:rsidR="00D241F6" w:rsidRPr="00075CD0" w14:paraId="787D09BA" w14:textId="77777777" w:rsidTr="002B4E5A">
        <w:tc>
          <w:tcPr>
            <w:tcW w:w="901" w:type="dxa"/>
            <w:shd w:val="clear" w:color="auto" w:fill="auto"/>
          </w:tcPr>
          <w:p w14:paraId="36BE4904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14:paraId="3D03F9CB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14:paraId="5C92A454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Aqua-Med ZPAM-KOLASA SP.J.</w:t>
            </w:r>
          </w:p>
          <w:p w14:paraId="00B72494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TARGOWA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55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0D02F120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90-323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ŁÓDŹ</w:t>
            </w:r>
          </w:p>
        </w:tc>
        <w:tc>
          <w:tcPr>
            <w:tcW w:w="1426" w:type="dxa"/>
            <w:shd w:val="clear" w:color="auto" w:fill="auto"/>
          </w:tcPr>
          <w:p w14:paraId="44E9044F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3 499.20 zł</w:t>
            </w:r>
          </w:p>
        </w:tc>
        <w:tc>
          <w:tcPr>
            <w:tcW w:w="1648" w:type="dxa"/>
            <w:shd w:val="clear" w:color="auto" w:fill="auto"/>
          </w:tcPr>
          <w:p w14:paraId="3A572C12" w14:textId="06FB9CC6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3D4276C5" w14:textId="7DB9FC7E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39D3414D" w14:textId="63186030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41F6" w:rsidRPr="00075CD0" w14:paraId="25BF6C7E" w14:textId="77777777" w:rsidTr="002B4E5A">
        <w:tc>
          <w:tcPr>
            <w:tcW w:w="901" w:type="dxa"/>
            <w:shd w:val="clear" w:color="auto" w:fill="auto"/>
          </w:tcPr>
          <w:p w14:paraId="6FEB0DD8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14:paraId="277EF941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14:paraId="4D2CE7BD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Argenta Spółka z ograniczoną odpowiedzialnością Sp.k.</w:t>
            </w:r>
          </w:p>
          <w:p w14:paraId="4EC30F2E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Polska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2C2A4987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60-401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Poznań</w:t>
            </w:r>
          </w:p>
        </w:tc>
        <w:tc>
          <w:tcPr>
            <w:tcW w:w="1426" w:type="dxa"/>
            <w:shd w:val="clear" w:color="auto" w:fill="auto"/>
          </w:tcPr>
          <w:p w14:paraId="6D539682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7 282.77 zł</w:t>
            </w:r>
          </w:p>
        </w:tc>
        <w:tc>
          <w:tcPr>
            <w:tcW w:w="1648" w:type="dxa"/>
            <w:shd w:val="clear" w:color="auto" w:fill="auto"/>
          </w:tcPr>
          <w:p w14:paraId="3AC1EA98" w14:textId="70031D2A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3 dni roboczych</w:t>
            </w:r>
          </w:p>
        </w:tc>
        <w:tc>
          <w:tcPr>
            <w:tcW w:w="1537" w:type="dxa"/>
            <w:shd w:val="clear" w:color="auto" w:fill="auto"/>
          </w:tcPr>
          <w:p w14:paraId="3C519C51" w14:textId="6AE84465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24 godzin włącznie w dno robocze od chwili złożenia zamówienia</w:t>
            </w:r>
          </w:p>
        </w:tc>
        <w:tc>
          <w:tcPr>
            <w:tcW w:w="1487" w:type="dxa"/>
            <w:shd w:val="clear" w:color="auto" w:fill="auto"/>
          </w:tcPr>
          <w:p w14:paraId="21E693C3" w14:textId="18B18FB8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12-18 m-cy</w:t>
            </w:r>
          </w:p>
        </w:tc>
      </w:tr>
      <w:tr w:rsidR="00D241F6" w:rsidRPr="00075CD0" w14:paraId="46AF2C1F" w14:textId="77777777" w:rsidTr="002B4E5A">
        <w:tc>
          <w:tcPr>
            <w:tcW w:w="901" w:type="dxa"/>
            <w:shd w:val="clear" w:color="auto" w:fill="auto"/>
          </w:tcPr>
          <w:p w14:paraId="3BB1F0A5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14:paraId="3469BFBC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14:paraId="57ED6850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BioMaxima S.A.</w:t>
            </w:r>
          </w:p>
          <w:p w14:paraId="49C796CF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Vetterów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08F16390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20-277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Lublin</w:t>
            </w:r>
          </w:p>
        </w:tc>
        <w:tc>
          <w:tcPr>
            <w:tcW w:w="1426" w:type="dxa"/>
            <w:shd w:val="clear" w:color="auto" w:fill="auto"/>
          </w:tcPr>
          <w:p w14:paraId="2F852F0E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70 485.48 zł</w:t>
            </w:r>
          </w:p>
        </w:tc>
        <w:tc>
          <w:tcPr>
            <w:tcW w:w="1648" w:type="dxa"/>
            <w:shd w:val="clear" w:color="auto" w:fill="auto"/>
          </w:tcPr>
          <w:p w14:paraId="236AF837" w14:textId="6EE34335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59C11E6F" w14:textId="44E0FE9E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60B97AF6" w14:textId="2125DECC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41F6" w:rsidRPr="00075CD0" w14:paraId="361B6570" w14:textId="77777777" w:rsidTr="002B4E5A">
        <w:tc>
          <w:tcPr>
            <w:tcW w:w="901" w:type="dxa"/>
            <w:shd w:val="clear" w:color="auto" w:fill="auto"/>
          </w:tcPr>
          <w:p w14:paraId="493C8BA9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14:paraId="32C6A98A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14:paraId="0A62D021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BioMaxima S.A.</w:t>
            </w:r>
          </w:p>
          <w:p w14:paraId="0BD72FEC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Vetterów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59563179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20-277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Lublin</w:t>
            </w:r>
          </w:p>
        </w:tc>
        <w:tc>
          <w:tcPr>
            <w:tcW w:w="1426" w:type="dxa"/>
            <w:shd w:val="clear" w:color="auto" w:fill="auto"/>
          </w:tcPr>
          <w:p w14:paraId="5AB4C666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793.80 zł</w:t>
            </w:r>
          </w:p>
        </w:tc>
        <w:tc>
          <w:tcPr>
            <w:tcW w:w="1648" w:type="dxa"/>
            <w:shd w:val="clear" w:color="auto" w:fill="auto"/>
          </w:tcPr>
          <w:p w14:paraId="642C0FEB" w14:textId="264A1BF5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 robocze</w:t>
            </w:r>
          </w:p>
        </w:tc>
        <w:tc>
          <w:tcPr>
            <w:tcW w:w="1537" w:type="dxa"/>
            <w:shd w:val="clear" w:color="auto" w:fill="auto"/>
          </w:tcPr>
          <w:p w14:paraId="096B948C" w14:textId="4C552388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 godzin</w:t>
            </w:r>
          </w:p>
        </w:tc>
        <w:tc>
          <w:tcPr>
            <w:tcW w:w="1487" w:type="dxa"/>
            <w:shd w:val="clear" w:color="auto" w:fill="auto"/>
          </w:tcPr>
          <w:p w14:paraId="7F2E8118" w14:textId="4A0B568F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m-cy</w:t>
            </w:r>
          </w:p>
        </w:tc>
      </w:tr>
      <w:tr w:rsidR="00D241F6" w:rsidRPr="00075CD0" w14:paraId="708EA139" w14:textId="77777777" w:rsidTr="002B4E5A">
        <w:tc>
          <w:tcPr>
            <w:tcW w:w="901" w:type="dxa"/>
            <w:shd w:val="clear" w:color="auto" w:fill="auto"/>
          </w:tcPr>
          <w:p w14:paraId="540F4CEF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14:paraId="6A073F18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14:paraId="330C667E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DIAG-MED Grażyna Konecka</w:t>
            </w:r>
          </w:p>
          <w:p w14:paraId="7DC4C364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Modularna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11A/H3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0088C872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02-238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14:paraId="1A7E6D4C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5 905.74 zł</w:t>
            </w:r>
          </w:p>
        </w:tc>
        <w:tc>
          <w:tcPr>
            <w:tcW w:w="1648" w:type="dxa"/>
            <w:shd w:val="clear" w:color="auto" w:fill="auto"/>
          </w:tcPr>
          <w:p w14:paraId="7F33B2B5" w14:textId="41292E9B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 dni roboczych</w:t>
            </w:r>
          </w:p>
        </w:tc>
        <w:tc>
          <w:tcPr>
            <w:tcW w:w="1537" w:type="dxa"/>
            <w:shd w:val="clear" w:color="auto" w:fill="auto"/>
          </w:tcPr>
          <w:p w14:paraId="7D5BB4A3" w14:textId="6BA8B606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24 godzin</w:t>
            </w:r>
          </w:p>
        </w:tc>
        <w:tc>
          <w:tcPr>
            <w:tcW w:w="1487" w:type="dxa"/>
            <w:shd w:val="clear" w:color="auto" w:fill="auto"/>
          </w:tcPr>
          <w:p w14:paraId="422DC295" w14:textId="6BAEF14F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 12 m-cy</w:t>
            </w:r>
          </w:p>
        </w:tc>
      </w:tr>
      <w:tr w:rsidR="00D241F6" w:rsidRPr="00075CD0" w14:paraId="21F5AD42" w14:textId="77777777" w:rsidTr="002B4E5A">
        <w:tc>
          <w:tcPr>
            <w:tcW w:w="901" w:type="dxa"/>
            <w:shd w:val="clear" w:color="auto" w:fill="auto"/>
          </w:tcPr>
          <w:p w14:paraId="2ACBF268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6D1F4C6E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14:paraId="64C41131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Elektro Med Grzegorz Pałkowski</w:t>
            </w:r>
          </w:p>
          <w:p w14:paraId="50D4811B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Zabierzowska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0369CFC4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lastRenderedPageBreak/>
              <w:t>32-005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Niepołomice</w:t>
            </w:r>
          </w:p>
        </w:tc>
        <w:tc>
          <w:tcPr>
            <w:tcW w:w="1426" w:type="dxa"/>
            <w:shd w:val="clear" w:color="auto" w:fill="auto"/>
          </w:tcPr>
          <w:p w14:paraId="0D543559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lastRenderedPageBreak/>
              <w:t>7 387.20 zł</w:t>
            </w:r>
          </w:p>
        </w:tc>
        <w:tc>
          <w:tcPr>
            <w:tcW w:w="1648" w:type="dxa"/>
            <w:shd w:val="clear" w:color="auto" w:fill="auto"/>
          </w:tcPr>
          <w:p w14:paraId="728F5213" w14:textId="0DED5718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 robocze</w:t>
            </w:r>
          </w:p>
        </w:tc>
        <w:tc>
          <w:tcPr>
            <w:tcW w:w="1537" w:type="dxa"/>
            <w:shd w:val="clear" w:color="auto" w:fill="auto"/>
          </w:tcPr>
          <w:p w14:paraId="7F4C8C53" w14:textId="5D9E8AF4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36B03BDF" w14:textId="12553B13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m-cy</w:t>
            </w:r>
          </w:p>
        </w:tc>
      </w:tr>
      <w:tr w:rsidR="00D241F6" w:rsidRPr="00075CD0" w14:paraId="1B80FEAD" w14:textId="77777777" w:rsidTr="002B4E5A">
        <w:tc>
          <w:tcPr>
            <w:tcW w:w="901" w:type="dxa"/>
            <w:shd w:val="clear" w:color="auto" w:fill="auto"/>
          </w:tcPr>
          <w:p w14:paraId="69048F3F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6EF84EA8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14:paraId="46EE7D04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Elektro Med Grzegorz Pałkowski</w:t>
            </w:r>
          </w:p>
          <w:p w14:paraId="463ED134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Zabierzowska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2EC8E0E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32-005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Niepołomice</w:t>
            </w:r>
          </w:p>
        </w:tc>
        <w:tc>
          <w:tcPr>
            <w:tcW w:w="1426" w:type="dxa"/>
            <w:shd w:val="clear" w:color="auto" w:fill="auto"/>
          </w:tcPr>
          <w:p w14:paraId="7812AAF0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6 963.60 zł</w:t>
            </w:r>
          </w:p>
        </w:tc>
        <w:tc>
          <w:tcPr>
            <w:tcW w:w="1648" w:type="dxa"/>
            <w:shd w:val="clear" w:color="auto" w:fill="auto"/>
          </w:tcPr>
          <w:p w14:paraId="7F34C321" w14:textId="6FB22B88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 robocze</w:t>
            </w:r>
          </w:p>
        </w:tc>
        <w:tc>
          <w:tcPr>
            <w:tcW w:w="1537" w:type="dxa"/>
            <w:shd w:val="clear" w:color="auto" w:fill="auto"/>
          </w:tcPr>
          <w:p w14:paraId="262EB244" w14:textId="213CF3B9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6879961E" w14:textId="3A5EC8AA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m-cy</w:t>
            </w:r>
          </w:p>
        </w:tc>
      </w:tr>
      <w:tr w:rsidR="00D241F6" w:rsidRPr="00075CD0" w14:paraId="17B77F86" w14:textId="77777777" w:rsidTr="002B4E5A">
        <w:tc>
          <w:tcPr>
            <w:tcW w:w="901" w:type="dxa"/>
            <w:shd w:val="clear" w:color="auto" w:fill="auto"/>
          </w:tcPr>
          <w:p w14:paraId="3EB6FD67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0D2427FF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14:paraId="3F1F115E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Elektro Med Grzegorz Pałkowski</w:t>
            </w:r>
          </w:p>
          <w:p w14:paraId="25EA11AD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Zabierzowska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1FB4DB1D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32-005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Niepołomice</w:t>
            </w:r>
          </w:p>
        </w:tc>
        <w:tc>
          <w:tcPr>
            <w:tcW w:w="1426" w:type="dxa"/>
            <w:shd w:val="clear" w:color="auto" w:fill="auto"/>
          </w:tcPr>
          <w:p w14:paraId="7846A306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2 358.72 zł</w:t>
            </w:r>
          </w:p>
        </w:tc>
        <w:tc>
          <w:tcPr>
            <w:tcW w:w="1648" w:type="dxa"/>
            <w:shd w:val="clear" w:color="auto" w:fill="auto"/>
          </w:tcPr>
          <w:p w14:paraId="48E925EC" w14:textId="226941B1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 robocze</w:t>
            </w:r>
          </w:p>
        </w:tc>
        <w:tc>
          <w:tcPr>
            <w:tcW w:w="1537" w:type="dxa"/>
            <w:shd w:val="clear" w:color="auto" w:fill="auto"/>
          </w:tcPr>
          <w:p w14:paraId="3360BB9B" w14:textId="3B09DCB2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210A003A" w14:textId="046477C1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m-cy</w:t>
            </w:r>
          </w:p>
        </w:tc>
      </w:tr>
      <w:tr w:rsidR="00D241F6" w:rsidRPr="00075CD0" w14:paraId="5DB14364" w14:textId="77777777" w:rsidTr="002B4E5A">
        <w:tc>
          <w:tcPr>
            <w:tcW w:w="901" w:type="dxa"/>
            <w:shd w:val="clear" w:color="auto" w:fill="auto"/>
          </w:tcPr>
          <w:p w14:paraId="75A3F1F9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2D86C370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14:paraId="26045B68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Elektro Med Grzegorz Pałkowski</w:t>
            </w:r>
          </w:p>
          <w:p w14:paraId="103375B5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Zabierzowska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21375AD3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32-005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Niepołomice</w:t>
            </w:r>
          </w:p>
        </w:tc>
        <w:tc>
          <w:tcPr>
            <w:tcW w:w="1426" w:type="dxa"/>
            <w:shd w:val="clear" w:color="auto" w:fill="auto"/>
          </w:tcPr>
          <w:p w14:paraId="63A421B9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3 079.30 zł</w:t>
            </w:r>
          </w:p>
        </w:tc>
        <w:tc>
          <w:tcPr>
            <w:tcW w:w="1648" w:type="dxa"/>
            <w:shd w:val="clear" w:color="auto" w:fill="auto"/>
          </w:tcPr>
          <w:p w14:paraId="2AAEA494" w14:textId="1D52C77C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08EC8A9A" w14:textId="0BBBA582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758DD856" w14:textId="38C92E50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41F6" w:rsidRPr="00075CD0" w14:paraId="24535A6C" w14:textId="77777777" w:rsidTr="002B4E5A">
        <w:tc>
          <w:tcPr>
            <w:tcW w:w="901" w:type="dxa"/>
            <w:shd w:val="clear" w:color="auto" w:fill="auto"/>
          </w:tcPr>
          <w:p w14:paraId="74733FBF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14:paraId="04617C39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14:paraId="2AE757AC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Elektro Med Grzegorz Pałkowski</w:t>
            </w:r>
          </w:p>
          <w:p w14:paraId="081B2779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Zabierzowska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14C5F319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32-005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Niepołomice</w:t>
            </w:r>
          </w:p>
        </w:tc>
        <w:tc>
          <w:tcPr>
            <w:tcW w:w="1426" w:type="dxa"/>
            <w:shd w:val="clear" w:color="auto" w:fill="auto"/>
          </w:tcPr>
          <w:p w14:paraId="090BCB05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11 689.92 zł</w:t>
            </w:r>
          </w:p>
        </w:tc>
        <w:tc>
          <w:tcPr>
            <w:tcW w:w="1648" w:type="dxa"/>
            <w:shd w:val="clear" w:color="auto" w:fill="auto"/>
          </w:tcPr>
          <w:p w14:paraId="2478367D" w14:textId="190294D9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32CF31AD" w14:textId="1314FDE2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51B192A3" w14:textId="275C91A8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41F6" w:rsidRPr="00075CD0" w14:paraId="0EBB37C1" w14:textId="77777777" w:rsidTr="002B4E5A">
        <w:tc>
          <w:tcPr>
            <w:tcW w:w="901" w:type="dxa"/>
            <w:shd w:val="clear" w:color="auto" w:fill="auto"/>
          </w:tcPr>
          <w:p w14:paraId="2CC0A798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14:paraId="75EA3B32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14:paraId="35EDEA38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KAWA.SKA Sp. z o.o.</w:t>
            </w:r>
          </w:p>
          <w:p w14:paraId="033F4655" w14:textId="77777777" w:rsidR="00D241F6" w:rsidRPr="00075CD0" w:rsidRDefault="00D241F6" w:rsidP="00D241F6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Zaczarowanej Róży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2D79D225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05-540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Zalesie Górne</w:t>
            </w:r>
          </w:p>
        </w:tc>
        <w:tc>
          <w:tcPr>
            <w:tcW w:w="1426" w:type="dxa"/>
            <w:shd w:val="clear" w:color="auto" w:fill="auto"/>
          </w:tcPr>
          <w:p w14:paraId="357F8FD0" w14:textId="77777777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13 608.00 zł</w:t>
            </w:r>
          </w:p>
        </w:tc>
        <w:tc>
          <w:tcPr>
            <w:tcW w:w="1648" w:type="dxa"/>
            <w:shd w:val="clear" w:color="auto" w:fill="auto"/>
          </w:tcPr>
          <w:p w14:paraId="79BCFC25" w14:textId="6C660903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14:paraId="6222129F" w14:textId="09B31954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50314F47" w14:textId="2DC7CBC1" w:rsidR="00D241F6" w:rsidRPr="00075CD0" w:rsidRDefault="00D241F6" w:rsidP="00D241F6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miesi</w:t>
            </w:r>
            <w:r w:rsidR="009F5A03">
              <w:rPr>
                <w:sz w:val="22"/>
                <w:szCs w:val="22"/>
              </w:rPr>
              <w:t>ę</w:t>
            </w:r>
            <w:r>
              <w:rPr>
                <w:sz w:val="22"/>
                <w:szCs w:val="22"/>
              </w:rPr>
              <w:t>cy</w:t>
            </w:r>
          </w:p>
        </w:tc>
      </w:tr>
      <w:tr w:rsidR="009F5A03" w:rsidRPr="00075CD0" w14:paraId="7DCE8C48" w14:textId="77777777" w:rsidTr="002B4E5A">
        <w:tc>
          <w:tcPr>
            <w:tcW w:w="901" w:type="dxa"/>
            <w:shd w:val="clear" w:color="auto" w:fill="auto"/>
          </w:tcPr>
          <w:p w14:paraId="3F569C3D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14:paraId="78B4A1AE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14:paraId="44AB8207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KAWA.SKA Sp. z o.o.</w:t>
            </w:r>
          </w:p>
          <w:p w14:paraId="02A81D17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Zaczarowanej Róży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0670A6F8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05-540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Zalesie Górne</w:t>
            </w:r>
          </w:p>
        </w:tc>
        <w:tc>
          <w:tcPr>
            <w:tcW w:w="1426" w:type="dxa"/>
            <w:shd w:val="clear" w:color="auto" w:fill="auto"/>
          </w:tcPr>
          <w:p w14:paraId="2AC220A2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982.80 zł</w:t>
            </w:r>
          </w:p>
        </w:tc>
        <w:tc>
          <w:tcPr>
            <w:tcW w:w="1648" w:type="dxa"/>
            <w:shd w:val="clear" w:color="auto" w:fill="auto"/>
          </w:tcPr>
          <w:p w14:paraId="746ABB95" w14:textId="77BE4DBD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14:paraId="3DAB44CB" w14:textId="5AB93BFA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6E7AF324" w14:textId="10B8E01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miesi</w:t>
            </w:r>
            <w:r>
              <w:rPr>
                <w:sz w:val="22"/>
                <w:szCs w:val="22"/>
              </w:rPr>
              <w:t>ę</w:t>
            </w:r>
            <w:r>
              <w:rPr>
                <w:sz w:val="22"/>
                <w:szCs w:val="22"/>
              </w:rPr>
              <w:t>cy</w:t>
            </w:r>
          </w:p>
        </w:tc>
      </w:tr>
      <w:tr w:rsidR="009F5A03" w:rsidRPr="00075CD0" w14:paraId="692F35AD" w14:textId="77777777" w:rsidTr="002B4E5A">
        <w:tc>
          <w:tcPr>
            <w:tcW w:w="901" w:type="dxa"/>
            <w:shd w:val="clear" w:color="auto" w:fill="auto"/>
          </w:tcPr>
          <w:p w14:paraId="77E8AF0C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14:paraId="34905A2B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14:paraId="20DFF25F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KAWA.SKA Sp. z o.o.</w:t>
            </w:r>
          </w:p>
          <w:p w14:paraId="4A61FCAE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Zaczarowanej Róży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2C2774B5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05-540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Zalesie Górne</w:t>
            </w:r>
          </w:p>
        </w:tc>
        <w:tc>
          <w:tcPr>
            <w:tcW w:w="1426" w:type="dxa"/>
            <w:shd w:val="clear" w:color="auto" w:fill="auto"/>
          </w:tcPr>
          <w:p w14:paraId="00B500E6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7 084.80 zł</w:t>
            </w:r>
          </w:p>
        </w:tc>
        <w:tc>
          <w:tcPr>
            <w:tcW w:w="1648" w:type="dxa"/>
            <w:shd w:val="clear" w:color="auto" w:fill="auto"/>
          </w:tcPr>
          <w:p w14:paraId="3AF0336C" w14:textId="1F7979C5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2BF19519" w14:textId="124142E0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6DF19D5F" w14:textId="6CAF49B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F5A03" w:rsidRPr="00075CD0" w14:paraId="74D0BCCB" w14:textId="77777777" w:rsidTr="002B4E5A">
        <w:tc>
          <w:tcPr>
            <w:tcW w:w="901" w:type="dxa"/>
            <w:shd w:val="clear" w:color="auto" w:fill="auto"/>
          </w:tcPr>
          <w:p w14:paraId="532B2AE7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14:paraId="3A19BFD4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14:paraId="08E0EEAD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KAWA.SKA Sp. z o.o.</w:t>
            </w:r>
          </w:p>
          <w:p w14:paraId="38312157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Zaczarowanej Róży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FD8CCD0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05-540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Zalesie Górne</w:t>
            </w:r>
          </w:p>
        </w:tc>
        <w:tc>
          <w:tcPr>
            <w:tcW w:w="1426" w:type="dxa"/>
            <w:shd w:val="clear" w:color="auto" w:fill="auto"/>
          </w:tcPr>
          <w:p w14:paraId="4B3628F8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10 516.50 zł</w:t>
            </w:r>
          </w:p>
        </w:tc>
        <w:tc>
          <w:tcPr>
            <w:tcW w:w="1648" w:type="dxa"/>
            <w:shd w:val="clear" w:color="auto" w:fill="auto"/>
          </w:tcPr>
          <w:p w14:paraId="77CE9106" w14:textId="1BABD01E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4A9E98B4" w14:textId="295BD243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4154FF3E" w14:textId="429E1321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F5A03" w:rsidRPr="00075CD0" w14:paraId="4ECF36EA" w14:textId="77777777" w:rsidTr="002B4E5A">
        <w:tc>
          <w:tcPr>
            <w:tcW w:w="901" w:type="dxa"/>
            <w:shd w:val="clear" w:color="auto" w:fill="auto"/>
          </w:tcPr>
          <w:p w14:paraId="06E7BEB2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14:paraId="038B6B64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14:paraId="16A37BB3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MAR-FOUR MARIAN SIEKIERSKI</w:t>
            </w:r>
          </w:p>
          <w:p w14:paraId="18CD477D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SREBRZYŃSKA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5/7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163C4880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95-050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KONSTANTYNÓW ŁÓDZKI</w:t>
            </w:r>
          </w:p>
        </w:tc>
        <w:tc>
          <w:tcPr>
            <w:tcW w:w="1426" w:type="dxa"/>
            <w:shd w:val="clear" w:color="auto" w:fill="auto"/>
          </w:tcPr>
          <w:p w14:paraId="21B611EC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75 502.80 zł</w:t>
            </w:r>
          </w:p>
        </w:tc>
        <w:tc>
          <w:tcPr>
            <w:tcW w:w="1648" w:type="dxa"/>
            <w:shd w:val="clear" w:color="auto" w:fill="auto"/>
          </w:tcPr>
          <w:p w14:paraId="60DA3FC8" w14:textId="4550BB12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2FCDCC93" w14:textId="45257276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052DF2FB" w14:textId="48A4F94D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F5A03" w:rsidRPr="00075CD0" w14:paraId="2AB10FC5" w14:textId="77777777" w:rsidTr="002B4E5A">
        <w:tc>
          <w:tcPr>
            <w:tcW w:w="901" w:type="dxa"/>
            <w:shd w:val="clear" w:color="auto" w:fill="auto"/>
          </w:tcPr>
          <w:p w14:paraId="7E7A7D87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14:paraId="3C2EB208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14:paraId="6670BED6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MAR-FOUR MARIAN SIEKIERSKI</w:t>
            </w:r>
          </w:p>
          <w:p w14:paraId="0E560118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SREBRZYŃSKA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5/7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1474B809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lastRenderedPageBreak/>
              <w:t>95-050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KONSTANTYNÓW ŁÓDZKI</w:t>
            </w:r>
          </w:p>
        </w:tc>
        <w:tc>
          <w:tcPr>
            <w:tcW w:w="1426" w:type="dxa"/>
            <w:shd w:val="clear" w:color="auto" w:fill="auto"/>
          </w:tcPr>
          <w:p w14:paraId="5CC4DB3A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lastRenderedPageBreak/>
              <w:t>12 250.80 zł</w:t>
            </w:r>
          </w:p>
        </w:tc>
        <w:tc>
          <w:tcPr>
            <w:tcW w:w="1648" w:type="dxa"/>
            <w:shd w:val="clear" w:color="auto" w:fill="auto"/>
          </w:tcPr>
          <w:p w14:paraId="071B357D" w14:textId="7DC0FC3A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14:paraId="39DFA1BA" w14:textId="4186D04B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534C2194" w14:textId="18C9D6D6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m-cy</w:t>
            </w:r>
          </w:p>
        </w:tc>
      </w:tr>
      <w:tr w:rsidR="009F5A03" w:rsidRPr="00075CD0" w14:paraId="0599F122" w14:textId="77777777" w:rsidTr="002B4E5A">
        <w:tc>
          <w:tcPr>
            <w:tcW w:w="901" w:type="dxa"/>
            <w:shd w:val="clear" w:color="auto" w:fill="auto"/>
          </w:tcPr>
          <w:p w14:paraId="65B6CCB5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14:paraId="30D83B48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14:paraId="726718D6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MAR-FOUR MARIAN SIEKIERSKI</w:t>
            </w:r>
          </w:p>
          <w:p w14:paraId="7830C838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SREBRZYŃSKA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5/7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027DFD91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95-050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KONSTANTYNÓW ŁÓDZKI</w:t>
            </w:r>
          </w:p>
        </w:tc>
        <w:tc>
          <w:tcPr>
            <w:tcW w:w="1426" w:type="dxa"/>
            <w:shd w:val="clear" w:color="auto" w:fill="auto"/>
          </w:tcPr>
          <w:p w14:paraId="36754279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4 305.00 zł</w:t>
            </w:r>
          </w:p>
        </w:tc>
        <w:tc>
          <w:tcPr>
            <w:tcW w:w="1648" w:type="dxa"/>
            <w:shd w:val="clear" w:color="auto" w:fill="auto"/>
          </w:tcPr>
          <w:p w14:paraId="4B83E889" w14:textId="1FA868D3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14:paraId="1E7CB2AD" w14:textId="1ACA363B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30DF67B2" w14:textId="5A8F2529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m-cy</w:t>
            </w:r>
          </w:p>
        </w:tc>
      </w:tr>
      <w:tr w:rsidR="009F5A03" w:rsidRPr="00075CD0" w14:paraId="1BB0CF06" w14:textId="77777777" w:rsidTr="002B4E5A">
        <w:tc>
          <w:tcPr>
            <w:tcW w:w="901" w:type="dxa"/>
            <w:shd w:val="clear" w:color="auto" w:fill="auto"/>
          </w:tcPr>
          <w:p w14:paraId="7DC4542E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14:paraId="6FDE56B4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14:paraId="3FB12A1B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MAR-FOUR MARIAN SIEKIERSKI</w:t>
            </w:r>
          </w:p>
          <w:p w14:paraId="0AA92B3F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SREBRZYŃSKA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5/7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16ECD6C6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95-050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KONSTANTYNÓW ŁÓDZKI</w:t>
            </w:r>
          </w:p>
        </w:tc>
        <w:tc>
          <w:tcPr>
            <w:tcW w:w="1426" w:type="dxa"/>
            <w:shd w:val="clear" w:color="auto" w:fill="auto"/>
          </w:tcPr>
          <w:p w14:paraId="16F816F7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3 804.30 zł</w:t>
            </w:r>
          </w:p>
        </w:tc>
        <w:tc>
          <w:tcPr>
            <w:tcW w:w="1648" w:type="dxa"/>
            <w:shd w:val="clear" w:color="auto" w:fill="auto"/>
          </w:tcPr>
          <w:p w14:paraId="4695BB93" w14:textId="6A8844F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14:paraId="7949D8EE" w14:textId="08CABA7C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21141D32" w14:textId="1FF5322A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m-cy</w:t>
            </w:r>
          </w:p>
        </w:tc>
      </w:tr>
      <w:tr w:rsidR="009F5A03" w:rsidRPr="00075CD0" w14:paraId="759E58AD" w14:textId="77777777" w:rsidTr="002B4E5A">
        <w:tc>
          <w:tcPr>
            <w:tcW w:w="901" w:type="dxa"/>
            <w:shd w:val="clear" w:color="auto" w:fill="auto"/>
          </w:tcPr>
          <w:p w14:paraId="6902D412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14:paraId="2C8EADE7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14:paraId="78B237F4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Medlab Products Spółka z ograniczoną odpowiedzialnością</w:t>
            </w:r>
          </w:p>
          <w:p w14:paraId="68197EF4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Gałczyńskiego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35284576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05-090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Raszyn</w:t>
            </w:r>
          </w:p>
        </w:tc>
        <w:tc>
          <w:tcPr>
            <w:tcW w:w="1426" w:type="dxa"/>
            <w:shd w:val="clear" w:color="auto" w:fill="auto"/>
          </w:tcPr>
          <w:p w14:paraId="64FD8C24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40 959.00 zł</w:t>
            </w:r>
          </w:p>
        </w:tc>
        <w:tc>
          <w:tcPr>
            <w:tcW w:w="1648" w:type="dxa"/>
            <w:shd w:val="clear" w:color="auto" w:fill="auto"/>
          </w:tcPr>
          <w:p w14:paraId="6DF63DD5" w14:textId="1C923C84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1AAEFEC8" w14:textId="312863D4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4670EF6F" w14:textId="758A879E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F5A03" w:rsidRPr="00075CD0" w14:paraId="5B4B3129" w14:textId="77777777" w:rsidTr="002B4E5A">
        <w:tc>
          <w:tcPr>
            <w:tcW w:w="901" w:type="dxa"/>
            <w:shd w:val="clear" w:color="auto" w:fill="auto"/>
          </w:tcPr>
          <w:p w14:paraId="56BCDF81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14:paraId="26D73F0B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14:paraId="2A9A410B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Medlab Products Spółka z ograniczoną odpowiedzialnością</w:t>
            </w:r>
          </w:p>
          <w:p w14:paraId="7ABE17BD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Gałczyńskiego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69A19835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05-090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Raszyn</w:t>
            </w:r>
          </w:p>
        </w:tc>
        <w:tc>
          <w:tcPr>
            <w:tcW w:w="1426" w:type="dxa"/>
            <w:shd w:val="clear" w:color="auto" w:fill="auto"/>
          </w:tcPr>
          <w:p w14:paraId="77590E7B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4 104.00 zł</w:t>
            </w:r>
          </w:p>
        </w:tc>
        <w:tc>
          <w:tcPr>
            <w:tcW w:w="1648" w:type="dxa"/>
            <w:shd w:val="clear" w:color="auto" w:fill="auto"/>
          </w:tcPr>
          <w:p w14:paraId="2E8D6DBC" w14:textId="457DFD49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dni </w:t>
            </w:r>
          </w:p>
        </w:tc>
        <w:tc>
          <w:tcPr>
            <w:tcW w:w="1537" w:type="dxa"/>
            <w:shd w:val="clear" w:color="auto" w:fill="auto"/>
          </w:tcPr>
          <w:p w14:paraId="02B79241" w14:textId="4C1FAA80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24 godzin włącznie</w:t>
            </w:r>
          </w:p>
        </w:tc>
        <w:tc>
          <w:tcPr>
            <w:tcW w:w="1487" w:type="dxa"/>
            <w:shd w:val="clear" w:color="auto" w:fill="auto"/>
          </w:tcPr>
          <w:p w14:paraId="577269A1" w14:textId="6AB82745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m-cy</w:t>
            </w:r>
          </w:p>
        </w:tc>
      </w:tr>
      <w:tr w:rsidR="009F5A03" w:rsidRPr="00075CD0" w14:paraId="52230711" w14:textId="77777777" w:rsidTr="002B4E5A">
        <w:tc>
          <w:tcPr>
            <w:tcW w:w="901" w:type="dxa"/>
            <w:shd w:val="clear" w:color="auto" w:fill="auto"/>
          </w:tcPr>
          <w:p w14:paraId="6EA9E369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10</w:t>
            </w:r>
          </w:p>
        </w:tc>
        <w:tc>
          <w:tcPr>
            <w:tcW w:w="925" w:type="dxa"/>
            <w:shd w:val="clear" w:color="auto" w:fill="auto"/>
          </w:tcPr>
          <w:p w14:paraId="0686141B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14:paraId="60BE0515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Zakład Badawczo-Produkcyjny " CHEMED" Sp. z o.o.</w:t>
            </w:r>
          </w:p>
          <w:p w14:paraId="74D5D616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Kochanowskiego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29/30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4A82F391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44-100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Gliwice</w:t>
            </w:r>
          </w:p>
        </w:tc>
        <w:tc>
          <w:tcPr>
            <w:tcW w:w="1426" w:type="dxa"/>
            <w:shd w:val="clear" w:color="auto" w:fill="auto"/>
          </w:tcPr>
          <w:p w14:paraId="1CC6D8F8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7 050.85 zł</w:t>
            </w:r>
          </w:p>
        </w:tc>
        <w:tc>
          <w:tcPr>
            <w:tcW w:w="1648" w:type="dxa"/>
            <w:shd w:val="clear" w:color="auto" w:fill="auto"/>
          </w:tcPr>
          <w:p w14:paraId="137E6D06" w14:textId="56507F3C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dni</w:t>
            </w:r>
          </w:p>
        </w:tc>
        <w:tc>
          <w:tcPr>
            <w:tcW w:w="1537" w:type="dxa"/>
            <w:shd w:val="clear" w:color="auto" w:fill="auto"/>
          </w:tcPr>
          <w:p w14:paraId="74294B3B" w14:textId="1FC52D88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godziny</w:t>
            </w:r>
          </w:p>
        </w:tc>
        <w:tc>
          <w:tcPr>
            <w:tcW w:w="1487" w:type="dxa"/>
            <w:shd w:val="clear" w:color="auto" w:fill="auto"/>
          </w:tcPr>
          <w:p w14:paraId="6F37FE48" w14:textId="6B4251BE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m-cy</w:t>
            </w:r>
          </w:p>
        </w:tc>
      </w:tr>
      <w:tr w:rsidR="009F5A03" w:rsidRPr="00075CD0" w14:paraId="7DCCBB99" w14:textId="77777777" w:rsidTr="002B4E5A">
        <w:tc>
          <w:tcPr>
            <w:tcW w:w="901" w:type="dxa"/>
            <w:shd w:val="clear" w:color="auto" w:fill="auto"/>
          </w:tcPr>
          <w:p w14:paraId="24D2FB35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10</w:t>
            </w:r>
          </w:p>
        </w:tc>
        <w:tc>
          <w:tcPr>
            <w:tcW w:w="925" w:type="dxa"/>
            <w:shd w:val="clear" w:color="auto" w:fill="auto"/>
          </w:tcPr>
          <w:p w14:paraId="4CFBE689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14:paraId="76C7FE24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Zakład Badawczo-Produkcyjny " CHEMED" Sp. z o.o.</w:t>
            </w:r>
          </w:p>
          <w:p w14:paraId="716DAC40" w14:textId="77777777" w:rsidR="009F5A03" w:rsidRPr="00075CD0" w:rsidRDefault="009F5A03" w:rsidP="009F5A03">
            <w:pPr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Kochanowskiego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29/30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17761926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44-100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73666">
              <w:rPr>
                <w:sz w:val="22"/>
                <w:szCs w:val="22"/>
              </w:rPr>
              <w:t>Gliwice</w:t>
            </w:r>
          </w:p>
        </w:tc>
        <w:tc>
          <w:tcPr>
            <w:tcW w:w="1426" w:type="dxa"/>
            <w:shd w:val="clear" w:color="auto" w:fill="auto"/>
          </w:tcPr>
          <w:p w14:paraId="28AF910F" w14:textId="77777777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73666">
              <w:rPr>
                <w:sz w:val="22"/>
                <w:szCs w:val="22"/>
              </w:rPr>
              <w:t>2 752.70 zł</w:t>
            </w:r>
          </w:p>
        </w:tc>
        <w:tc>
          <w:tcPr>
            <w:tcW w:w="1648" w:type="dxa"/>
            <w:shd w:val="clear" w:color="auto" w:fill="auto"/>
          </w:tcPr>
          <w:p w14:paraId="725CC683" w14:textId="6A46D0A5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37" w:type="dxa"/>
            <w:shd w:val="clear" w:color="auto" w:fill="auto"/>
          </w:tcPr>
          <w:p w14:paraId="6C38762A" w14:textId="39BF3610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87" w:type="dxa"/>
            <w:shd w:val="clear" w:color="auto" w:fill="auto"/>
          </w:tcPr>
          <w:p w14:paraId="4D1A1CB9" w14:textId="7789E1C5" w:rsidR="009F5A03" w:rsidRPr="00075CD0" w:rsidRDefault="009F5A03" w:rsidP="009F5A0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3245C6F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9EF6253" w14:textId="77777777"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Pzp,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oświadczenie o przynależności lub braku przynależności do tej samej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lastRenderedPageBreak/>
        <w:t>grupy kapitałowej, o której mowa w art. 24 ust. 1 pkt 23 ustawy Pzp.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Zamawiający przedkłada wzór niniejszego 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14:paraId="2F9BED82" w14:textId="77777777"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9B33A9" w14:textId="77777777" w:rsidR="00AA7C0B" w:rsidRDefault="00AA7C0B">
      <w:r>
        <w:separator/>
      </w:r>
    </w:p>
  </w:endnote>
  <w:endnote w:type="continuationSeparator" w:id="0">
    <w:p w14:paraId="238B57CC" w14:textId="77777777" w:rsidR="00AA7C0B" w:rsidRDefault="00AA7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C507E0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CBD6E6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CF92C2" w14:textId="77777777"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EE4128">
        <v:line id="_x0000_s2049" style="position:absolute;left:0;text-align:left;z-index:251657728" from="-3.85pt,8.7pt" to="455.15pt,8.7pt"/>
      </w:pict>
    </w:r>
  </w:p>
  <w:p w14:paraId="373E0DFE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B26B5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88C7AA" w14:textId="77777777" w:rsidR="00C94D43" w:rsidRDefault="00C94D43">
    <w:pPr>
      <w:pStyle w:val="Stopka"/>
      <w:tabs>
        <w:tab w:val="clear" w:pos="4536"/>
      </w:tabs>
      <w:jc w:val="center"/>
    </w:pPr>
  </w:p>
  <w:p w14:paraId="1160C3C4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C24375" w14:textId="77777777" w:rsidR="00AA7C0B" w:rsidRDefault="00AA7C0B">
      <w:r>
        <w:separator/>
      </w:r>
    </w:p>
  </w:footnote>
  <w:footnote w:type="continuationSeparator" w:id="0">
    <w:p w14:paraId="0119EF33" w14:textId="77777777" w:rsidR="00AA7C0B" w:rsidRDefault="00AA7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BAC2B" w14:textId="77777777" w:rsidR="00A73666" w:rsidRDefault="00A736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7CE89" w14:textId="77777777" w:rsidR="00A73666" w:rsidRDefault="00A736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154CA" w14:textId="77777777" w:rsidR="00A73666" w:rsidRDefault="00A736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C0B"/>
    <w:rsid w:val="0001764B"/>
    <w:rsid w:val="0003529D"/>
    <w:rsid w:val="00040C07"/>
    <w:rsid w:val="00075CD0"/>
    <w:rsid w:val="001A443E"/>
    <w:rsid w:val="001E77BE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9F5A03"/>
    <w:rsid w:val="00A73666"/>
    <w:rsid w:val="00A80738"/>
    <w:rsid w:val="00AA7C0B"/>
    <w:rsid w:val="00AC7F83"/>
    <w:rsid w:val="00C236D3"/>
    <w:rsid w:val="00C94D43"/>
    <w:rsid w:val="00D241F6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66C651"/>
  <w15:chartTrackingRefBased/>
  <w15:docId w15:val="{94994A3D-38F0-44DB-8464-6B37A0FF8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5</Pages>
  <Words>768</Words>
  <Characters>3799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3</cp:revision>
  <dcterms:created xsi:type="dcterms:W3CDTF">2020-10-13T11:07:00Z</dcterms:created>
  <dcterms:modified xsi:type="dcterms:W3CDTF">2020-10-13T11:21:00Z</dcterms:modified>
</cp:coreProperties>
</file>