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6DC8B6" w14:textId="50FDF95A" w:rsidR="00025386" w:rsidRPr="00B77707" w:rsidRDefault="00DB1B7F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C31BAE6" wp14:editId="5BB3716D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E513D4" w14:textId="77777777" w:rsidR="00025386" w:rsidRDefault="00025386" w:rsidP="00025386"/>
                          <w:p w14:paraId="5D3687C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04B0D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F0215F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E12162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06E8931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5F805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CA8EA6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31BAE6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46E513D4" w14:textId="77777777" w:rsidR="00025386" w:rsidRDefault="00025386" w:rsidP="00025386"/>
                    <w:p w14:paraId="5D3687C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004B0D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F0215F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E12162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06E8931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35F805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CA8EA6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8C361B">
        <w:rPr>
          <w:b/>
          <w:i w:val="0"/>
        </w:rPr>
        <w:t>5</w:t>
      </w:r>
    </w:p>
    <w:p w14:paraId="4CB9E182" w14:textId="77777777" w:rsidR="00025386" w:rsidRDefault="00025386"/>
    <w:p w14:paraId="120D0794" w14:textId="77777777" w:rsidR="00025386" w:rsidRPr="00025386" w:rsidRDefault="00025386" w:rsidP="00025386"/>
    <w:p w14:paraId="18E879F5" w14:textId="77777777" w:rsidR="00025386" w:rsidRPr="00025386" w:rsidRDefault="00025386" w:rsidP="00025386"/>
    <w:p w14:paraId="299B6088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149C2" w:rsidRPr="00E149C2">
        <w:rPr>
          <w:rFonts w:ascii="Times New Roman" w:eastAsia="Times New Roman" w:hAnsi="Times New Roman"/>
          <w:b/>
          <w:sz w:val="24"/>
          <w:szCs w:val="20"/>
          <w:lang w:eastAsia="pl-PL"/>
        </w:rPr>
        <w:t>WIWa.272.18.2020</w:t>
      </w:r>
    </w:p>
    <w:p w14:paraId="48D3018B" w14:textId="77777777" w:rsidR="00025386" w:rsidRPr="00025386" w:rsidRDefault="00025386" w:rsidP="00025386"/>
    <w:p w14:paraId="61EF1DEA" w14:textId="77777777" w:rsidR="00025386" w:rsidRDefault="00025386" w:rsidP="00025386"/>
    <w:p w14:paraId="2D5B93D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2D43864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12835692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39CCD6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41816C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D2929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F3B2A6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BD6136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EB203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1E3FCCA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09A3F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8817F31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AF92ECC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149C2" w:rsidRPr="00E149C2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4854A8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388A32E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28D0AC5B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870D5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BA87F2C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A23A5D6" w14:textId="77777777" w:rsidR="00BE3BCE" w:rsidRPr="00B77707" w:rsidRDefault="00E149C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149C2">
        <w:rPr>
          <w:rFonts w:ascii="Times New Roman" w:eastAsia="Times New Roman" w:hAnsi="Times New Roman"/>
          <w:b/>
          <w:sz w:val="24"/>
          <w:szCs w:val="24"/>
          <w:lang w:eastAsia="pl-PL"/>
        </w:rPr>
        <w:t>Sprzęt laboratoryjny II</w:t>
      </w:r>
    </w:p>
    <w:p w14:paraId="649DB6F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18112BA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1FB819C0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74C0AC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EAF041C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B3D63F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D31B521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6FE93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F5EE7D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6F0622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EF1ECC6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2153EC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415F9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A0E15E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96BFB5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E95B90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0E92B6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182446" w14:textId="77777777" w:rsidR="00DF2E56" w:rsidRDefault="00DF2E56" w:rsidP="00025386">
      <w:pPr>
        <w:spacing w:after="0" w:line="240" w:lineRule="auto"/>
      </w:pPr>
      <w:r>
        <w:separator/>
      </w:r>
    </w:p>
  </w:endnote>
  <w:endnote w:type="continuationSeparator" w:id="0">
    <w:p w14:paraId="1CD329F0" w14:textId="77777777" w:rsidR="00DF2E56" w:rsidRDefault="00DF2E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3BA25" w14:textId="77777777" w:rsidR="00E149C2" w:rsidRDefault="00E149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7E7E7" w14:textId="08B5B9DE" w:rsidR="00025386" w:rsidRDefault="00DB1B7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979F628" wp14:editId="60C1DFD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93271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614842F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EB4F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630A47" w14:textId="77777777" w:rsidR="00E149C2" w:rsidRDefault="00E149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1D7AC7" w14:textId="77777777" w:rsidR="00DF2E56" w:rsidRDefault="00DF2E56" w:rsidP="00025386">
      <w:pPr>
        <w:spacing w:after="0" w:line="240" w:lineRule="auto"/>
      </w:pPr>
      <w:r>
        <w:separator/>
      </w:r>
    </w:p>
  </w:footnote>
  <w:footnote w:type="continuationSeparator" w:id="0">
    <w:p w14:paraId="6B8AD8F2" w14:textId="77777777" w:rsidR="00DF2E56" w:rsidRDefault="00DF2E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37ABA" w14:textId="77777777" w:rsidR="00E149C2" w:rsidRDefault="00E149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2BB73D" w14:textId="77777777" w:rsidR="00E149C2" w:rsidRDefault="00E149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FE36A" w14:textId="77777777" w:rsidR="00E149C2" w:rsidRDefault="00E149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E0A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C361B"/>
    <w:rsid w:val="008F2498"/>
    <w:rsid w:val="009514AB"/>
    <w:rsid w:val="009D0BB6"/>
    <w:rsid w:val="00A56A6F"/>
    <w:rsid w:val="00B77707"/>
    <w:rsid w:val="00BE3BCE"/>
    <w:rsid w:val="00D55FC4"/>
    <w:rsid w:val="00DB1B7F"/>
    <w:rsid w:val="00DC587A"/>
    <w:rsid w:val="00DE73DD"/>
    <w:rsid w:val="00DF2E56"/>
    <w:rsid w:val="00E149C2"/>
    <w:rsid w:val="00E27ABB"/>
    <w:rsid w:val="00E86D3B"/>
    <w:rsid w:val="00F334B4"/>
    <w:rsid w:val="00FB7BA7"/>
    <w:rsid w:val="00FD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50FCB1"/>
  <w15:chartTrackingRefBased/>
  <w15:docId w15:val="{A77E3954-FF00-411B-8E2A-299F837AD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dc:description/>
  <cp:lastModifiedBy>Beata Smoczyk</cp:lastModifiedBy>
  <cp:revision>3</cp:revision>
  <cp:lastPrinted>2020-10-05T08:42:00Z</cp:lastPrinted>
  <dcterms:created xsi:type="dcterms:W3CDTF">2020-10-05T08:43:00Z</dcterms:created>
  <dcterms:modified xsi:type="dcterms:W3CDTF">2020-10-07T06:51:00Z</dcterms:modified>
</cp:coreProperties>
</file>