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35111" w14:textId="51EF9277" w:rsidR="00CB6204" w:rsidRDefault="0017445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8D467E" wp14:editId="2B50B2FE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3A3FC1" w14:textId="77777777" w:rsidR="00CB6204" w:rsidRDefault="00CB6204" w:rsidP="00CB6204"/>
                          <w:p w14:paraId="6EACBD7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EE06F3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8D8E7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9E49C3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086F8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C6BCB9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942DCF4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52324A7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041F45C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8D467E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6D3A3FC1" w14:textId="77777777" w:rsidR="00CB6204" w:rsidRDefault="00CB6204" w:rsidP="00CB6204"/>
                    <w:p w14:paraId="6EACBD7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3EE06F3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D8D8E7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A9E49C3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58086F8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C6BCB9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942DCF4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52324A7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041F45C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9024E">
        <w:rPr>
          <w:b/>
          <w:i w:val="0"/>
        </w:rPr>
        <w:t>4</w:t>
      </w:r>
    </w:p>
    <w:p w14:paraId="0689E3B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F21548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276CA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F7F57E6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0C00" w:rsidRPr="000E0C00">
        <w:rPr>
          <w:b/>
          <w:sz w:val="24"/>
        </w:rPr>
        <w:t>WIWa.272.18.2020</w:t>
      </w:r>
    </w:p>
    <w:p w14:paraId="735BCC3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3B787D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E3462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4073A74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45A70BF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CA42BED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135E316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B55A179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0C00" w:rsidRPr="000E0C00">
        <w:rPr>
          <w:b/>
        </w:rPr>
        <w:t>przetarg nieograniczony</w:t>
      </w:r>
      <w:r w:rsidR="00753DC1">
        <w:t xml:space="preserve"> na:</w:t>
      </w:r>
    </w:p>
    <w:p w14:paraId="1F20A109" w14:textId="77777777" w:rsidR="0000184A" w:rsidRDefault="000E0C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0C00">
        <w:rPr>
          <w:b/>
          <w:sz w:val="24"/>
          <w:szCs w:val="24"/>
        </w:rPr>
        <w:t>Sprzęt laboratoryjny II</w:t>
      </w:r>
    </w:p>
    <w:p w14:paraId="41CE965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D6A2055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0C00" w:rsidRPr="000E0C0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5B67347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154C66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C4BF29F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8A7A71D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0C00" w:rsidRPr="000E0C0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14:paraId="72C2C5D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E0C00" w:rsidRPr="000E0C0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352CE62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0275642" w14:textId="77777777" w:rsidTr="00C527C7">
        <w:tc>
          <w:tcPr>
            <w:tcW w:w="543" w:type="dxa"/>
          </w:tcPr>
          <w:p w14:paraId="16865B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B742EC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334803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A3C9F45" w14:textId="77777777" w:rsidTr="00C527C7">
        <w:tc>
          <w:tcPr>
            <w:tcW w:w="543" w:type="dxa"/>
          </w:tcPr>
          <w:p w14:paraId="4024F61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502DC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9CF214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F86FE66" w14:textId="77777777" w:rsidTr="00C527C7">
        <w:tc>
          <w:tcPr>
            <w:tcW w:w="543" w:type="dxa"/>
          </w:tcPr>
          <w:p w14:paraId="62B70B4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338B49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17563E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F518771" w14:textId="77777777" w:rsidTr="00C527C7">
        <w:tc>
          <w:tcPr>
            <w:tcW w:w="543" w:type="dxa"/>
          </w:tcPr>
          <w:p w14:paraId="18DA423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82BAD9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EAF8A1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5C5FA40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71E615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389E6D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C6A30A2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0D87F0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69B25" w14:textId="77777777" w:rsidR="00134C2E" w:rsidRDefault="00134C2E">
      <w:r>
        <w:separator/>
      </w:r>
    </w:p>
  </w:endnote>
  <w:endnote w:type="continuationSeparator" w:id="0">
    <w:p w14:paraId="420EFFF1" w14:textId="77777777" w:rsidR="00134C2E" w:rsidRDefault="0013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6818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D4509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1A271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65B854F" w14:textId="173DFA0C" w:rsidR="00336EEB" w:rsidRDefault="0017445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13F00B" wp14:editId="5DC9869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2C3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016189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D3403" w14:textId="77777777" w:rsidR="000E0C00" w:rsidRDefault="000E0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B0C88" w14:textId="77777777" w:rsidR="00134C2E" w:rsidRDefault="00134C2E">
      <w:r>
        <w:separator/>
      </w:r>
    </w:p>
  </w:footnote>
  <w:footnote w:type="continuationSeparator" w:id="0">
    <w:p w14:paraId="4D53FB5C" w14:textId="77777777" w:rsidR="00134C2E" w:rsidRDefault="00134C2E">
      <w:r>
        <w:continuationSeparator/>
      </w:r>
    </w:p>
  </w:footnote>
  <w:footnote w:id="1">
    <w:p w14:paraId="7BECA5F1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0A7077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DEE6E" w14:textId="77777777" w:rsidR="000E0C00" w:rsidRDefault="000E0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645FB" w14:textId="77777777" w:rsidR="000E0C00" w:rsidRDefault="000E0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C0A8E" w14:textId="77777777" w:rsidR="000E0C00" w:rsidRDefault="000E0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E6"/>
    <w:rsid w:val="0000184A"/>
    <w:rsid w:val="00012997"/>
    <w:rsid w:val="000621A2"/>
    <w:rsid w:val="00075CEC"/>
    <w:rsid w:val="000E0C00"/>
    <w:rsid w:val="00106AC7"/>
    <w:rsid w:val="00111985"/>
    <w:rsid w:val="00134C2E"/>
    <w:rsid w:val="00147532"/>
    <w:rsid w:val="001614BA"/>
    <w:rsid w:val="00174455"/>
    <w:rsid w:val="00204613"/>
    <w:rsid w:val="002B1E07"/>
    <w:rsid w:val="002C2DE7"/>
    <w:rsid w:val="002C64E6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024E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8B8C17"/>
  <w15:chartTrackingRefBased/>
  <w15:docId w15:val="{ED02F594-B45B-4583-954D-AE43A132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2010-01-07T09:39:00Z</cp:lastPrinted>
  <dcterms:created xsi:type="dcterms:W3CDTF">2020-10-05T08:49:00Z</dcterms:created>
  <dcterms:modified xsi:type="dcterms:W3CDTF">2020-10-05T08:49:00Z</dcterms:modified>
</cp:coreProperties>
</file>