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DBD122" w14:textId="722E88F3" w:rsidR="00114568" w:rsidRPr="00114568" w:rsidRDefault="00AD1477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114568"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A6507B" wp14:editId="6CC58FE7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6F1E5B" w14:textId="77777777" w:rsidR="00114568" w:rsidRDefault="00114568" w:rsidP="00114568"/>
                          <w:p w14:paraId="54EC5110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8EEC203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958F7B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AE49D5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7535CA6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4163833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376EBF2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A6507B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2F6F1E5B" w14:textId="77777777" w:rsidR="00114568" w:rsidRDefault="00114568" w:rsidP="00114568"/>
                    <w:p w14:paraId="54EC5110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8EEC203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A958F7B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66AE49D5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7535CA6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4163833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376EBF2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614C0B" w:rsidRPr="00614C0B">
        <w:rPr>
          <w:b/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67F2C2DE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672A9D5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8E39CAC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FE72E8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28B3B3A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326BC6CF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6BB6C98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5E5DC762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4EB6F34F" w14:textId="77777777" w:rsidR="00114568" w:rsidRPr="00114568" w:rsidRDefault="00614C0B" w:rsidP="00114568">
      <w:pPr>
        <w:spacing w:after="40"/>
        <w:ind w:left="4678"/>
        <w:rPr>
          <w:b/>
          <w:sz w:val="22"/>
          <w:szCs w:val="22"/>
        </w:rPr>
      </w:pPr>
      <w:r w:rsidRPr="00614C0B">
        <w:rPr>
          <w:b/>
          <w:sz w:val="22"/>
          <w:szCs w:val="22"/>
        </w:rPr>
        <w:t>Inspekcja Weterynaryjna Wojewódzki Inspektorat Weterynarii</w:t>
      </w:r>
    </w:p>
    <w:p w14:paraId="5BA10F70" w14:textId="77777777" w:rsidR="00114568" w:rsidRPr="00114568" w:rsidRDefault="00614C0B" w:rsidP="00114568">
      <w:pPr>
        <w:ind w:left="4678"/>
        <w:rPr>
          <w:sz w:val="22"/>
          <w:szCs w:val="22"/>
        </w:rPr>
      </w:pPr>
      <w:r w:rsidRPr="00614C0B">
        <w:rPr>
          <w:sz w:val="22"/>
          <w:szCs w:val="22"/>
        </w:rPr>
        <w:t>Powstańców Wielkopolskich</w:t>
      </w:r>
      <w:r w:rsidR="00114568" w:rsidRPr="00114568">
        <w:rPr>
          <w:sz w:val="22"/>
          <w:szCs w:val="22"/>
        </w:rPr>
        <w:t xml:space="preserve"> </w:t>
      </w:r>
      <w:r w:rsidRPr="00614C0B">
        <w:rPr>
          <w:sz w:val="22"/>
          <w:szCs w:val="22"/>
        </w:rPr>
        <w:t>10</w:t>
      </w:r>
    </w:p>
    <w:p w14:paraId="4CDA318D" w14:textId="77777777" w:rsidR="00114568" w:rsidRPr="00114568" w:rsidRDefault="00614C0B" w:rsidP="00114568">
      <w:pPr>
        <w:ind w:left="4678"/>
        <w:rPr>
          <w:sz w:val="22"/>
          <w:szCs w:val="22"/>
        </w:rPr>
      </w:pPr>
      <w:r w:rsidRPr="00614C0B">
        <w:rPr>
          <w:sz w:val="22"/>
          <w:szCs w:val="22"/>
        </w:rPr>
        <w:t>85-090</w:t>
      </w:r>
      <w:r w:rsidR="00114568" w:rsidRPr="00114568">
        <w:rPr>
          <w:sz w:val="22"/>
          <w:szCs w:val="22"/>
        </w:rPr>
        <w:t xml:space="preserve"> </w:t>
      </w:r>
      <w:r w:rsidRPr="00614C0B">
        <w:rPr>
          <w:sz w:val="22"/>
          <w:szCs w:val="22"/>
        </w:rPr>
        <w:t>Bydgoszcz</w:t>
      </w:r>
    </w:p>
    <w:p w14:paraId="69ABBD58" w14:textId="77777777"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14:paraId="7C8BD1F9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14:paraId="1B034B13" w14:textId="77777777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614C0B" w:rsidRPr="00614C0B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614C0B" w:rsidRPr="00614C0B">
        <w:rPr>
          <w:b/>
          <w:sz w:val="22"/>
          <w:szCs w:val="22"/>
        </w:rPr>
        <w:t>Sprzęt laboratoryjny II</w:t>
      </w:r>
      <w:r w:rsidR="00114568" w:rsidRPr="00114568">
        <w:rPr>
          <w:sz w:val="22"/>
          <w:szCs w:val="22"/>
        </w:rPr>
        <w:t xml:space="preserve">” – znak sprawy: </w:t>
      </w:r>
      <w:r w:rsidR="00614C0B" w:rsidRPr="00614C0B">
        <w:rPr>
          <w:b/>
          <w:sz w:val="22"/>
          <w:szCs w:val="22"/>
        </w:rPr>
        <w:t>WIWa.272.18.2020</w:t>
      </w:r>
    </w:p>
    <w:p w14:paraId="6863D71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593E85B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4E9D5FF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0677DC21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14:paraId="68DACCD0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F449D7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6593F3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2075D53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CF02B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4BC8CE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485547EB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381059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7BFE8D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B51115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AB4CFD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5968AA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95398E" w:rsidRPr="000F2C92" w14:paraId="5709A1F0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9850B48" w14:textId="62CFF35C" w:rsidR="0095398E" w:rsidRPr="000F2C92" w:rsidRDefault="0095398E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</w:t>
            </w:r>
            <w:proofErr w:type="spellStart"/>
            <w:r>
              <w:rPr>
                <w:rFonts w:eastAsia="Calibri"/>
                <w:sz w:val="22"/>
                <w:szCs w:val="22"/>
              </w:rPr>
              <w:t>CEiDG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95398E">
              <w:rPr>
                <w:rFonts w:eastAsia="Calibri"/>
                <w:i/>
                <w:iCs/>
                <w:sz w:val="20"/>
                <w:szCs w:val="20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00E7E21" w14:textId="77777777" w:rsidR="0095398E" w:rsidRPr="000F2C92" w:rsidRDefault="0095398E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95398E" w:rsidRPr="000F2C92" w14:paraId="7673F470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ED2461F" w14:textId="4E85423C" w:rsidR="0095398E" w:rsidRDefault="0095398E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3D8FD23" w14:textId="77777777" w:rsidR="0095398E" w:rsidRPr="000F2C92" w:rsidRDefault="0095398E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514E5B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012073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0EAB00E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14:paraId="46169009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6AA07385" w14:textId="31321290" w:rsidR="00E54E5A" w:rsidRPr="0095398E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68FEEC29" w14:textId="77777777" w:rsidR="0095398E" w:rsidRDefault="0095398E" w:rsidP="0095398E">
      <w:pPr>
        <w:spacing w:after="60" w:line="276" w:lineRule="auto"/>
        <w:ind w:left="284"/>
        <w:jc w:val="both"/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7654"/>
      </w:tblGrid>
      <w:tr w:rsidR="00354AC4" w14:paraId="03D080FA" w14:textId="77777777" w:rsidTr="0095398E">
        <w:trPr>
          <w:trHeight w:val="704"/>
        </w:trPr>
        <w:tc>
          <w:tcPr>
            <w:tcW w:w="1134" w:type="dxa"/>
            <w:shd w:val="clear" w:color="auto" w:fill="auto"/>
            <w:vAlign w:val="center"/>
          </w:tcPr>
          <w:p w14:paraId="287CB5BF" w14:textId="6C9829AF"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nr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53552099" w14:textId="77777777"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614C0B" w14:paraId="61A2D6B6" w14:textId="77777777" w:rsidTr="0095398E">
        <w:tc>
          <w:tcPr>
            <w:tcW w:w="1134" w:type="dxa"/>
            <w:shd w:val="clear" w:color="auto" w:fill="auto"/>
            <w:vAlign w:val="center"/>
          </w:tcPr>
          <w:p w14:paraId="70F09FCE" w14:textId="77777777" w:rsidR="00614C0B" w:rsidRDefault="00614C0B" w:rsidP="00A41395">
            <w:pPr>
              <w:spacing w:line="360" w:lineRule="auto"/>
              <w:jc w:val="center"/>
            </w:pPr>
            <w:r w:rsidRPr="00614C0B">
              <w:t>1</w:t>
            </w:r>
          </w:p>
        </w:tc>
        <w:tc>
          <w:tcPr>
            <w:tcW w:w="7654" w:type="dxa"/>
            <w:shd w:val="clear" w:color="auto" w:fill="auto"/>
          </w:tcPr>
          <w:p w14:paraId="5A2F8963" w14:textId="694AC499" w:rsidR="00614C0B" w:rsidRPr="0095398E" w:rsidRDefault="00614C0B" w:rsidP="00A41395">
            <w:pPr>
              <w:spacing w:before="60" w:line="360" w:lineRule="auto"/>
              <w:jc w:val="both"/>
              <w:rPr>
                <w:b/>
                <w:bCs/>
              </w:rPr>
            </w:pPr>
            <w:r w:rsidRPr="0095398E">
              <w:rPr>
                <w:b/>
                <w:bCs/>
              </w:rPr>
              <w:t xml:space="preserve">System do </w:t>
            </w:r>
            <w:proofErr w:type="spellStart"/>
            <w:r w:rsidRPr="0095398E">
              <w:rPr>
                <w:b/>
                <w:bCs/>
              </w:rPr>
              <w:t>biodekontaminacji</w:t>
            </w:r>
            <w:proofErr w:type="spellEnd"/>
            <w:r w:rsidRPr="0095398E">
              <w:rPr>
                <w:b/>
                <w:bCs/>
              </w:rPr>
              <w:t xml:space="preserve"> pomieszczeń</w:t>
            </w:r>
          </w:p>
          <w:p w14:paraId="6CB67600" w14:textId="77777777" w:rsidR="00614C0B" w:rsidRDefault="00614C0B" w:rsidP="00A41395">
            <w:pPr>
              <w:spacing w:line="360" w:lineRule="auto"/>
            </w:pPr>
            <w:r>
              <w:t xml:space="preserve">cena (C) za wykonanie zdania nr </w:t>
            </w:r>
            <w:r w:rsidRPr="00614C0B">
              <w:t>1</w:t>
            </w:r>
            <w:r>
              <w:t xml:space="preserve"> wynosi kwotę netto</w:t>
            </w:r>
          </w:p>
          <w:p w14:paraId="2ED9D271" w14:textId="4BA17542" w:rsidR="00614C0B" w:rsidRDefault="00614C0B" w:rsidP="00A41395">
            <w:pPr>
              <w:spacing w:line="360" w:lineRule="auto"/>
            </w:pPr>
            <w:r>
              <w:t xml:space="preserve"> ....................... zł (słownie: ...................................</w:t>
            </w:r>
            <w:r w:rsidR="0095398E">
              <w:t>.......</w:t>
            </w:r>
            <w:r>
              <w:t>.............................. zł),</w:t>
            </w:r>
          </w:p>
          <w:p w14:paraId="756AF703" w14:textId="545DB3C2" w:rsidR="00614C0B" w:rsidRDefault="00614C0B" w:rsidP="00A41395">
            <w:pPr>
              <w:spacing w:line="360" w:lineRule="auto"/>
            </w:pPr>
            <w:r>
              <w:t xml:space="preserve"> natomiast wraz z należnym podatkiem VAT w wysokości ...</w:t>
            </w:r>
            <w:r w:rsidR="0095398E">
              <w:t>..</w:t>
            </w:r>
            <w:r>
              <w:t>...%,</w:t>
            </w:r>
          </w:p>
          <w:p w14:paraId="2393369C" w14:textId="77777777" w:rsidR="00614C0B" w:rsidRDefault="00614C0B" w:rsidP="00A41395">
            <w:pPr>
              <w:spacing w:after="60" w:line="360" w:lineRule="auto"/>
            </w:pPr>
            <w:r>
              <w:lastRenderedPageBreak/>
              <w:t>wynosi kwotę brutto ……….......... zł (słownie: .................................. zł).</w:t>
            </w:r>
          </w:p>
        </w:tc>
      </w:tr>
      <w:tr w:rsidR="00614C0B" w14:paraId="50242712" w14:textId="77777777" w:rsidTr="0095398E">
        <w:tc>
          <w:tcPr>
            <w:tcW w:w="1134" w:type="dxa"/>
            <w:shd w:val="clear" w:color="auto" w:fill="auto"/>
            <w:vAlign w:val="center"/>
          </w:tcPr>
          <w:p w14:paraId="3F13EE5E" w14:textId="77777777" w:rsidR="00614C0B" w:rsidRDefault="00614C0B" w:rsidP="00A41395">
            <w:pPr>
              <w:spacing w:line="360" w:lineRule="auto"/>
              <w:jc w:val="center"/>
            </w:pPr>
            <w:r w:rsidRPr="00614C0B">
              <w:lastRenderedPageBreak/>
              <w:t>2</w:t>
            </w:r>
          </w:p>
        </w:tc>
        <w:tc>
          <w:tcPr>
            <w:tcW w:w="7654" w:type="dxa"/>
            <w:shd w:val="clear" w:color="auto" w:fill="auto"/>
          </w:tcPr>
          <w:p w14:paraId="7AAC555A" w14:textId="1A5C91D4" w:rsidR="00614C0B" w:rsidRPr="0095398E" w:rsidRDefault="00614C0B" w:rsidP="00A41395">
            <w:pPr>
              <w:spacing w:before="60" w:line="360" w:lineRule="auto"/>
              <w:jc w:val="both"/>
              <w:rPr>
                <w:b/>
                <w:bCs/>
              </w:rPr>
            </w:pPr>
            <w:r w:rsidRPr="0095398E">
              <w:rPr>
                <w:b/>
                <w:bCs/>
              </w:rPr>
              <w:t>Komory laminarne</w:t>
            </w:r>
          </w:p>
          <w:p w14:paraId="4053494B" w14:textId="77777777" w:rsidR="00614C0B" w:rsidRDefault="00614C0B" w:rsidP="00A41395">
            <w:pPr>
              <w:spacing w:line="360" w:lineRule="auto"/>
            </w:pPr>
            <w:r>
              <w:t xml:space="preserve">cena (C) za wykonanie zdania nr </w:t>
            </w:r>
            <w:r w:rsidRPr="00614C0B">
              <w:t>2</w:t>
            </w:r>
            <w:r>
              <w:t xml:space="preserve"> wynosi kwotę netto</w:t>
            </w:r>
          </w:p>
          <w:p w14:paraId="562F95CA" w14:textId="77777777" w:rsidR="00614C0B" w:rsidRDefault="00614C0B" w:rsidP="00A4139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7A925486" w14:textId="77777777" w:rsidR="00614C0B" w:rsidRDefault="00614C0B" w:rsidP="00A4139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14:paraId="5AC19955" w14:textId="77777777" w:rsidR="00614C0B" w:rsidRDefault="00614C0B" w:rsidP="00A4139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614C0B" w14:paraId="43324AAC" w14:textId="77777777" w:rsidTr="0095398E">
        <w:tc>
          <w:tcPr>
            <w:tcW w:w="1134" w:type="dxa"/>
            <w:shd w:val="clear" w:color="auto" w:fill="auto"/>
            <w:vAlign w:val="center"/>
          </w:tcPr>
          <w:p w14:paraId="15FBCB89" w14:textId="77777777" w:rsidR="00614C0B" w:rsidRDefault="00614C0B" w:rsidP="00A41395">
            <w:pPr>
              <w:spacing w:line="360" w:lineRule="auto"/>
              <w:jc w:val="center"/>
            </w:pPr>
            <w:r w:rsidRPr="00614C0B">
              <w:t>3</w:t>
            </w:r>
          </w:p>
        </w:tc>
        <w:tc>
          <w:tcPr>
            <w:tcW w:w="7654" w:type="dxa"/>
            <w:shd w:val="clear" w:color="auto" w:fill="auto"/>
          </w:tcPr>
          <w:p w14:paraId="77BC131E" w14:textId="6C532604" w:rsidR="00614C0B" w:rsidRPr="0095398E" w:rsidRDefault="00614C0B" w:rsidP="00A41395">
            <w:pPr>
              <w:spacing w:before="60" w:line="360" w:lineRule="auto"/>
              <w:jc w:val="both"/>
              <w:rPr>
                <w:b/>
                <w:bCs/>
              </w:rPr>
            </w:pPr>
            <w:r w:rsidRPr="0095398E">
              <w:rPr>
                <w:b/>
                <w:bCs/>
              </w:rPr>
              <w:t xml:space="preserve">Czytnik </w:t>
            </w:r>
            <w:proofErr w:type="spellStart"/>
            <w:r w:rsidRPr="0095398E">
              <w:rPr>
                <w:b/>
                <w:bCs/>
              </w:rPr>
              <w:t>Elisa</w:t>
            </w:r>
            <w:proofErr w:type="spellEnd"/>
          </w:p>
          <w:p w14:paraId="053669A0" w14:textId="77777777" w:rsidR="00614C0B" w:rsidRDefault="00614C0B" w:rsidP="00A41395">
            <w:pPr>
              <w:spacing w:line="360" w:lineRule="auto"/>
            </w:pPr>
            <w:r>
              <w:t xml:space="preserve">cena (C) za wykonanie zdania nr </w:t>
            </w:r>
            <w:r w:rsidRPr="00614C0B">
              <w:t>3</w:t>
            </w:r>
            <w:r>
              <w:t xml:space="preserve"> wynosi kwotę netto</w:t>
            </w:r>
          </w:p>
          <w:p w14:paraId="137EDF31" w14:textId="77777777" w:rsidR="00614C0B" w:rsidRDefault="00614C0B" w:rsidP="00A4139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054519E5" w14:textId="77777777" w:rsidR="00614C0B" w:rsidRDefault="00614C0B" w:rsidP="00A4139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14:paraId="46FF176B" w14:textId="77777777" w:rsidR="00614C0B" w:rsidRDefault="00614C0B" w:rsidP="00A4139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614C0B" w14:paraId="25F3F1C6" w14:textId="77777777" w:rsidTr="0095398E">
        <w:tc>
          <w:tcPr>
            <w:tcW w:w="1134" w:type="dxa"/>
            <w:shd w:val="clear" w:color="auto" w:fill="auto"/>
            <w:vAlign w:val="center"/>
          </w:tcPr>
          <w:p w14:paraId="7B678A6A" w14:textId="77777777" w:rsidR="00614C0B" w:rsidRDefault="00614C0B" w:rsidP="00A41395">
            <w:pPr>
              <w:spacing w:line="360" w:lineRule="auto"/>
              <w:jc w:val="center"/>
            </w:pPr>
            <w:r w:rsidRPr="00614C0B">
              <w:t>4</w:t>
            </w:r>
          </w:p>
        </w:tc>
        <w:tc>
          <w:tcPr>
            <w:tcW w:w="7654" w:type="dxa"/>
            <w:shd w:val="clear" w:color="auto" w:fill="auto"/>
          </w:tcPr>
          <w:p w14:paraId="4E35EDDB" w14:textId="4CE64F0B" w:rsidR="00614C0B" w:rsidRPr="0095398E" w:rsidRDefault="00614C0B" w:rsidP="00A41395">
            <w:pPr>
              <w:spacing w:before="60" w:line="360" w:lineRule="auto"/>
              <w:jc w:val="both"/>
              <w:rPr>
                <w:b/>
                <w:bCs/>
              </w:rPr>
            </w:pPr>
            <w:r w:rsidRPr="0095398E">
              <w:rPr>
                <w:b/>
                <w:bCs/>
              </w:rPr>
              <w:t>Płuczka</w:t>
            </w:r>
          </w:p>
          <w:p w14:paraId="05F2D363" w14:textId="77777777" w:rsidR="00614C0B" w:rsidRDefault="00614C0B" w:rsidP="00A41395">
            <w:pPr>
              <w:spacing w:line="360" w:lineRule="auto"/>
            </w:pPr>
            <w:r>
              <w:t xml:space="preserve">cena (C) za wykonanie zdania nr </w:t>
            </w:r>
            <w:r w:rsidRPr="00614C0B">
              <w:t>4</w:t>
            </w:r>
            <w:r>
              <w:t xml:space="preserve"> wynosi kwotę netto</w:t>
            </w:r>
          </w:p>
          <w:p w14:paraId="4FA434DC" w14:textId="77777777" w:rsidR="00614C0B" w:rsidRDefault="00614C0B" w:rsidP="00A4139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698CC917" w14:textId="77777777" w:rsidR="00614C0B" w:rsidRDefault="00614C0B" w:rsidP="00A4139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14:paraId="590B6A25" w14:textId="77777777" w:rsidR="00614C0B" w:rsidRDefault="00614C0B" w:rsidP="00A4139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614C0B" w14:paraId="622A596F" w14:textId="77777777" w:rsidTr="0095398E">
        <w:tc>
          <w:tcPr>
            <w:tcW w:w="1134" w:type="dxa"/>
            <w:shd w:val="clear" w:color="auto" w:fill="auto"/>
            <w:vAlign w:val="center"/>
          </w:tcPr>
          <w:p w14:paraId="1A8EF4BA" w14:textId="77777777" w:rsidR="00614C0B" w:rsidRDefault="00614C0B" w:rsidP="00A41395">
            <w:pPr>
              <w:spacing w:line="360" w:lineRule="auto"/>
              <w:jc w:val="center"/>
            </w:pPr>
            <w:r w:rsidRPr="00614C0B">
              <w:t>5</w:t>
            </w:r>
          </w:p>
        </w:tc>
        <w:tc>
          <w:tcPr>
            <w:tcW w:w="7654" w:type="dxa"/>
            <w:shd w:val="clear" w:color="auto" w:fill="auto"/>
          </w:tcPr>
          <w:p w14:paraId="794F3518" w14:textId="29219163" w:rsidR="00614C0B" w:rsidRPr="0095398E" w:rsidRDefault="00614C0B" w:rsidP="00A41395">
            <w:pPr>
              <w:spacing w:before="60" w:line="360" w:lineRule="auto"/>
              <w:jc w:val="both"/>
              <w:rPr>
                <w:b/>
                <w:bCs/>
              </w:rPr>
            </w:pPr>
            <w:r w:rsidRPr="0095398E">
              <w:rPr>
                <w:b/>
                <w:bCs/>
              </w:rPr>
              <w:t xml:space="preserve">Zamrażarka niskotemperaturowa </w:t>
            </w:r>
            <w:proofErr w:type="spellStart"/>
            <w:r w:rsidRPr="0095398E">
              <w:rPr>
                <w:b/>
                <w:bCs/>
              </w:rPr>
              <w:t>podblatowa</w:t>
            </w:r>
            <w:proofErr w:type="spellEnd"/>
          </w:p>
          <w:p w14:paraId="6EB4DC64" w14:textId="77777777" w:rsidR="00614C0B" w:rsidRDefault="00614C0B" w:rsidP="00A41395">
            <w:pPr>
              <w:spacing w:line="360" w:lineRule="auto"/>
            </w:pPr>
            <w:r>
              <w:t xml:space="preserve">cena (C) za wykonanie zdania nr </w:t>
            </w:r>
            <w:r w:rsidRPr="00614C0B">
              <w:t>5</w:t>
            </w:r>
            <w:r>
              <w:t xml:space="preserve"> wynosi kwotę netto</w:t>
            </w:r>
          </w:p>
          <w:p w14:paraId="2B77E024" w14:textId="77777777" w:rsidR="00614C0B" w:rsidRDefault="00614C0B" w:rsidP="00A4139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30DE89A4" w14:textId="77777777" w:rsidR="00614C0B" w:rsidRDefault="00614C0B" w:rsidP="00A4139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14:paraId="645313C5" w14:textId="77777777" w:rsidR="00614C0B" w:rsidRDefault="00614C0B" w:rsidP="00A4139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614C0B" w14:paraId="36F6084C" w14:textId="77777777" w:rsidTr="0095398E">
        <w:tc>
          <w:tcPr>
            <w:tcW w:w="1134" w:type="dxa"/>
            <w:shd w:val="clear" w:color="auto" w:fill="auto"/>
            <w:vAlign w:val="center"/>
          </w:tcPr>
          <w:p w14:paraId="0DB5F49C" w14:textId="77777777" w:rsidR="00614C0B" w:rsidRDefault="00614C0B" w:rsidP="00A41395">
            <w:pPr>
              <w:spacing w:line="360" w:lineRule="auto"/>
              <w:jc w:val="center"/>
            </w:pPr>
            <w:r w:rsidRPr="00614C0B">
              <w:t>6</w:t>
            </w:r>
          </w:p>
        </w:tc>
        <w:tc>
          <w:tcPr>
            <w:tcW w:w="7654" w:type="dxa"/>
            <w:shd w:val="clear" w:color="auto" w:fill="auto"/>
          </w:tcPr>
          <w:p w14:paraId="1875ACC3" w14:textId="6DCEE250" w:rsidR="00614C0B" w:rsidRPr="0095398E" w:rsidRDefault="00614C0B" w:rsidP="00A41395">
            <w:pPr>
              <w:spacing w:before="60" w:line="360" w:lineRule="auto"/>
              <w:jc w:val="both"/>
              <w:rPr>
                <w:b/>
                <w:bCs/>
              </w:rPr>
            </w:pPr>
            <w:r w:rsidRPr="0095398E">
              <w:rPr>
                <w:b/>
                <w:bCs/>
              </w:rPr>
              <w:t xml:space="preserve">Zamrażarka laboratoryjna </w:t>
            </w:r>
            <w:proofErr w:type="spellStart"/>
            <w:r w:rsidRPr="0095398E">
              <w:rPr>
                <w:b/>
                <w:bCs/>
              </w:rPr>
              <w:t>biomedyczna-szufladowa</w:t>
            </w:r>
            <w:proofErr w:type="spellEnd"/>
          </w:p>
          <w:p w14:paraId="75716F22" w14:textId="77777777" w:rsidR="00614C0B" w:rsidRDefault="00614C0B" w:rsidP="00A41395">
            <w:pPr>
              <w:spacing w:line="360" w:lineRule="auto"/>
            </w:pPr>
            <w:r>
              <w:t xml:space="preserve">cena (C) za wykonanie zdania nr </w:t>
            </w:r>
            <w:r w:rsidRPr="00614C0B">
              <w:t>6</w:t>
            </w:r>
            <w:r>
              <w:t xml:space="preserve"> wynosi kwotę netto</w:t>
            </w:r>
          </w:p>
          <w:p w14:paraId="1BC15155" w14:textId="77777777" w:rsidR="00614C0B" w:rsidRDefault="00614C0B" w:rsidP="00A4139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6259E598" w14:textId="77777777" w:rsidR="00614C0B" w:rsidRDefault="00614C0B" w:rsidP="00A4139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14:paraId="2DC9EF82" w14:textId="77777777" w:rsidR="00614C0B" w:rsidRDefault="00614C0B" w:rsidP="00A4139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614C0B" w14:paraId="42084E68" w14:textId="77777777" w:rsidTr="0095398E">
        <w:tc>
          <w:tcPr>
            <w:tcW w:w="1134" w:type="dxa"/>
            <w:shd w:val="clear" w:color="auto" w:fill="auto"/>
            <w:vAlign w:val="center"/>
          </w:tcPr>
          <w:p w14:paraId="17A91CAF" w14:textId="77777777" w:rsidR="00614C0B" w:rsidRDefault="00614C0B" w:rsidP="00A41395">
            <w:pPr>
              <w:spacing w:line="360" w:lineRule="auto"/>
              <w:jc w:val="center"/>
            </w:pPr>
            <w:r w:rsidRPr="00614C0B">
              <w:t>7</w:t>
            </w:r>
          </w:p>
        </w:tc>
        <w:tc>
          <w:tcPr>
            <w:tcW w:w="7654" w:type="dxa"/>
            <w:shd w:val="clear" w:color="auto" w:fill="auto"/>
          </w:tcPr>
          <w:p w14:paraId="4DBE2D94" w14:textId="69765082" w:rsidR="00614C0B" w:rsidRPr="0095398E" w:rsidRDefault="00614C0B" w:rsidP="00A41395">
            <w:pPr>
              <w:spacing w:before="60" w:line="360" w:lineRule="auto"/>
              <w:jc w:val="both"/>
              <w:rPr>
                <w:b/>
                <w:bCs/>
              </w:rPr>
            </w:pPr>
            <w:r w:rsidRPr="0095398E">
              <w:rPr>
                <w:b/>
                <w:bCs/>
              </w:rPr>
              <w:t>Homogenizator</w:t>
            </w:r>
          </w:p>
          <w:p w14:paraId="13E775F6" w14:textId="77777777" w:rsidR="00614C0B" w:rsidRDefault="00614C0B" w:rsidP="00A41395">
            <w:pPr>
              <w:spacing w:line="360" w:lineRule="auto"/>
            </w:pPr>
            <w:r>
              <w:t xml:space="preserve">cena (C) za wykonanie zdania nr </w:t>
            </w:r>
            <w:r w:rsidRPr="00614C0B">
              <w:t>7</w:t>
            </w:r>
            <w:r>
              <w:t xml:space="preserve"> wynosi kwotę netto</w:t>
            </w:r>
          </w:p>
          <w:p w14:paraId="31A52720" w14:textId="77777777" w:rsidR="00614C0B" w:rsidRDefault="00614C0B" w:rsidP="00A4139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27DAB86A" w14:textId="77777777" w:rsidR="00614C0B" w:rsidRDefault="00614C0B" w:rsidP="00A4139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14:paraId="0CE1806B" w14:textId="77777777" w:rsidR="00614C0B" w:rsidRDefault="00614C0B" w:rsidP="00A4139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614C0B" w14:paraId="667E622C" w14:textId="77777777" w:rsidTr="0095398E">
        <w:tc>
          <w:tcPr>
            <w:tcW w:w="1134" w:type="dxa"/>
            <w:shd w:val="clear" w:color="auto" w:fill="auto"/>
            <w:vAlign w:val="center"/>
          </w:tcPr>
          <w:p w14:paraId="53B4B4D6" w14:textId="77777777" w:rsidR="00614C0B" w:rsidRDefault="00614C0B" w:rsidP="00A41395">
            <w:pPr>
              <w:spacing w:line="360" w:lineRule="auto"/>
              <w:jc w:val="center"/>
            </w:pPr>
            <w:r w:rsidRPr="00614C0B">
              <w:t>8</w:t>
            </w:r>
          </w:p>
        </w:tc>
        <w:tc>
          <w:tcPr>
            <w:tcW w:w="7654" w:type="dxa"/>
            <w:shd w:val="clear" w:color="auto" w:fill="auto"/>
          </w:tcPr>
          <w:p w14:paraId="568A5367" w14:textId="7AFB8DAC" w:rsidR="00614C0B" w:rsidRPr="0095398E" w:rsidRDefault="00614C0B" w:rsidP="0095398E">
            <w:pPr>
              <w:pBdr>
                <w:right w:val="single" w:sz="4" w:space="4" w:color="auto"/>
              </w:pBdr>
              <w:spacing w:before="60" w:line="360" w:lineRule="auto"/>
              <w:jc w:val="both"/>
              <w:rPr>
                <w:b/>
                <w:bCs/>
              </w:rPr>
            </w:pPr>
            <w:proofErr w:type="spellStart"/>
            <w:r w:rsidRPr="0095398E">
              <w:rPr>
                <w:b/>
                <w:bCs/>
              </w:rPr>
              <w:t>Mikrowirówka</w:t>
            </w:r>
            <w:proofErr w:type="spellEnd"/>
            <w:r w:rsidRPr="0095398E">
              <w:rPr>
                <w:b/>
                <w:bCs/>
              </w:rPr>
              <w:t xml:space="preserve"> bez chłodzenia</w:t>
            </w:r>
          </w:p>
          <w:p w14:paraId="13AE7235" w14:textId="77777777" w:rsidR="00614C0B" w:rsidRDefault="00614C0B" w:rsidP="0095398E">
            <w:pPr>
              <w:pBdr>
                <w:right w:val="single" w:sz="4" w:space="4" w:color="auto"/>
              </w:pBdr>
              <w:spacing w:line="360" w:lineRule="auto"/>
            </w:pPr>
            <w:r>
              <w:t xml:space="preserve">cena (C) za wykonanie zdania nr </w:t>
            </w:r>
            <w:r w:rsidRPr="00614C0B">
              <w:t>8</w:t>
            </w:r>
            <w:r>
              <w:t xml:space="preserve"> wynosi kwotę netto</w:t>
            </w:r>
          </w:p>
          <w:p w14:paraId="2660224A" w14:textId="77777777" w:rsidR="00614C0B" w:rsidRDefault="00614C0B" w:rsidP="0095398E">
            <w:pPr>
              <w:pBdr>
                <w:right w:val="single" w:sz="4" w:space="4" w:color="auto"/>
              </w:pBd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51102BDA" w14:textId="77777777" w:rsidR="00614C0B" w:rsidRDefault="00614C0B" w:rsidP="0095398E">
            <w:pPr>
              <w:pBdr>
                <w:right w:val="single" w:sz="4" w:space="4" w:color="auto"/>
              </w:pBdr>
              <w:spacing w:line="360" w:lineRule="auto"/>
            </w:pPr>
            <w:r>
              <w:t xml:space="preserve"> natomiast wraz z należnym podatkiem VAT w wysokości ......%,</w:t>
            </w:r>
          </w:p>
          <w:p w14:paraId="746F2229" w14:textId="77777777" w:rsidR="00614C0B" w:rsidRDefault="00614C0B" w:rsidP="0095398E">
            <w:pPr>
              <w:pBdr>
                <w:right w:val="single" w:sz="4" w:space="4" w:color="auto"/>
              </w:pBdr>
              <w:spacing w:after="60" w:line="360" w:lineRule="auto"/>
            </w:pPr>
            <w:r>
              <w:lastRenderedPageBreak/>
              <w:t>wynosi kwotę brutto ……….......... zł (słownie: .................................. zł).</w:t>
            </w:r>
          </w:p>
        </w:tc>
      </w:tr>
      <w:tr w:rsidR="001C18D4" w14:paraId="09A7D201" w14:textId="77777777" w:rsidTr="004F3C50">
        <w:tc>
          <w:tcPr>
            <w:tcW w:w="1134" w:type="dxa"/>
            <w:shd w:val="clear" w:color="auto" w:fill="auto"/>
            <w:vAlign w:val="center"/>
          </w:tcPr>
          <w:p w14:paraId="7BA550DC" w14:textId="359F3D3C" w:rsidR="001C18D4" w:rsidRDefault="001C18D4" w:rsidP="004F3C50">
            <w:pPr>
              <w:spacing w:line="360" w:lineRule="auto"/>
              <w:jc w:val="center"/>
            </w:pPr>
            <w:r>
              <w:lastRenderedPageBreak/>
              <w:t>9</w:t>
            </w:r>
          </w:p>
        </w:tc>
        <w:tc>
          <w:tcPr>
            <w:tcW w:w="7654" w:type="dxa"/>
            <w:shd w:val="clear" w:color="auto" w:fill="auto"/>
          </w:tcPr>
          <w:p w14:paraId="108DC107" w14:textId="495536B9" w:rsidR="001C18D4" w:rsidRDefault="001C18D4" w:rsidP="004F3C50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Wirówka laboratoryjna z chłodzeniem</w:t>
            </w:r>
          </w:p>
          <w:p w14:paraId="1E708560" w14:textId="02EB1B94" w:rsidR="001C18D4" w:rsidRDefault="001C18D4" w:rsidP="004F3C50">
            <w:pPr>
              <w:spacing w:line="360" w:lineRule="auto"/>
            </w:pPr>
            <w:r>
              <w:t xml:space="preserve">cena (C) za wykonanie zdania nr </w:t>
            </w:r>
            <w:r w:rsidRPr="00614C0B">
              <w:t>6</w:t>
            </w:r>
            <w:r>
              <w:t xml:space="preserve"> wynosi kwotę netto</w:t>
            </w:r>
          </w:p>
          <w:p w14:paraId="5DB96DDE" w14:textId="77777777" w:rsidR="001C18D4" w:rsidRDefault="001C18D4" w:rsidP="004F3C50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2DB8CE1E" w14:textId="77777777" w:rsidR="001C18D4" w:rsidRDefault="001C18D4" w:rsidP="004F3C50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14:paraId="25C82107" w14:textId="77777777" w:rsidR="001C18D4" w:rsidRDefault="001C18D4" w:rsidP="004F3C50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1C18D4" w14:paraId="50AC5C49" w14:textId="77777777" w:rsidTr="004F3C50">
        <w:tc>
          <w:tcPr>
            <w:tcW w:w="1134" w:type="dxa"/>
            <w:shd w:val="clear" w:color="auto" w:fill="auto"/>
            <w:vAlign w:val="center"/>
          </w:tcPr>
          <w:p w14:paraId="06301648" w14:textId="3E3E9BC8" w:rsidR="001C18D4" w:rsidRDefault="001C18D4" w:rsidP="004F3C50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7654" w:type="dxa"/>
            <w:shd w:val="clear" w:color="auto" w:fill="auto"/>
          </w:tcPr>
          <w:p w14:paraId="7DD3782F" w14:textId="128F3ED8" w:rsidR="001C18D4" w:rsidRPr="0095398E" w:rsidRDefault="001C18D4" w:rsidP="004F3C50">
            <w:pPr>
              <w:spacing w:before="60" w:line="360" w:lineRule="auto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Termomikser</w:t>
            </w:r>
            <w:proofErr w:type="spellEnd"/>
          </w:p>
          <w:p w14:paraId="34B68D79" w14:textId="77777777" w:rsidR="001C18D4" w:rsidRDefault="001C18D4" w:rsidP="004F3C50">
            <w:pPr>
              <w:spacing w:line="360" w:lineRule="auto"/>
            </w:pPr>
            <w:r>
              <w:t xml:space="preserve">cena (C) za wykonanie zdania nr </w:t>
            </w:r>
            <w:r w:rsidRPr="00614C0B">
              <w:t>7</w:t>
            </w:r>
            <w:r>
              <w:t xml:space="preserve"> wynosi kwotę netto</w:t>
            </w:r>
          </w:p>
          <w:p w14:paraId="5A5E3219" w14:textId="77777777" w:rsidR="001C18D4" w:rsidRDefault="001C18D4" w:rsidP="004F3C50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6AB4CC6F" w14:textId="77777777" w:rsidR="001C18D4" w:rsidRDefault="001C18D4" w:rsidP="004F3C50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14:paraId="3513B8FC" w14:textId="77777777" w:rsidR="001C18D4" w:rsidRDefault="001C18D4" w:rsidP="004F3C50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423F15" w14:paraId="54E5A4CC" w14:textId="77777777" w:rsidTr="004F3C50">
        <w:tc>
          <w:tcPr>
            <w:tcW w:w="1134" w:type="dxa"/>
            <w:shd w:val="clear" w:color="auto" w:fill="auto"/>
            <w:vAlign w:val="center"/>
          </w:tcPr>
          <w:p w14:paraId="54B523FB" w14:textId="7CECBFE8" w:rsidR="00423F15" w:rsidRDefault="00423F15" w:rsidP="004F3C50">
            <w:pPr>
              <w:spacing w:line="360" w:lineRule="auto"/>
              <w:jc w:val="center"/>
            </w:pPr>
            <w:r>
              <w:t>11</w:t>
            </w:r>
          </w:p>
        </w:tc>
        <w:tc>
          <w:tcPr>
            <w:tcW w:w="7654" w:type="dxa"/>
            <w:shd w:val="clear" w:color="auto" w:fill="auto"/>
          </w:tcPr>
          <w:p w14:paraId="386858DC" w14:textId="57B38D36" w:rsidR="00423F15" w:rsidRDefault="00423F15" w:rsidP="00423F15">
            <w:pPr>
              <w:rPr>
                <w:b/>
                <w:i/>
                <w:iCs/>
                <w:sz w:val="28"/>
                <w:szCs w:val="28"/>
              </w:rPr>
            </w:pPr>
            <w:r w:rsidRPr="00423F15">
              <w:rPr>
                <w:b/>
                <w:iCs/>
              </w:rPr>
              <w:t xml:space="preserve">Automatyczny analizator mikrobiologiczny do identyfikacji drobnoustrojów i określania </w:t>
            </w:r>
            <w:proofErr w:type="spellStart"/>
            <w:r w:rsidRPr="00423F15">
              <w:rPr>
                <w:b/>
                <w:iCs/>
              </w:rPr>
              <w:t>lekowrażliwości</w:t>
            </w:r>
            <w:proofErr w:type="spellEnd"/>
            <w:r w:rsidRPr="00423F15">
              <w:rPr>
                <w:b/>
                <w:i/>
                <w:iCs/>
                <w:sz w:val="28"/>
                <w:szCs w:val="28"/>
              </w:rPr>
              <w:t>.</w:t>
            </w:r>
          </w:p>
          <w:p w14:paraId="31665526" w14:textId="77777777" w:rsidR="00423F15" w:rsidRDefault="00423F15" w:rsidP="00423F15">
            <w:pPr>
              <w:spacing w:line="360" w:lineRule="auto"/>
            </w:pPr>
          </w:p>
          <w:p w14:paraId="2D478885" w14:textId="5467E919" w:rsidR="00423F15" w:rsidRDefault="00423F15" w:rsidP="00423F15">
            <w:pPr>
              <w:spacing w:line="360" w:lineRule="auto"/>
            </w:pPr>
            <w:r>
              <w:t xml:space="preserve">cena (C) za wykonanie zdania nr </w:t>
            </w:r>
            <w:r w:rsidRPr="00614C0B">
              <w:t>7</w:t>
            </w:r>
            <w:r>
              <w:t xml:space="preserve"> wynosi kwotę netto</w:t>
            </w:r>
          </w:p>
          <w:p w14:paraId="2C4D231F" w14:textId="77777777" w:rsidR="00423F15" w:rsidRDefault="00423F15" w:rsidP="00423F1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14:paraId="264916B5" w14:textId="77777777" w:rsidR="00423F15" w:rsidRDefault="00423F15" w:rsidP="00423F1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14:paraId="1E3D35D9" w14:textId="5CF8EB4E" w:rsidR="00423F15" w:rsidRPr="00423F15" w:rsidRDefault="00423F15" w:rsidP="00423F15">
            <w:pPr>
              <w:rPr>
                <w:b/>
                <w:i/>
                <w:iCs/>
                <w:sz w:val="28"/>
                <w:szCs w:val="28"/>
                <w:u w:val="single"/>
              </w:rPr>
            </w:pPr>
            <w:r>
              <w:t>wynosi kwotę brutto ……….......... zł (słownie: .................................. zł).</w:t>
            </w:r>
          </w:p>
          <w:p w14:paraId="44323345" w14:textId="77777777" w:rsidR="00423F15" w:rsidRDefault="00423F15" w:rsidP="004F3C50">
            <w:pPr>
              <w:spacing w:before="60" w:line="360" w:lineRule="auto"/>
              <w:jc w:val="both"/>
              <w:rPr>
                <w:b/>
                <w:bCs/>
              </w:rPr>
            </w:pPr>
          </w:p>
        </w:tc>
      </w:tr>
    </w:tbl>
    <w:p w14:paraId="198925C0" w14:textId="77777777"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D7A0294" w14:textId="77777777" w:rsidR="00457E10" w:rsidRDefault="00457E10" w:rsidP="0095398E">
      <w:pPr>
        <w:spacing w:line="276" w:lineRule="auto"/>
        <w:contextualSpacing/>
        <w:jc w:val="both"/>
        <w:rPr>
          <w:sz w:val="22"/>
        </w:rPr>
      </w:pPr>
    </w:p>
    <w:p w14:paraId="0CC1BAB7" w14:textId="77777777" w:rsidR="00F43C37" w:rsidRPr="00457E10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F24B4E0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3E3BF0A2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1C8B490D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67E352A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CA63FF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788584C4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B2260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29690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0A26FC6A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E29C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50A01376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34C5D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55AAF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4CFAE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46865E52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77A1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4D274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61CA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DD44C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2B60DE9B" w14:textId="77777777" w:rsidR="0095398E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udzielamy gwarancji</w:t>
      </w:r>
    </w:p>
    <w:p w14:paraId="62A39F91" w14:textId="4CA813EC" w:rsidR="00114568" w:rsidRDefault="0095398E" w:rsidP="0095398E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>dla zadania 1</w:t>
      </w:r>
      <w:r w:rsidR="00114568" w:rsidRPr="00114568">
        <w:rPr>
          <w:sz w:val="22"/>
        </w:rPr>
        <w:t xml:space="preserve"> na okres .......... miesięcy licząc od daty odbioru końcowego;</w:t>
      </w:r>
    </w:p>
    <w:p w14:paraId="67111295" w14:textId="67F4CEAB" w:rsidR="0095398E" w:rsidRDefault="0095398E" w:rsidP="0095398E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>dla zadania 2</w:t>
      </w:r>
      <w:r w:rsidRPr="00114568">
        <w:rPr>
          <w:sz w:val="22"/>
        </w:rPr>
        <w:t xml:space="preserve"> na okres .......... miesięcy licząc od daty odbioru końcowego;</w:t>
      </w:r>
    </w:p>
    <w:p w14:paraId="35A96611" w14:textId="3BD2BE64" w:rsidR="0095398E" w:rsidRDefault="0095398E" w:rsidP="0095398E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>dla zadania 3</w:t>
      </w:r>
      <w:r w:rsidRPr="00114568">
        <w:rPr>
          <w:sz w:val="22"/>
        </w:rPr>
        <w:t xml:space="preserve"> na okres .......... miesięcy licząc od daty odbioru końcowego;</w:t>
      </w:r>
    </w:p>
    <w:p w14:paraId="1EDEC89D" w14:textId="5FBFC77E" w:rsidR="0095398E" w:rsidRDefault="0095398E" w:rsidP="0095398E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>dla zadania 4</w:t>
      </w:r>
      <w:r w:rsidRPr="00114568">
        <w:rPr>
          <w:sz w:val="22"/>
        </w:rPr>
        <w:t xml:space="preserve"> na okres .......... miesięcy licząc od daty odbioru końcowego;</w:t>
      </w:r>
    </w:p>
    <w:p w14:paraId="5B55263B" w14:textId="2DADC576" w:rsidR="0095398E" w:rsidRDefault="0095398E" w:rsidP="0095398E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>dla zadania 5</w:t>
      </w:r>
      <w:r w:rsidRPr="00114568">
        <w:rPr>
          <w:sz w:val="22"/>
        </w:rPr>
        <w:t xml:space="preserve"> na okres .......... miesięcy licząc od daty odbioru końcowego;</w:t>
      </w:r>
    </w:p>
    <w:p w14:paraId="7E7D14C2" w14:textId="0D76981E" w:rsidR="0095398E" w:rsidRDefault="0095398E" w:rsidP="0095398E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>dla zadania 6</w:t>
      </w:r>
      <w:r w:rsidRPr="00114568">
        <w:rPr>
          <w:sz w:val="22"/>
        </w:rPr>
        <w:t xml:space="preserve"> na okres .......... miesięcy licząc od daty odbioru końcowego;</w:t>
      </w:r>
    </w:p>
    <w:p w14:paraId="19B66DC0" w14:textId="2953A2AE" w:rsidR="0095398E" w:rsidRDefault="0095398E" w:rsidP="0095398E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>dla zadania 7</w:t>
      </w:r>
      <w:r w:rsidRPr="00114568">
        <w:rPr>
          <w:sz w:val="22"/>
        </w:rPr>
        <w:t xml:space="preserve"> na okres .......... miesięcy licząc od daty odbioru końcowego;</w:t>
      </w:r>
    </w:p>
    <w:p w14:paraId="0894B2AC" w14:textId="5CBF5D3A" w:rsidR="0095398E" w:rsidRDefault="0095398E" w:rsidP="0095398E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>dla zadania 8</w:t>
      </w:r>
      <w:r w:rsidRPr="00114568">
        <w:rPr>
          <w:sz w:val="22"/>
        </w:rPr>
        <w:t xml:space="preserve"> na okres .......... miesięcy licząc od daty odbioru końcowego;</w:t>
      </w:r>
    </w:p>
    <w:p w14:paraId="2208DC14" w14:textId="074D627A" w:rsidR="00423F15" w:rsidRDefault="00423F15" w:rsidP="00423F15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 xml:space="preserve">dla zadania </w:t>
      </w:r>
      <w:r>
        <w:rPr>
          <w:sz w:val="22"/>
        </w:rPr>
        <w:t>9</w:t>
      </w:r>
      <w:r w:rsidRPr="00114568">
        <w:rPr>
          <w:sz w:val="22"/>
        </w:rPr>
        <w:t xml:space="preserve"> na okres .......... miesięcy licząc od daty odbioru końcowego;</w:t>
      </w:r>
    </w:p>
    <w:p w14:paraId="48EF9DB1" w14:textId="21C766A4" w:rsidR="00423F15" w:rsidRDefault="00423F15" w:rsidP="00423F15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lastRenderedPageBreak/>
        <w:t xml:space="preserve">dla zadania </w:t>
      </w:r>
      <w:r>
        <w:rPr>
          <w:sz w:val="22"/>
        </w:rPr>
        <w:t>10</w:t>
      </w:r>
      <w:r w:rsidRPr="00114568">
        <w:rPr>
          <w:sz w:val="22"/>
        </w:rPr>
        <w:t xml:space="preserve"> na okres .......... miesięcy licząc od daty odbioru końcowego;</w:t>
      </w:r>
    </w:p>
    <w:p w14:paraId="2B817282" w14:textId="4A0478DE" w:rsidR="00423F15" w:rsidRPr="00114568" w:rsidRDefault="00423F15" w:rsidP="00423F15">
      <w:pPr>
        <w:spacing w:before="120" w:line="276" w:lineRule="auto"/>
        <w:ind w:left="644"/>
        <w:contextualSpacing/>
        <w:jc w:val="both"/>
        <w:rPr>
          <w:sz w:val="22"/>
        </w:rPr>
      </w:pPr>
      <w:r>
        <w:rPr>
          <w:sz w:val="22"/>
        </w:rPr>
        <w:t xml:space="preserve">dla zadania </w:t>
      </w:r>
      <w:r>
        <w:rPr>
          <w:sz w:val="22"/>
        </w:rPr>
        <w:t>11</w:t>
      </w:r>
      <w:r w:rsidRPr="00114568">
        <w:rPr>
          <w:sz w:val="22"/>
        </w:rPr>
        <w:t xml:space="preserve"> na okres .......... miesięcy licząc od daty odbioru końcowego;</w:t>
      </w:r>
    </w:p>
    <w:p w14:paraId="3468581B" w14:textId="77777777" w:rsidR="00423F15" w:rsidRPr="00114568" w:rsidRDefault="00423F15" w:rsidP="0095398E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A2D5664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78581690" w14:textId="77777777"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66668327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5C25E4A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14:paraId="0CA7FEAC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23E1D265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2A53D49" w14:textId="77777777" w:rsidTr="00866E4F">
        <w:tc>
          <w:tcPr>
            <w:tcW w:w="2551" w:type="dxa"/>
            <w:shd w:val="clear" w:color="auto" w:fill="auto"/>
            <w:vAlign w:val="center"/>
          </w:tcPr>
          <w:p w14:paraId="295132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B00A4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1954D45" w14:textId="77777777" w:rsidTr="00866E4F">
        <w:tc>
          <w:tcPr>
            <w:tcW w:w="2551" w:type="dxa"/>
            <w:shd w:val="clear" w:color="auto" w:fill="auto"/>
            <w:vAlign w:val="center"/>
          </w:tcPr>
          <w:p w14:paraId="282CF54F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FCB9EB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09B9CD2" w14:textId="77777777" w:rsidTr="00866E4F">
        <w:tc>
          <w:tcPr>
            <w:tcW w:w="2551" w:type="dxa"/>
            <w:shd w:val="clear" w:color="auto" w:fill="auto"/>
            <w:vAlign w:val="center"/>
          </w:tcPr>
          <w:p w14:paraId="77C201A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8C6E06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B5D183B" w14:textId="77777777" w:rsidTr="00866E4F">
        <w:tc>
          <w:tcPr>
            <w:tcW w:w="2551" w:type="dxa"/>
            <w:shd w:val="clear" w:color="auto" w:fill="auto"/>
            <w:vAlign w:val="center"/>
          </w:tcPr>
          <w:p w14:paraId="5CDBF01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C9781D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1D77647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08567C62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8EE69D4" w14:textId="77777777" w:rsidR="00114568" w:rsidRPr="00114568" w:rsidRDefault="00114568" w:rsidP="0095398E">
      <w:pPr>
        <w:numPr>
          <w:ilvl w:val="0"/>
          <w:numId w:val="38"/>
        </w:numPr>
        <w:spacing w:before="240" w:line="360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D5EECFD" w14:textId="131C36F3" w:rsidR="00114568" w:rsidRDefault="00114568" w:rsidP="0095398E">
      <w:pPr>
        <w:numPr>
          <w:ilvl w:val="0"/>
          <w:numId w:val="38"/>
        </w:numPr>
        <w:spacing w:before="240" w:line="360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3C74C87E" w14:textId="4A9B42FE" w:rsidR="0095398E" w:rsidRDefault="0095398E" w:rsidP="0095398E">
      <w:pPr>
        <w:numPr>
          <w:ilvl w:val="0"/>
          <w:numId w:val="38"/>
        </w:numPr>
        <w:spacing w:before="240" w:line="360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165F0C7" w14:textId="2CC0C37B" w:rsidR="0095398E" w:rsidRDefault="0095398E" w:rsidP="0095398E">
      <w:pPr>
        <w:numPr>
          <w:ilvl w:val="0"/>
          <w:numId w:val="38"/>
        </w:numPr>
        <w:spacing w:before="240" w:line="360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7A17FDBA" w14:textId="5EF8AE78" w:rsidR="0095398E" w:rsidRDefault="0095398E" w:rsidP="0095398E">
      <w:pPr>
        <w:numPr>
          <w:ilvl w:val="0"/>
          <w:numId w:val="38"/>
        </w:numPr>
        <w:spacing w:before="240" w:line="360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54A1DA5" w14:textId="075FF393" w:rsidR="0095398E" w:rsidRPr="00114568" w:rsidRDefault="0095398E" w:rsidP="0095398E">
      <w:pPr>
        <w:numPr>
          <w:ilvl w:val="0"/>
          <w:numId w:val="38"/>
        </w:numPr>
        <w:spacing w:before="240" w:line="360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DB6933A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103B18E0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6FD6991E" w14:textId="77777777" w:rsidR="0095398E" w:rsidRDefault="0095398E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</w:p>
    <w:p w14:paraId="6C6BB5C7" w14:textId="77777777" w:rsidR="0095398E" w:rsidRDefault="0095398E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</w:p>
    <w:p w14:paraId="01718A7A" w14:textId="77777777" w:rsidR="0095398E" w:rsidRDefault="0095398E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</w:p>
    <w:p w14:paraId="78C477A5" w14:textId="77777777" w:rsidR="0095398E" w:rsidRDefault="0095398E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</w:p>
    <w:p w14:paraId="46360624" w14:textId="4C27E1B5" w:rsidR="00114568" w:rsidRPr="00114568" w:rsidRDefault="00423F15" w:rsidP="00423F15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="00F43C37"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219678D5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22CA82" w14:textId="77777777" w:rsidR="00C62719" w:rsidRDefault="00C62719">
      <w:r>
        <w:separator/>
      </w:r>
    </w:p>
  </w:endnote>
  <w:endnote w:type="continuationSeparator" w:id="0">
    <w:p w14:paraId="49A60979" w14:textId="77777777" w:rsidR="00C62719" w:rsidRDefault="00C62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7402C4" w14:textId="77777777" w:rsidR="00614C0B" w:rsidRDefault="00614C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585B6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3C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7547C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A6980" w14:textId="77777777" w:rsidR="00614C0B" w:rsidRDefault="00614C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DAE75F" w14:textId="77777777" w:rsidR="00C62719" w:rsidRDefault="00C62719">
      <w:r>
        <w:separator/>
      </w:r>
    </w:p>
  </w:footnote>
  <w:footnote w:type="continuationSeparator" w:id="0">
    <w:p w14:paraId="5D4F5A7F" w14:textId="77777777" w:rsidR="00C62719" w:rsidRDefault="00C62719">
      <w:r>
        <w:continuationSeparator/>
      </w:r>
    </w:p>
  </w:footnote>
  <w:footnote w:id="1">
    <w:p w14:paraId="6ED9C79D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33CBBB9C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29E926F7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0889CA8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EECB7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3AFFBC57" w14:textId="77777777"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96953" w14:textId="77777777" w:rsidR="00614C0B" w:rsidRDefault="00614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9357E" w14:textId="77777777" w:rsidR="000F2C92" w:rsidRPr="000F2C92" w:rsidRDefault="000F2C92" w:rsidP="000F2C92">
    <w:pPr>
      <w:pStyle w:val="Nagwek"/>
    </w:pPr>
    <w:r w:rsidRPr="000F2C92">
      <w:t xml:space="preserve">Znak sprawy </w:t>
    </w:r>
    <w:r w:rsidR="00614C0B">
      <w:t>WIWa.272.18.2020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06EFC9" w14:textId="77777777" w:rsidR="00614C0B" w:rsidRDefault="00614C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63F"/>
    <w:rsid w:val="000F18FA"/>
    <w:rsid w:val="000F2C92"/>
    <w:rsid w:val="00114568"/>
    <w:rsid w:val="001C18D4"/>
    <w:rsid w:val="00306360"/>
    <w:rsid w:val="00354AC4"/>
    <w:rsid w:val="00423F15"/>
    <w:rsid w:val="00457E10"/>
    <w:rsid w:val="00567AE9"/>
    <w:rsid w:val="00614C0B"/>
    <w:rsid w:val="00637863"/>
    <w:rsid w:val="0066744C"/>
    <w:rsid w:val="006703E0"/>
    <w:rsid w:val="00703495"/>
    <w:rsid w:val="00733F44"/>
    <w:rsid w:val="00754090"/>
    <w:rsid w:val="007B262B"/>
    <w:rsid w:val="00866E4F"/>
    <w:rsid w:val="00905706"/>
    <w:rsid w:val="0094763F"/>
    <w:rsid w:val="0095398E"/>
    <w:rsid w:val="00AD1477"/>
    <w:rsid w:val="00B21345"/>
    <w:rsid w:val="00B70888"/>
    <w:rsid w:val="00C03388"/>
    <w:rsid w:val="00C33979"/>
    <w:rsid w:val="00C437AC"/>
    <w:rsid w:val="00C57DDD"/>
    <w:rsid w:val="00C62719"/>
    <w:rsid w:val="00D274F5"/>
    <w:rsid w:val="00E54E5A"/>
    <w:rsid w:val="00EB3C67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4B6DB6"/>
  <w15:chartTrackingRefBased/>
  <w15:docId w15:val="{F29B6BDD-0962-47A0-B028-FABA746B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styleId="Tekstdymka">
    <w:name w:val="Balloon Text"/>
    <w:basedOn w:val="Normalny"/>
    <w:link w:val="TekstdymkaZnak"/>
    <w:rsid w:val="00AD14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14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1096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Beata Smoczyk</dc:creator>
  <cp:keywords/>
  <dc:description/>
  <cp:lastModifiedBy>Beata Smoczyk</cp:lastModifiedBy>
  <cp:revision>5</cp:revision>
  <cp:lastPrinted>2020-10-06T11:33:00Z</cp:lastPrinted>
  <dcterms:created xsi:type="dcterms:W3CDTF">2020-10-05T08:47:00Z</dcterms:created>
  <dcterms:modified xsi:type="dcterms:W3CDTF">2020-10-06T11:33:00Z</dcterms:modified>
</cp:coreProperties>
</file>