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E006C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33B1C" w:rsidRPr="00533B1C" w:rsidRDefault="00533B1C" w:rsidP="008D2AB8">
      <w:pPr>
        <w:ind w:right="-110"/>
        <w:rPr>
          <w:b/>
        </w:rPr>
      </w:pPr>
      <w:r w:rsidRPr="00533B1C">
        <w:rPr>
          <w:b/>
        </w:rPr>
        <w:t>Akademia Górniczo - Hutnicza</w:t>
      </w:r>
    </w:p>
    <w:p w:rsidR="00533B1C" w:rsidRPr="00533B1C" w:rsidRDefault="00533B1C" w:rsidP="008D2AB8">
      <w:pPr>
        <w:ind w:right="-110"/>
        <w:rPr>
          <w:b/>
        </w:rPr>
      </w:pPr>
      <w:r w:rsidRPr="00533B1C">
        <w:rPr>
          <w:b/>
        </w:rPr>
        <w:t>im. Stanisława Staszica w Krakowie</w:t>
      </w:r>
    </w:p>
    <w:p w:rsidR="008D2AB8" w:rsidRDefault="00533B1C" w:rsidP="008D2AB8">
      <w:pPr>
        <w:ind w:right="-110"/>
        <w:rPr>
          <w:b/>
        </w:rPr>
      </w:pPr>
      <w:r w:rsidRPr="00533B1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33B1C" w:rsidP="008D2AB8">
      <w:pPr>
        <w:ind w:right="-110"/>
        <w:rPr>
          <w:b/>
        </w:rPr>
      </w:pPr>
      <w:r w:rsidRPr="00533B1C">
        <w:rPr>
          <w:b/>
        </w:rPr>
        <w:t>Al. Mickiewicza</w:t>
      </w:r>
      <w:r w:rsidR="008D2AB8">
        <w:rPr>
          <w:b/>
        </w:rPr>
        <w:t xml:space="preserve"> </w:t>
      </w:r>
      <w:r w:rsidRPr="00533B1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33B1C" w:rsidP="008D2AB8">
      <w:pPr>
        <w:rPr>
          <w:b/>
        </w:rPr>
      </w:pPr>
      <w:r w:rsidRPr="00533B1C">
        <w:rPr>
          <w:b/>
        </w:rPr>
        <w:t>30-059</w:t>
      </w:r>
      <w:r w:rsidR="008D2AB8">
        <w:rPr>
          <w:b/>
        </w:rPr>
        <w:t xml:space="preserve"> </w:t>
      </w:r>
      <w:r w:rsidRPr="00533B1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33B1C" w:rsidRPr="00533B1C">
        <w:rPr>
          <w:b/>
        </w:rPr>
        <w:t xml:space="preserve">dostawa 10 sztuk zestawów komputerowych - używanych, poleasingowych dla </w:t>
      </w:r>
      <w:proofErr w:type="spellStart"/>
      <w:r w:rsidR="00533B1C" w:rsidRPr="00533B1C">
        <w:rPr>
          <w:b/>
        </w:rPr>
        <w:t>WFiIS</w:t>
      </w:r>
      <w:proofErr w:type="spellEnd"/>
      <w:r w:rsidR="00533B1C" w:rsidRPr="00533B1C">
        <w:rPr>
          <w:b/>
        </w:rPr>
        <w:t xml:space="preserve"> - KC-zp.272-521/20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708"/>
        <w:gridCol w:w="1418"/>
        <w:gridCol w:w="1031"/>
        <w:gridCol w:w="851"/>
        <w:gridCol w:w="2001"/>
      </w:tblGrid>
      <w:tr w:rsidR="00E006C6" w:rsidRPr="001B7180" w:rsidTr="00F117C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06C6" w:rsidRPr="001B7180" w:rsidRDefault="00E006C6" w:rsidP="00F117C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Nazwa elementu</w:t>
            </w:r>
          </w:p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Ilość</w:t>
            </w:r>
          </w:p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Wartość netto</w:t>
            </w:r>
          </w:p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VAT</w:t>
            </w:r>
          </w:p>
          <w:p w:rsidR="00E006C6" w:rsidRPr="001B7180" w:rsidRDefault="00E006C6" w:rsidP="00F117C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[%]</w:t>
            </w:r>
          </w:p>
          <w:p w:rsidR="00E006C6" w:rsidRPr="001B7180" w:rsidRDefault="00E006C6" w:rsidP="00F117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E006C6" w:rsidRPr="001B7180" w:rsidRDefault="00E006C6" w:rsidP="00F117C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 xml:space="preserve"> (z doliczonym </w:t>
            </w:r>
            <w:r w:rsidRPr="001B7180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E006C6" w:rsidRPr="001B7180" w:rsidTr="00F117C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06C6" w:rsidRPr="001B7180" w:rsidRDefault="00E006C6" w:rsidP="00F117C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006C6" w:rsidRPr="001B7180" w:rsidTr="00F117C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E006C6" w:rsidRDefault="00E006C6" w:rsidP="00F117C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E006C6">
              <w:rPr>
                <w:b/>
                <w:color w:val="000000"/>
                <w:sz w:val="22"/>
                <w:szCs w:val="22"/>
              </w:rPr>
              <w:t>Zestaw nr 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B37B8C" w:rsidRDefault="00E006C6" w:rsidP="00F117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Pr="00B37B8C">
              <w:rPr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</w:tr>
      <w:tr w:rsidR="00E006C6" w:rsidRPr="001B7180" w:rsidTr="00F117C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E006C6" w:rsidRDefault="00E006C6" w:rsidP="00F117C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E006C6">
              <w:rPr>
                <w:b/>
                <w:color w:val="000000"/>
                <w:sz w:val="22"/>
                <w:szCs w:val="22"/>
              </w:rPr>
              <w:t>Zestaw nr 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B37B8C" w:rsidRDefault="00E006C6" w:rsidP="00F117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B37B8C">
              <w:rPr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</w:tr>
      <w:tr w:rsidR="00E006C6" w:rsidRPr="001B7180" w:rsidTr="00F117C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E006C6" w:rsidRDefault="00E006C6" w:rsidP="00F117C2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E006C6">
              <w:rPr>
                <w:b/>
                <w:color w:val="000000"/>
                <w:sz w:val="22"/>
                <w:szCs w:val="22"/>
              </w:rPr>
              <w:t>Zestaw nr 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Default="00E006C6" w:rsidP="00F117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</w:tr>
      <w:tr w:rsidR="00E006C6" w:rsidRPr="001B7180" w:rsidTr="00F117C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E006C6" w:rsidRDefault="00E006C6" w:rsidP="00F117C2">
            <w:pPr>
              <w:suppressAutoHyphens/>
              <w:spacing w:after="120"/>
              <w:rPr>
                <w:b/>
                <w:color w:val="000000"/>
                <w:sz w:val="22"/>
                <w:szCs w:val="22"/>
              </w:rPr>
            </w:pPr>
            <w:r w:rsidRPr="00E006C6">
              <w:rPr>
                <w:b/>
                <w:color w:val="000000"/>
                <w:sz w:val="22"/>
                <w:szCs w:val="22"/>
              </w:rPr>
              <w:t>Zestaw nr 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Default="00E006C6" w:rsidP="00F117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</w:tr>
      <w:tr w:rsidR="00E006C6" w:rsidRPr="001B7180" w:rsidTr="00F117C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E006C6" w:rsidRDefault="00E006C6" w:rsidP="00F117C2">
            <w:pPr>
              <w:suppressAutoHyphens/>
              <w:spacing w:after="120"/>
              <w:rPr>
                <w:b/>
                <w:color w:val="000000"/>
                <w:sz w:val="22"/>
                <w:szCs w:val="22"/>
              </w:rPr>
            </w:pPr>
            <w:r w:rsidRPr="00E006C6">
              <w:rPr>
                <w:b/>
                <w:color w:val="000000"/>
                <w:sz w:val="22"/>
                <w:szCs w:val="22"/>
              </w:rPr>
              <w:t>Zestaw nr 5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Default="00E006C6" w:rsidP="00F117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</w:tr>
      <w:tr w:rsidR="00E006C6" w:rsidRPr="001B7180" w:rsidTr="00F117C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E006C6" w:rsidRDefault="00E006C6" w:rsidP="00F117C2">
            <w:pPr>
              <w:suppressAutoHyphens/>
              <w:spacing w:after="120"/>
              <w:rPr>
                <w:b/>
                <w:color w:val="000000"/>
                <w:sz w:val="22"/>
                <w:szCs w:val="22"/>
              </w:rPr>
            </w:pPr>
            <w:r w:rsidRPr="00E006C6">
              <w:rPr>
                <w:b/>
                <w:color w:val="000000"/>
                <w:sz w:val="22"/>
                <w:szCs w:val="22"/>
              </w:rPr>
              <w:t>Zestaw nr 6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Default="00E006C6" w:rsidP="00F117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</w:tr>
      <w:tr w:rsidR="00E006C6" w:rsidRPr="001B7180" w:rsidTr="00F117C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  <w:p w:rsidR="00E006C6" w:rsidRPr="001B7180" w:rsidRDefault="00E006C6" w:rsidP="00F117C2">
            <w:pPr>
              <w:ind w:right="425"/>
              <w:jc w:val="right"/>
              <w:rPr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</w:tr>
      <w:tr w:rsidR="00E006C6" w:rsidRPr="001B7180" w:rsidTr="00F117C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E006C6" w:rsidRPr="001B7180" w:rsidRDefault="00E006C6" w:rsidP="00F117C2">
            <w:pPr>
              <w:rPr>
                <w:sz w:val="22"/>
                <w:szCs w:val="22"/>
              </w:rPr>
            </w:pPr>
          </w:p>
          <w:p w:rsidR="00E006C6" w:rsidRPr="001B7180" w:rsidRDefault="00E006C6" w:rsidP="00E006C6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06C6" w:rsidRPr="001B7180" w:rsidRDefault="00E006C6" w:rsidP="00F117C2">
            <w:pPr>
              <w:ind w:right="425"/>
              <w:rPr>
                <w:sz w:val="22"/>
                <w:szCs w:val="22"/>
              </w:rPr>
            </w:pPr>
          </w:p>
        </w:tc>
      </w:tr>
    </w:tbl>
    <w:p w:rsidR="008D2AB8" w:rsidRDefault="008D2AB8" w:rsidP="008D2AB8">
      <w:pPr>
        <w:tabs>
          <w:tab w:val="right" w:pos="9000"/>
        </w:tabs>
      </w:pPr>
    </w:p>
    <w:p w:rsidR="008D2AB8" w:rsidRPr="000817BA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817BA">
        <w:t>……………</w:t>
      </w:r>
      <w:r w:rsidR="000817BA" w:rsidRPr="000817BA">
        <w:rPr>
          <w:b/>
        </w:rPr>
        <w:t xml:space="preserve"> dni od daty otrzymania zamówienia potwierdzonego przez </w:t>
      </w:r>
      <w:proofErr w:type="spellStart"/>
      <w:r w:rsidR="000817BA" w:rsidRPr="000817BA">
        <w:rPr>
          <w:b/>
        </w:rPr>
        <w:t>MNiSW</w:t>
      </w:r>
      <w:proofErr w:type="spellEnd"/>
      <w:r w:rsidR="000817BA" w:rsidRPr="000817BA">
        <w:t xml:space="preserve"> (</w:t>
      </w:r>
      <w:r w:rsidRPr="000817BA">
        <w:rPr>
          <w:b/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="009E3DD7">
        <w:t xml:space="preserve"> </w:t>
      </w:r>
      <w:r w:rsidR="009E3DD7" w:rsidRPr="009E3DD7">
        <w:rPr>
          <w:b/>
        </w:rPr>
        <w:t>……………… miesięcy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9E6A3F" w:rsidRDefault="008D2AB8" w:rsidP="008D2AB8">
      <w:pPr>
        <w:tabs>
          <w:tab w:val="left" w:pos="426"/>
        </w:tabs>
        <w:spacing w:line="360" w:lineRule="auto"/>
        <w:jc w:val="both"/>
      </w:pPr>
      <w:r w:rsidRPr="009E6A3F">
        <w:rPr>
          <w:b/>
        </w:rPr>
        <w:t xml:space="preserve">Termin płatności: </w:t>
      </w:r>
      <w:r w:rsidR="009E6A3F" w:rsidRPr="009E6A3F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9E3DD7" w:rsidRPr="006A08B5" w:rsidRDefault="009E3DD7" w:rsidP="009E3DD7">
      <w:pPr>
        <w:rPr>
          <w:i/>
          <w:iCs/>
          <w:sz w:val="22"/>
          <w:szCs w:val="22"/>
        </w:rPr>
      </w:pPr>
      <w:r w:rsidRPr="006A08B5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A08B5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zestawy komputerowe </w:t>
      </w:r>
      <w:r>
        <w:rPr>
          <w:i/>
          <w:iCs/>
          <w:sz w:val="22"/>
          <w:szCs w:val="22"/>
        </w:rPr>
        <w:t xml:space="preserve">wchodzące </w:t>
      </w:r>
      <w:r w:rsidRPr="006A08B5">
        <w:rPr>
          <w:i/>
          <w:iCs/>
          <w:sz w:val="22"/>
          <w:szCs w:val="22"/>
        </w:rPr>
        <w:t xml:space="preserve">w zakres niniejszej umowy. Po przedstawieniu przez Zamawiającego zamówienia potwierdzonego przez organ nadzorujący Zamawiającego Wykonawca uwzględni w wystawionej fakturze 0% stawkę podatku VAT.  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0817BA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0817BA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00F2A" w:rsidRPr="006A08B5" w:rsidRDefault="00800F2A" w:rsidP="00800F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bookmarkStart w:id="0" w:name="_GoBack"/>
      <w:r w:rsidRPr="006A08B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6A08B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6A08B5">
        <w:rPr>
          <w:sz w:val="22"/>
          <w:szCs w:val="22"/>
        </w:rPr>
        <w:t>późn</w:t>
      </w:r>
      <w:proofErr w:type="spellEnd"/>
      <w:r w:rsidRPr="006A08B5">
        <w:rPr>
          <w:sz w:val="22"/>
          <w:szCs w:val="22"/>
        </w:rPr>
        <w:t xml:space="preserve">. zm.) </w:t>
      </w:r>
      <w:r w:rsidRPr="006A08B5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6A08B5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zestawy komputerowe </w:t>
      </w:r>
      <w:r w:rsidRPr="006A08B5">
        <w:rPr>
          <w:b/>
          <w:color w:val="000000"/>
          <w:sz w:val="22"/>
          <w:szCs w:val="22"/>
          <w:lang w:eastAsia="ar-SA"/>
        </w:rPr>
        <w:t xml:space="preserve"> </w:t>
      </w:r>
      <w:r w:rsidRPr="006A08B5">
        <w:rPr>
          <w:sz w:val="22"/>
          <w:szCs w:val="22"/>
        </w:rPr>
        <w:t xml:space="preserve">w zakresie objętym zwolnieniem – zgodnie z art. 83 ust. 1 pkt 26 przywołanej ustawy. </w:t>
      </w:r>
    </w:p>
    <w:p w:rsidR="00800F2A" w:rsidRPr="00800F2A" w:rsidRDefault="00800F2A" w:rsidP="00800F2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6A08B5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zestawy komputerowe </w:t>
      </w:r>
      <w:r>
        <w:rPr>
          <w:color w:val="000000"/>
          <w:sz w:val="22"/>
          <w:szCs w:val="22"/>
          <w:lang w:eastAsia="ar-SA"/>
        </w:rPr>
        <w:t>są przeznaczone</w:t>
      </w:r>
      <w:r w:rsidRPr="006A08B5">
        <w:rPr>
          <w:color w:val="000000"/>
          <w:sz w:val="22"/>
          <w:szCs w:val="22"/>
          <w:lang w:eastAsia="ar-SA"/>
        </w:rPr>
        <w:t xml:space="preserve"> dla placówki oświatowej - </w:t>
      </w:r>
      <w:r w:rsidRPr="006A08B5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6A08B5">
        <w:rPr>
          <w:sz w:val="22"/>
          <w:szCs w:val="22"/>
        </w:rPr>
        <w:t>późn</w:t>
      </w:r>
      <w:proofErr w:type="spellEnd"/>
      <w:r w:rsidRPr="006A08B5">
        <w:rPr>
          <w:sz w:val="22"/>
          <w:szCs w:val="22"/>
        </w:rPr>
        <w:t>. zm.)</w:t>
      </w:r>
    </w:p>
    <w:bookmarkEnd w:id="0"/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800F2A" w:rsidRDefault="00FE545C" w:rsidP="00800F2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0817B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Pr="00800F2A" w:rsidRDefault="008164DA" w:rsidP="00800F2A">
      <w:pPr>
        <w:jc w:val="both"/>
        <w:rPr>
          <w:b/>
          <w:color w:val="FF0000"/>
          <w:sz w:val="22"/>
          <w:szCs w:val="22"/>
        </w:rPr>
      </w:pPr>
      <w:r w:rsidRPr="006A08B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FE545C" w:rsidRPr="00800F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70A" w:rsidRDefault="0020570A">
      <w:r>
        <w:separator/>
      </w:r>
    </w:p>
  </w:endnote>
  <w:endnote w:type="continuationSeparator" w:id="0">
    <w:p w:rsidR="0020570A" w:rsidRDefault="00205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B1C" w:rsidRDefault="00533B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B1C" w:rsidRDefault="00533B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70A" w:rsidRDefault="0020570A">
      <w:r>
        <w:separator/>
      </w:r>
    </w:p>
  </w:footnote>
  <w:footnote w:type="continuationSeparator" w:id="0">
    <w:p w:rsidR="0020570A" w:rsidRDefault="002057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B1C" w:rsidRDefault="00533B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B1C" w:rsidRDefault="00533B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70A"/>
    <w:rsid w:val="00012286"/>
    <w:rsid w:val="00071CCC"/>
    <w:rsid w:val="000817BA"/>
    <w:rsid w:val="000B731D"/>
    <w:rsid w:val="000D6134"/>
    <w:rsid w:val="000E09C7"/>
    <w:rsid w:val="000F6589"/>
    <w:rsid w:val="00106636"/>
    <w:rsid w:val="00116EC6"/>
    <w:rsid w:val="001801DD"/>
    <w:rsid w:val="001D4612"/>
    <w:rsid w:val="0020570A"/>
    <w:rsid w:val="00207E98"/>
    <w:rsid w:val="002723B0"/>
    <w:rsid w:val="00315A4A"/>
    <w:rsid w:val="004B7300"/>
    <w:rsid w:val="004C6753"/>
    <w:rsid w:val="00533B1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0F2A"/>
    <w:rsid w:val="008164DA"/>
    <w:rsid w:val="00833933"/>
    <w:rsid w:val="00853083"/>
    <w:rsid w:val="008B2F0C"/>
    <w:rsid w:val="008B4928"/>
    <w:rsid w:val="008D2AB8"/>
    <w:rsid w:val="008F1C66"/>
    <w:rsid w:val="00970FE4"/>
    <w:rsid w:val="009E3DD7"/>
    <w:rsid w:val="009E6A3F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006C6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3D65F-11AB-4BF7-8B76-4490D8B62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725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2020-10-02T10:35:00Z</dcterms:created>
  <dcterms:modified xsi:type="dcterms:W3CDTF">2020-10-02T10:35:00Z</dcterms:modified>
</cp:coreProperties>
</file>