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F4C" w:rsidRDefault="00B17F4C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17F4C" w:rsidRPr="00B17F4C" w:rsidRDefault="00CC0F11" w:rsidP="00B17F4C">
      <w:pPr>
        <w:jc w:val="center"/>
        <w:rPr>
          <w:lang w:val="x-none" w:eastAsia="x-none"/>
        </w:rPr>
      </w:pPr>
      <w:r>
        <w:rPr>
          <w:rFonts w:ascii="Courier New" w:hAnsi="Courier New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5" type="#_x0000_t75" alt="znaczki POIR.png" style="width:445.5pt;height:47.25pt;visibility:visible;mso-wrap-style:square">
            <v:imagedata r:id="rId6" o:title="znaczki POIR"/>
          </v:shape>
        </w:pict>
      </w:r>
    </w:p>
    <w:p w:rsidR="00B17F4C" w:rsidRPr="00B17F4C" w:rsidRDefault="00B17F4C" w:rsidP="00B17F4C">
      <w:pPr>
        <w:jc w:val="center"/>
        <w:rPr>
          <w:lang w:val="x-none" w:eastAsia="x-none"/>
        </w:rPr>
      </w:pPr>
      <w:r w:rsidRPr="00B17F4C">
        <w:rPr>
          <w:lang w:val="x-none" w:eastAsia="x-none"/>
        </w:rPr>
        <w:t>Projekt jest współfinansowany ze środków Europejskiego Funduszu Rozwoju Regionalnego Dokument dotyczy projektu nr POIR.RU .18.001 - Opracowanie innowacyjnego urządzenia do wielowariantowego i wielkoseryjnego odlewania łopatek turbin gazowych o mikrostrukturze</w:t>
      </w:r>
    </w:p>
    <w:p w:rsidR="00B17F4C" w:rsidRDefault="00B17F4C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01329C" w:rsidRPr="0001329C" w:rsidRDefault="0001329C" w:rsidP="00CE3270">
      <w:pPr>
        <w:spacing w:line="360" w:lineRule="auto"/>
        <w:rPr>
          <w:b/>
          <w:bCs/>
          <w:color w:val="000000"/>
          <w:sz w:val="24"/>
        </w:rPr>
      </w:pPr>
      <w:r w:rsidRPr="0001329C">
        <w:rPr>
          <w:b/>
          <w:bCs/>
          <w:color w:val="000000"/>
          <w:sz w:val="24"/>
        </w:rPr>
        <w:t>Politechnika Rzeszowska</w:t>
      </w:r>
    </w:p>
    <w:p w:rsidR="00CE3270" w:rsidRDefault="0001329C" w:rsidP="00CE3270">
      <w:pPr>
        <w:spacing w:line="360" w:lineRule="auto"/>
        <w:rPr>
          <w:b/>
          <w:bCs/>
          <w:color w:val="000000"/>
          <w:sz w:val="24"/>
        </w:rPr>
      </w:pPr>
      <w:r w:rsidRPr="0001329C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01329C" w:rsidP="00CE3270">
      <w:pPr>
        <w:spacing w:line="360" w:lineRule="auto"/>
        <w:rPr>
          <w:color w:val="000000"/>
          <w:sz w:val="24"/>
        </w:rPr>
      </w:pPr>
      <w:r w:rsidRPr="0001329C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01329C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01329C" w:rsidP="00CE3270">
      <w:pPr>
        <w:spacing w:line="360" w:lineRule="auto"/>
        <w:rPr>
          <w:color w:val="000000"/>
          <w:sz w:val="24"/>
        </w:rPr>
      </w:pPr>
      <w:r w:rsidRPr="0001329C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01329C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01329C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1329C" w:rsidRPr="0001329C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1329C" w:rsidRPr="0001329C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1329C" w:rsidRPr="0001329C">
        <w:rPr>
          <w:b/>
          <w:color w:val="000000"/>
          <w:sz w:val="24"/>
        </w:rPr>
        <w:t>Dostawa  kompletu materiałów do przygotowania zgładów metalograficznych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1329C" w:rsidTr="00A8337E">
        <w:trPr>
          <w:cantSplit/>
        </w:trPr>
        <w:tc>
          <w:tcPr>
            <w:tcW w:w="9640" w:type="dxa"/>
          </w:tcPr>
          <w:p w:rsidR="0001329C" w:rsidRDefault="0001329C" w:rsidP="00A8337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1329C">
              <w:rPr>
                <w:sz w:val="24"/>
              </w:rPr>
              <w:t>Dostawa  kompletu materiałów do przygotowania zgładów metalograficznych</w:t>
            </w:r>
          </w:p>
          <w:p w:rsidR="0001329C" w:rsidRDefault="0001329C" w:rsidP="00A8337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1329C">
              <w:rPr>
                <w:b/>
                <w:sz w:val="24"/>
              </w:rPr>
              <w:t>TechControl</w:t>
            </w:r>
            <w:proofErr w:type="spellEnd"/>
            <w:r w:rsidRPr="0001329C">
              <w:rPr>
                <w:b/>
                <w:sz w:val="24"/>
              </w:rPr>
              <w:t xml:space="preserve"> </w:t>
            </w:r>
            <w:proofErr w:type="spellStart"/>
            <w:r w:rsidRPr="0001329C">
              <w:rPr>
                <w:b/>
                <w:sz w:val="24"/>
              </w:rPr>
              <w:t>s.c</w:t>
            </w:r>
            <w:proofErr w:type="spellEnd"/>
          </w:p>
          <w:p w:rsidR="0001329C" w:rsidRDefault="0001329C" w:rsidP="00CC0F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329C">
              <w:rPr>
                <w:b/>
                <w:sz w:val="24"/>
              </w:rPr>
              <w:t>47-400</w:t>
            </w:r>
            <w:r>
              <w:rPr>
                <w:b/>
                <w:sz w:val="24"/>
              </w:rPr>
              <w:t xml:space="preserve"> </w:t>
            </w:r>
            <w:r w:rsidRPr="0001329C">
              <w:rPr>
                <w:b/>
                <w:sz w:val="24"/>
              </w:rPr>
              <w:t>Racibórz</w:t>
            </w:r>
            <w:r w:rsidR="00CC0F11">
              <w:rPr>
                <w:b/>
                <w:sz w:val="24"/>
              </w:rPr>
              <w:t xml:space="preserve">, ul. </w:t>
            </w:r>
            <w:r w:rsidRPr="0001329C">
              <w:rPr>
                <w:b/>
                <w:sz w:val="24"/>
              </w:rPr>
              <w:t>Bartka Lasoty</w:t>
            </w:r>
            <w:r>
              <w:rPr>
                <w:b/>
                <w:sz w:val="24"/>
              </w:rPr>
              <w:t xml:space="preserve"> </w:t>
            </w:r>
            <w:r w:rsidRPr="0001329C">
              <w:rPr>
                <w:b/>
                <w:sz w:val="24"/>
              </w:rPr>
              <w:t>17</w:t>
            </w:r>
          </w:p>
          <w:p w:rsidR="0001329C" w:rsidRDefault="0001329C" w:rsidP="00A8337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329C">
              <w:rPr>
                <w:b/>
                <w:sz w:val="24"/>
              </w:rPr>
              <w:t>6 397.23 zł</w:t>
            </w:r>
          </w:p>
          <w:p w:rsidR="0001329C" w:rsidRPr="00CC0F11" w:rsidRDefault="0001329C" w:rsidP="00CC0F1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CC0F11">
              <w:rPr>
                <w:color w:val="000000"/>
                <w:sz w:val="24"/>
                <w:szCs w:val="24"/>
              </w:rPr>
              <w:t xml:space="preserve"> o</w:t>
            </w:r>
            <w:r w:rsidRPr="0001329C">
              <w:rPr>
                <w:sz w:val="24"/>
              </w:rPr>
              <w:t>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EB6E26" w:rsidRPr="00EB6E26" w:rsidTr="00A8337E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E26" w:rsidRPr="00EB6E26" w:rsidRDefault="00EB6E26" w:rsidP="00EB6E26">
            <w:pPr>
              <w:jc w:val="center"/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E26" w:rsidRPr="00EB6E26" w:rsidRDefault="00EB6E26" w:rsidP="00EB6E26">
            <w:pPr>
              <w:jc w:val="center"/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Firma (nazwa) lub nazwisko oraz</w:t>
            </w:r>
            <w:r w:rsidRPr="00EB6E26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E26" w:rsidRPr="00EB6E26" w:rsidRDefault="00EB6E26" w:rsidP="00EB6E26">
            <w:pPr>
              <w:spacing w:after="120"/>
              <w:jc w:val="center"/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26" w:rsidRPr="00EB6E26" w:rsidRDefault="00EB6E26" w:rsidP="00EB6E26">
            <w:pPr>
              <w:spacing w:after="120"/>
              <w:jc w:val="center"/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E26" w:rsidRPr="00EB6E26" w:rsidRDefault="00EB6E26" w:rsidP="00EB6E26">
            <w:pPr>
              <w:spacing w:after="120"/>
              <w:jc w:val="center"/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Uwagi</w:t>
            </w:r>
          </w:p>
        </w:tc>
      </w:tr>
      <w:tr w:rsidR="00EB6E26" w:rsidRPr="00EB6E26" w:rsidTr="00A8337E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E26" w:rsidRPr="00EB6E26" w:rsidRDefault="00EB6E26" w:rsidP="00EB6E26">
            <w:pPr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E26" w:rsidRPr="00EB6E26" w:rsidRDefault="00EB6E26" w:rsidP="00EB6E26">
            <w:pPr>
              <w:rPr>
                <w:rFonts w:ascii="Tahoma" w:hAnsi="Tahoma" w:cs="Tahoma"/>
              </w:rPr>
            </w:pPr>
            <w:proofErr w:type="spellStart"/>
            <w:r w:rsidRPr="00EB6E26">
              <w:rPr>
                <w:rFonts w:ascii="Tahoma" w:hAnsi="Tahoma" w:cs="Tahoma"/>
              </w:rPr>
              <w:t>TechControl</w:t>
            </w:r>
            <w:proofErr w:type="spellEnd"/>
            <w:r w:rsidRPr="00EB6E26">
              <w:rPr>
                <w:rFonts w:ascii="Tahoma" w:hAnsi="Tahoma" w:cs="Tahoma"/>
              </w:rPr>
              <w:t xml:space="preserve"> </w:t>
            </w:r>
            <w:proofErr w:type="spellStart"/>
            <w:r w:rsidRPr="00EB6E26">
              <w:rPr>
                <w:rFonts w:ascii="Tahoma" w:hAnsi="Tahoma" w:cs="Tahoma"/>
              </w:rPr>
              <w:t>s.c</w:t>
            </w:r>
            <w:proofErr w:type="spellEnd"/>
          </w:p>
          <w:p w:rsidR="00EB6E26" w:rsidRPr="00EB6E26" w:rsidRDefault="00EB6E26" w:rsidP="00EB6E26">
            <w:pPr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Bartka Lasoty 17</w:t>
            </w:r>
          </w:p>
          <w:p w:rsidR="00EB6E26" w:rsidRPr="00EB6E26" w:rsidRDefault="00EB6E26" w:rsidP="00EB6E26">
            <w:pPr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47-400 Racibórz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E26" w:rsidRPr="00EB6E26" w:rsidRDefault="00EB6E26" w:rsidP="00EB6E26">
            <w:pPr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 xml:space="preserve">  5 201,00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26" w:rsidRPr="00EB6E26" w:rsidRDefault="00EB6E26" w:rsidP="00EB6E26">
            <w:pPr>
              <w:rPr>
                <w:rFonts w:ascii="Tahoma" w:hAnsi="Tahoma" w:cs="Tahoma"/>
              </w:rPr>
            </w:pPr>
            <w:r w:rsidRPr="00EB6E26">
              <w:rPr>
                <w:rFonts w:ascii="Tahoma" w:hAnsi="Tahoma" w:cs="Tahoma"/>
              </w:rPr>
              <w:t>6 397.23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E26" w:rsidRPr="00EB6E26" w:rsidRDefault="00EB6E26" w:rsidP="00EB6E26">
            <w:pPr>
              <w:rPr>
                <w:rFonts w:ascii="Tahoma" w:hAnsi="Tahoma" w:cs="Tahoma"/>
              </w:rPr>
            </w:pPr>
          </w:p>
        </w:tc>
      </w:tr>
    </w:tbl>
    <w:p w:rsidR="0048602F" w:rsidRDefault="0048602F" w:rsidP="0048602F">
      <w:pPr>
        <w:rPr>
          <w:rFonts w:ascii="Tahoma" w:hAnsi="Tahoma" w:cs="Tahoma"/>
        </w:rPr>
      </w:pPr>
    </w:p>
    <w:p w:rsidR="00CE3270" w:rsidRPr="00CC0F11" w:rsidRDefault="00CC0F11" w:rsidP="00CC0F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W postepowaniu została </w:t>
      </w:r>
      <w:r w:rsidR="00AF76CD">
        <w:rPr>
          <w:rFonts w:ascii="Tahoma" w:hAnsi="Tahoma" w:cs="Tahoma"/>
        </w:rPr>
        <w:t>złożona</w:t>
      </w:r>
      <w:r>
        <w:rPr>
          <w:rFonts w:ascii="Tahoma" w:hAnsi="Tahoma" w:cs="Tahoma"/>
        </w:rPr>
        <w:t xml:space="preserve"> jeszcze jedna oferta z firmy </w:t>
      </w:r>
      <w:r w:rsidRPr="00CC0F11">
        <w:rPr>
          <w:rFonts w:ascii="Tahoma" w:hAnsi="Tahoma" w:cs="Tahoma"/>
        </w:rPr>
        <w:t xml:space="preserve">Preparatyka Mateusz Wojtecki </w:t>
      </w:r>
      <w:r w:rsidR="00AF76CD" w:rsidRPr="00CC0F11">
        <w:rPr>
          <w:rFonts w:ascii="Tahoma" w:hAnsi="Tahoma" w:cs="Tahoma"/>
        </w:rPr>
        <w:t>Dębiniec</w:t>
      </w:r>
      <w:r w:rsidRPr="00CC0F11">
        <w:rPr>
          <w:rFonts w:ascii="Tahoma" w:hAnsi="Tahoma" w:cs="Tahoma"/>
        </w:rPr>
        <w:t xml:space="preserve"> 3 64-830 </w:t>
      </w:r>
      <w:r w:rsidR="00AF76CD" w:rsidRPr="00CC0F11">
        <w:rPr>
          <w:rFonts w:ascii="Tahoma" w:hAnsi="Tahoma" w:cs="Tahoma"/>
        </w:rPr>
        <w:t>Dębiniec</w:t>
      </w:r>
      <w:bookmarkStart w:id="0" w:name="_GoBack"/>
      <w:bookmarkEnd w:id="0"/>
      <w:r w:rsidRPr="00CC0F11">
        <w:rPr>
          <w:rFonts w:ascii="Tahoma" w:hAnsi="Tahoma" w:cs="Tahoma"/>
        </w:rPr>
        <w:t xml:space="preserve">- oferta wpłynęła do Zamawiającego 5.10.2020r. o godz. </w:t>
      </w:r>
      <w:r w:rsidRPr="00CC0F11">
        <w:rPr>
          <w:rFonts w:ascii="Tahoma" w:hAnsi="Tahoma" w:cs="Tahoma"/>
          <w:u w:val="single"/>
        </w:rPr>
        <w:t>10:47</w:t>
      </w:r>
      <w:r w:rsidRPr="00CC0F11">
        <w:rPr>
          <w:rFonts w:ascii="Tahoma" w:hAnsi="Tahoma" w:cs="Tahoma"/>
        </w:rPr>
        <w:t xml:space="preserve"> a więc po upływie wskazanego terminu. Oferta zostaje odrzucona z postepowania. </w:t>
      </w:r>
    </w:p>
    <w:p w:rsidR="00CC0F11" w:rsidRDefault="00CC0F11" w:rsidP="00CE3270">
      <w:pPr>
        <w:pStyle w:val="Nagwek"/>
        <w:tabs>
          <w:tab w:val="clear" w:pos="4536"/>
        </w:tabs>
        <w:jc w:val="both"/>
        <w:rPr>
          <w:sz w:val="24"/>
        </w:rPr>
      </w:pPr>
    </w:p>
    <w:p w:rsidR="00CE3270" w:rsidRDefault="0001329C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01329C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01329C">
        <w:rPr>
          <w:sz w:val="24"/>
        </w:rPr>
        <w:t>2020-10-13</w:t>
      </w:r>
    </w:p>
    <w:p w:rsidR="00C85A89" w:rsidRPr="00CE3270" w:rsidRDefault="00C85A89" w:rsidP="00CE3270"/>
    <w:sectPr w:rsidR="00C85A89" w:rsidRPr="00CE3270" w:rsidSect="00EC2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E72" w:rsidRDefault="00635E72">
      <w:r>
        <w:separator/>
      </w:r>
    </w:p>
  </w:endnote>
  <w:endnote w:type="continuationSeparator" w:id="0">
    <w:p w:rsidR="00635E72" w:rsidRDefault="0063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29C" w:rsidRDefault="000132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AF76C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F76C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F76C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29C" w:rsidRDefault="000132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E72" w:rsidRDefault="00635E72">
      <w:r>
        <w:separator/>
      </w:r>
    </w:p>
  </w:footnote>
  <w:footnote w:type="continuationSeparator" w:id="0">
    <w:p w:rsidR="00635E72" w:rsidRDefault="00635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29C" w:rsidRDefault="000132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29C" w:rsidRDefault="000132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29C" w:rsidRDefault="00013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E72"/>
    <w:rsid w:val="0001329C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635E72"/>
    <w:rsid w:val="007124E4"/>
    <w:rsid w:val="00745012"/>
    <w:rsid w:val="008F7AA7"/>
    <w:rsid w:val="009303BB"/>
    <w:rsid w:val="00987E41"/>
    <w:rsid w:val="00AE783C"/>
    <w:rsid w:val="00AF76CD"/>
    <w:rsid w:val="00B17F4C"/>
    <w:rsid w:val="00C85A89"/>
    <w:rsid w:val="00CC0F11"/>
    <w:rsid w:val="00CE3270"/>
    <w:rsid w:val="00D5444F"/>
    <w:rsid w:val="00E66FD0"/>
    <w:rsid w:val="00EB6E26"/>
    <w:rsid w:val="00EC2EA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90DF8E-8EC2-49E5-8F4D-180E469AE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7</cp:revision>
  <cp:lastPrinted>1899-12-31T22:00:00Z</cp:lastPrinted>
  <dcterms:created xsi:type="dcterms:W3CDTF">2020-10-13T06:59:00Z</dcterms:created>
  <dcterms:modified xsi:type="dcterms:W3CDTF">2020-10-13T07:18:00Z</dcterms:modified>
</cp:coreProperties>
</file>