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676C12" w14:textId="65E41577" w:rsidR="001A443E" w:rsidRDefault="003431B5" w:rsidP="001A443E">
      <w:pPr>
        <w:jc w:val="right"/>
        <w:rPr>
          <w:b/>
          <w:bCs/>
          <w:sz w:val="24"/>
        </w:rPr>
      </w:pPr>
      <w:r>
        <w:rPr>
          <w:noProof/>
        </w:rPr>
        <w:pict w14:anchorId="7248975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75pt;height:85.5pt;visibility:visible" filled="t">
            <v:fill opacity="0"/>
            <v:imagedata r:id="rId6" o:title=""/>
          </v:shape>
        </w:pict>
      </w:r>
      <w:r w:rsidR="003578B7" w:rsidRPr="003578B7">
        <w:rPr>
          <w:sz w:val="24"/>
        </w:rPr>
        <w:t>Bielsk Podlaski</w:t>
      </w:r>
      <w:r w:rsidR="001A443E">
        <w:rPr>
          <w:sz w:val="24"/>
        </w:rPr>
        <w:t xml:space="preserve"> dnia: </w:t>
      </w:r>
      <w:r w:rsidR="003578B7" w:rsidRPr="003578B7">
        <w:rPr>
          <w:sz w:val="24"/>
        </w:rPr>
        <w:t>2020-10-12</w:t>
      </w:r>
    </w:p>
    <w:p w14:paraId="13A9DFFC" w14:textId="77777777" w:rsidR="001A443E" w:rsidRDefault="001A443E" w:rsidP="00A80738">
      <w:pPr>
        <w:rPr>
          <w:b/>
          <w:bCs/>
          <w:sz w:val="24"/>
        </w:rPr>
      </w:pPr>
    </w:p>
    <w:p w14:paraId="77027A2B" w14:textId="77777777" w:rsidR="001A443E" w:rsidRDefault="001A443E" w:rsidP="00A80738">
      <w:pPr>
        <w:rPr>
          <w:b/>
          <w:bCs/>
          <w:sz w:val="24"/>
        </w:rPr>
      </w:pPr>
    </w:p>
    <w:p w14:paraId="5E31CDA2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578B7" w:rsidRPr="003578B7">
        <w:rPr>
          <w:b/>
          <w:sz w:val="24"/>
          <w:szCs w:val="24"/>
        </w:rPr>
        <w:t>ZP.261.26.2020</w:t>
      </w:r>
      <w:r w:rsidR="00A80738">
        <w:rPr>
          <w:sz w:val="24"/>
        </w:rPr>
        <w:tab/>
        <w:t xml:space="preserve"> </w:t>
      </w:r>
    </w:p>
    <w:p w14:paraId="37AAAE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E4C9C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1E681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8CBB3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7F6D39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31F506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35D048B" w14:textId="77777777"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578B7" w:rsidRPr="003578B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02842304" w14:textId="77777777" w:rsidR="00CB5EDB" w:rsidRPr="00490DC0" w:rsidRDefault="003578B7" w:rsidP="00CB5EDB">
      <w:pPr>
        <w:pStyle w:val="Tekstpodstawowywcity"/>
        <w:spacing w:before="120" w:after="240"/>
        <w:ind w:firstLine="0"/>
        <w:jc w:val="center"/>
      </w:pPr>
      <w:r w:rsidRPr="003578B7">
        <w:rPr>
          <w:b/>
        </w:rPr>
        <w:t xml:space="preserve">Dostawa endoprotez </w:t>
      </w:r>
      <w:proofErr w:type="spellStart"/>
      <w:r w:rsidRPr="003578B7">
        <w:rPr>
          <w:b/>
        </w:rPr>
        <w:t>przynasadowych</w:t>
      </w:r>
      <w:proofErr w:type="spellEnd"/>
      <w:r w:rsidRPr="003578B7">
        <w:rPr>
          <w:b/>
        </w:rPr>
        <w:t xml:space="preserve"> i implantów artroskopowych</w:t>
      </w:r>
    </w:p>
    <w:p w14:paraId="224004C1" w14:textId="77777777"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3578B7" w:rsidRPr="003578B7">
        <w:rPr>
          <w:sz w:val="24"/>
          <w:szCs w:val="24"/>
        </w:rPr>
        <w:t>(</w:t>
      </w:r>
      <w:proofErr w:type="spellStart"/>
      <w:r w:rsidR="003578B7" w:rsidRPr="003578B7">
        <w:rPr>
          <w:sz w:val="24"/>
          <w:szCs w:val="24"/>
        </w:rPr>
        <w:t>t.j</w:t>
      </w:r>
      <w:proofErr w:type="spellEnd"/>
      <w:r w:rsidR="003578B7" w:rsidRPr="003578B7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0D0331B7" w14:textId="7586E5AA" w:rsidR="00CB5EDB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3578B7" w:rsidRPr="003578B7">
        <w:rPr>
          <w:sz w:val="24"/>
          <w:szCs w:val="24"/>
        </w:rPr>
        <w:t>12/10/2020</w:t>
      </w:r>
      <w:r w:rsidRPr="00FF4AB1">
        <w:rPr>
          <w:sz w:val="24"/>
          <w:szCs w:val="24"/>
        </w:rPr>
        <w:t xml:space="preserve"> o godz. </w:t>
      </w:r>
      <w:r w:rsidR="003578B7" w:rsidRPr="003578B7">
        <w:rPr>
          <w:sz w:val="24"/>
          <w:szCs w:val="24"/>
        </w:rPr>
        <w:t>10:10</w:t>
      </w:r>
      <w:r>
        <w:rPr>
          <w:sz w:val="24"/>
          <w:szCs w:val="24"/>
        </w:rPr>
        <w:t>.</w:t>
      </w:r>
    </w:p>
    <w:p w14:paraId="53259AED" w14:textId="2A6F4B22" w:rsidR="003431B5" w:rsidRPr="00FF4AB1" w:rsidRDefault="003431B5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Zamówienie zostanie zrealizowane w terminie 12 miesięcy od daty podpisania umowy.</w:t>
      </w:r>
    </w:p>
    <w:p w14:paraId="4E96FC8A" w14:textId="0DB08BF9"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</w:t>
      </w:r>
      <w:r w:rsidR="00AF36C3">
        <w:rPr>
          <w:sz w:val="24"/>
          <w:szCs w:val="24"/>
        </w:rPr>
        <w:t xml:space="preserve">4.826.811,60 PLN brutto, w tym </w:t>
      </w:r>
      <w:r w:rsidR="00A3048A">
        <w:rPr>
          <w:sz w:val="24"/>
          <w:szCs w:val="24"/>
        </w:rPr>
        <w:t>dla</w:t>
      </w:r>
      <w:r w:rsidR="00AF36C3">
        <w:rPr>
          <w:sz w:val="24"/>
          <w:szCs w:val="24"/>
        </w:rPr>
        <w:t xml:space="preserve"> poszczególnych części zamówienia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578B7" w:rsidRPr="006646D9" w14:paraId="2446837F" w14:textId="77777777" w:rsidTr="001B4706">
        <w:trPr>
          <w:trHeight w:val="70"/>
        </w:trPr>
        <w:tc>
          <w:tcPr>
            <w:tcW w:w="9214" w:type="dxa"/>
          </w:tcPr>
          <w:p w14:paraId="116329C7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1 zamówienia w wysokości 540 000.00 zł brutto;</w:t>
            </w:r>
          </w:p>
        </w:tc>
      </w:tr>
      <w:tr w:rsidR="003578B7" w:rsidRPr="006646D9" w14:paraId="76B15277" w14:textId="77777777" w:rsidTr="001B4706">
        <w:trPr>
          <w:trHeight w:val="70"/>
        </w:trPr>
        <w:tc>
          <w:tcPr>
            <w:tcW w:w="9214" w:type="dxa"/>
          </w:tcPr>
          <w:p w14:paraId="402F6E90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2 zamówienia w wysokości 13 500.00 zł brutto;</w:t>
            </w:r>
          </w:p>
        </w:tc>
      </w:tr>
      <w:tr w:rsidR="003578B7" w:rsidRPr="006646D9" w14:paraId="513C5C73" w14:textId="77777777" w:rsidTr="001B4706">
        <w:trPr>
          <w:trHeight w:val="70"/>
        </w:trPr>
        <w:tc>
          <w:tcPr>
            <w:tcW w:w="9214" w:type="dxa"/>
          </w:tcPr>
          <w:p w14:paraId="0BB59C5D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3 zamówienia w wysokości 70 200.00 zł brutto;</w:t>
            </w:r>
          </w:p>
        </w:tc>
      </w:tr>
      <w:tr w:rsidR="003578B7" w:rsidRPr="006646D9" w14:paraId="67190C3C" w14:textId="77777777" w:rsidTr="001B4706">
        <w:trPr>
          <w:trHeight w:val="70"/>
        </w:trPr>
        <w:tc>
          <w:tcPr>
            <w:tcW w:w="9214" w:type="dxa"/>
          </w:tcPr>
          <w:p w14:paraId="13B37841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4 zamówienia w wysokości 4 320.00 zł brutto;</w:t>
            </w:r>
          </w:p>
        </w:tc>
      </w:tr>
      <w:tr w:rsidR="003578B7" w:rsidRPr="006646D9" w14:paraId="16E90A58" w14:textId="77777777" w:rsidTr="001B4706">
        <w:trPr>
          <w:trHeight w:val="70"/>
        </w:trPr>
        <w:tc>
          <w:tcPr>
            <w:tcW w:w="9214" w:type="dxa"/>
          </w:tcPr>
          <w:p w14:paraId="46F74398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5 zamówienia w wysokości 10 800.00 zł brutto;</w:t>
            </w:r>
          </w:p>
        </w:tc>
      </w:tr>
      <w:tr w:rsidR="003578B7" w:rsidRPr="006646D9" w14:paraId="4B3050F9" w14:textId="77777777" w:rsidTr="001B4706">
        <w:trPr>
          <w:trHeight w:val="70"/>
        </w:trPr>
        <w:tc>
          <w:tcPr>
            <w:tcW w:w="9214" w:type="dxa"/>
          </w:tcPr>
          <w:p w14:paraId="053E8992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6 zamówienia w wysokości 334 800.00 zł brutto;</w:t>
            </w:r>
          </w:p>
        </w:tc>
      </w:tr>
      <w:tr w:rsidR="003578B7" w:rsidRPr="006646D9" w14:paraId="530221FA" w14:textId="77777777" w:rsidTr="001B4706">
        <w:trPr>
          <w:trHeight w:val="70"/>
        </w:trPr>
        <w:tc>
          <w:tcPr>
            <w:tcW w:w="9214" w:type="dxa"/>
          </w:tcPr>
          <w:p w14:paraId="179F3D5F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7 zamówienia w wysokości 90 720.00 zł brutto;</w:t>
            </w:r>
          </w:p>
        </w:tc>
      </w:tr>
      <w:tr w:rsidR="003578B7" w:rsidRPr="006646D9" w14:paraId="55B19766" w14:textId="77777777" w:rsidTr="001B4706">
        <w:trPr>
          <w:trHeight w:val="70"/>
        </w:trPr>
        <w:tc>
          <w:tcPr>
            <w:tcW w:w="9214" w:type="dxa"/>
          </w:tcPr>
          <w:p w14:paraId="13DE6411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8 zamówienia w wysokości 129 600.00 zł brutto;</w:t>
            </w:r>
          </w:p>
        </w:tc>
      </w:tr>
      <w:tr w:rsidR="003578B7" w:rsidRPr="006646D9" w14:paraId="2E9D7488" w14:textId="77777777" w:rsidTr="001B4706">
        <w:trPr>
          <w:trHeight w:val="70"/>
        </w:trPr>
        <w:tc>
          <w:tcPr>
            <w:tcW w:w="9214" w:type="dxa"/>
          </w:tcPr>
          <w:p w14:paraId="1909F8E0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9 zamówienia w wysokości 324 000.00 zł brutto;</w:t>
            </w:r>
          </w:p>
        </w:tc>
      </w:tr>
      <w:tr w:rsidR="003578B7" w:rsidRPr="006646D9" w14:paraId="44801B7D" w14:textId="77777777" w:rsidTr="001B4706">
        <w:trPr>
          <w:trHeight w:val="70"/>
        </w:trPr>
        <w:tc>
          <w:tcPr>
            <w:tcW w:w="9214" w:type="dxa"/>
          </w:tcPr>
          <w:p w14:paraId="698C3FFF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10 zamówienia w wysokości 98 280.00 zł brutto;</w:t>
            </w:r>
          </w:p>
        </w:tc>
      </w:tr>
      <w:tr w:rsidR="003578B7" w:rsidRPr="006646D9" w14:paraId="25F2AB47" w14:textId="77777777" w:rsidTr="001B4706">
        <w:trPr>
          <w:trHeight w:val="70"/>
        </w:trPr>
        <w:tc>
          <w:tcPr>
            <w:tcW w:w="9214" w:type="dxa"/>
          </w:tcPr>
          <w:p w14:paraId="01AB5BF0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11 zamówienia w wysokości 658 800.00 zł brutto;</w:t>
            </w:r>
          </w:p>
        </w:tc>
      </w:tr>
      <w:tr w:rsidR="003578B7" w:rsidRPr="006646D9" w14:paraId="77818158" w14:textId="77777777" w:rsidTr="001B4706">
        <w:trPr>
          <w:trHeight w:val="70"/>
        </w:trPr>
        <w:tc>
          <w:tcPr>
            <w:tcW w:w="9214" w:type="dxa"/>
          </w:tcPr>
          <w:p w14:paraId="69A19943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12 zamówienia w wysokości 289 947.60 zł brutto;</w:t>
            </w:r>
          </w:p>
        </w:tc>
      </w:tr>
      <w:tr w:rsidR="003578B7" w:rsidRPr="006646D9" w14:paraId="0440BE27" w14:textId="77777777" w:rsidTr="001B4706">
        <w:trPr>
          <w:trHeight w:val="70"/>
        </w:trPr>
        <w:tc>
          <w:tcPr>
            <w:tcW w:w="9214" w:type="dxa"/>
          </w:tcPr>
          <w:p w14:paraId="3E4BFD49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13 zamówienia w wysokości 43 200.00 zł brutto;</w:t>
            </w:r>
          </w:p>
        </w:tc>
      </w:tr>
      <w:tr w:rsidR="003578B7" w:rsidRPr="006646D9" w14:paraId="164BDC5E" w14:textId="77777777" w:rsidTr="001B4706">
        <w:trPr>
          <w:trHeight w:val="70"/>
        </w:trPr>
        <w:tc>
          <w:tcPr>
            <w:tcW w:w="9214" w:type="dxa"/>
          </w:tcPr>
          <w:p w14:paraId="42CB8F79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14 zamówienia w wysokości 48 600.00 zł brutto;</w:t>
            </w:r>
          </w:p>
        </w:tc>
      </w:tr>
      <w:tr w:rsidR="003578B7" w:rsidRPr="006646D9" w14:paraId="1549E5F2" w14:textId="77777777" w:rsidTr="001B4706">
        <w:trPr>
          <w:trHeight w:val="70"/>
        </w:trPr>
        <w:tc>
          <w:tcPr>
            <w:tcW w:w="9214" w:type="dxa"/>
          </w:tcPr>
          <w:p w14:paraId="7751B998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15 zamówienia w wysokości 59 400.00 zł brutto;</w:t>
            </w:r>
          </w:p>
        </w:tc>
      </w:tr>
      <w:tr w:rsidR="003578B7" w:rsidRPr="006646D9" w14:paraId="625A4257" w14:textId="77777777" w:rsidTr="001B4706">
        <w:trPr>
          <w:trHeight w:val="70"/>
        </w:trPr>
        <w:tc>
          <w:tcPr>
            <w:tcW w:w="9214" w:type="dxa"/>
          </w:tcPr>
          <w:p w14:paraId="4F0733C7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16 zamówienia w wysokości 11 880.00 zł brutto;</w:t>
            </w:r>
          </w:p>
        </w:tc>
      </w:tr>
      <w:tr w:rsidR="003578B7" w:rsidRPr="006646D9" w14:paraId="689AC45F" w14:textId="77777777" w:rsidTr="001B4706">
        <w:trPr>
          <w:trHeight w:val="70"/>
        </w:trPr>
        <w:tc>
          <w:tcPr>
            <w:tcW w:w="9214" w:type="dxa"/>
          </w:tcPr>
          <w:p w14:paraId="3BAFF6C5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17 zamówienia w wysokości 3 780.00 zł brutto;</w:t>
            </w:r>
          </w:p>
        </w:tc>
      </w:tr>
      <w:tr w:rsidR="003578B7" w:rsidRPr="006646D9" w14:paraId="1D55835D" w14:textId="77777777" w:rsidTr="001B4706">
        <w:trPr>
          <w:trHeight w:val="70"/>
        </w:trPr>
        <w:tc>
          <w:tcPr>
            <w:tcW w:w="9214" w:type="dxa"/>
          </w:tcPr>
          <w:p w14:paraId="146C646E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18 zamówienia w wysokości 21 600.00 zł brutto;</w:t>
            </w:r>
          </w:p>
        </w:tc>
      </w:tr>
      <w:tr w:rsidR="003578B7" w:rsidRPr="006646D9" w14:paraId="524C05EB" w14:textId="77777777" w:rsidTr="001B4706">
        <w:trPr>
          <w:trHeight w:val="70"/>
        </w:trPr>
        <w:tc>
          <w:tcPr>
            <w:tcW w:w="9214" w:type="dxa"/>
          </w:tcPr>
          <w:p w14:paraId="749D517C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lastRenderedPageBreak/>
              <w:t>części 19 zamówienia w wysokości 10 800.00 zł brutto;</w:t>
            </w:r>
          </w:p>
        </w:tc>
      </w:tr>
      <w:tr w:rsidR="003578B7" w:rsidRPr="006646D9" w14:paraId="1A65D5C5" w14:textId="77777777" w:rsidTr="001B4706">
        <w:trPr>
          <w:trHeight w:val="70"/>
        </w:trPr>
        <w:tc>
          <w:tcPr>
            <w:tcW w:w="9214" w:type="dxa"/>
          </w:tcPr>
          <w:p w14:paraId="498BFC96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20 zamówienia w wysokości 2 484.00 zł brutto;</w:t>
            </w:r>
          </w:p>
        </w:tc>
      </w:tr>
      <w:tr w:rsidR="003578B7" w:rsidRPr="006646D9" w14:paraId="12131E08" w14:textId="77777777" w:rsidTr="001B4706">
        <w:trPr>
          <w:trHeight w:val="70"/>
        </w:trPr>
        <w:tc>
          <w:tcPr>
            <w:tcW w:w="9214" w:type="dxa"/>
          </w:tcPr>
          <w:p w14:paraId="4FC6A0C9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21 zamówienia w wysokości 8 100.00 zł brutto;</w:t>
            </w:r>
          </w:p>
        </w:tc>
      </w:tr>
      <w:tr w:rsidR="003578B7" w:rsidRPr="006646D9" w14:paraId="314C0811" w14:textId="77777777" w:rsidTr="001B4706">
        <w:trPr>
          <w:trHeight w:val="70"/>
        </w:trPr>
        <w:tc>
          <w:tcPr>
            <w:tcW w:w="9214" w:type="dxa"/>
          </w:tcPr>
          <w:p w14:paraId="0273D8AD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22 zamówienia w wysokości 27 000.00 zł brutto;</w:t>
            </w:r>
          </w:p>
        </w:tc>
      </w:tr>
      <w:tr w:rsidR="003578B7" w:rsidRPr="006646D9" w14:paraId="03C641C6" w14:textId="77777777" w:rsidTr="001B4706">
        <w:trPr>
          <w:trHeight w:val="70"/>
        </w:trPr>
        <w:tc>
          <w:tcPr>
            <w:tcW w:w="9214" w:type="dxa"/>
          </w:tcPr>
          <w:p w14:paraId="4CDE35E4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23 zamówienia w wysokości 10 800.00 zł brutto;</w:t>
            </w:r>
          </w:p>
        </w:tc>
      </w:tr>
      <w:tr w:rsidR="003578B7" w:rsidRPr="006646D9" w14:paraId="1937FCD3" w14:textId="77777777" w:rsidTr="001B4706">
        <w:trPr>
          <w:trHeight w:val="70"/>
        </w:trPr>
        <w:tc>
          <w:tcPr>
            <w:tcW w:w="9214" w:type="dxa"/>
          </w:tcPr>
          <w:p w14:paraId="67D60984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24 zamówienia w wysokości 5 400.00 zł brutto;</w:t>
            </w:r>
          </w:p>
        </w:tc>
      </w:tr>
      <w:tr w:rsidR="003578B7" w:rsidRPr="006646D9" w14:paraId="356F3D1E" w14:textId="77777777" w:rsidTr="001B4706">
        <w:trPr>
          <w:trHeight w:val="70"/>
        </w:trPr>
        <w:tc>
          <w:tcPr>
            <w:tcW w:w="9214" w:type="dxa"/>
          </w:tcPr>
          <w:p w14:paraId="13EAE566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25 zamówienia w wysokości 84 240.00 zł brutto;</w:t>
            </w:r>
          </w:p>
        </w:tc>
      </w:tr>
      <w:tr w:rsidR="003578B7" w:rsidRPr="006646D9" w14:paraId="186ABDEA" w14:textId="77777777" w:rsidTr="001B4706">
        <w:trPr>
          <w:trHeight w:val="70"/>
        </w:trPr>
        <w:tc>
          <w:tcPr>
            <w:tcW w:w="9214" w:type="dxa"/>
          </w:tcPr>
          <w:p w14:paraId="0788712F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26 zamówienia w wysokości 51 840.00 zł brutto;</w:t>
            </w:r>
          </w:p>
        </w:tc>
      </w:tr>
      <w:tr w:rsidR="003578B7" w:rsidRPr="006646D9" w14:paraId="13192F7C" w14:textId="77777777" w:rsidTr="001B4706">
        <w:trPr>
          <w:trHeight w:val="70"/>
        </w:trPr>
        <w:tc>
          <w:tcPr>
            <w:tcW w:w="9214" w:type="dxa"/>
          </w:tcPr>
          <w:p w14:paraId="5204896E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27 zamówienia w wysokości 7 128.00 zł brutto;</w:t>
            </w:r>
          </w:p>
        </w:tc>
      </w:tr>
      <w:tr w:rsidR="003578B7" w:rsidRPr="006646D9" w14:paraId="41311AA7" w14:textId="77777777" w:rsidTr="001B4706">
        <w:trPr>
          <w:trHeight w:val="70"/>
        </w:trPr>
        <w:tc>
          <w:tcPr>
            <w:tcW w:w="9214" w:type="dxa"/>
          </w:tcPr>
          <w:p w14:paraId="483F5873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28 zamówienia w wysokości 8 640.00 zł brutto;</w:t>
            </w:r>
          </w:p>
        </w:tc>
      </w:tr>
      <w:tr w:rsidR="003578B7" w:rsidRPr="006646D9" w14:paraId="6F23DCE7" w14:textId="77777777" w:rsidTr="001B4706">
        <w:trPr>
          <w:trHeight w:val="70"/>
        </w:trPr>
        <w:tc>
          <w:tcPr>
            <w:tcW w:w="9214" w:type="dxa"/>
          </w:tcPr>
          <w:p w14:paraId="13D86192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29 zamówienia w wysokości 1 512.00 zł brutto;</w:t>
            </w:r>
          </w:p>
        </w:tc>
      </w:tr>
      <w:tr w:rsidR="003578B7" w:rsidRPr="006646D9" w14:paraId="69ED610B" w14:textId="77777777" w:rsidTr="001B4706">
        <w:trPr>
          <w:trHeight w:val="70"/>
        </w:trPr>
        <w:tc>
          <w:tcPr>
            <w:tcW w:w="9214" w:type="dxa"/>
          </w:tcPr>
          <w:p w14:paraId="4DDE72F8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30 zamówienia w wysokości 42 120.00 zł brutto;</w:t>
            </w:r>
          </w:p>
        </w:tc>
      </w:tr>
      <w:tr w:rsidR="003578B7" w:rsidRPr="006646D9" w14:paraId="646B2B55" w14:textId="77777777" w:rsidTr="001B4706">
        <w:trPr>
          <w:trHeight w:val="70"/>
        </w:trPr>
        <w:tc>
          <w:tcPr>
            <w:tcW w:w="9214" w:type="dxa"/>
          </w:tcPr>
          <w:p w14:paraId="52B0D1BD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31 zamówienia w wysokości 38 880.00 zł brutto;</w:t>
            </w:r>
          </w:p>
        </w:tc>
      </w:tr>
      <w:tr w:rsidR="003578B7" w:rsidRPr="006646D9" w14:paraId="4BB5845A" w14:textId="77777777" w:rsidTr="001B4706">
        <w:trPr>
          <w:trHeight w:val="70"/>
        </w:trPr>
        <w:tc>
          <w:tcPr>
            <w:tcW w:w="9214" w:type="dxa"/>
          </w:tcPr>
          <w:p w14:paraId="7E6A3664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32 zamówienia w wysokości 32 400.00 zł brutto;</w:t>
            </w:r>
          </w:p>
        </w:tc>
      </w:tr>
      <w:tr w:rsidR="003578B7" w:rsidRPr="006646D9" w14:paraId="4C91B9E4" w14:textId="77777777" w:rsidTr="001B4706">
        <w:trPr>
          <w:trHeight w:val="70"/>
        </w:trPr>
        <w:tc>
          <w:tcPr>
            <w:tcW w:w="9214" w:type="dxa"/>
          </w:tcPr>
          <w:p w14:paraId="0DA34B70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33 zamówienia w wysokości 140 400.00 zł brutto;</w:t>
            </w:r>
          </w:p>
        </w:tc>
      </w:tr>
      <w:tr w:rsidR="003578B7" w:rsidRPr="006646D9" w14:paraId="2F177AB6" w14:textId="77777777" w:rsidTr="001B4706">
        <w:trPr>
          <w:trHeight w:val="70"/>
        </w:trPr>
        <w:tc>
          <w:tcPr>
            <w:tcW w:w="9214" w:type="dxa"/>
          </w:tcPr>
          <w:p w14:paraId="0D952E22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34 zamówienia w wysokości 140 400.00 zł brutto;</w:t>
            </w:r>
          </w:p>
        </w:tc>
      </w:tr>
      <w:tr w:rsidR="003578B7" w:rsidRPr="006646D9" w14:paraId="3F2DB4B7" w14:textId="77777777" w:rsidTr="001B4706">
        <w:trPr>
          <w:trHeight w:val="70"/>
        </w:trPr>
        <w:tc>
          <w:tcPr>
            <w:tcW w:w="9214" w:type="dxa"/>
          </w:tcPr>
          <w:p w14:paraId="32CB5FF9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35 zamówienia w wysokości 21 600.00 zł brutto;</w:t>
            </w:r>
          </w:p>
        </w:tc>
      </w:tr>
      <w:tr w:rsidR="003578B7" w:rsidRPr="006646D9" w14:paraId="1691ACB9" w14:textId="77777777" w:rsidTr="001B4706">
        <w:trPr>
          <w:trHeight w:val="70"/>
        </w:trPr>
        <w:tc>
          <w:tcPr>
            <w:tcW w:w="9214" w:type="dxa"/>
          </w:tcPr>
          <w:p w14:paraId="577AA17A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36 zamówienia w wysokości 3 780.00 zł brutto;</w:t>
            </w:r>
          </w:p>
        </w:tc>
      </w:tr>
      <w:tr w:rsidR="003578B7" w:rsidRPr="006646D9" w14:paraId="150BA747" w14:textId="77777777" w:rsidTr="001B4706">
        <w:trPr>
          <w:trHeight w:val="70"/>
        </w:trPr>
        <w:tc>
          <w:tcPr>
            <w:tcW w:w="9214" w:type="dxa"/>
          </w:tcPr>
          <w:p w14:paraId="6D9C0228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37 zamówienia w wysokości 1 080.00 zł brutto;</w:t>
            </w:r>
          </w:p>
        </w:tc>
      </w:tr>
      <w:tr w:rsidR="003578B7" w:rsidRPr="006646D9" w14:paraId="259EC3B4" w14:textId="77777777" w:rsidTr="001B4706">
        <w:trPr>
          <w:trHeight w:val="70"/>
        </w:trPr>
        <w:tc>
          <w:tcPr>
            <w:tcW w:w="9214" w:type="dxa"/>
          </w:tcPr>
          <w:p w14:paraId="7B1D1440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38 zamówienia w wysokości 9 720.00 zł brutto;</w:t>
            </w:r>
          </w:p>
        </w:tc>
      </w:tr>
      <w:tr w:rsidR="003578B7" w:rsidRPr="006646D9" w14:paraId="19F41F5B" w14:textId="77777777" w:rsidTr="001B4706">
        <w:trPr>
          <w:trHeight w:val="70"/>
        </w:trPr>
        <w:tc>
          <w:tcPr>
            <w:tcW w:w="9214" w:type="dxa"/>
          </w:tcPr>
          <w:p w14:paraId="56C68BF5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39 zamówienia w wysokości 24 840.00 zł brutto;</w:t>
            </w:r>
          </w:p>
        </w:tc>
      </w:tr>
      <w:tr w:rsidR="003578B7" w:rsidRPr="006646D9" w14:paraId="1B3F14D6" w14:textId="77777777" w:rsidTr="001B4706">
        <w:trPr>
          <w:trHeight w:val="70"/>
        </w:trPr>
        <w:tc>
          <w:tcPr>
            <w:tcW w:w="9214" w:type="dxa"/>
          </w:tcPr>
          <w:p w14:paraId="4563A85F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40 zamówienia w wysokości 118 800.00 zł brutto;</w:t>
            </w:r>
          </w:p>
        </w:tc>
      </w:tr>
      <w:tr w:rsidR="003578B7" w:rsidRPr="006646D9" w14:paraId="06034B6D" w14:textId="77777777" w:rsidTr="001B4706">
        <w:trPr>
          <w:trHeight w:val="70"/>
        </w:trPr>
        <w:tc>
          <w:tcPr>
            <w:tcW w:w="9214" w:type="dxa"/>
          </w:tcPr>
          <w:p w14:paraId="5E0F24CA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41 zamówienia w wysokości 59 400.00 zł brutto;</w:t>
            </w:r>
          </w:p>
        </w:tc>
      </w:tr>
      <w:tr w:rsidR="003578B7" w:rsidRPr="006646D9" w14:paraId="6287744F" w14:textId="77777777" w:rsidTr="001B4706">
        <w:trPr>
          <w:trHeight w:val="70"/>
        </w:trPr>
        <w:tc>
          <w:tcPr>
            <w:tcW w:w="9214" w:type="dxa"/>
          </w:tcPr>
          <w:p w14:paraId="4771599B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42 zamówienia w wysokości 8 640.00 zł brutto;</w:t>
            </w:r>
          </w:p>
        </w:tc>
      </w:tr>
      <w:tr w:rsidR="003578B7" w:rsidRPr="006646D9" w14:paraId="0B1CCB6C" w14:textId="77777777" w:rsidTr="001B4706">
        <w:trPr>
          <w:trHeight w:val="70"/>
        </w:trPr>
        <w:tc>
          <w:tcPr>
            <w:tcW w:w="9214" w:type="dxa"/>
          </w:tcPr>
          <w:p w14:paraId="0185F536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43 zamówienia w wysokości 25 920.00 zł brutto;</w:t>
            </w:r>
          </w:p>
        </w:tc>
      </w:tr>
      <w:tr w:rsidR="003578B7" w:rsidRPr="006646D9" w14:paraId="2F8CD634" w14:textId="77777777" w:rsidTr="001B4706">
        <w:trPr>
          <w:trHeight w:val="70"/>
        </w:trPr>
        <w:tc>
          <w:tcPr>
            <w:tcW w:w="9214" w:type="dxa"/>
          </w:tcPr>
          <w:p w14:paraId="6AB4A78E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44 zamówienia w wysokości 3 780.00 zł brutto;</w:t>
            </w:r>
          </w:p>
        </w:tc>
      </w:tr>
      <w:tr w:rsidR="003578B7" w:rsidRPr="006646D9" w14:paraId="7B841240" w14:textId="77777777" w:rsidTr="001B4706">
        <w:trPr>
          <w:trHeight w:val="70"/>
        </w:trPr>
        <w:tc>
          <w:tcPr>
            <w:tcW w:w="9214" w:type="dxa"/>
          </w:tcPr>
          <w:p w14:paraId="4902625B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45 zamówienia w wysokości 108 000.00 zł brutto;</w:t>
            </w:r>
          </w:p>
        </w:tc>
      </w:tr>
      <w:tr w:rsidR="003578B7" w:rsidRPr="006646D9" w14:paraId="33FEB03D" w14:textId="77777777" w:rsidTr="001B4706">
        <w:trPr>
          <w:trHeight w:val="70"/>
        </w:trPr>
        <w:tc>
          <w:tcPr>
            <w:tcW w:w="9214" w:type="dxa"/>
          </w:tcPr>
          <w:p w14:paraId="14BD0F3F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46 zamówienia w wysokości 108 000.00 zł brutto;</w:t>
            </w:r>
          </w:p>
        </w:tc>
      </w:tr>
      <w:tr w:rsidR="003578B7" w:rsidRPr="006646D9" w14:paraId="612D6198" w14:textId="77777777" w:rsidTr="001B4706">
        <w:trPr>
          <w:trHeight w:val="70"/>
        </w:trPr>
        <w:tc>
          <w:tcPr>
            <w:tcW w:w="9214" w:type="dxa"/>
          </w:tcPr>
          <w:p w14:paraId="4CBBF185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47 zamówienia w wysokości 194 400.00 zł brutto;</w:t>
            </w:r>
          </w:p>
        </w:tc>
      </w:tr>
      <w:tr w:rsidR="003578B7" w:rsidRPr="006646D9" w14:paraId="6CCB9B21" w14:textId="77777777" w:rsidTr="001B4706">
        <w:trPr>
          <w:trHeight w:val="70"/>
        </w:trPr>
        <w:tc>
          <w:tcPr>
            <w:tcW w:w="9214" w:type="dxa"/>
          </w:tcPr>
          <w:p w14:paraId="2505DBBD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48 zamówienia w wysokości 766 800.00 zł brutto;</w:t>
            </w:r>
          </w:p>
        </w:tc>
      </w:tr>
      <w:tr w:rsidR="003578B7" w:rsidRPr="006646D9" w14:paraId="78E593C1" w14:textId="77777777" w:rsidTr="001B4706">
        <w:trPr>
          <w:trHeight w:val="70"/>
        </w:trPr>
        <w:tc>
          <w:tcPr>
            <w:tcW w:w="9214" w:type="dxa"/>
          </w:tcPr>
          <w:p w14:paraId="5A0B270A" w14:textId="77777777" w:rsidR="003578B7" w:rsidRPr="00A3048A" w:rsidRDefault="003578B7" w:rsidP="001B47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8B7">
              <w:rPr>
                <w:sz w:val="24"/>
                <w:szCs w:val="24"/>
              </w:rPr>
              <w:t>części 49 zamówienia w wysokości 6 480.00 zł brutto;</w:t>
            </w:r>
          </w:p>
        </w:tc>
      </w:tr>
    </w:tbl>
    <w:p w14:paraId="1A624D40" w14:textId="77777777"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3118"/>
        <w:gridCol w:w="1559"/>
        <w:gridCol w:w="1701"/>
        <w:gridCol w:w="1276"/>
      </w:tblGrid>
      <w:tr w:rsidR="007F0707" w:rsidRPr="00075CD0" w14:paraId="0718CC94" w14:textId="77777777" w:rsidTr="00FD0E5A">
        <w:tc>
          <w:tcPr>
            <w:tcW w:w="709" w:type="dxa"/>
            <w:shd w:val="clear" w:color="auto" w:fill="auto"/>
            <w:vAlign w:val="center"/>
          </w:tcPr>
          <w:p w14:paraId="483A46B9" w14:textId="77777777" w:rsidR="007F0707" w:rsidRPr="00CB5EDB" w:rsidRDefault="007F0707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B80311" w14:textId="77777777" w:rsidR="007F0707" w:rsidRPr="00CB5EDB" w:rsidRDefault="007F0707" w:rsidP="00075CD0">
            <w:pPr>
              <w:jc w:val="center"/>
            </w:pPr>
            <w:r w:rsidRPr="00CB5EDB">
              <w:t>Nr</w:t>
            </w:r>
          </w:p>
          <w:p w14:paraId="745A9789" w14:textId="77777777" w:rsidR="007F0707" w:rsidRPr="00CB5EDB" w:rsidRDefault="007F0707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274666B" w14:textId="77777777" w:rsidR="007F0707" w:rsidRDefault="007F0707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14:paraId="5689F641" w14:textId="77777777" w:rsidR="007F0707" w:rsidRPr="00CB5EDB" w:rsidRDefault="007F0707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5B8FE39" w14:textId="77777777" w:rsidR="007F0707" w:rsidRPr="00CB5EDB" w:rsidRDefault="007F0707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4FD85AF" w14:textId="139E4678" w:rsidR="007F0707" w:rsidRPr="00CB5EDB" w:rsidRDefault="007F0707" w:rsidP="00075CD0">
            <w:pPr>
              <w:jc w:val="center"/>
            </w:pPr>
            <w:r w:rsidRPr="00CB5EDB">
              <w:t xml:space="preserve">Termin </w:t>
            </w:r>
            <w:r w:rsidR="00FD0E5A">
              <w:t>uzupełnienia banku implantów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094E97" w14:textId="77777777" w:rsidR="007F0707" w:rsidRPr="00CB5EDB" w:rsidRDefault="007F0707" w:rsidP="00075CD0">
            <w:pPr>
              <w:jc w:val="center"/>
            </w:pPr>
            <w:r w:rsidRPr="00CB5EDB">
              <w:t>Warunki płatności</w:t>
            </w:r>
          </w:p>
        </w:tc>
      </w:tr>
      <w:tr w:rsidR="007F0707" w:rsidRPr="00075CD0" w14:paraId="027400F1" w14:textId="77777777" w:rsidTr="00FD0E5A">
        <w:tc>
          <w:tcPr>
            <w:tcW w:w="709" w:type="dxa"/>
            <w:shd w:val="clear" w:color="auto" w:fill="auto"/>
            <w:vAlign w:val="center"/>
          </w:tcPr>
          <w:p w14:paraId="5D6CF573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1112A5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47</w:t>
            </w:r>
          </w:p>
        </w:tc>
        <w:tc>
          <w:tcPr>
            <w:tcW w:w="3118" w:type="dxa"/>
            <w:shd w:val="clear" w:color="auto" w:fill="auto"/>
          </w:tcPr>
          <w:p w14:paraId="020523EE" w14:textId="77777777" w:rsidR="007F0707" w:rsidRPr="00CB5EDB" w:rsidRDefault="007F0707" w:rsidP="001B4706">
            <w:pPr>
              <w:spacing w:before="40"/>
            </w:pPr>
            <w:r w:rsidRPr="003578B7">
              <w:t>"</w:t>
            </w:r>
            <w:proofErr w:type="spellStart"/>
            <w:r w:rsidRPr="003578B7">
              <w:t>ChM"sp</w:t>
            </w:r>
            <w:proofErr w:type="spellEnd"/>
            <w:r w:rsidRPr="003578B7">
              <w:t>. z o.o.</w:t>
            </w:r>
          </w:p>
          <w:p w14:paraId="1A4008BA" w14:textId="304D63D9" w:rsidR="007F0707" w:rsidRPr="00CB5EDB" w:rsidRDefault="007F0707" w:rsidP="001B4706">
            <w:r w:rsidRPr="003578B7">
              <w:t>Lewickie</w:t>
            </w:r>
            <w:r w:rsidRPr="00CB5EDB">
              <w:t xml:space="preserve"> </w:t>
            </w:r>
            <w:r w:rsidRPr="003578B7">
              <w:t>3b</w:t>
            </w:r>
            <w:r w:rsidRPr="00CB5EDB">
              <w:t xml:space="preserve"> </w:t>
            </w:r>
          </w:p>
          <w:p w14:paraId="259B81F2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16-061</w:t>
            </w:r>
            <w:r w:rsidRPr="00CB5EDB">
              <w:t xml:space="preserve"> </w:t>
            </w:r>
            <w:r w:rsidRPr="003578B7">
              <w:t>Juchnowiec Kościelny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D4D823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190 134.00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748B88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36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972BB1" w14:textId="59C8FE08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6362D425" w14:textId="77777777" w:rsidTr="00FD0E5A">
        <w:tc>
          <w:tcPr>
            <w:tcW w:w="709" w:type="dxa"/>
            <w:shd w:val="clear" w:color="auto" w:fill="auto"/>
            <w:vAlign w:val="center"/>
          </w:tcPr>
          <w:p w14:paraId="3754D6A6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BB6184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</w:t>
            </w:r>
          </w:p>
        </w:tc>
        <w:tc>
          <w:tcPr>
            <w:tcW w:w="3118" w:type="dxa"/>
            <w:shd w:val="clear" w:color="auto" w:fill="auto"/>
          </w:tcPr>
          <w:p w14:paraId="4B98F32C" w14:textId="274BD117" w:rsidR="007F0707" w:rsidRPr="00CB5EDB" w:rsidRDefault="007F0707" w:rsidP="001B4706">
            <w:pPr>
              <w:spacing w:before="40"/>
            </w:pPr>
            <w:proofErr w:type="spellStart"/>
            <w:r w:rsidRPr="003578B7">
              <w:t>Aesculap</w:t>
            </w:r>
            <w:proofErr w:type="spellEnd"/>
            <w:r w:rsidRPr="003578B7">
              <w:t xml:space="preserve"> </w:t>
            </w:r>
            <w:proofErr w:type="spellStart"/>
            <w:r w:rsidRPr="003578B7">
              <w:t>Chifa</w:t>
            </w:r>
            <w:proofErr w:type="spellEnd"/>
            <w:r w:rsidRPr="003578B7">
              <w:t xml:space="preserve"> </w:t>
            </w:r>
            <w:r w:rsidR="005475A2">
              <w:t>Sp. z o.o.</w:t>
            </w:r>
          </w:p>
          <w:p w14:paraId="45B5C03E" w14:textId="1EC22CE0" w:rsidR="007F0707" w:rsidRPr="00CB5EDB" w:rsidRDefault="005475A2" w:rsidP="001B4706">
            <w:r w:rsidRPr="003578B7">
              <w:t xml:space="preserve">ul. </w:t>
            </w:r>
            <w:r w:rsidR="007F0707" w:rsidRPr="003578B7">
              <w:t>Tysiąclecia</w:t>
            </w:r>
            <w:r w:rsidR="007F0707" w:rsidRPr="00CB5EDB">
              <w:t xml:space="preserve"> </w:t>
            </w:r>
            <w:r w:rsidR="007F0707" w:rsidRPr="003578B7">
              <w:t>14</w:t>
            </w:r>
            <w:r w:rsidR="007F0707" w:rsidRPr="00CB5EDB">
              <w:t xml:space="preserve"> </w:t>
            </w:r>
          </w:p>
          <w:p w14:paraId="689CDB85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64-300</w:t>
            </w:r>
            <w:r w:rsidRPr="00CB5EDB">
              <w:t xml:space="preserve"> </w:t>
            </w:r>
            <w:r w:rsidRPr="003578B7">
              <w:t>Nowy Tomyśl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9E64B7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64 800.00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8AB3CC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48E416" w14:textId="4FA1123D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49ECF654" w14:textId="77777777" w:rsidTr="00FD0E5A">
        <w:tc>
          <w:tcPr>
            <w:tcW w:w="709" w:type="dxa"/>
            <w:shd w:val="clear" w:color="auto" w:fill="auto"/>
            <w:vAlign w:val="center"/>
          </w:tcPr>
          <w:p w14:paraId="61716A18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000364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4</w:t>
            </w:r>
          </w:p>
        </w:tc>
        <w:tc>
          <w:tcPr>
            <w:tcW w:w="3118" w:type="dxa"/>
            <w:shd w:val="clear" w:color="auto" w:fill="auto"/>
          </w:tcPr>
          <w:p w14:paraId="368F0A04" w14:textId="7B784E83" w:rsidR="007F0707" w:rsidRPr="00CB5EDB" w:rsidRDefault="007F0707" w:rsidP="001B4706">
            <w:pPr>
              <w:spacing w:before="40"/>
            </w:pPr>
            <w:proofErr w:type="spellStart"/>
            <w:r w:rsidRPr="003578B7">
              <w:t>Aesculap</w:t>
            </w:r>
            <w:proofErr w:type="spellEnd"/>
            <w:r w:rsidRPr="003578B7">
              <w:t xml:space="preserve"> </w:t>
            </w:r>
            <w:proofErr w:type="spellStart"/>
            <w:r w:rsidRPr="003578B7">
              <w:t>Chifa</w:t>
            </w:r>
            <w:proofErr w:type="spellEnd"/>
            <w:r w:rsidRPr="003578B7">
              <w:t xml:space="preserve"> </w:t>
            </w:r>
            <w:r w:rsidR="005475A2">
              <w:t>Sp. z o.o.</w:t>
            </w:r>
          </w:p>
          <w:p w14:paraId="28800A81" w14:textId="583C5CD5" w:rsidR="007F0707" w:rsidRPr="00CB5EDB" w:rsidRDefault="005475A2" w:rsidP="001B4706">
            <w:r w:rsidRPr="003578B7">
              <w:t xml:space="preserve">ul. </w:t>
            </w:r>
            <w:r w:rsidR="007F0707" w:rsidRPr="003578B7">
              <w:t>Tysiąclecia</w:t>
            </w:r>
            <w:r w:rsidR="007F0707" w:rsidRPr="00CB5EDB">
              <w:t xml:space="preserve"> </w:t>
            </w:r>
            <w:r w:rsidR="007F0707" w:rsidRPr="003578B7">
              <w:t>14</w:t>
            </w:r>
            <w:r w:rsidR="007F0707" w:rsidRPr="00CB5EDB">
              <w:t xml:space="preserve"> </w:t>
            </w:r>
          </w:p>
          <w:p w14:paraId="531FC28A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64-300</w:t>
            </w:r>
            <w:r w:rsidRPr="00CB5EDB">
              <w:t xml:space="preserve"> </w:t>
            </w:r>
            <w:r w:rsidRPr="003578B7">
              <w:t>Nowy Tomyśl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4771382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4 104.00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3420DD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071CE9" w14:textId="71459C14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3EC8C2D3" w14:textId="77777777" w:rsidTr="00FD0E5A">
        <w:tc>
          <w:tcPr>
            <w:tcW w:w="709" w:type="dxa"/>
            <w:shd w:val="clear" w:color="auto" w:fill="auto"/>
            <w:vAlign w:val="center"/>
          </w:tcPr>
          <w:p w14:paraId="22B2CCA2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lastRenderedPageBreak/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612DB5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6</w:t>
            </w:r>
          </w:p>
        </w:tc>
        <w:tc>
          <w:tcPr>
            <w:tcW w:w="3118" w:type="dxa"/>
            <w:shd w:val="clear" w:color="auto" w:fill="auto"/>
          </w:tcPr>
          <w:p w14:paraId="6B233DD6" w14:textId="55358161" w:rsidR="007F0707" w:rsidRPr="00CB5EDB" w:rsidRDefault="007F0707" w:rsidP="001B4706">
            <w:pPr>
              <w:spacing w:before="40"/>
            </w:pPr>
            <w:proofErr w:type="spellStart"/>
            <w:r w:rsidRPr="003578B7">
              <w:t>Aesculap</w:t>
            </w:r>
            <w:proofErr w:type="spellEnd"/>
            <w:r w:rsidRPr="003578B7">
              <w:t xml:space="preserve"> </w:t>
            </w:r>
            <w:proofErr w:type="spellStart"/>
            <w:r w:rsidRPr="003578B7">
              <w:t>Chifa</w:t>
            </w:r>
            <w:proofErr w:type="spellEnd"/>
            <w:r w:rsidRPr="003578B7">
              <w:t xml:space="preserve"> </w:t>
            </w:r>
            <w:r w:rsidR="005475A2">
              <w:t>Sp. z o.o.</w:t>
            </w:r>
          </w:p>
          <w:p w14:paraId="420826B7" w14:textId="6BFCB1C2" w:rsidR="007F0707" w:rsidRPr="00CB5EDB" w:rsidRDefault="005475A2" w:rsidP="001B4706">
            <w:r w:rsidRPr="003578B7">
              <w:t xml:space="preserve">ul. </w:t>
            </w:r>
            <w:r w:rsidR="007F0707" w:rsidRPr="003578B7">
              <w:t>Tysiąclecia</w:t>
            </w:r>
            <w:r w:rsidR="007F0707" w:rsidRPr="00CB5EDB">
              <w:t xml:space="preserve"> </w:t>
            </w:r>
            <w:r w:rsidR="007F0707" w:rsidRPr="003578B7">
              <w:t>14</w:t>
            </w:r>
            <w:r w:rsidR="007F0707" w:rsidRPr="00CB5EDB">
              <w:t xml:space="preserve"> </w:t>
            </w:r>
          </w:p>
          <w:p w14:paraId="4DC20A94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64-300</w:t>
            </w:r>
            <w:r w:rsidRPr="00CB5EDB">
              <w:t xml:space="preserve"> </w:t>
            </w:r>
            <w:r w:rsidRPr="003578B7">
              <w:t>Nowy Tomyśl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1CB046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311 904.00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FA34578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8685D3" w14:textId="16819704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483697F8" w14:textId="77777777" w:rsidTr="00FD0E5A">
        <w:tc>
          <w:tcPr>
            <w:tcW w:w="709" w:type="dxa"/>
            <w:shd w:val="clear" w:color="auto" w:fill="auto"/>
            <w:vAlign w:val="center"/>
          </w:tcPr>
          <w:p w14:paraId="36E6E3F5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C3F689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7</w:t>
            </w:r>
          </w:p>
        </w:tc>
        <w:tc>
          <w:tcPr>
            <w:tcW w:w="3118" w:type="dxa"/>
            <w:shd w:val="clear" w:color="auto" w:fill="auto"/>
          </w:tcPr>
          <w:p w14:paraId="42D5B904" w14:textId="0F1F17FF" w:rsidR="007F0707" w:rsidRPr="00CB5EDB" w:rsidRDefault="007F0707" w:rsidP="001B4706">
            <w:pPr>
              <w:spacing w:before="40"/>
            </w:pPr>
            <w:proofErr w:type="spellStart"/>
            <w:r w:rsidRPr="003578B7">
              <w:t>Aesculap</w:t>
            </w:r>
            <w:proofErr w:type="spellEnd"/>
            <w:r w:rsidRPr="003578B7">
              <w:t xml:space="preserve"> </w:t>
            </w:r>
            <w:proofErr w:type="spellStart"/>
            <w:r w:rsidRPr="003578B7">
              <w:t>Chifa</w:t>
            </w:r>
            <w:proofErr w:type="spellEnd"/>
            <w:r w:rsidRPr="003578B7">
              <w:t xml:space="preserve"> </w:t>
            </w:r>
            <w:r w:rsidR="005475A2">
              <w:t>Sp. z o.o.</w:t>
            </w:r>
          </w:p>
          <w:p w14:paraId="1C27A0BA" w14:textId="0DFE3324" w:rsidR="007F0707" w:rsidRPr="00CB5EDB" w:rsidRDefault="005475A2" w:rsidP="001B4706">
            <w:r w:rsidRPr="003578B7">
              <w:t xml:space="preserve">ul. </w:t>
            </w:r>
            <w:r w:rsidR="007F0707" w:rsidRPr="003578B7">
              <w:t>Tysiąclecia</w:t>
            </w:r>
            <w:r w:rsidR="007F0707" w:rsidRPr="00CB5EDB">
              <w:t xml:space="preserve"> </w:t>
            </w:r>
            <w:r w:rsidR="007F0707" w:rsidRPr="003578B7">
              <w:t>14</w:t>
            </w:r>
            <w:r w:rsidR="007F0707" w:rsidRPr="00CB5EDB">
              <w:t xml:space="preserve"> </w:t>
            </w:r>
          </w:p>
          <w:p w14:paraId="374DC3FB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64-300</w:t>
            </w:r>
            <w:r w:rsidRPr="00CB5EDB">
              <w:t xml:space="preserve"> </w:t>
            </w:r>
            <w:r w:rsidRPr="003578B7">
              <w:t>Nowy Tomyśl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D6447CE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87 156.00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B237896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4B70E3" w14:textId="048B2FBA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6C336C47" w14:textId="77777777" w:rsidTr="00FD0E5A">
        <w:tc>
          <w:tcPr>
            <w:tcW w:w="709" w:type="dxa"/>
            <w:shd w:val="clear" w:color="auto" w:fill="auto"/>
            <w:vAlign w:val="center"/>
          </w:tcPr>
          <w:p w14:paraId="7170E752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673A04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8</w:t>
            </w:r>
          </w:p>
        </w:tc>
        <w:tc>
          <w:tcPr>
            <w:tcW w:w="3118" w:type="dxa"/>
            <w:shd w:val="clear" w:color="auto" w:fill="auto"/>
          </w:tcPr>
          <w:p w14:paraId="7A295D6D" w14:textId="08A77017" w:rsidR="007F0707" w:rsidRPr="00CB5EDB" w:rsidRDefault="007F0707" w:rsidP="001B4706">
            <w:pPr>
              <w:spacing w:before="40"/>
            </w:pPr>
            <w:proofErr w:type="spellStart"/>
            <w:r w:rsidRPr="003578B7">
              <w:t>Aesculap</w:t>
            </w:r>
            <w:proofErr w:type="spellEnd"/>
            <w:r w:rsidRPr="003578B7">
              <w:t xml:space="preserve"> </w:t>
            </w:r>
            <w:proofErr w:type="spellStart"/>
            <w:r w:rsidRPr="003578B7">
              <w:t>Chifa</w:t>
            </w:r>
            <w:proofErr w:type="spellEnd"/>
            <w:r w:rsidRPr="003578B7">
              <w:t xml:space="preserve"> </w:t>
            </w:r>
            <w:r w:rsidR="005475A2">
              <w:t>Sp. z o.o.</w:t>
            </w:r>
          </w:p>
          <w:p w14:paraId="1FF224B9" w14:textId="54885A54" w:rsidR="007F0707" w:rsidRPr="00CB5EDB" w:rsidRDefault="005475A2" w:rsidP="001B4706">
            <w:r w:rsidRPr="003578B7">
              <w:t xml:space="preserve">ul. </w:t>
            </w:r>
            <w:r w:rsidR="007F0707" w:rsidRPr="003578B7">
              <w:t>Tysiąclecia</w:t>
            </w:r>
            <w:r w:rsidR="007F0707" w:rsidRPr="00CB5EDB">
              <w:t xml:space="preserve"> </w:t>
            </w:r>
            <w:r w:rsidR="007F0707" w:rsidRPr="003578B7">
              <w:t>14</w:t>
            </w:r>
            <w:r w:rsidR="007F0707" w:rsidRPr="00CB5EDB">
              <w:t xml:space="preserve"> </w:t>
            </w:r>
          </w:p>
          <w:p w14:paraId="27778614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64-300</w:t>
            </w:r>
            <w:r w:rsidRPr="00CB5EDB">
              <w:t xml:space="preserve"> </w:t>
            </w:r>
            <w:r w:rsidRPr="003578B7">
              <w:t>Nowy Tomyśl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5F81F0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127 872.00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E089167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475924" w14:textId="6AB299AE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04CB834C" w14:textId="77777777" w:rsidTr="00FD0E5A">
        <w:tc>
          <w:tcPr>
            <w:tcW w:w="709" w:type="dxa"/>
            <w:shd w:val="clear" w:color="auto" w:fill="auto"/>
            <w:vAlign w:val="center"/>
          </w:tcPr>
          <w:p w14:paraId="0BCDD476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5C5F4C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18</w:t>
            </w:r>
          </w:p>
        </w:tc>
        <w:tc>
          <w:tcPr>
            <w:tcW w:w="3118" w:type="dxa"/>
            <w:shd w:val="clear" w:color="auto" w:fill="auto"/>
          </w:tcPr>
          <w:p w14:paraId="5CC0DBCC" w14:textId="4D3F2E9B" w:rsidR="007F0707" w:rsidRPr="00CB5EDB" w:rsidRDefault="007F0707" w:rsidP="001B4706">
            <w:pPr>
              <w:spacing w:before="40"/>
            </w:pPr>
            <w:proofErr w:type="spellStart"/>
            <w:r w:rsidRPr="003578B7">
              <w:t>Aesculap</w:t>
            </w:r>
            <w:proofErr w:type="spellEnd"/>
            <w:r w:rsidRPr="003578B7">
              <w:t xml:space="preserve"> </w:t>
            </w:r>
            <w:proofErr w:type="spellStart"/>
            <w:r w:rsidRPr="003578B7">
              <w:t>Chifa</w:t>
            </w:r>
            <w:proofErr w:type="spellEnd"/>
            <w:r w:rsidRPr="003578B7">
              <w:t xml:space="preserve"> </w:t>
            </w:r>
            <w:r w:rsidR="005475A2">
              <w:t>Sp. z o.o.</w:t>
            </w:r>
          </w:p>
          <w:p w14:paraId="6DBCFE3E" w14:textId="5389477D" w:rsidR="007F0707" w:rsidRPr="00CB5EDB" w:rsidRDefault="005475A2" w:rsidP="001B4706">
            <w:r w:rsidRPr="003578B7">
              <w:t xml:space="preserve">ul. </w:t>
            </w:r>
            <w:r w:rsidR="007F0707" w:rsidRPr="003578B7">
              <w:t>Tysiąclecia</w:t>
            </w:r>
            <w:r w:rsidR="007F0707" w:rsidRPr="00CB5EDB">
              <w:t xml:space="preserve"> </w:t>
            </w:r>
            <w:r w:rsidR="007F0707" w:rsidRPr="003578B7">
              <w:t>14</w:t>
            </w:r>
            <w:r w:rsidR="007F0707" w:rsidRPr="00CB5EDB">
              <w:t xml:space="preserve"> </w:t>
            </w:r>
          </w:p>
          <w:p w14:paraId="06728843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64-300</w:t>
            </w:r>
            <w:r w:rsidRPr="00CB5EDB">
              <w:t xml:space="preserve"> </w:t>
            </w:r>
            <w:r w:rsidRPr="003578B7">
              <w:t>Nowy Tomyśl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2E23001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26 352.00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588302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F69BFF" w14:textId="60BEA15E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1BDA3F4A" w14:textId="77777777" w:rsidTr="00FD0E5A">
        <w:tc>
          <w:tcPr>
            <w:tcW w:w="709" w:type="dxa"/>
            <w:shd w:val="clear" w:color="auto" w:fill="auto"/>
            <w:vAlign w:val="center"/>
          </w:tcPr>
          <w:p w14:paraId="0E789F41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822D45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19</w:t>
            </w:r>
          </w:p>
        </w:tc>
        <w:tc>
          <w:tcPr>
            <w:tcW w:w="3118" w:type="dxa"/>
            <w:shd w:val="clear" w:color="auto" w:fill="auto"/>
          </w:tcPr>
          <w:p w14:paraId="510F93CC" w14:textId="6E35B6CE" w:rsidR="007F0707" w:rsidRPr="00CB5EDB" w:rsidRDefault="007F0707" w:rsidP="001B4706">
            <w:pPr>
              <w:spacing w:before="40"/>
            </w:pPr>
            <w:proofErr w:type="spellStart"/>
            <w:r w:rsidRPr="003578B7">
              <w:t>Aesculap</w:t>
            </w:r>
            <w:proofErr w:type="spellEnd"/>
            <w:r w:rsidRPr="003578B7">
              <w:t xml:space="preserve"> </w:t>
            </w:r>
            <w:proofErr w:type="spellStart"/>
            <w:r w:rsidRPr="003578B7">
              <w:t>Chifa</w:t>
            </w:r>
            <w:proofErr w:type="spellEnd"/>
            <w:r w:rsidRPr="003578B7">
              <w:t xml:space="preserve"> </w:t>
            </w:r>
            <w:r w:rsidR="005475A2">
              <w:t>Sp. z o.o.</w:t>
            </w:r>
          </w:p>
          <w:p w14:paraId="5DA5C9E1" w14:textId="498D79DF" w:rsidR="007F0707" w:rsidRPr="00CB5EDB" w:rsidRDefault="005475A2" w:rsidP="001B4706">
            <w:r w:rsidRPr="003578B7">
              <w:t xml:space="preserve">ul. </w:t>
            </w:r>
            <w:r w:rsidR="007F0707" w:rsidRPr="003578B7">
              <w:t>Tysiąclecia</w:t>
            </w:r>
            <w:r w:rsidR="007F0707" w:rsidRPr="00CB5EDB">
              <w:t xml:space="preserve"> </w:t>
            </w:r>
            <w:r w:rsidR="007F0707" w:rsidRPr="003578B7">
              <w:t>14</w:t>
            </w:r>
            <w:r w:rsidR="007F0707" w:rsidRPr="00CB5EDB">
              <w:t xml:space="preserve"> </w:t>
            </w:r>
          </w:p>
          <w:p w14:paraId="3C3EB599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64-300</w:t>
            </w:r>
            <w:r w:rsidRPr="00CB5EDB">
              <w:t xml:space="preserve"> </w:t>
            </w:r>
            <w:r w:rsidRPr="003578B7">
              <w:t>Nowy Tomyśl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C987E5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12 042.00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6F49CF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9F144B" w14:textId="0C418857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08634BBD" w14:textId="77777777" w:rsidTr="00FD0E5A">
        <w:tc>
          <w:tcPr>
            <w:tcW w:w="709" w:type="dxa"/>
            <w:shd w:val="clear" w:color="auto" w:fill="auto"/>
            <w:vAlign w:val="center"/>
          </w:tcPr>
          <w:p w14:paraId="1EBABCA5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E3D9B5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38</w:t>
            </w:r>
          </w:p>
        </w:tc>
        <w:tc>
          <w:tcPr>
            <w:tcW w:w="3118" w:type="dxa"/>
            <w:shd w:val="clear" w:color="auto" w:fill="auto"/>
          </w:tcPr>
          <w:p w14:paraId="4C23F7CE" w14:textId="7315E33E" w:rsidR="007F0707" w:rsidRPr="00CB5EDB" w:rsidRDefault="007F0707" w:rsidP="001B4706">
            <w:pPr>
              <w:spacing w:before="40"/>
            </w:pPr>
            <w:proofErr w:type="spellStart"/>
            <w:r w:rsidRPr="003578B7">
              <w:t>Aesculap</w:t>
            </w:r>
            <w:proofErr w:type="spellEnd"/>
            <w:r w:rsidRPr="003578B7">
              <w:t xml:space="preserve"> </w:t>
            </w:r>
            <w:proofErr w:type="spellStart"/>
            <w:r w:rsidRPr="003578B7">
              <w:t>Chifa</w:t>
            </w:r>
            <w:proofErr w:type="spellEnd"/>
            <w:r w:rsidRPr="003578B7">
              <w:t xml:space="preserve"> </w:t>
            </w:r>
            <w:r w:rsidR="005475A2">
              <w:t>Sp. z o.o.</w:t>
            </w:r>
          </w:p>
          <w:p w14:paraId="1AE667D7" w14:textId="42F4EF4F" w:rsidR="007F0707" w:rsidRPr="00CB5EDB" w:rsidRDefault="005475A2" w:rsidP="001B4706">
            <w:r w:rsidRPr="003578B7">
              <w:t xml:space="preserve">ul. </w:t>
            </w:r>
            <w:r w:rsidR="007F0707" w:rsidRPr="003578B7">
              <w:t>Tysiąclecia</w:t>
            </w:r>
            <w:r w:rsidR="007F0707" w:rsidRPr="00CB5EDB">
              <w:t xml:space="preserve"> </w:t>
            </w:r>
            <w:r w:rsidR="007F0707" w:rsidRPr="003578B7">
              <w:t>14</w:t>
            </w:r>
            <w:r w:rsidR="007F0707" w:rsidRPr="00CB5EDB">
              <w:t xml:space="preserve"> </w:t>
            </w:r>
          </w:p>
          <w:p w14:paraId="142A59F5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64-300</w:t>
            </w:r>
            <w:r w:rsidRPr="00CB5EDB">
              <w:t xml:space="preserve"> </w:t>
            </w:r>
            <w:r w:rsidRPr="003578B7">
              <w:t>Nowy Tomyśl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C9BDFB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5 400.00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8A25F1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20CCF2" w14:textId="49182861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7EE39F78" w14:textId="77777777" w:rsidTr="00FD0E5A">
        <w:tc>
          <w:tcPr>
            <w:tcW w:w="709" w:type="dxa"/>
            <w:shd w:val="clear" w:color="auto" w:fill="auto"/>
            <w:vAlign w:val="center"/>
          </w:tcPr>
          <w:p w14:paraId="645D53BF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62A82A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2</w:t>
            </w:r>
          </w:p>
        </w:tc>
        <w:tc>
          <w:tcPr>
            <w:tcW w:w="3118" w:type="dxa"/>
            <w:shd w:val="clear" w:color="auto" w:fill="auto"/>
          </w:tcPr>
          <w:p w14:paraId="42DA5509" w14:textId="77777777" w:rsidR="007F0707" w:rsidRPr="00CB5EDB" w:rsidRDefault="007F0707" w:rsidP="001B4706">
            <w:pPr>
              <w:spacing w:before="40"/>
            </w:pPr>
            <w:proofErr w:type="spellStart"/>
            <w:r w:rsidRPr="003578B7">
              <w:t>Arthrex</w:t>
            </w:r>
            <w:proofErr w:type="spellEnd"/>
            <w:r w:rsidRPr="003578B7">
              <w:t xml:space="preserve"> Polska Sp. z o.o.</w:t>
            </w:r>
          </w:p>
          <w:p w14:paraId="4CFD04D3" w14:textId="12D6512D" w:rsidR="007F0707" w:rsidRPr="00CB5EDB" w:rsidRDefault="005475A2" w:rsidP="001B4706">
            <w:r w:rsidRPr="003578B7">
              <w:t xml:space="preserve">ul. </w:t>
            </w:r>
            <w:r w:rsidR="007F0707" w:rsidRPr="003578B7">
              <w:t>Łopuszańska</w:t>
            </w:r>
            <w:r w:rsidR="007F0707" w:rsidRPr="00CB5EDB">
              <w:t xml:space="preserve"> </w:t>
            </w:r>
            <w:r w:rsidR="007F0707" w:rsidRPr="003578B7">
              <w:t>95</w:t>
            </w:r>
            <w:r w:rsidR="007F0707" w:rsidRPr="00CB5EDB">
              <w:t xml:space="preserve"> </w:t>
            </w:r>
          </w:p>
          <w:p w14:paraId="21AEE23A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02-457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29A12A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11 308.68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1896C8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F6D204" w14:textId="3ED1E29C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6F7D6C13" w14:textId="77777777" w:rsidTr="00FD0E5A">
        <w:tc>
          <w:tcPr>
            <w:tcW w:w="709" w:type="dxa"/>
            <w:shd w:val="clear" w:color="auto" w:fill="auto"/>
            <w:vAlign w:val="center"/>
          </w:tcPr>
          <w:p w14:paraId="7D69AB63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E0EB46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13</w:t>
            </w:r>
          </w:p>
        </w:tc>
        <w:tc>
          <w:tcPr>
            <w:tcW w:w="3118" w:type="dxa"/>
            <w:shd w:val="clear" w:color="auto" w:fill="auto"/>
          </w:tcPr>
          <w:p w14:paraId="24AED571" w14:textId="77777777" w:rsidR="007F0707" w:rsidRPr="00CB5EDB" w:rsidRDefault="007F0707" w:rsidP="001B4706">
            <w:pPr>
              <w:spacing w:before="40"/>
            </w:pPr>
            <w:proofErr w:type="spellStart"/>
            <w:r w:rsidRPr="003578B7">
              <w:t>Arthrex</w:t>
            </w:r>
            <w:proofErr w:type="spellEnd"/>
            <w:r w:rsidRPr="003578B7">
              <w:t xml:space="preserve"> Polska Sp. z o.o.</w:t>
            </w:r>
          </w:p>
          <w:p w14:paraId="623F10F0" w14:textId="316F3879" w:rsidR="007F0707" w:rsidRPr="00CB5EDB" w:rsidRDefault="005475A2" w:rsidP="001B4706">
            <w:r w:rsidRPr="003578B7">
              <w:t xml:space="preserve">ul. </w:t>
            </w:r>
            <w:r w:rsidR="007F0707" w:rsidRPr="003578B7">
              <w:t>Łopuszańska</w:t>
            </w:r>
            <w:r w:rsidR="007F0707" w:rsidRPr="00CB5EDB">
              <w:t xml:space="preserve"> </w:t>
            </w:r>
            <w:r w:rsidR="007F0707" w:rsidRPr="003578B7">
              <w:t>95</w:t>
            </w:r>
            <w:r w:rsidR="007F0707" w:rsidRPr="00CB5EDB">
              <w:t xml:space="preserve"> </w:t>
            </w:r>
          </w:p>
          <w:p w14:paraId="2879AC91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02-457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DE074C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42 660.00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CAD989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8C253C" w14:textId="14EF5E8E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6D8D029C" w14:textId="77777777" w:rsidTr="00FD0E5A">
        <w:tc>
          <w:tcPr>
            <w:tcW w:w="709" w:type="dxa"/>
            <w:shd w:val="clear" w:color="auto" w:fill="auto"/>
            <w:vAlign w:val="center"/>
          </w:tcPr>
          <w:p w14:paraId="39A809B7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899236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16</w:t>
            </w:r>
          </w:p>
        </w:tc>
        <w:tc>
          <w:tcPr>
            <w:tcW w:w="3118" w:type="dxa"/>
            <w:shd w:val="clear" w:color="auto" w:fill="auto"/>
          </w:tcPr>
          <w:p w14:paraId="7EBB0E8F" w14:textId="77777777" w:rsidR="007F0707" w:rsidRPr="00CB5EDB" w:rsidRDefault="007F0707" w:rsidP="001B4706">
            <w:pPr>
              <w:spacing w:before="40"/>
            </w:pPr>
            <w:proofErr w:type="spellStart"/>
            <w:r w:rsidRPr="003578B7">
              <w:t>Arthrex</w:t>
            </w:r>
            <w:proofErr w:type="spellEnd"/>
            <w:r w:rsidRPr="003578B7">
              <w:t xml:space="preserve"> Polska Sp. z o.o.</w:t>
            </w:r>
          </w:p>
          <w:p w14:paraId="692A8858" w14:textId="3458101F" w:rsidR="007F0707" w:rsidRPr="00CB5EDB" w:rsidRDefault="005475A2" w:rsidP="001B4706">
            <w:r w:rsidRPr="003578B7">
              <w:t xml:space="preserve">ul. </w:t>
            </w:r>
            <w:r w:rsidR="007F0707" w:rsidRPr="003578B7">
              <w:t>Łopuszańska</w:t>
            </w:r>
            <w:r w:rsidR="007F0707" w:rsidRPr="00CB5EDB">
              <w:t xml:space="preserve"> </w:t>
            </w:r>
            <w:r w:rsidR="007F0707" w:rsidRPr="003578B7">
              <w:t>95</w:t>
            </w:r>
            <w:r w:rsidR="007F0707" w:rsidRPr="00CB5EDB">
              <w:t xml:space="preserve"> </w:t>
            </w:r>
          </w:p>
          <w:p w14:paraId="1FBD96AD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02-457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4A243E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37 800.00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25D3D9D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466B3F" w14:textId="3E0B25EF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0E0AF93B" w14:textId="77777777" w:rsidTr="00FD0E5A">
        <w:tc>
          <w:tcPr>
            <w:tcW w:w="709" w:type="dxa"/>
            <w:shd w:val="clear" w:color="auto" w:fill="auto"/>
            <w:vAlign w:val="center"/>
          </w:tcPr>
          <w:p w14:paraId="55AA19C0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AAB6FC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17</w:t>
            </w:r>
          </w:p>
        </w:tc>
        <w:tc>
          <w:tcPr>
            <w:tcW w:w="3118" w:type="dxa"/>
            <w:shd w:val="clear" w:color="auto" w:fill="auto"/>
          </w:tcPr>
          <w:p w14:paraId="253AD264" w14:textId="77777777" w:rsidR="007F0707" w:rsidRPr="00CB5EDB" w:rsidRDefault="007F0707" w:rsidP="001B4706">
            <w:pPr>
              <w:spacing w:before="40"/>
            </w:pPr>
            <w:proofErr w:type="spellStart"/>
            <w:r w:rsidRPr="003578B7">
              <w:t>Arthrex</w:t>
            </w:r>
            <w:proofErr w:type="spellEnd"/>
            <w:r w:rsidRPr="003578B7">
              <w:t xml:space="preserve"> Polska Sp. z o.o.</w:t>
            </w:r>
          </w:p>
          <w:p w14:paraId="5CA60F15" w14:textId="2D8076BE" w:rsidR="007F0707" w:rsidRPr="00CB5EDB" w:rsidRDefault="005475A2" w:rsidP="001B4706">
            <w:r w:rsidRPr="003578B7">
              <w:t xml:space="preserve">ul. </w:t>
            </w:r>
            <w:r w:rsidR="007F0707" w:rsidRPr="003578B7">
              <w:t>Łopuszańska</w:t>
            </w:r>
            <w:r w:rsidR="007F0707" w:rsidRPr="00CB5EDB">
              <w:t xml:space="preserve"> </w:t>
            </w:r>
            <w:r w:rsidR="007F0707" w:rsidRPr="003578B7">
              <w:t>95</w:t>
            </w:r>
            <w:r w:rsidR="007F0707" w:rsidRPr="00CB5EDB">
              <w:t xml:space="preserve"> </w:t>
            </w:r>
          </w:p>
          <w:p w14:paraId="699D80C7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02-457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A623E90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9 720.00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070637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EDBA24" w14:textId="4CBB0C14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784FBD5E" w14:textId="77777777" w:rsidTr="00FD0E5A">
        <w:tc>
          <w:tcPr>
            <w:tcW w:w="709" w:type="dxa"/>
            <w:shd w:val="clear" w:color="auto" w:fill="auto"/>
            <w:vAlign w:val="center"/>
          </w:tcPr>
          <w:p w14:paraId="5608138A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E27D70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20</w:t>
            </w:r>
          </w:p>
        </w:tc>
        <w:tc>
          <w:tcPr>
            <w:tcW w:w="3118" w:type="dxa"/>
            <w:shd w:val="clear" w:color="auto" w:fill="auto"/>
          </w:tcPr>
          <w:p w14:paraId="21F2DF2C" w14:textId="77777777" w:rsidR="007F0707" w:rsidRPr="00CB5EDB" w:rsidRDefault="007F0707" w:rsidP="001B4706">
            <w:pPr>
              <w:spacing w:before="40"/>
            </w:pPr>
            <w:proofErr w:type="spellStart"/>
            <w:r w:rsidRPr="003578B7">
              <w:t>Arthrex</w:t>
            </w:r>
            <w:proofErr w:type="spellEnd"/>
            <w:r w:rsidRPr="003578B7">
              <w:t xml:space="preserve"> Polska Sp. z o.o.</w:t>
            </w:r>
          </w:p>
          <w:p w14:paraId="7D685846" w14:textId="3562E1E2" w:rsidR="007F0707" w:rsidRPr="00CB5EDB" w:rsidRDefault="005475A2" w:rsidP="001B4706">
            <w:r w:rsidRPr="003578B7">
              <w:t xml:space="preserve">ul. </w:t>
            </w:r>
            <w:r w:rsidR="007F0707" w:rsidRPr="003578B7">
              <w:t>Łopuszańska</w:t>
            </w:r>
            <w:r w:rsidR="007F0707" w:rsidRPr="00CB5EDB">
              <w:t xml:space="preserve"> </w:t>
            </w:r>
            <w:r w:rsidR="007F0707" w:rsidRPr="003578B7">
              <w:t>95</w:t>
            </w:r>
            <w:r w:rsidR="007F0707" w:rsidRPr="00CB5EDB">
              <w:t xml:space="preserve"> </w:t>
            </w:r>
          </w:p>
          <w:p w14:paraId="270F6599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02-457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B97547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2 160.00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9D4DE57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5FCD31" w14:textId="3ECB3554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7235228B" w14:textId="77777777" w:rsidTr="00FD0E5A">
        <w:tc>
          <w:tcPr>
            <w:tcW w:w="709" w:type="dxa"/>
            <w:shd w:val="clear" w:color="auto" w:fill="auto"/>
            <w:vAlign w:val="center"/>
          </w:tcPr>
          <w:p w14:paraId="2620C6EC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7C044E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21</w:t>
            </w:r>
          </w:p>
        </w:tc>
        <w:tc>
          <w:tcPr>
            <w:tcW w:w="3118" w:type="dxa"/>
            <w:shd w:val="clear" w:color="auto" w:fill="auto"/>
          </w:tcPr>
          <w:p w14:paraId="7ABE037E" w14:textId="77777777" w:rsidR="007F0707" w:rsidRPr="00CB5EDB" w:rsidRDefault="007F0707" w:rsidP="001B4706">
            <w:pPr>
              <w:spacing w:before="40"/>
            </w:pPr>
            <w:proofErr w:type="spellStart"/>
            <w:r w:rsidRPr="003578B7">
              <w:t>Arthrex</w:t>
            </w:r>
            <w:proofErr w:type="spellEnd"/>
            <w:r w:rsidRPr="003578B7">
              <w:t xml:space="preserve"> Polska Sp. z o.o.</w:t>
            </w:r>
          </w:p>
          <w:p w14:paraId="6698ECD6" w14:textId="60BC5DAF" w:rsidR="007F0707" w:rsidRPr="00CB5EDB" w:rsidRDefault="005475A2" w:rsidP="001B4706">
            <w:r w:rsidRPr="003578B7">
              <w:t xml:space="preserve">ul. </w:t>
            </w:r>
            <w:r w:rsidR="007F0707" w:rsidRPr="003578B7">
              <w:t>Łopuszańska</w:t>
            </w:r>
            <w:r w:rsidR="007F0707" w:rsidRPr="00CB5EDB">
              <w:t xml:space="preserve"> </w:t>
            </w:r>
            <w:r w:rsidR="007F0707" w:rsidRPr="003578B7">
              <w:t>95</w:t>
            </w:r>
            <w:r w:rsidR="007F0707" w:rsidRPr="00CB5EDB">
              <w:t xml:space="preserve"> </w:t>
            </w:r>
          </w:p>
          <w:p w14:paraId="13C2B585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02-457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BA78BF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7 452.00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FB71187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A88CFA" w14:textId="14C9BE18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3F288190" w14:textId="77777777" w:rsidTr="00FD0E5A">
        <w:tc>
          <w:tcPr>
            <w:tcW w:w="709" w:type="dxa"/>
            <w:shd w:val="clear" w:color="auto" w:fill="auto"/>
            <w:vAlign w:val="center"/>
          </w:tcPr>
          <w:p w14:paraId="7B7B1286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828B67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22</w:t>
            </w:r>
          </w:p>
        </w:tc>
        <w:tc>
          <w:tcPr>
            <w:tcW w:w="3118" w:type="dxa"/>
            <w:shd w:val="clear" w:color="auto" w:fill="auto"/>
          </w:tcPr>
          <w:p w14:paraId="1A2AB77A" w14:textId="77777777" w:rsidR="007F0707" w:rsidRPr="00CB5EDB" w:rsidRDefault="007F0707" w:rsidP="001B4706">
            <w:pPr>
              <w:spacing w:before="40"/>
            </w:pPr>
            <w:proofErr w:type="spellStart"/>
            <w:r w:rsidRPr="003578B7">
              <w:t>Arthrex</w:t>
            </w:r>
            <w:proofErr w:type="spellEnd"/>
            <w:r w:rsidRPr="003578B7">
              <w:t xml:space="preserve"> Polska Sp. z o.o.</w:t>
            </w:r>
          </w:p>
          <w:p w14:paraId="73CD7A9D" w14:textId="1E73EF9F" w:rsidR="007F0707" w:rsidRPr="00CB5EDB" w:rsidRDefault="005475A2" w:rsidP="001B4706">
            <w:r w:rsidRPr="003578B7">
              <w:t xml:space="preserve">ul. </w:t>
            </w:r>
            <w:r w:rsidR="007F0707" w:rsidRPr="003578B7">
              <w:t>Łopuszańska</w:t>
            </w:r>
            <w:r w:rsidR="007F0707" w:rsidRPr="00CB5EDB">
              <w:t xml:space="preserve"> </w:t>
            </w:r>
            <w:r w:rsidR="007F0707" w:rsidRPr="003578B7">
              <w:t>95</w:t>
            </w:r>
            <w:r w:rsidR="007F0707" w:rsidRPr="00CB5EDB">
              <w:t xml:space="preserve"> </w:t>
            </w:r>
          </w:p>
          <w:p w14:paraId="2CE5DB30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02-457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916878C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24 624.00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5AC7CC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24644B" w14:textId="1A8E6BBF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04F53342" w14:textId="77777777" w:rsidTr="00FD0E5A">
        <w:tc>
          <w:tcPr>
            <w:tcW w:w="709" w:type="dxa"/>
            <w:shd w:val="clear" w:color="auto" w:fill="auto"/>
            <w:vAlign w:val="center"/>
          </w:tcPr>
          <w:p w14:paraId="0FFF55F2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90D637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23</w:t>
            </w:r>
          </w:p>
        </w:tc>
        <w:tc>
          <w:tcPr>
            <w:tcW w:w="3118" w:type="dxa"/>
            <w:shd w:val="clear" w:color="auto" w:fill="auto"/>
          </w:tcPr>
          <w:p w14:paraId="3C76E9C0" w14:textId="77777777" w:rsidR="007F0707" w:rsidRPr="00CB5EDB" w:rsidRDefault="007F0707" w:rsidP="001B4706">
            <w:pPr>
              <w:spacing w:before="40"/>
            </w:pPr>
            <w:proofErr w:type="spellStart"/>
            <w:r w:rsidRPr="003578B7">
              <w:t>Arthrex</w:t>
            </w:r>
            <w:proofErr w:type="spellEnd"/>
            <w:r w:rsidRPr="003578B7">
              <w:t xml:space="preserve"> Polska Sp. z o.o.</w:t>
            </w:r>
          </w:p>
          <w:p w14:paraId="38F24890" w14:textId="32C08325" w:rsidR="007F0707" w:rsidRPr="00CB5EDB" w:rsidRDefault="005475A2" w:rsidP="001B4706">
            <w:r w:rsidRPr="003578B7">
              <w:t xml:space="preserve">ul. </w:t>
            </w:r>
            <w:r w:rsidR="007F0707" w:rsidRPr="003578B7">
              <w:t>Łopuszańska</w:t>
            </w:r>
            <w:r w:rsidR="007F0707" w:rsidRPr="00CB5EDB">
              <w:t xml:space="preserve"> </w:t>
            </w:r>
            <w:r w:rsidR="007F0707" w:rsidRPr="003578B7">
              <w:t>95</w:t>
            </w:r>
            <w:r w:rsidR="007F0707" w:rsidRPr="00CB5EDB">
              <w:t xml:space="preserve"> </w:t>
            </w:r>
          </w:p>
          <w:p w14:paraId="41D67FAC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02-457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ECCEA3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10 800.00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C0254D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D232D6" w14:textId="64C84DBC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1F4F4E16" w14:textId="77777777" w:rsidTr="00FD0E5A">
        <w:tc>
          <w:tcPr>
            <w:tcW w:w="709" w:type="dxa"/>
            <w:shd w:val="clear" w:color="auto" w:fill="auto"/>
            <w:vAlign w:val="center"/>
          </w:tcPr>
          <w:p w14:paraId="4DBC13AA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4B2C6F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24</w:t>
            </w:r>
          </w:p>
        </w:tc>
        <w:tc>
          <w:tcPr>
            <w:tcW w:w="3118" w:type="dxa"/>
            <w:shd w:val="clear" w:color="auto" w:fill="auto"/>
          </w:tcPr>
          <w:p w14:paraId="35F489B3" w14:textId="77777777" w:rsidR="007F0707" w:rsidRPr="00CB5EDB" w:rsidRDefault="007F0707" w:rsidP="001B4706">
            <w:pPr>
              <w:spacing w:before="40"/>
            </w:pPr>
            <w:proofErr w:type="spellStart"/>
            <w:r w:rsidRPr="003578B7">
              <w:t>Arthrex</w:t>
            </w:r>
            <w:proofErr w:type="spellEnd"/>
            <w:r w:rsidRPr="003578B7">
              <w:t xml:space="preserve"> Polska Sp. z o.o.</w:t>
            </w:r>
          </w:p>
          <w:p w14:paraId="015356AC" w14:textId="21D2E5A4" w:rsidR="007F0707" w:rsidRPr="00CB5EDB" w:rsidRDefault="005475A2" w:rsidP="001B4706">
            <w:r w:rsidRPr="003578B7">
              <w:t xml:space="preserve">ul. </w:t>
            </w:r>
            <w:r w:rsidR="007F0707" w:rsidRPr="003578B7">
              <w:t>Łopuszańska</w:t>
            </w:r>
            <w:r w:rsidR="007F0707" w:rsidRPr="00CB5EDB">
              <w:t xml:space="preserve"> </w:t>
            </w:r>
            <w:r w:rsidR="007F0707" w:rsidRPr="003578B7">
              <w:t>95</w:t>
            </w:r>
            <w:r w:rsidR="007F0707" w:rsidRPr="00CB5EDB">
              <w:t xml:space="preserve"> </w:t>
            </w:r>
          </w:p>
          <w:p w14:paraId="7530B243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02-457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833B3DE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6 750.00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8836DF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7A3BA7" w14:textId="735B0CD8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1A315D31" w14:textId="77777777" w:rsidTr="00FD0E5A">
        <w:tc>
          <w:tcPr>
            <w:tcW w:w="709" w:type="dxa"/>
            <w:shd w:val="clear" w:color="auto" w:fill="auto"/>
            <w:vAlign w:val="center"/>
          </w:tcPr>
          <w:p w14:paraId="4073625B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911806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26</w:t>
            </w:r>
          </w:p>
        </w:tc>
        <w:tc>
          <w:tcPr>
            <w:tcW w:w="3118" w:type="dxa"/>
            <w:shd w:val="clear" w:color="auto" w:fill="auto"/>
          </w:tcPr>
          <w:p w14:paraId="4A536549" w14:textId="77777777" w:rsidR="007F0707" w:rsidRPr="00CB5EDB" w:rsidRDefault="007F0707" w:rsidP="001B4706">
            <w:pPr>
              <w:spacing w:before="40"/>
            </w:pPr>
            <w:proofErr w:type="spellStart"/>
            <w:r w:rsidRPr="003578B7">
              <w:t>Arthrex</w:t>
            </w:r>
            <w:proofErr w:type="spellEnd"/>
            <w:r w:rsidRPr="003578B7">
              <w:t xml:space="preserve"> Polska Sp. z o.o.</w:t>
            </w:r>
          </w:p>
          <w:p w14:paraId="7C6189D1" w14:textId="431F4626" w:rsidR="007F0707" w:rsidRPr="00CB5EDB" w:rsidRDefault="005475A2" w:rsidP="001B4706">
            <w:r w:rsidRPr="003578B7">
              <w:t xml:space="preserve">ul. </w:t>
            </w:r>
            <w:r w:rsidR="007F0707" w:rsidRPr="003578B7">
              <w:t>Łopuszańska</w:t>
            </w:r>
            <w:r w:rsidR="007F0707" w:rsidRPr="00CB5EDB">
              <w:t xml:space="preserve"> </w:t>
            </w:r>
            <w:r w:rsidR="007F0707" w:rsidRPr="003578B7">
              <w:t>95</w:t>
            </w:r>
            <w:r w:rsidR="007F0707" w:rsidRPr="00CB5EDB">
              <w:t xml:space="preserve"> </w:t>
            </w:r>
          </w:p>
          <w:p w14:paraId="44F11122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02-457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2B2914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47 520.00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5D3DB66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253A10" w14:textId="0708BBB9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38470B04" w14:textId="77777777" w:rsidTr="00FD0E5A">
        <w:tc>
          <w:tcPr>
            <w:tcW w:w="709" w:type="dxa"/>
            <w:shd w:val="clear" w:color="auto" w:fill="auto"/>
            <w:vAlign w:val="center"/>
          </w:tcPr>
          <w:p w14:paraId="72D0F16C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CAA728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27</w:t>
            </w:r>
          </w:p>
        </w:tc>
        <w:tc>
          <w:tcPr>
            <w:tcW w:w="3118" w:type="dxa"/>
            <w:shd w:val="clear" w:color="auto" w:fill="auto"/>
          </w:tcPr>
          <w:p w14:paraId="7D7B8B29" w14:textId="77777777" w:rsidR="007F0707" w:rsidRPr="00CB5EDB" w:rsidRDefault="007F0707" w:rsidP="001B4706">
            <w:pPr>
              <w:spacing w:before="40"/>
            </w:pPr>
            <w:proofErr w:type="spellStart"/>
            <w:r w:rsidRPr="003578B7">
              <w:t>Arthrex</w:t>
            </w:r>
            <w:proofErr w:type="spellEnd"/>
            <w:r w:rsidRPr="003578B7">
              <w:t xml:space="preserve"> Polska Sp. z o.o.</w:t>
            </w:r>
          </w:p>
          <w:p w14:paraId="079697BD" w14:textId="5BAE271C" w:rsidR="007F0707" w:rsidRPr="00CB5EDB" w:rsidRDefault="005475A2" w:rsidP="001B4706">
            <w:r w:rsidRPr="003578B7">
              <w:t xml:space="preserve">ul. </w:t>
            </w:r>
            <w:r w:rsidR="007F0707" w:rsidRPr="003578B7">
              <w:t>Łopuszańska</w:t>
            </w:r>
            <w:r w:rsidR="007F0707" w:rsidRPr="00CB5EDB">
              <w:t xml:space="preserve"> </w:t>
            </w:r>
            <w:r w:rsidR="007F0707" w:rsidRPr="003578B7">
              <w:t>95</w:t>
            </w:r>
            <w:r w:rsidR="007F0707" w:rsidRPr="00CB5EDB">
              <w:t xml:space="preserve"> </w:t>
            </w:r>
          </w:p>
          <w:p w14:paraId="3747DA3E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02-457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A8C5949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6 480.00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4A1A6A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AACB53" w14:textId="7516686B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58D2C1F1" w14:textId="77777777" w:rsidTr="00FD0E5A">
        <w:tc>
          <w:tcPr>
            <w:tcW w:w="709" w:type="dxa"/>
            <w:shd w:val="clear" w:color="auto" w:fill="auto"/>
            <w:vAlign w:val="center"/>
          </w:tcPr>
          <w:p w14:paraId="187E6675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2D4D5A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29</w:t>
            </w:r>
          </w:p>
        </w:tc>
        <w:tc>
          <w:tcPr>
            <w:tcW w:w="3118" w:type="dxa"/>
            <w:shd w:val="clear" w:color="auto" w:fill="auto"/>
          </w:tcPr>
          <w:p w14:paraId="18FD4E0A" w14:textId="77777777" w:rsidR="007F0707" w:rsidRPr="00CB5EDB" w:rsidRDefault="007F0707" w:rsidP="001B4706">
            <w:pPr>
              <w:spacing w:before="40"/>
            </w:pPr>
            <w:proofErr w:type="spellStart"/>
            <w:r w:rsidRPr="003578B7">
              <w:t>Arthrex</w:t>
            </w:r>
            <w:proofErr w:type="spellEnd"/>
            <w:r w:rsidRPr="003578B7">
              <w:t xml:space="preserve"> Polska Sp. z o.o.</w:t>
            </w:r>
          </w:p>
          <w:p w14:paraId="48A78F07" w14:textId="7782456C" w:rsidR="007F0707" w:rsidRPr="00CB5EDB" w:rsidRDefault="005475A2" w:rsidP="001B4706">
            <w:r w:rsidRPr="003578B7">
              <w:t xml:space="preserve">ul. </w:t>
            </w:r>
            <w:r w:rsidR="007F0707" w:rsidRPr="003578B7">
              <w:t>Łopuszańska</w:t>
            </w:r>
            <w:r w:rsidR="007F0707" w:rsidRPr="00CB5EDB">
              <w:t xml:space="preserve"> </w:t>
            </w:r>
            <w:r w:rsidR="007F0707" w:rsidRPr="003578B7">
              <w:t>95</w:t>
            </w:r>
            <w:r w:rsidR="007F0707" w:rsidRPr="00CB5EDB">
              <w:t xml:space="preserve"> </w:t>
            </w:r>
          </w:p>
          <w:p w14:paraId="5F26DEA0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lastRenderedPageBreak/>
              <w:t>02-457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1378D38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lastRenderedPageBreak/>
              <w:t>1 944.00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B31892A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BFF97B" w14:textId="77B0C442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46CC1957" w14:textId="77777777" w:rsidTr="00FD0E5A">
        <w:tc>
          <w:tcPr>
            <w:tcW w:w="709" w:type="dxa"/>
            <w:shd w:val="clear" w:color="auto" w:fill="auto"/>
            <w:vAlign w:val="center"/>
          </w:tcPr>
          <w:p w14:paraId="286727B9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6BB0A3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31</w:t>
            </w:r>
          </w:p>
        </w:tc>
        <w:tc>
          <w:tcPr>
            <w:tcW w:w="3118" w:type="dxa"/>
            <w:shd w:val="clear" w:color="auto" w:fill="auto"/>
          </w:tcPr>
          <w:p w14:paraId="76641B2D" w14:textId="77777777" w:rsidR="007F0707" w:rsidRPr="00CB5EDB" w:rsidRDefault="007F0707" w:rsidP="001B4706">
            <w:pPr>
              <w:spacing w:before="40"/>
            </w:pPr>
            <w:proofErr w:type="spellStart"/>
            <w:r w:rsidRPr="003578B7">
              <w:t>Arthrex</w:t>
            </w:r>
            <w:proofErr w:type="spellEnd"/>
            <w:r w:rsidRPr="003578B7">
              <w:t xml:space="preserve"> Polska Sp. z o.o.</w:t>
            </w:r>
          </w:p>
          <w:p w14:paraId="797395DD" w14:textId="7367FDD8" w:rsidR="007F0707" w:rsidRPr="00CB5EDB" w:rsidRDefault="005475A2" w:rsidP="001B4706">
            <w:r w:rsidRPr="003578B7">
              <w:t xml:space="preserve">ul. </w:t>
            </w:r>
            <w:r w:rsidR="007F0707" w:rsidRPr="003578B7">
              <w:t>Łopuszańska</w:t>
            </w:r>
            <w:r w:rsidR="007F0707" w:rsidRPr="00CB5EDB">
              <w:t xml:space="preserve"> </w:t>
            </w:r>
            <w:r w:rsidR="007F0707" w:rsidRPr="003578B7">
              <w:t>95</w:t>
            </w:r>
            <w:r w:rsidR="007F0707" w:rsidRPr="00CB5EDB">
              <w:t xml:space="preserve"> </w:t>
            </w:r>
          </w:p>
          <w:p w14:paraId="62493DB0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02-457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ED07343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42 660.00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DE2A184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048E19" w14:textId="189A6010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2D4B4BBD" w14:textId="77777777" w:rsidTr="00FD0E5A">
        <w:tc>
          <w:tcPr>
            <w:tcW w:w="709" w:type="dxa"/>
            <w:shd w:val="clear" w:color="auto" w:fill="auto"/>
            <w:vAlign w:val="center"/>
          </w:tcPr>
          <w:p w14:paraId="1EF50AA8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A67FA9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33</w:t>
            </w:r>
          </w:p>
        </w:tc>
        <w:tc>
          <w:tcPr>
            <w:tcW w:w="3118" w:type="dxa"/>
            <w:shd w:val="clear" w:color="auto" w:fill="auto"/>
          </w:tcPr>
          <w:p w14:paraId="437C4BD0" w14:textId="77777777" w:rsidR="007F0707" w:rsidRPr="00CB5EDB" w:rsidRDefault="007F0707" w:rsidP="001B4706">
            <w:pPr>
              <w:spacing w:before="40"/>
            </w:pPr>
            <w:proofErr w:type="spellStart"/>
            <w:r w:rsidRPr="003578B7">
              <w:t>Arthrex</w:t>
            </w:r>
            <w:proofErr w:type="spellEnd"/>
            <w:r w:rsidRPr="003578B7">
              <w:t xml:space="preserve"> Polska Sp. z o.o.</w:t>
            </w:r>
          </w:p>
          <w:p w14:paraId="1275471A" w14:textId="630289A9" w:rsidR="007F0707" w:rsidRPr="00CB5EDB" w:rsidRDefault="005475A2" w:rsidP="001B4706">
            <w:r w:rsidRPr="003578B7">
              <w:t xml:space="preserve">ul. </w:t>
            </w:r>
            <w:r w:rsidR="007F0707" w:rsidRPr="003578B7">
              <w:t>Łopuszańska</w:t>
            </w:r>
            <w:r w:rsidR="007F0707" w:rsidRPr="00CB5EDB">
              <w:t xml:space="preserve"> </w:t>
            </w:r>
            <w:r w:rsidR="007F0707" w:rsidRPr="003578B7">
              <w:t>95</w:t>
            </w:r>
            <w:r w:rsidR="007F0707" w:rsidRPr="00CB5EDB">
              <w:t xml:space="preserve"> </w:t>
            </w:r>
          </w:p>
          <w:p w14:paraId="3835706F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02-457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52730CE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162 000.00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B8850E8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8B5511" w14:textId="7563F204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10F4DE9C" w14:textId="77777777" w:rsidTr="00FD0E5A">
        <w:tc>
          <w:tcPr>
            <w:tcW w:w="709" w:type="dxa"/>
            <w:shd w:val="clear" w:color="auto" w:fill="auto"/>
            <w:vAlign w:val="center"/>
          </w:tcPr>
          <w:p w14:paraId="3CA54DFA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AD5221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35</w:t>
            </w:r>
          </w:p>
        </w:tc>
        <w:tc>
          <w:tcPr>
            <w:tcW w:w="3118" w:type="dxa"/>
            <w:shd w:val="clear" w:color="auto" w:fill="auto"/>
          </w:tcPr>
          <w:p w14:paraId="10347B75" w14:textId="77777777" w:rsidR="007F0707" w:rsidRPr="00CB5EDB" w:rsidRDefault="007F0707" w:rsidP="001B4706">
            <w:pPr>
              <w:spacing w:before="40"/>
            </w:pPr>
            <w:proofErr w:type="spellStart"/>
            <w:r w:rsidRPr="003578B7">
              <w:t>Arthrex</w:t>
            </w:r>
            <w:proofErr w:type="spellEnd"/>
            <w:r w:rsidRPr="003578B7">
              <w:t xml:space="preserve"> Polska Sp. z o.o.</w:t>
            </w:r>
          </w:p>
          <w:p w14:paraId="4870E536" w14:textId="57BC046C" w:rsidR="007F0707" w:rsidRPr="00CB5EDB" w:rsidRDefault="005475A2" w:rsidP="001B4706">
            <w:r w:rsidRPr="003578B7">
              <w:t xml:space="preserve">ul. </w:t>
            </w:r>
            <w:r w:rsidR="007F0707" w:rsidRPr="003578B7">
              <w:t>Łopuszańska</w:t>
            </w:r>
            <w:r w:rsidR="007F0707" w:rsidRPr="00CB5EDB">
              <w:t xml:space="preserve"> </w:t>
            </w:r>
            <w:r w:rsidR="007F0707" w:rsidRPr="003578B7">
              <w:t>95</w:t>
            </w:r>
            <w:r w:rsidR="007F0707" w:rsidRPr="00CB5EDB">
              <w:t xml:space="preserve"> </w:t>
            </w:r>
          </w:p>
          <w:p w14:paraId="2E161AD1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02-457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0F815F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21 168.00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E2CAE3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4DB3BC" w14:textId="16488A1A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2D7AB5B2" w14:textId="77777777" w:rsidTr="00FD0E5A">
        <w:tc>
          <w:tcPr>
            <w:tcW w:w="709" w:type="dxa"/>
            <w:shd w:val="clear" w:color="auto" w:fill="auto"/>
            <w:vAlign w:val="center"/>
          </w:tcPr>
          <w:p w14:paraId="1D0CB9B3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3CD642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36</w:t>
            </w:r>
          </w:p>
        </w:tc>
        <w:tc>
          <w:tcPr>
            <w:tcW w:w="3118" w:type="dxa"/>
            <w:shd w:val="clear" w:color="auto" w:fill="auto"/>
          </w:tcPr>
          <w:p w14:paraId="14F4475E" w14:textId="77777777" w:rsidR="007F0707" w:rsidRPr="00CB5EDB" w:rsidRDefault="007F0707" w:rsidP="001B4706">
            <w:pPr>
              <w:spacing w:before="40"/>
            </w:pPr>
            <w:proofErr w:type="spellStart"/>
            <w:r w:rsidRPr="003578B7">
              <w:t>Arthrex</w:t>
            </w:r>
            <w:proofErr w:type="spellEnd"/>
            <w:r w:rsidRPr="003578B7">
              <w:t xml:space="preserve"> Polska Sp. z o.o.</w:t>
            </w:r>
          </w:p>
          <w:p w14:paraId="7A62AD1F" w14:textId="13BD142F" w:rsidR="007F0707" w:rsidRPr="00CB5EDB" w:rsidRDefault="005475A2" w:rsidP="001B4706">
            <w:r w:rsidRPr="003578B7">
              <w:t xml:space="preserve">ul. </w:t>
            </w:r>
            <w:r w:rsidR="007F0707" w:rsidRPr="003578B7">
              <w:t>Łopuszańska</w:t>
            </w:r>
            <w:r w:rsidR="007F0707" w:rsidRPr="00CB5EDB">
              <w:t xml:space="preserve"> </w:t>
            </w:r>
            <w:r w:rsidR="007F0707" w:rsidRPr="003578B7">
              <w:t>95</w:t>
            </w:r>
            <w:r w:rsidR="007F0707" w:rsidRPr="00CB5EDB">
              <w:t xml:space="preserve"> </w:t>
            </w:r>
          </w:p>
          <w:p w14:paraId="36988582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02-457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46A0D3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2 916.00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9474E6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70D3D1" w14:textId="77E6CAA7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73ED330B" w14:textId="77777777" w:rsidTr="00FD0E5A">
        <w:tc>
          <w:tcPr>
            <w:tcW w:w="709" w:type="dxa"/>
            <w:shd w:val="clear" w:color="auto" w:fill="auto"/>
            <w:vAlign w:val="center"/>
          </w:tcPr>
          <w:p w14:paraId="57992D0D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623F30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37</w:t>
            </w:r>
          </w:p>
        </w:tc>
        <w:tc>
          <w:tcPr>
            <w:tcW w:w="3118" w:type="dxa"/>
            <w:shd w:val="clear" w:color="auto" w:fill="auto"/>
          </w:tcPr>
          <w:p w14:paraId="161EEAC2" w14:textId="77777777" w:rsidR="007F0707" w:rsidRPr="00CB5EDB" w:rsidRDefault="007F0707" w:rsidP="001B4706">
            <w:pPr>
              <w:spacing w:before="40"/>
            </w:pPr>
            <w:proofErr w:type="spellStart"/>
            <w:r w:rsidRPr="003578B7">
              <w:t>Arthrex</w:t>
            </w:r>
            <w:proofErr w:type="spellEnd"/>
            <w:r w:rsidRPr="003578B7">
              <w:t xml:space="preserve"> Polska Sp. z o.o.</w:t>
            </w:r>
          </w:p>
          <w:p w14:paraId="3B20D18B" w14:textId="06700D5B" w:rsidR="007F0707" w:rsidRPr="00CB5EDB" w:rsidRDefault="005475A2" w:rsidP="001B4706">
            <w:r w:rsidRPr="003578B7">
              <w:t xml:space="preserve">ul. </w:t>
            </w:r>
            <w:r w:rsidR="007F0707" w:rsidRPr="003578B7">
              <w:t>Łopuszańska</w:t>
            </w:r>
            <w:r w:rsidR="007F0707" w:rsidRPr="00CB5EDB">
              <w:t xml:space="preserve"> </w:t>
            </w:r>
            <w:r w:rsidR="007F0707" w:rsidRPr="003578B7">
              <w:t>95</w:t>
            </w:r>
            <w:r w:rsidR="007F0707" w:rsidRPr="00CB5EDB">
              <w:t xml:space="preserve"> </w:t>
            </w:r>
          </w:p>
          <w:p w14:paraId="75139CC1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02-457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C71A176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1 620.00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E4BDD64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CC1FD0" w14:textId="6BF9663F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7060A7F1" w14:textId="77777777" w:rsidTr="00FD0E5A">
        <w:tc>
          <w:tcPr>
            <w:tcW w:w="709" w:type="dxa"/>
            <w:shd w:val="clear" w:color="auto" w:fill="auto"/>
            <w:vAlign w:val="center"/>
          </w:tcPr>
          <w:p w14:paraId="6DCC2DF2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0B8DFB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42</w:t>
            </w:r>
          </w:p>
        </w:tc>
        <w:tc>
          <w:tcPr>
            <w:tcW w:w="3118" w:type="dxa"/>
            <w:shd w:val="clear" w:color="auto" w:fill="auto"/>
          </w:tcPr>
          <w:p w14:paraId="4F52B3C5" w14:textId="77777777" w:rsidR="007F0707" w:rsidRPr="00CB5EDB" w:rsidRDefault="007F0707" w:rsidP="001B4706">
            <w:pPr>
              <w:spacing w:before="40"/>
            </w:pPr>
            <w:proofErr w:type="spellStart"/>
            <w:r w:rsidRPr="003578B7">
              <w:t>Arthrex</w:t>
            </w:r>
            <w:proofErr w:type="spellEnd"/>
            <w:r w:rsidRPr="003578B7">
              <w:t xml:space="preserve"> Polska Sp. z o.o.</w:t>
            </w:r>
          </w:p>
          <w:p w14:paraId="32C76163" w14:textId="258F5301" w:rsidR="007F0707" w:rsidRPr="00CB5EDB" w:rsidRDefault="005475A2" w:rsidP="001B4706">
            <w:r w:rsidRPr="003578B7">
              <w:t xml:space="preserve">ul. </w:t>
            </w:r>
            <w:r w:rsidR="007F0707" w:rsidRPr="003578B7">
              <w:t>Łopuszańska</w:t>
            </w:r>
            <w:r w:rsidR="007F0707" w:rsidRPr="00CB5EDB">
              <w:t xml:space="preserve"> </w:t>
            </w:r>
            <w:r w:rsidR="007F0707" w:rsidRPr="003578B7">
              <w:t>95</w:t>
            </w:r>
            <w:r w:rsidR="007F0707" w:rsidRPr="00CB5EDB">
              <w:t xml:space="preserve"> </w:t>
            </w:r>
          </w:p>
          <w:p w14:paraId="25EFDE1F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02-457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E2905DA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7 236.00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D27E0D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19806C" w14:textId="59D46935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4C271710" w14:textId="77777777" w:rsidTr="00FD0E5A">
        <w:tc>
          <w:tcPr>
            <w:tcW w:w="709" w:type="dxa"/>
            <w:shd w:val="clear" w:color="auto" w:fill="auto"/>
            <w:vAlign w:val="center"/>
          </w:tcPr>
          <w:p w14:paraId="4717BA4B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529EE4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46</w:t>
            </w:r>
          </w:p>
        </w:tc>
        <w:tc>
          <w:tcPr>
            <w:tcW w:w="3118" w:type="dxa"/>
            <w:shd w:val="clear" w:color="auto" w:fill="auto"/>
          </w:tcPr>
          <w:p w14:paraId="20A69441" w14:textId="77777777" w:rsidR="007F0707" w:rsidRPr="00CB5EDB" w:rsidRDefault="007F0707" w:rsidP="001B4706">
            <w:pPr>
              <w:spacing w:before="40"/>
            </w:pPr>
            <w:proofErr w:type="spellStart"/>
            <w:r w:rsidRPr="003578B7">
              <w:t>Arthrex</w:t>
            </w:r>
            <w:proofErr w:type="spellEnd"/>
            <w:r w:rsidRPr="003578B7">
              <w:t xml:space="preserve"> Polska Sp. z o.o.</w:t>
            </w:r>
          </w:p>
          <w:p w14:paraId="31924C2B" w14:textId="62B71AE3" w:rsidR="007F0707" w:rsidRPr="00CB5EDB" w:rsidRDefault="005475A2" w:rsidP="001B4706">
            <w:r w:rsidRPr="003578B7">
              <w:t xml:space="preserve">ul. </w:t>
            </w:r>
            <w:r w:rsidR="007F0707" w:rsidRPr="003578B7">
              <w:t>Łopuszańska</w:t>
            </w:r>
            <w:r w:rsidR="007F0707" w:rsidRPr="00CB5EDB">
              <w:t xml:space="preserve"> </w:t>
            </w:r>
            <w:r w:rsidR="007F0707" w:rsidRPr="003578B7">
              <w:t>95</w:t>
            </w:r>
            <w:r w:rsidR="007F0707" w:rsidRPr="00CB5EDB">
              <w:t xml:space="preserve"> </w:t>
            </w:r>
          </w:p>
          <w:p w14:paraId="5480DD32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02-457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EB29D41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11 340.00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47BB80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5E7E7C" w14:textId="44D50CDE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666BE847" w14:textId="77777777" w:rsidTr="00FD0E5A">
        <w:tc>
          <w:tcPr>
            <w:tcW w:w="709" w:type="dxa"/>
            <w:shd w:val="clear" w:color="auto" w:fill="auto"/>
            <w:vAlign w:val="center"/>
          </w:tcPr>
          <w:p w14:paraId="12ACAD9D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8D09A0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49</w:t>
            </w:r>
          </w:p>
        </w:tc>
        <w:tc>
          <w:tcPr>
            <w:tcW w:w="3118" w:type="dxa"/>
            <w:shd w:val="clear" w:color="auto" w:fill="auto"/>
          </w:tcPr>
          <w:p w14:paraId="0EB6EB56" w14:textId="77777777" w:rsidR="007F0707" w:rsidRPr="00CB5EDB" w:rsidRDefault="007F0707" w:rsidP="001B4706">
            <w:pPr>
              <w:spacing w:before="40"/>
            </w:pPr>
            <w:proofErr w:type="spellStart"/>
            <w:r w:rsidRPr="003578B7">
              <w:t>Arthrex</w:t>
            </w:r>
            <w:proofErr w:type="spellEnd"/>
            <w:r w:rsidRPr="003578B7">
              <w:t xml:space="preserve"> Polska Sp. z o.o.</w:t>
            </w:r>
          </w:p>
          <w:p w14:paraId="1A6EFC2A" w14:textId="0A6513D9" w:rsidR="007F0707" w:rsidRPr="00CB5EDB" w:rsidRDefault="005475A2" w:rsidP="001B4706">
            <w:r w:rsidRPr="003578B7">
              <w:t xml:space="preserve">ul. </w:t>
            </w:r>
            <w:r w:rsidR="007F0707" w:rsidRPr="003578B7">
              <w:t>Łopuszańska</w:t>
            </w:r>
            <w:r w:rsidR="007F0707" w:rsidRPr="00CB5EDB">
              <w:t xml:space="preserve"> </w:t>
            </w:r>
            <w:r w:rsidR="007F0707" w:rsidRPr="003578B7">
              <w:t>95</w:t>
            </w:r>
            <w:r w:rsidR="007F0707" w:rsidRPr="00CB5EDB">
              <w:t xml:space="preserve"> </w:t>
            </w:r>
          </w:p>
          <w:p w14:paraId="2ECC9A65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02-457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4BE4F0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6 318.00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C9AB9A2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F8CA0B" w14:textId="3C5B68BB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0293D416" w14:textId="77777777" w:rsidTr="00FD0E5A">
        <w:tc>
          <w:tcPr>
            <w:tcW w:w="709" w:type="dxa"/>
            <w:shd w:val="clear" w:color="auto" w:fill="auto"/>
            <w:vAlign w:val="center"/>
          </w:tcPr>
          <w:p w14:paraId="54BAD54B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956E7F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15</w:t>
            </w:r>
          </w:p>
        </w:tc>
        <w:tc>
          <w:tcPr>
            <w:tcW w:w="3118" w:type="dxa"/>
            <w:shd w:val="clear" w:color="auto" w:fill="auto"/>
          </w:tcPr>
          <w:p w14:paraId="65BCC637" w14:textId="27F82F8F" w:rsidR="007F0707" w:rsidRPr="00CB5EDB" w:rsidRDefault="005475A2" w:rsidP="001B4706">
            <w:pPr>
              <w:spacing w:before="40"/>
            </w:pPr>
            <w:proofErr w:type="spellStart"/>
            <w:r>
              <w:t>Biovico</w:t>
            </w:r>
            <w:proofErr w:type="spellEnd"/>
            <w:r>
              <w:t xml:space="preserve"> Sp. z o.o.</w:t>
            </w:r>
          </w:p>
          <w:p w14:paraId="160D2225" w14:textId="77777777" w:rsidR="007F0707" w:rsidRPr="00CB5EDB" w:rsidRDefault="007F0707" w:rsidP="001B4706">
            <w:r w:rsidRPr="003578B7">
              <w:t>ul. Hutnicza</w:t>
            </w:r>
            <w:r w:rsidRPr="00CB5EDB">
              <w:t xml:space="preserve"> </w:t>
            </w:r>
            <w:r w:rsidRPr="003578B7">
              <w:t>15/B</w:t>
            </w:r>
            <w:r w:rsidRPr="00CB5EDB">
              <w:t xml:space="preserve"> </w:t>
            </w:r>
          </w:p>
          <w:p w14:paraId="10E3AA14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81-061</w:t>
            </w:r>
            <w:r w:rsidRPr="00CB5EDB">
              <w:t xml:space="preserve"> </w:t>
            </w:r>
            <w:r w:rsidRPr="003578B7">
              <w:t>Gdynia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900836E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55 080.00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BED558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6B5B22" w14:textId="19CD9DBC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799E5CA0" w14:textId="77777777" w:rsidTr="00FD0E5A">
        <w:tc>
          <w:tcPr>
            <w:tcW w:w="709" w:type="dxa"/>
            <w:shd w:val="clear" w:color="auto" w:fill="auto"/>
            <w:vAlign w:val="center"/>
          </w:tcPr>
          <w:p w14:paraId="7C3C1453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E4A72C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48</w:t>
            </w:r>
          </w:p>
        </w:tc>
        <w:tc>
          <w:tcPr>
            <w:tcW w:w="3118" w:type="dxa"/>
            <w:shd w:val="clear" w:color="auto" w:fill="auto"/>
          </w:tcPr>
          <w:p w14:paraId="09EE0680" w14:textId="77777777" w:rsidR="007F0707" w:rsidRPr="00CB5EDB" w:rsidRDefault="007F0707" w:rsidP="001B4706">
            <w:pPr>
              <w:spacing w:before="40"/>
            </w:pPr>
            <w:r w:rsidRPr="003578B7">
              <w:t>Johnson &amp; Johnson Poland Sp. z o.o.</w:t>
            </w:r>
          </w:p>
          <w:p w14:paraId="0B7C02DE" w14:textId="1A404A85" w:rsidR="007F0707" w:rsidRPr="00CB5EDB" w:rsidRDefault="005475A2" w:rsidP="001B4706">
            <w:r w:rsidRPr="003578B7">
              <w:t xml:space="preserve">ul. </w:t>
            </w:r>
            <w:r w:rsidR="007F0707" w:rsidRPr="003578B7">
              <w:t>Iłżecka</w:t>
            </w:r>
            <w:r w:rsidR="007F0707" w:rsidRPr="00CB5EDB">
              <w:t xml:space="preserve"> </w:t>
            </w:r>
            <w:r w:rsidR="007F0707" w:rsidRPr="003578B7">
              <w:t>24</w:t>
            </w:r>
            <w:r w:rsidR="007F0707" w:rsidRPr="00CB5EDB">
              <w:t xml:space="preserve"> </w:t>
            </w:r>
          </w:p>
          <w:p w14:paraId="2F86B220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02135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6C474C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774 959.78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DF80800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F69AD2" w14:textId="0028F9EF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2173055F" w14:textId="77777777" w:rsidTr="00FD0E5A">
        <w:tc>
          <w:tcPr>
            <w:tcW w:w="709" w:type="dxa"/>
            <w:shd w:val="clear" w:color="auto" w:fill="auto"/>
            <w:vAlign w:val="center"/>
          </w:tcPr>
          <w:p w14:paraId="4B546D85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FA69DA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17</w:t>
            </w:r>
          </w:p>
        </w:tc>
        <w:tc>
          <w:tcPr>
            <w:tcW w:w="3118" w:type="dxa"/>
            <w:shd w:val="clear" w:color="auto" w:fill="auto"/>
          </w:tcPr>
          <w:p w14:paraId="21BB7E34" w14:textId="0987C44F" w:rsidR="007F0707" w:rsidRPr="00CB5EDB" w:rsidRDefault="005475A2" w:rsidP="001B4706">
            <w:pPr>
              <w:spacing w:before="40"/>
            </w:pPr>
            <w:proofErr w:type="spellStart"/>
            <w:r>
              <w:t>Linvatec</w:t>
            </w:r>
            <w:proofErr w:type="spellEnd"/>
            <w:r>
              <w:t xml:space="preserve"> Polska Sp. z o.o.</w:t>
            </w:r>
          </w:p>
          <w:p w14:paraId="30E55899" w14:textId="1A23A20C" w:rsidR="007F0707" w:rsidRPr="00CB5EDB" w:rsidRDefault="005475A2" w:rsidP="001B4706">
            <w:r w:rsidRPr="003578B7">
              <w:t xml:space="preserve">ul. </w:t>
            </w:r>
            <w:r w:rsidR="007F0707" w:rsidRPr="003578B7">
              <w:t>J</w:t>
            </w:r>
            <w:r>
              <w:t>utrzenki</w:t>
            </w:r>
            <w:r w:rsidR="007F0707" w:rsidRPr="00CB5EDB">
              <w:t xml:space="preserve"> </w:t>
            </w:r>
            <w:r w:rsidR="007F0707" w:rsidRPr="003578B7">
              <w:t>118</w:t>
            </w:r>
            <w:r w:rsidR="007F0707" w:rsidRPr="00CB5EDB">
              <w:t xml:space="preserve"> </w:t>
            </w:r>
          </w:p>
          <w:p w14:paraId="6984C467" w14:textId="1139C381" w:rsidR="007F0707" w:rsidRPr="00CB5EDB" w:rsidRDefault="007F0707" w:rsidP="001B4706">
            <w:pPr>
              <w:spacing w:before="40" w:after="40"/>
              <w:jc w:val="both"/>
            </w:pPr>
            <w:r w:rsidRPr="003578B7">
              <w:t>02-230</w:t>
            </w:r>
            <w:r w:rsidRPr="00CB5EDB">
              <w:t xml:space="preserve"> </w:t>
            </w:r>
            <w:r w:rsidRPr="003578B7">
              <w:t>W</w:t>
            </w:r>
            <w:r w:rsidR="005475A2">
              <w:t>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6F8B4F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5 940.00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3401670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2430DA" w14:textId="3F0907FC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49D964D9" w14:textId="77777777" w:rsidTr="00FD0E5A">
        <w:tc>
          <w:tcPr>
            <w:tcW w:w="709" w:type="dxa"/>
            <w:shd w:val="clear" w:color="auto" w:fill="auto"/>
            <w:vAlign w:val="center"/>
          </w:tcPr>
          <w:p w14:paraId="54A1CFBF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ABC21A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30</w:t>
            </w:r>
          </w:p>
        </w:tc>
        <w:tc>
          <w:tcPr>
            <w:tcW w:w="3118" w:type="dxa"/>
            <w:shd w:val="clear" w:color="auto" w:fill="auto"/>
          </w:tcPr>
          <w:p w14:paraId="58B6DC5F" w14:textId="77777777" w:rsidR="005475A2" w:rsidRPr="00CB5EDB" w:rsidRDefault="005475A2" w:rsidP="005475A2">
            <w:pPr>
              <w:spacing w:before="40"/>
            </w:pPr>
            <w:proofErr w:type="spellStart"/>
            <w:r>
              <w:t>Linvatec</w:t>
            </w:r>
            <w:proofErr w:type="spellEnd"/>
            <w:r>
              <w:t xml:space="preserve"> Polska Sp. z o.o.</w:t>
            </w:r>
          </w:p>
          <w:p w14:paraId="7A3111EF" w14:textId="77777777" w:rsidR="005475A2" w:rsidRPr="00CB5EDB" w:rsidRDefault="005475A2" w:rsidP="005475A2">
            <w:r w:rsidRPr="003578B7">
              <w:t>ul. J</w:t>
            </w:r>
            <w:r>
              <w:t>utrzenki</w:t>
            </w:r>
            <w:r w:rsidRPr="00CB5EDB">
              <w:t xml:space="preserve"> </w:t>
            </w:r>
            <w:r w:rsidRPr="003578B7">
              <w:t>118</w:t>
            </w:r>
            <w:r w:rsidRPr="00CB5EDB">
              <w:t xml:space="preserve"> </w:t>
            </w:r>
          </w:p>
          <w:p w14:paraId="3CEE6404" w14:textId="4789ED78" w:rsidR="007F0707" w:rsidRPr="00CB5EDB" w:rsidRDefault="005475A2" w:rsidP="005475A2">
            <w:pPr>
              <w:spacing w:before="40" w:after="40"/>
              <w:jc w:val="both"/>
            </w:pPr>
            <w:r w:rsidRPr="003578B7">
              <w:t>02-230</w:t>
            </w:r>
            <w:r w:rsidRPr="00CB5EDB">
              <w:t xml:space="preserve"> </w:t>
            </w:r>
            <w:r w:rsidRPr="003578B7">
              <w:t>W</w:t>
            </w:r>
            <w:r>
              <w:t>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7FC7AB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38 923.20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11BB945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AD4915" w14:textId="5884374C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7033CF76" w14:textId="77777777" w:rsidTr="00FD0E5A">
        <w:tc>
          <w:tcPr>
            <w:tcW w:w="709" w:type="dxa"/>
            <w:shd w:val="clear" w:color="auto" w:fill="auto"/>
            <w:vAlign w:val="center"/>
          </w:tcPr>
          <w:p w14:paraId="33FEB7D8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DF993B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31</w:t>
            </w:r>
          </w:p>
        </w:tc>
        <w:tc>
          <w:tcPr>
            <w:tcW w:w="3118" w:type="dxa"/>
            <w:shd w:val="clear" w:color="auto" w:fill="auto"/>
          </w:tcPr>
          <w:p w14:paraId="592D8146" w14:textId="77777777" w:rsidR="005475A2" w:rsidRPr="00CB5EDB" w:rsidRDefault="005475A2" w:rsidP="005475A2">
            <w:pPr>
              <w:spacing w:before="40"/>
            </w:pPr>
            <w:proofErr w:type="spellStart"/>
            <w:r>
              <w:t>Linvatec</w:t>
            </w:r>
            <w:proofErr w:type="spellEnd"/>
            <w:r>
              <w:t xml:space="preserve"> Polska Sp. z o.o.</w:t>
            </w:r>
          </w:p>
          <w:p w14:paraId="41C540B5" w14:textId="77777777" w:rsidR="005475A2" w:rsidRPr="00CB5EDB" w:rsidRDefault="005475A2" w:rsidP="005475A2">
            <w:r w:rsidRPr="003578B7">
              <w:t>ul. J</w:t>
            </w:r>
            <w:r>
              <w:t>utrzenki</w:t>
            </w:r>
            <w:r w:rsidRPr="00CB5EDB">
              <w:t xml:space="preserve"> </w:t>
            </w:r>
            <w:r w:rsidRPr="003578B7">
              <w:t>118</w:t>
            </w:r>
            <w:r w:rsidRPr="00CB5EDB">
              <w:t xml:space="preserve"> </w:t>
            </w:r>
          </w:p>
          <w:p w14:paraId="22016D95" w14:textId="47503745" w:rsidR="007F0707" w:rsidRPr="00CB5EDB" w:rsidRDefault="005475A2" w:rsidP="005475A2">
            <w:pPr>
              <w:spacing w:before="40" w:after="40"/>
              <w:jc w:val="both"/>
            </w:pPr>
            <w:r w:rsidRPr="003578B7">
              <w:t>02-230</w:t>
            </w:r>
            <w:r w:rsidRPr="00CB5EDB">
              <w:t xml:space="preserve"> </w:t>
            </w:r>
            <w:r w:rsidRPr="003578B7">
              <w:t>W</w:t>
            </w:r>
            <w:r>
              <w:t>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BD5B6C9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36 288.00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D205B3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D032A6" w14:textId="634A4449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79D0D2E9" w14:textId="77777777" w:rsidTr="00FD0E5A">
        <w:tc>
          <w:tcPr>
            <w:tcW w:w="709" w:type="dxa"/>
            <w:shd w:val="clear" w:color="auto" w:fill="auto"/>
            <w:vAlign w:val="center"/>
          </w:tcPr>
          <w:p w14:paraId="0EAAD4CF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B2D540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34</w:t>
            </w:r>
          </w:p>
        </w:tc>
        <w:tc>
          <w:tcPr>
            <w:tcW w:w="3118" w:type="dxa"/>
            <w:shd w:val="clear" w:color="auto" w:fill="auto"/>
          </w:tcPr>
          <w:p w14:paraId="24382A9C" w14:textId="77777777" w:rsidR="005475A2" w:rsidRPr="00CB5EDB" w:rsidRDefault="005475A2" w:rsidP="005475A2">
            <w:pPr>
              <w:spacing w:before="40"/>
            </w:pPr>
            <w:proofErr w:type="spellStart"/>
            <w:r>
              <w:t>Linvatec</w:t>
            </w:r>
            <w:proofErr w:type="spellEnd"/>
            <w:r>
              <w:t xml:space="preserve"> Polska Sp. z o.o.</w:t>
            </w:r>
          </w:p>
          <w:p w14:paraId="19C76570" w14:textId="77777777" w:rsidR="005475A2" w:rsidRPr="00CB5EDB" w:rsidRDefault="005475A2" w:rsidP="005475A2">
            <w:r w:rsidRPr="003578B7">
              <w:t>ul. J</w:t>
            </w:r>
            <w:r>
              <w:t>utrzenki</w:t>
            </w:r>
            <w:r w:rsidRPr="00CB5EDB">
              <w:t xml:space="preserve"> </w:t>
            </w:r>
            <w:r w:rsidRPr="003578B7">
              <w:t>118</w:t>
            </w:r>
            <w:r w:rsidRPr="00CB5EDB">
              <w:t xml:space="preserve"> </w:t>
            </w:r>
          </w:p>
          <w:p w14:paraId="476FD57C" w14:textId="118B2719" w:rsidR="007F0707" w:rsidRPr="00CB5EDB" w:rsidRDefault="005475A2" w:rsidP="005475A2">
            <w:pPr>
              <w:spacing w:before="40" w:after="40"/>
              <w:jc w:val="both"/>
            </w:pPr>
            <w:r w:rsidRPr="003578B7">
              <w:t>02-230</w:t>
            </w:r>
            <w:r w:rsidRPr="00CB5EDB">
              <w:t xml:space="preserve"> </w:t>
            </w:r>
            <w:r w:rsidRPr="003578B7">
              <w:t>W</w:t>
            </w:r>
            <w:r>
              <w:t>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5DE3F8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150 660.00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4FF667A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689960" w14:textId="332A9104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4C57A27F" w14:textId="77777777" w:rsidTr="00FD0E5A">
        <w:tc>
          <w:tcPr>
            <w:tcW w:w="709" w:type="dxa"/>
            <w:shd w:val="clear" w:color="auto" w:fill="auto"/>
            <w:vAlign w:val="center"/>
          </w:tcPr>
          <w:p w14:paraId="5B382915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8CEEF6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36</w:t>
            </w:r>
          </w:p>
        </w:tc>
        <w:tc>
          <w:tcPr>
            <w:tcW w:w="3118" w:type="dxa"/>
            <w:shd w:val="clear" w:color="auto" w:fill="auto"/>
          </w:tcPr>
          <w:p w14:paraId="7C8183B4" w14:textId="77777777" w:rsidR="005475A2" w:rsidRPr="00CB5EDB" w:rsidRDefault="005475A2" w:rsidP="005475A2">
            <w:pPr>
              <w:spacing w:before="40"/>
            </w:pPr>
            <w:proofErr w:type="spellStart"/>
            <w:r>
              <w:t>Linvatec</w:t>
            </w:r>
            <w:proofErr w:type="spellEnd"/>
            <w:r>
              <w:t xml:space="preserve"> Polska Sp. z o.o.</w:t>
            </w:r>
          </w:p>
          <w:p w14:paraId="0FA68D00" w14:textId="77777777" w:rsidR="005475A2" w:rsidRPr="00CB5EDB" w:rsidRDefault="005475A2" w:rsidP="005475A2">
            <w:r w:rsidRPr="003578B7">
              <w:t>ul. J</w:t>
            </w:r>
            <w:r>
              <w:t>utrzenki</w:t>
            </w:r>
            <w:r w:rsidRPr="00CB5EDB">
              <w:t xml:space="preserve"> </w:t>
            </w:r>
            <w:r w:rsidRPr="003578B7">
              <w:t>118</w:t>
            </w:r>
            <w:r w:rsidRPr="00CB5EDB">
              <w:t xml:space="preserve"> </w:t>
            </w:r>
          </w:p>
          <w:p w14:paraId="0C0F4E69" w14:textId="037BEF2D" w:rsidR="007F0707" w:rsidRPr="00CB5EDB" w:rsidRDefault="005475A2" w:rsidP="005475A2">
            <w:pPr>
              <w:spacing w:before="40" w:after="40"/>
              <w:jc w:val="both"/>
            </w:pPr>
            <w:r w:rsidRPr="003578B7">
              <w:t>02-230</w:t>
            </w:r>
            <w:r w:rsidRPr="00CB5EDB">
              <w:t xml:space="preserve"> </w:t>
            </w:r>
            <w:r w:rsidRPr="003578B7">
              <w:t>W</w:t>
            </w:r>
            <w:r>
              <w:t>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3FC432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3 240.00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5698E5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335BDB" w14:textId="030A20E5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3021A7B7" w14:textId="77777777" w:rsidTr="00FD0E5A">
        <w:tc>
          <w:tcPr>
            <w:tcW w:w="709" w:type="dxa"/>
            <w:shd w:val="clear" w:color="auto" w:fill="auto"/>
            <w:vAlign w:val="center"/>
          </w:tcPr>
          <w:p w14:paraId="5901B5FB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AF41D7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37</w:t>
            </w:r>
          </w:p>
        </w:tc>
        <w:tc>
          <w:tcPr>
            <w:tcW w:w="3118" w:type="dxa"/>
            <w:shd w:val="clear" w:color="auto" w:fill="auto"/>
          </w:tcPr>
          <w:p w14:paraId="62A42EBA" w14:textId="77777777" w:rsidR="005475A2" w:rsidRPr="00CB5EDB" w:rsidRDefault="005475A2" w:rsidP="005475A2">
            <w:pPr>
              <w:spacing w:before="40"/>
            </w:pPr>
            <w:proofErr w:type="spellStart"/>
            <w:r>
              <w:t>Linvatec</w:t>
            </w:r>
            <w:proofErr w:type="spellEnd"/>
            <w:r>
              <w:t xml:space="preserve"> Polska Sp. z o.o.</w:t>
            </w:r>
          </w:p>
          <w:p w14:paraId="4FA17148" w14:textId="77777777" w:rsidR="005475A2" w:rsidRPr="00CB5EDB" w:rsidRDefault="005475A2" w:rsidP="005475A2">
            <w:r w:rsidRPr="003578B7">
              <w:t>ul. J</w:t>
            </w:r>
            <w:r>
              <w:t>utrzenki</w:t>
            </w:r>
            <w:r w:rsidRPr="00CB5EDB">
              <w:t xml:space="preserve"> </w:t>
            </w:r>
            <w:r w:rsidRPr="003578B7">
              <w:t>118</w:t>
            </w:r>
            <w:r w:rsidRPr="00CB5EDB">
              <w:t xml:space="preserve"> </w:t>
            </w:r>
          </w:p>
          <w:p w14:paraId="575D0E47" w14:textId="7F83BD94" w:rsidR="007F0707" w:rsidRPr="00CB5EDB" w:rsidRDefault="005475A2" w:rsidP="005475A2">
            <w:pPr>
              <w:spacing w:before="40" w:after="40"/>
              <w:jc w:val="both"/>
            </w:pPr>
            <w:r w:rsidRPr="003578B7">
              <w:t>02-230</w:t>
            </w:r>
            <w:r w:rsidRPr="00CB5EDB">
              <w:t xml:space="preserve"> </w:t>
            </w:r>
            <w:r w:rsidRPr="003578B7">
              <w:t>W</w:t>
            </w:r>
            <w:r>
              <w:t>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7F9AAF0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810.00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01F774E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9F1CD3" w14:textId="369CADE2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5C034FC7" w14:textId="77777777" w:rsidTr="00FD0E5A">
        <w:tc>
          <w:tcPr>
            <w:tcW w:w="709" w:type="dxa"/>
            <w:shd w:val="clear" w:color="auto" w:fill="auto"/>
            <w:vAlign w:val="center"/>
          </w:tcPr>
          <w:p w14:paraId="162BE1E3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85831B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44</w:t>
            </w:r>
          </w:p>
        </w:tc>
        <w:tc>
          <w:tcPr>
            <w:tcW w:w="3118" w:type="dxa"/>
            <w:shd w:val="clear" w:color="auto" w:fill="auto"/>
          </w:tcPr>
          <w:p w14:paraId="155D45DF" w14:textId="77777777" w:rsidR="005475A2" w:rsidRPr="00CB5EDB" w:rsidRDefault="005475A2" w:rsidP="005475A2">
            <w:pPr>
              <w:spacing w:before="40"/>
            </w:pPr>
            <w:proofErr w:type="spellStart"/>
            <w:r>
              <w:t>Linvatec</w:t>
            </w:r>
            <w:proofErr w:type="spellEnd"/>
            <w:r>
              <w:t xml:space="preserve"> Polska Sp. z o.o.</w:t>
            </w:r>
          </w:p>
          <w:p w14:paraId="364E4A76" w14:textId="77777777" w:rsidR="005475A2" w:rsidRPr="00CB5EDB" w:rsidRDefault="005475A2" w:rsidP="005475A2">
            <w:r w:rsidRPr="003578B7">
              <w:t>ul. J</w:t>
            </w:r>
            <w:r>
              <w:t>utrzenki</w:t>
            </w:r>
            <w:r w:rsidRPr="00CB5EDB">
              <w:t xml:space="preserve"> </w:t>
            </w:r>
            <w:r w:rsidRPr="003578B7">
              <w:t>118</w:t>
            </w:r>
            <w:r w:rsidRPr="00CB5EDB">
              <w:t xml:space="preserve"> </w:t>
            </w:r>
          </w:p>
          <w:p w14:paraId="161F02A2" w14:textId="748B7186" w:rsidR="007F0707" w:rsidRPr="00CB5EDB" w:rsidRDefault="005475A2" w:rsidP="005475A2">
            <w:pPr>
              <w:spacing w:before="40" w:after="40"/>
              <w:jc w:val="both"/>
            </w:pPr>
            <w:r w:rsidRPr="003578B7">
              <w:t>02-230</w:t>
            </w:r>
            <w:r w:rsidRPr="00CB5EDB">
              <w:t xml:space="preserve"> </w:t>
            </w:r>
            <w:r w:rsidRPr="003578B7">
              <w:t>W</w:t>
            </w:r>
            <w:r>
              <w:t>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B4BF31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3 823.20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7179970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0BCEA5" w14:textId="33C795E4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76ADA0E3" w14:textId="77777777" w:rsidTr="00FD0E5A">
        <w:tc>
          <w:tcPr>
            <w:tcW w:w="709" w:type="dxa"/>
            <w:shd w:val="clear" w:color="auto" w:fill="auto"/>
            <w:vAlign w:val="center"/>
          </w:tcPr>
          <w:p w14:paraId="06187C35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lastRenderedPageBreak/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61BAD8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46</w:t>
            </w:r>
          </w:p>
        </w:tc>
        <w:tc>
          <w:tcPr>
            <w:tcW w:w="3118" w:type="dxa"/>
            <w:shd w:val="clear" w:color="auto" w:fill="auto"/>
          </w:tcPr>
          <w:p w14:paraId="1E259A1D" w14:textId="77777777" w:rsidR="005475A2" w:rsidRPr="00CB5EDB" w:rsidRDefault="005475A2" w:rsidP="005475A2">
            <w:pPr>
              <w:spacing w:before="40"/>
            </w:pPr>
            <w:proofErr w:type="spellStart"/>
            <w:r>
              <w:t>Linvatec</w:t>
            </w:r>
            <w:proofErr w:type="spellEnd"/>
            <w:r>
              <w:t xml:space="preserve"> Polska Sp. z o.o.</w:t>
            </w:r>
          </w:p>
          <w:p w14:paraId="23961B76" w14:textId="77777777" w:rsidR="005475A2" w:rsidRPr="00CB5EDB" w:rsidRDefault="005475A2" w:rsidP="005475A2">
            <w:r w:rsidRPr="003578B7">
              <w:t>ul. J</w:t>
            </w:r>
            <w:r>
              <w:t>utrzenki</w:t>
            </w:r>
            <w:r w:rsidRPr="00CB5EDB">
              <w:t xml:space="preserve"> </w:t>
            </w:r>
            <w:r w:rsidRPr="003578B7">
              <w:t>118</w:t>
            </w:r>
            <w:r w:rsidRPr="00CB5EDB">
              <w:t xml:space="preserve"> </w:t>
            </w:r>
          </w:p>
          <w:p w14:paraId="1989F280" w14:textId="50A837F0" w:rsidR="007F0707" w:rsidRPr="00CB5EDB" w:rsidRDefault="005475A2" w:rsidP="005475A2">
            <w:pPr>
              <w:spacing w:before="40" w:after="40"/>
              <w:jc w:val="both"/>
            </w:pPr>
            <w:r w:rsidRPr="003578B7">
              <w:t>02-230</w:t>
            </w:r>
            <w:r w:rsidRPr="00CB5EDB">
              <w:t xml:space="preserve"> </w:t>
            </w:r>
            <w:r w:rsidRPr="003578B7">
              <w:t>W</w:t>
            </w:r>
            <w:r>
              <w:t>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28D112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8 100.00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4E97EB3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A7D546" w14:textId="0ACE0DB2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71C6E28D" w14:textId="77777777" w:rsidTr="00FD0E5A">
        <w:tc>
          <w:tcPr>
            <w:tcW w:w="709" w:type="dxa"/>
            <w:shd w:val="clear" w:color="auto" w:fill="auto"/>
            <w:vAlign w:val="center"/>
          </w:tcPr>
          <w:p w14:paraId="7E022916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EF1E50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12</w:t>
            </w:r>
          </w:p>
        </w:tc>
        <w:tc>
          <w:tcPr>
            <w:tcW w:w="3118" w:type="dxa"/>
            <w:shd w:val="clear" w:color="auto" w:fill="auto"/>
          </w:tcPr>
          <w:p w14:paraId="776ABD7F" w14:textId="06B24825" w:rsidR="007F0707" w:rsidRPr="00CB5EDB" w:rsidRDefault="007F0707" w:rsidP="001B4706">
            <w:pPr>
              <w:spacing w:before="40"/>
            </w:pPr>
            <w:proofErr w:type="spellStart"/>
            <w:r w:rsidRPr="003578B7">
              <w:t>Massmedica</w:t>
            </w:r>
            <w:proofErr w:type="spellEnd"/>
            <w:r w:rsidRPr="003578B7">
              <w:t xml:space="preserve"> </w:t>
            </w:r>
            <w:r w:rsidR="005475A2">
              <w:t>S.A.</w:t>
            </w:r>
          </w:p>
          <w:p w14:paraId="54F4BA8E" w14:textId="40FB0AFA" w:rsidR="007F0707" w:rsidRPr="00CB5EDB" w:rsidRDefault="005475A2" w:rsidP="001B4706">
            <w:r>
              <w:t xml:space="preserve">ul. </w:t>
            </w:r>
            <w:r w:rsidR="007F0707" w:rsidRPr="003578B7">
              <w:t>Branickiego</w:t>
            </w:r>
            <w:r w:rsidR="007F0707" w:rsidRPr="00CB5EDB">
              <w:t xml:space="preserve"> </w:t>
            </w:r>
            <w:r w:rsidR="007F0707" w:rsidRPr="003578B7">
              <w:t>17</w:t>
            </w:r>
            <w:r w:rsidR="007F0707" w:rsidRPr="00CB5EDB">
              <w:t xml:space="preserve"> </w:t>
            </w:r>
          </w:p>
          <w:p w14:paraId="4BA5B885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02-972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A4A57A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390 862.80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A6D0705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A5DAC8" w14:textId="1DF00C2E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66690217" w14:textId="77777777" w:rsidTr="00FD0E5A">
        <w:tc>
          <w:tcPr>
            <w:tcW w:w="709" w:type="dxa"/>
            <w:shd w:val="clear" w:color="auto" w:fill="auto"/>
            <w:vAlign w:val="center"/>
          </w:tcPr>
          <w:p w14:paraId="75EE2864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907731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43</w:t>
            </w:r>
          </w:p>
        </w:tc>
        <w:tc>
          <w:tcPr>
            <w:tcW w:w="3118" w:type="dxa"/>
            <w:shd w:val="clear" w:color="auto" w:fill="auto"/>
          </w:tcPr>
          <w:p w14:paraId="5D397E2C" w14:textId="4F7990BA" w:rsidR="007F0707" w:rsidRPr="00CB5EDB" w:rsidRDefault="007F0707" w:rsidP="001B4706">
            <w:pPr>
              <w:spacing w:before="40"/>
            </w:pPr>
            <w:proofErr w:type="spellStart"/>
            <w:r w:rsidRPr="003578B7">
              <w:t>Massmedica</w:t>
            </w:r>
            <w:proofErr w:type="spellEnd"/>
            <w:r w:rsidRPr="003578B7">
              <w:t xml:space="preserve"> </w:t>
            </w:r>
            <w:r w:rsidR="005475A2">
              <w:t>S.A.</w:t>
            </w:r>
          </w:p>
          <w:p w14:paraId="01AA42FE" w14:textId="59FE5B07" w:rsidR="007F0707" w:rsidRPr="00CB5EDB" w:rsidRDefault="005475A2" w:rsidP="001B4706">
            <w:r>
              <w:t xml:space="preserve">ul. </w:t>
            </w:r>
            <w:r w:rsidR="007F0707" w:rsidRPr="003578B7">
              <w:t>Branickiego</w:t>
            </w:r>
            <w:r w:rsidR="007F0707" w:rsidRPr="00CB5EDB">
              <w:t xml:space="preserve"> </w:t>
            </w:r>
            <w:r w:rsidR="007F0707" w:rsidRPr="003578B7">
              <w:t>17</w:t>
            </w:r>
            <w:r w:rsidR="007F0707" w:rsidRPr="00CB5EDB">
              <w:t xml:space="preserve"> </w:t>
            </w:r>
          </w:p>
          <w:p w14:paraId="7BD8B80D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02-972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419CA40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23 760.00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C70E479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3B3B90" w14:textId="1D100220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5E98E5B7" w14:textId="77777777" w:rsidTr="00FD0E5A">
        <w:tc>
          <w:tcPr>
            <w:tcW w:w="709" w:type="dxa"/>
            <w:shd w:val="clear" w:color="auto" w:fill="auto"/>
            <w:vAlign w:val="center"/>
          </w:tcPr>
          <w:p w14:paraId="65822A15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955FE3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14</w:t>
            </w:r>
          </w:p>
        </w:tc>
        <w:tc>
          <w:tcPr>
            <w:tcW w:w="3118" w:type="dxa"/>
            <w:shd w:val="clear" w:color="auto" w:fill="auto"/>
          </w:tcPr>
          <w:p w14:paraId="768C75C2" w14:textId="77777777" w:rsidR="007F0707" w:rsidRPr="00CB5EDB" w:rsidRDefault="007F0707" w:rsidP="001B4706">
            <w:pPr>
              <w:spacing w:before="40"/>
            </w:pPr>
            <w:proofErr w:type="spellStart"/>
            <w:r w:rsidRPr="003578B7">
              <w:t>Med&amp;Care</w:t>
            </w:r>
            <w:proofErr w:type="spellEnd"/>
            <w:r w:rsidRPr="003578B7">
              <w:t xml:space="preserve"> Tomasz Witkowski</w:t>
            </w:r>
          </w:p>
          <w:p w14:paraId="058E7BB5" w14:textId="0DF70B31" w:rsidR="007F0707" w:rsidRPr="00CB5EDB" w:rsidRDefault="005475A2" w:rsidP="001B4706">
            <w:r>
              <w:t xml:space="preserve">ul. </w:t>
            </w:r>
            <w:r w:rsidR="007F0707" w:rsidRPr="003578B7">
              <w:t>Mławska</w:t>
            </w:r>
            <w:r w:rsidR="007F0707" w:rsidRPr="00CB5EDB">
              <w:t xml:space="preserve"> </w:t>
            </w:r>
            <w:r w:rsidR="007F0707" w:rsidRPr="003578B7">
              <w:t>13</w:t>
            </w:r>
            <w:r w:rsidR="007F0707" w:rsidRPr="00CB5EDB">
              <w:t xml:space="preserve"> </w:t>
            </w:r>
          </w:p>
          <w:p w14:paraId="462C7558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81-204</w:t>
            </w:r>
            <w:r w:rsidRPr="00CB5EDB">
              <w:t xml:space="preserve"> </w:t>
            </w:r>
            <w:r w:rsidRPr="003578B7">
              <w:t>Gdynia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29E795A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51 300.00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4A23702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DFAA66" w14:textId="6E91699C" w:rsidR="007F0707" w:rsidRPr="00CB5EDB" w:rsidRDefault="000D7CE9" w:rsidP="001B4706">
            <w:pPr>
              <w:spacing w:before="120" w:after="120"/>
              <w:jc w:val="center"/>
            </w:pPr>
            <w:r>
              <w:t>do 6</w:t>
            </w:r>
            <w:r w:rsidR="007F0707" w:rsidRPr="009475C3">
              <w:t>0 dni</w:t>
            </w:r>
          </w:p>
        </w:tc>
      </w:tr>
      <w:tr w:rsidR="007F0707" w:rsidRPr="00075CD0" w14:paraId="0FE01EFD" w14:textId="77777777" w:rsidTr="00FD0E5A">
        <w:tc>
          <w:tcPr>
            <w:tcW w:w="709" w:type="dxa"/>
            <w:shd w:val="clear" w:color="auto" w:fill="auto"/>
            <w:vAlign w:val="center"/>
          </w:tcPr>
          <w:p w14:paraId="2AB19571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BEE278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41</w:t>
            </w:r>
          </w:p>
        </w:tc>
        <w:tc>
          <w:tcPr>
            <w:tcW w:w="3118" w:type="dxa"/>
            <w:shd w:val="clear" w:color="auto" w:fill="auto"/>
          </w:tcPr>
          <w:p w14:paraId="2B030E4E" w14:textId="77777777" w:rsidR="007F0707" w:rsidRPr="00CB5EDB" w:rsidRDefault="007F0707" w:rsidP="001B4706">
            <w:pPr>
              <w:spacing w:before="40"/>
            </w:pPr>
            <w:proofErr w:type="spellStart"/>
            <w:r w:rsidRPr="003578B7">
              <w:t>Med&amp;Care</w:t>
            </w:r>
            <w:proofErr w:type="spellEnd"/>
            <w:r w:rsidRPr="003578B7">
              <w:t xml:space="preserve"> Tomasz Witkowski</w:t>
            </w:r>
          </w:p>
          <w:p w14:paraId="2F4891CA" w14:textId="5974FCA3" w:rsidR="007F0707" w:rsidRPr="00CB5EDB" w:rsidRDefault="005475A2" w:rsidP="001B4706">
            <w:r>
              <w:t xml:space="preserve">ul. </w:t>
            </w:r>
            <w:r w:rsidR="007F0707" w:rsidRPr="003578B7">
              <w:t>Mławska</w:t>
            </w:r>
            <w:r w:rsidR="007F0707" w:rsidRPr="00CB5EDB">
              <w:t xml:space="preserve"> </w:t>
            </w:r>
            <w:r w:rsidR="007F0707" w:rsidRPr="003578B7">
              <w:t>13</w:t>
            </w:r>
            <w:r w:rsidR="007F0707" w:rsidRPr="00CB5EDB">
              <w:t xml:space="preserve"> </w:t>
            </w:r>
          </w:p>
          <w:p w14:paraId="0E0DC8DA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81-204</w:t>
            </w:r>
            <w:r w:rsidRPr="00CB5EDB">
              <w:t xml:space="preserve"> </w:t>
            </w:r>
            <w:r w:rsidRPr="003578B7">
              <w:t>Gdynia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DF1E33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54 432.00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965D8D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1D1CA0" w14:textId="282DC887" w:rsidR="007F0707" w:rsidRPr="00CB5EDB" w:rsidRDefault="000D7CE9" w:rsidP="001B4706">
            <w:pPr>
              <w:spacing w:before="120" w:after="120"/>
              <w:jc w:val="center"/>
            </w:pPr>
            <w:r>
              <w:t>do 6</w:t>
            </w:r>
            <w:r w:rsidR="009475C3">
              <w:t>0 dni</w:t>
            </w:r>
          </w:p>
        </w:tc>
      </w:tr>
      <w:tr w:rsidR="007F0707" w:rsidRPr="00075CD0" w14:paraId="24D4FEFA" w14:textId="77777777" w:rsidTr="00FD0E5A">
        <w:tc>
          <w:tcPr>
            <w:tcW w:w="709" w:type="dxa"/>
            <w:shd w:val="clear" w:color="auto" w:fill="auto"/>
            <w:vAlign w:val="center"/>
          </w:tcPr>
          <w:p w14:paraId="241182F0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D8FF69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25</w:t>
            </w:r>
          </w:p>
        </w:tc>
        <w:tc>
          <w:tcPr>
            <w:tcW w:w="3118" w:type="dxa"/>
            <w:shd w:val="clear" w:color="auto" w:fill="auto"/>
          </w:tcPr>
          <w:p w14:paraId="75CB5142" w14:textId="77777777" w:rsidR="007F0707" w:rsidRPr="00CB5EDB" w:rsidRDefault="007F0707" w:rsidP="001B4706">
            <w:pPr>
              <w:spacing w:before="40"/>
            </w:pPr>
            <w:r w:rsidRPr="003578B7">
              <w:t>Nowa Medycyna Grażyna Orlik</w:t>
            </w:r>
          </w:p>
          <w:p w14:paraId="13F94352" w14:textId="77777777" w:rsidR="007F0707" w:rsidRPr="00CB5EDB" w:rsidRDefault="007F0707" w:rsidP="001B4706">
            <w:r w:rsidRPr="003578B7">
              <w:t>Konopnica</w:t>
            </w:r>
            <w:r w:rsidRPr="00CB5EDB">
              <w:t xml:space="preserve"> </w:t>
            </w:r>
            <w:r w:rsidRPr="003578B7">
              <w:t>95p</w:t>
            </w:r>
            <w:r w:rsidRPr="00CB5EDB">
              <w:t xml:space="preserve"> </w:t>
            </w:r>
          </w:p>
          <w:p w14:paraId="5C985B75" w14:textId="780CEF00" w:rsidR="007F0707" w:rsidRPr="00CB5EDB" w:rsidRDefault="007F0707" w:rsidP="001B4706">
            <w:pPr>
              <w:spacing w:before="40" w:after="40"/>
              <w:jc w:val="both"/>
            </w:pPr>
            <w:r w:rsidRPr="003578B7">
              <w:t>21-03</w:t>
            </w:r>
            <w:r w:rsidR="005475A2">
              <w:t>0</w:t>
            </w:r>
            <w:r w:rsidRPr="00CB5EDB">
              <w:t xml:space="preserve"> </w:t>
            </w:r>
            <w:r w:rsidRPr="003578B7">
              <w:t>Konopnica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BF979F5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77 760.00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C89FC6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6939A4" w14:textId="2D9BA63A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466285D1" w14:textId="77777777" w:rsidTr="00FD0E5A">
        <w:tc>
          <w:tcPr>
            <w:tcW w:w="709" w:type="dxa"/>
            <w:shd w:val="clear" w:color="auto" w:fill="auto"/>
            <w:vAlign w:val="center"/>
          </w:tcPr>
          <w:p w14:paraId="1A4691B7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50EB9B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9</w:t>
            </w:r>
          </w:p>
        </w:tc>
        <w:tc>
          <w:tcPr>
            <w:tcW w:w="3118" w:type="dxa"/>
            <w:shd w:val="clear" w:color="auto" w:fill="auto"/>
          </w:tcPr>
          <w:p w14:paraId="5B6B4FC8" w14:textId="77777777" w:rsidR="007F0707" w:rsidRPr="00CB5EDB" w:rsidRDefault="007F0707" w:rsidP="001B4706">
            <w:pPr>
              <w:spacing w:before="40"/>
            </w:pPr>
            <w:proofErr w:type="spellStart"/>
            <w:r w:rsidRPr="003578B7">
              <w:t>Stryker</w:t>
            </w:r>
            <w:proofErr w:type="spellEnd"/>
            <w:r w:rsidRPr="003578B7">
              <w:t xml:space="preserve"> Polska Sp. </w:t>
            </w:r>
            <w:proofErr w:type="spellStart"/>
            <w:r w:rsidRPr="003578B7">
              <w:t>zo.o</w:t>
            </w:r>
            <w:proofErr w:type="spellEnd"/>
            <w:r w:rsidRPr="003578B7">
              <w:t>.</w:t>
            </w:r>
          </w:p>
          <w:p w14:paraId="3EE08785" w14:textId="2339C185" w:rsidR="007F0707" w:rsidRPr="00CB5EDB" w:rsidRDefault="005475A2" w:rsidP="001B4706">
            <w:r>
              <w:t xml:space="preserve">ul. </w:t>
            </w:r>
            <w:r w:rsidR="007F0707" w:rsidRPr="003578B7">
              <w:t>Poleczki</w:t>
            </w:r>
            <w:r w:rsidR="007F0707" w:rsidRPr="00CB5EDB">
              <w:t xml:space="preserve"> </w:t>
            </w:r>
            <w:r w:rsidR="007F0707" w:rsidRPr="003578B7">
              <w:t>35</w:t>
            </w:r>
            <w:r w:rsidR="007F0707" w:rsidRPr="00CB5EDB">
              <w:t xml:space="preserve"> </w:t>
            </w:r>
          </w:p>
          <w:p w14:paraId="46BBC751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02-822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CDA4BA3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358 128.00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94848E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5BDE0E" w14:textId="4744C641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07BC7A0E" w14:textId="77777777" w:rsidTr="00FD0E5A">
        <w:tc>
          <w:tcPr>
            <w:tcW w:w="709" w:type="dxa"/>
            <w:shd w:val="clear" w:color="auto" w:fill="auto"/>
            <w:vAlign w:val="center"/>
          </w:tcPr>
          <w:p w14:paraId="4CB48EBF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D51DD6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10</w:t>
            </w:r>
          </w:p>
        </w:tc>
        <w:tc>
          <w:tcPr>
            <w:tcW w:w="3118" w:type="dxa"/>
            <w:shd w:val="clear" w:color="auto" w:fill="auto"/>
          </w:tcPr>
          <w:p w14:paraId="1BE67C87" w14:textId="77777777" w:rsidR="007F0707" w:rsidRPr="00CB5EDB" w:rsidRDefault="007F0707" w:rsidP="001B4706">
            <w:pPr>
              <w:spacing w:before="40"/>
            </w:pPr>
            <w:proofErr w:type="spellStart"/>
            <w:r w:rsidRPr="003578B7">
              <w:t>Stryker</w:t>
            </w:r>
            <w:proofErr w:type="spellEnd"/>
            <w:r w:rsidRPr="003578B7">
              <w:t xml:space="preserve"> Polska Sp. </w:t>
            </w:r>
            <w:proofErr w:type="spellStart"/>
            <w:r w:rsidRPr="003578B7">
              <w:t>zo.o</w:t>
            </w:r>
            <w:proofErr w:type="spellEnd"/>
            <w:r w:rsidRPr="003578B7">
              <w:t>.</w:t>
            </w:r>
          </w:p>
          <w:p w14:paraId="7443FC17" w14:textId="79C1E228" w:rsidR="007F0707" w:rsidRPr="00CB5EDB" w:rsidRDefault="005475A2" w:rsidP="001B4706">
            <w:r>
              <w:t xml:space="preserve">ul. </w:t>
            </w:r>
            <w:r w:rsidR="007F0707" w:rsidRPr="003578B7">
              <w:t>Poleczki</w:t>
            </w:r>
            <w:r w:rsidR="007F0707" w:rsidRPr="00CB5EDB">
              <w:t xml:space="preserve"> </w:t>
            </w:r>
            <w:r w:rsidR="007F0707" w:rsidRPr="003578B7">
              <w:t>35</w:t>
            </w:r>
            <w:r w:rsidR="007F0707" w:rsidRPr="00CB5EDB">
              <w:t xml:space="preserve"> </w:t>
            </w:r>
          </w:p>
          <w:p w14:paraId="6F2AEF45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02-822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2A2014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97 956.00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41D7C67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A0C543" w14:textId="34767485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5C247578" w14:textId="77777777" w:rsidTr="00FD0E5A">
        <w:tc>
          <w:tcPr>
            <w:tcW w:w="709" w:type="dxa"/>
            <w:shd w:val="clear" w:color="auto" w:fill="auto"/>
            <w:vAlign w:val="center"/>
          </w:tcPr>
          <w:p w14:paraId="64A30EFA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8266E2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11</w:t>
            </w:r>
          </w:p>
        </w:tc>
        <w:tc>
          <w:tcPr>
            <w:tcW w:w="3118" w:type="dxa"/>
            <w:shd w:val="clear" w:color="auto" w:fill="auto"/>
          </w:tcPr>
          <w:p w14:paraId="4BB1D2AE" w14:textId="77777777" w:rsidR="007F0707" w:rsidRPr="00CB5EDB" w:rsidRDefault="007F0707" w:rsidP="001B4706">
            <w:pPr>
              <w:spacing w:before="40"/>
            </w:pPr>
            <w:proofErr w:type="spellStart"/>
            <w:r w:rsidRPr="003578B7">
              <w:t>Stryker</w:t>
            </w:r>
            <w:proofErr w:type="spellEnd"/>
            <w:r w:rsidRPr="003578B7">
              <w:t xml:space="preserve"> Polska Sp. </w:t>
            </w:r>
            <w:proofErr w:type="spellStart"/>
            <w:r w:rsidRPr="003578B7">
              <w:t>zo.o</w:t>
            </w:r>
            <w:proofErr w:type="spellEnd"/>
            <w:r w:rsidRPr="003578B7">
              <w:t>.</w:t>
            </w:r>
          </w:p>
          <w:p w14:paraId="7FEC2A3C" w14:textId="1E0E0661" w:rsidR="007F0707" w:rsidRPr="00CB5EDB" w:rsidRDefault="005475A2" w:rsidP="001B4706">
            <w:r>
              <w:t xml:space="preserve">ul. </w:t>
            </w:r>
            <w:r w:rsidR="007F0707" w:rsidRPr="003578B7">
              <w:t>Poleczki</w:t>
            </w:r>
            <w:r w:rsidR="007F0707" w:rsidRPr="00CB5EDB">
              <w:t xml:space="preserve"> </w:t>
            </w:r>
            <w:r w:rsidR="007F0707" w:rsidRPr="003578B7">
              <w:t>35</w:t>
            </w:r>
            <w:r w:rsidR="007F0707" w:rsidRPr="00CB5EDB">
              <w:t xml:space="preserve"> </w:t>
            </w:r>
          </w:p>
          <w:p w14:paraId="221D3583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02-822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9AA3DA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674 622.00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88CC40E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4C173E" w14:textId="3F60E20A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01EF6E77" w14:textId="77777777" w:rsidTr="00FD0E5A">
        <w:tc>
          <w:tcPr>
            <w:tcW w:w="709" w:type="dxa"/>
            <w:shd w:val="clear" w:color="auto" w:fill="auto"/>
            <w:vAlign w:val="center"/>
          </w:tcPr>
          <w:p w14:paraId="7DBB7586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989C54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20</w:t>
            </w:r>
          </w:p>
        </w:tc>
        <w:tc>
          <w:tcPr>
            <w:tcW w:w="3118" w:type="dxa"/>
            <w:shd w:val="clear" w:color="auto" w:fill="auto"/>
          </w:tcPr>
          <w:p w14:paraId="48B205BA" w14:textId="77777777" w:rsidR="007F0707" w:rsidRPr="00CB5EDB" w:rsidRDefault="007F0707" w:rsidP="001B4706">
            <w:pPr>
              <w:spacing w:before="40"/>
            </w:pPr>
            <w:proofErr w:type="spellStart"/>
            <w:r w:rsidRPr="003578B7">
              <w:t>Stryker</w:t>
            </w:r>
            <w:proofErr w:type="spellEnd"/>
            <w:r w:rsidRPr="003578B7">
              <w:t xml:space="preserve"> Polska Sp. </w:t>
            </w:r>
            <w:proofErr w:type="spellStart"/>
            <w:r w:rsidRPr="003578B7">
              <w:t>zo.o</w:t>
            </w:r>
            <w:proofErr w:type="spellEnd"/>
            <w:r w:rsidRPr="003578B7">
              <w:t>.</w:t>
            </w:r>
          </w:p>
          <w:p w14:paraId="709287C9" w14:textId="1B1775CE" w:rsidR="007F0707" w:rsidRPr="00CB5EDB" w:rsidRDefault="005475A2" w:rsidP="001B4706">
            <w:r>
              <w:t xml:space="preserve">ul. </w:t>
            </w:r>
            <w:r w:rsidR="007F0707" w:rsidRPr="003578B7">
              <w:t>Poleczki</w:t>
            </w:r>
            <w:r w:rsidR="007F0707" w:rsidRPr="00CB5EDB">
              <w:t xml:space="preserve"> </w:t>
            </w:r>
            <w:r w:rsidR="007F0707" w:rsidRPr="003578B7">
              <w:t>35</w:t>
            </w:r>
            <w:r w:rsidR="007F0707" w:rsidRPr="00CB5EDB">
              <w:t xml:space="preserve"> </w:t>
            </w:r>
          </w:p>
          <w:p w14:paraId="40701458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02-822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6C94438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2 052.00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24AE06E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5A5EB1" w14:textId="02CC7DAB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05FFFD22" w14:textId="77777777" w:rsidTr="00FD0E5A">
        <w:tc>
          <w:tcPr>
            <w:tcW w:w="709" w:type="dxa"/>
            <w:shd w:val="clear" w:color="auto" w:fill="auto"/>
            <w:vAlign w:val="center"/>
          </w:tcPr>
          <w:p w14:paraId="596D8D9E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DEBDB1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22</w:t>
            </w:r>
          </w:p>
        </w:tc>
        <w:tc>
          <w:tcPr>
            <w:tcW w:w="3118" w:type="dxa"/>
            <w:shd w:val="clear" w:color="auto" w:fill="auto"/>
          </w:tcPr>
          <w:p w14:paraId="2E20113C" w14:textId="77777777" w:rsidR="007F0707" w:rsidRPr="00CB5EDB" w:rsidRDefault="007F0707" w:rsidP="001B4706">
            <w:pPr>
              <w:spacing w:before="40"/>
            </w:pPr>
            <w:proofErr w:type="spellStart"/>
            <w:r w:rsidRPr="003578B7">
              <w:t>Stryker</w:t>
            </w:r>
            <w:proofErr w:type="spellEnd"/>
            <w:r w:rsidRPr="003578B7">
              <w:t xml:space="preserve"> Polska Sp. </w:t>
            </w:r>
            <w:proofErr w:type="spellStart"/>
            <w:r w:rsidRPr="003578B7">
              <w:t>zo.o</w:t>
            </w:r>
            <w:proofErr w:type="spellEnd"/>
            <w:r w:rsidRPr="003578B7">
              <w:t>.</w:t>
            </w:r>
          </w:p>
          <w:p w14:paraId="1F41EDC9" w14:textId="6E0F2D02" w:rsidR="007F0707" w:rsidRPr="00CB5EDB" w:rsidRDefault="005475A2" w:rsidP="001B4706">
            <w:r>
              <w:t xml:space="preserve">ul. </w:t>
            </w:r>
            <w:r w:rsidR="007F0707" w:rsidRPr="003578B7">
              <w:t>Poleczki</w:t>
            </w:r>
            <w:r w:rsidR="007F0707" w:rsidRPr="00CB5EDB">
              <w:t xml:space="preserve"> </w:t>
            </w:r>
            <w:r w:rsidR="007F0707" w:rsidRPr="003578B7">
              <w:t>35</w:t>
            </w:r>
            <w:r w:rsidR="007F0707" w:rsidRPr="00CB5EDB">
              <w:t xml:space="preserve"> </w:t>
            </w:r>
          </w:p>
          <w:p w14:paraId="3F4BFA55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02-822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0CF5F33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18 468.00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E841CF1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D63D72" w14:textId="79FDA90A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58AF1446" w14:textId="77777777" w:rsidTr="00FD0E5A">
        <w:tc>
          <w:tcPr>
            <w:tcW w:w="709" w:type="dxa"/>
            <w:shd w:val="clear" w:color="auto" w:fill="auto"/>
            <w:vAlign w:val="center"/>
          </w:tcPr>
          <w:p w14:paraId="489EB61A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BCD87E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36</w:t>
            </w:r>
          </w:p>
        </w:tc>
        <w:tc>
          <w:tcPr>
            <w:tcW w:w="3118" w:type="dxa"/>
            <w:shd w:val="clear" w:color="auto" w:fill="auto"/>
          </w:tcPr>
          <w:p w14:paraId="66CA1377" w14:textId="77777777" w:rsidR="007F0707" w:rsidRPr="00CB5EDB" w:rsidRDefault="007F0707" w:rsidP="001B4706">
            <w:pPr>
              <w:spacing w:before="40"/>
            </w:pPr>
            <w:proofErr w:type="spellStart"/>
            <w:r w:rsidRPr="003578B7">
              <w:t>Stryker</w:t>
            </w:r>
            <w:proofErr w:type="spellEnd"/>
            <w:r w:rsidRPr="003578B7">
              <w:t xml:space="preserve"> Polska Sp. </w:t>
            </w:r>
            <w:proofErr w:type="spellStart"/>
            <w:r w:rsidRPr="003578B7">
              <w:t>zo.o</w:t>
            </w:r>
            <w:proofErr w:type="spellEnd"/>
            <w:r w:rsidRPr="003578B7">
              <w:t>.</w:t>
            </w:r>
          </w:p>
          <w:p w14:paraId="7159B72F" w14:textId="573EA960" w:rsidR="007F0707" w:rsidRPr="00CB5EDB" w:rsidRDefault="005475A2" w:rsidP="001B4706">
            <w:r>
              <w:t xml:space="preserve">ul. </w:t>
            </w:r>
            <w:r w:rsidR="007F0707" w:rsidRPr="003578B7">
              <w:t>Poleczki</w:t>
            </w:r>
            <w:r w:rsidR="007F0707" w:rsidRPr="00CB5EDB">
              <w:t xml:space="preserve"> </w:t>
            </w:r>
            <w:r w:rsidR="007F0707" w:rsidRPr="003578B7">
              <w:t>35</w:t>
            </w:r>
            <w:r w:rsidR="007F0707" w:rsidRPr="00CB5EDB">
              <w:t xml:space="preserve"> </w:t>
            </w:r>
          </w:p>
          <w:p w14:paraId="19D5890D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02-822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F77EAE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2 770.20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4C3B393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4CA051" w14:textId="134ACD03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118C2A88" w14:textId="77777777" w:rsidTr="00FD0E5A">
        <w:tc>
          <w:tcPr>
            <w:tcW w:w="709" w:type="dxa"/>
            <w:shd w:val="clear" w:color="auto" w:fill="auto"/>
            <w:vAlign w:val="center"/>
          </w:tcPr>
          <w:p w14:paraId="4FA99AE5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A81863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</w:t>
            </w:r>
          </w:p>
        </w:tc>
        <w:tc>
          <w:tcPr>
            <w:tcW w:w="3118" w:type="dxa"/>
            <w:shd w:val="clear" w:color="auto" w:fill="auto"/>
          </w:tcPr>
          <w:p w14:paraId="23BC5599" w14:textId="77777777" w:rsidR="007F0707" w:rsidRPr="00CB5EDB" w:rsidRDefault="007F0707" w:rsidP="001B4706">
            <w:pPr>
              <w:spacing w:before="40"/>
            </w:pPr>
            <w:r w:rsidRPr="003578B7">
              <w:t xml:space="preserve">Zimmer </w:t>
            </w:r>
            <w:proofErr w:type="spellStart"/>
            <w:r w:rsidRPr="003578B7">
              <w:t>Biomet</w:t>
            </w:r>
            <w:proofErr w:type="spellEnd"/>
            <w:r w:rsidRPr="003578B7">
              <w:t xml:space="preserve"> Polska Sp. </w:t>
            </w:r>
            <w:proofErr w:type="spellStart"/>
            <w:r w:rsidRPr="003578B7">
              <w:t>zo.o</w:t>
            </w:r>
            <w:proofErr w:type="spellEnd"/>
            <w:r w:rsidRPr="003578B7">
              <w:t>.</w:t>
            </w:r>
          </w:p>
          <w:p w14:paraId="0B2C9AF0" w14:textId="19F4A743" w:rsidR="007F0707" w:rsidRPr="00CB5EDB" w:rsidRDefault="005475A2" w:rsidP="001B4706">
            <w:r>
              <w:t xml:space="preserve">ul. </w:t>
            </w:r>
            <w:r w:rsidR="007F0707" w:rsidRPr="003578B7">
              <w:t>Płowiecka</w:t>
            </w:r>
            <w:r w:rsidR="007F0707" w:rsidRPr="00CB5EDB">
              <w:t xml:space="preserve"> </w:t>
            </w:r>
            <w:r w:rsidR="007F0707" w:rsidRPr="003578B7">
              <w:t>75</w:t>
            </w:r>
            <w:r w:rsidR="007F0707" w:rsidRPr="00CB5EDB">
              <w:t xml:space="preserve"> </w:t>
            </w:r>
          </w:p>
          <w:p w14:paraId="4940A02F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04-501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4E115A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476 539.20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0FC8137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E425D4" w14:textId="37A7B78B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  <w:tr w:rsidR="007F0707" w:rsidRPr="00075CD0" w14:paraId="6A8A19C0" w14:textId="77777777" w:rsidTr="00FD0E5A">
        <w:tc>
          <w:tcPr>
            <w:tcW w:w="709" w:type="dxa"/>
            <w:shd w:val="clear" w:color="auto" w:fill="auto"/>
            <w:vAlign w:val="center"/>
          </w:tcPr>
          <w:p w14:paraId="49486844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D4CFC4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3</w:t>
            </w:r>
          </w:p>
        </w:tc>
        <w:tc>
          <w:tcPr>
            <w:tcW w:w="3118" w:type="dxa"/>
            <w:shd w:val="clear" w:color="auto" w:fill="auto"/>
          </w:tcPr>
          <w:p w14:paraId="743394F3" w14:textId="77777777" w:rsidR="007F0707" w:rsidRPr="00CB5EDB" w:rsidRDefault="007F0707" w:rsidP="001B4706">
            <w:pPr>
              <w:spacing w:before="40"/>
            </w:pPr>
            <w:r w:rsidRPr="003578B7">
              <w:t xml:space="preserve">Zimmer </w:t>
            </w:r>
            <w:proofErr w:type="spellStart"/>
            <w:r w:rsidRPr="003578B7">
              <w:t>Biomet</w:t>
            </w:r>
            <w:proofErr w:type="spellEnd"/>
            <w:r w:rsidRPr="003578B7">
              <w:t xml:space="preserve"> Polska Sp. </w:t>
            </w:r>
            <w:proofErr w:type="spellStart"/>
            <w:r w:rsidRPr="003578B7">
              <w:t>zo.o</w:t>
            </w:r>
            <w:proofErr w:type="spellEnd"/>
            <w:r w:rsidRPr="003578B7">
              <w:t>.</w:t>
            </w:r>
          </w:p>
          <w:p w14:paraId="79E62D21" w14:textId="59C17195" w:rsidR="007F0707" w:rsidRPr="00CB5EDB" w:rsidRDefault="005475A2" w:rsidP="001B4706">
            <w:r>
              <w:t xml:space="preserve">ul. </w:t>
            </w:r>
            <w:r w:rsidR="007F0707" w:rsidRPr="003578B7">
              <w:t>Płowiecka</w:t>
            </w:r>
            <w:r w:rsidR="007F0707" w:rsidRPr="00CB5EDB">
              <w:t xml:space="preserve"> </w:t>
            </w:r>
            <w:r w:rsidR="007F0707" w:rsidRPr="003578B7">
              <w:t>75</w:t>
            </w:r>
            <w:r w:rsidR="007F0707" w:rsidRPr="00CB5EDB">
              <w:t xml:space="preserve"> </w:t>
            </w:r>
          </w:p>
          <w:p w14:paraId="0E5E38C3" w14:textId="77777777" w:rsidR="007F0707" w:rsidRPr="00CB5EDB" w:rsidRDefault="007F0707" w:rsidP="001B4706">
            <w:pPr>
              <w:spacing w:before="40" w:after="40"/>
              <w:jc w:val="both"/>
            </w:pPr>
            <w:r w:rsidRPr="003578B7">
              <w:t>04-501</w:t>
            </w:r>
            <w:r w:rsidRPr="00CB5EDB">
              <w:t xml:space="preserve"> </w:t>
            </w:r>
            <w:r w:rsidRPr="003578B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B4485C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47 520.00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248E21D" w14:textId="77777777" w:rsidR="007F0707" w:rsidRPr="00CB5EDB" w:rsidRDefault="007F0707" w:rsidP="001B4706">
            <w:pPr>
              <w:spacing w:before="120" w:after="120"/>
              <w:jc w:val="center"/>
            </w:pPr>
            <w:r w:rsidRPr="003578B7"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EDC423" w14:textId="383925F7" w:rsidR="007F0707" w:rsidRPr="00CB5EDB" w:rsidRDefault="00E76E1A" w:rsidP="001B4706">
            <w:pPr>
              <w:spacing w:before="120" w:after="120"/>
              <w:jc w:val="center"/>
            </w:pPr>
            <w:r>
              <w:t>do 60 dni</w:t>
            </w:r>
          </w:p>
        </w:tc>
      </w:tr>
    </w:tbl>
    <w:p w14:paraId="4F0ACCF1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751A9B7" w14:textId="77777777" w:rsidR="00C236D3" w:rsidRDefault="00C236D3"/>
    <w:sectPr w:rsidR="00C236D3" w:rsidSect="00CB5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BA8BBE" w14:textId="77777777" w:rsidR="0041624B" w:rsidRDefault="0041624B">
      <w:r>
        <w:separator/>
      </w:r>
    </w:p>
  </w:endnote>
  <w:endnote w:type="continuationSeparator" w:id="0">
    <w:p w14:paraId="24A3E645" w14:textId="77777777" w:rsidR="0041624B" w:rsidRDefault="00416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96F526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4776D7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E86D3E" w14:textId="77777777" w:rsidR="00C94D43" w:rsidRDefault="003431B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83E8C5C">
        <v:line id="_x0000_s2049" style="position:absolute;left:0;text-align:left;z-index:251657728" from="-3.85pt,8.7pt" to="455.15pt,8.7pt"/>
      </w:pict>
    </w:r>
  </w:p>
  <w:p w14:paraId="6AB3B7F7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25C00E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45BED7" w14:textId="77777777" w:rsidR="00C94D43" w:rsidRDefault="00C94D43">
    <w:pPr>
      <w:pStyle w:val="Stopka"/>
      <w:tabs>
        <w:tab w:val="clear" w:pos="4536"/>
      </w:tabs>
      <w:jc w:val="center"/>
    </w:pPr>
  </w:p>
  <w:p w14:paraId="00B70B36" w14:textId="77777777"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3BE3DE" w14:textId="77777777" w:rsidR="0041624B" w:rsidRDefault="0041624B">
      <w:r>
        <w:separator/>
      </w:r>
    </w:p>
  </w:footnote>
  <w:footnote w:type="continuationSeparator" w:id="0">
    <w:p w14:paraId="7C196ECC" w14:textId="77777777" w:rsidR="0041624B" w:rsidRDefault="00416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A16E51" w14:textId="77777777" w:rsidR="003578B7" w:rsidRDefault="003578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12B956" w14:textId="77777777" w:rsidR="003578B7" w:rsidRDefault="003578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571BC3" w14:textId="77777777" w:rsidR="003578B7" w:rsidRDefault="003578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624B"/>
    <w:rsid w:val="0001764B"/>
    <w:rsid w:val="0003529D"/>
    <w:rsid w:val="00075CD0"/>
    <w:rsid w:val="00092C61"/>
    <w:rsid w:val="000D7CE9"/>
    <w:rsid w:val="0014428B"/>
    <w:rsid w:val="0018613E"/>
    <w:rsid w:val="001A443E"/>
    <w:rsid w:val="002628C2"/>
    <w:rsid w:val="00342653"/>
    <w:rsid w:val="003431B5"/>
    <w:rsid w:val="0035216A"/>
    <w:rsid w:val="003578B7"/>
    <w:rsid w:val="003B044E"/>
    <w:rsid w:val="0041624B"/>
    <w:rsid w:val="004C7E9B"/>
    <w:rsid w:val="005028C0"/>
    <w:rsid w:val="005475A2"/>
    <w:rsid w:val="00617D11"/>
    <w:rsid w:val="00647371"/>
    <w:rsid w:val="00651764"/>
    <w:rsid w:val="00666480"/>
    <w:rsid w:val="0069085C"/>
    <w:rsid w:val="007F0707"/>
    <w:rsid w:val="00861E75"/>
    <w:rsid w:val="00864EE2"/>
    <w:rsid w:val="008B02BA"/>
    <w:rsid w:val="009475C3"/>
    <w:rsid w:val="009F189D"/>
    <w:rsid w:val="00A3048A"/>
    <w:rsid w:val="00A80738"/>
    <w:rsid w:val="00AC7F83"/>
    <w:rsid w:val="00AF36C3"/>
    <w:rsid w:val="00B50940"/>
    <w:rsid w:val="00C236D3"/>
    <w:rsid w:val="00C94D43"/>
    <w:rsid w:val="00CB5EDB"/>
    <w:rsid w:val="00E314E0"/>
    <w:rsid w:val="00E76E1A"/>
    <w:rsid w:val="00EB7963"/>
    <w:rsid w:val="00F273AC"/>
    <w:rsid w:val="00F95C33"/>
    <w:rsid w:val="00FB58C6"/>
    <w:rsid w:val="00FD0E5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40581A"/>
  <w15:chartTrackingRefBased/>
  <w15:docId w15:val="{856EC19B-7F83-4BF3-B2EB-17B7B7435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431B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431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rask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1642</Words>
  <Characters>7319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8944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kkrasko</dc:creator>
  <cp:keywords/>
  <dc:description/>
  <cp:lastModifiedBy>SPZOZ w Bielsku Podlaskim</cp:lastModifiedBy>
  <cp:revision>2</cp:revision>
  <cp:lastPrinted>2020-10-12T10:05:00Z</cp:lastPrinted>
  <dcterms:created xsi:type="dcterms:W3CDTF">2020-10-12T10:05:00Z</dcterms:created>
  <dcterms:modified xsi:type="dcterms:W3CDTF">2020-10-12T10:05:00Z</dcterms:modified>
</cp:coreProperties>
</file>