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498" w:rsidRPr="00240E71" w:rsidRDefault="00541498" w:rsidP="0054149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541498" w:rsidRDefault="00541498" w:rsidP="0054149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F5CB6" w:rsidRDefault="00CF5CB6" w:rsidP="00CF5CB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CF5CB6" w:rsidRDefault="00CF5CB6" w:rsidP="00CF5CB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F5CB6" w:rsidRDefault="00CF5CB6" w:rsidP="00CF5CB6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CF5CB6" w:rsidRPr="00166B77" w:rsidRDefault="00CF5CB6" w:rsidP="00CF5CB6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CF5CB6" w:rsidRDefault="00CF5CB6" w:rsidP="00CF5CB6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CF5CB6" w:rsidRDefault="00CF5CB6" w:rsidP="00CF5CB6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CF5CB6" w:rsidRDefault="00CF5CB6" w:rsidP="00CF5CB6">
      <w:pPr>
        <w:spacing w:line="360" w:lineRule="auto"/>
      </w:pPr>
      <w:r>
        <w:t>Do: Nazwa i siedziba Zamawiającego:</w:t>
      </w:r>
    </w:p>
    <w:p w:rsidR="00CF5CB6" w:rsidRPr="00AE24FC" w:rsidRDefault="00CF5CB6" w:rsidP="00CF5CB6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CF5CB6" w:rsidRPr="00AE24FC" w:rsidRDefault="00CF5CB6" w:rsidP="00CF5CB6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CF5CB6" w:rsidRDefault="00CF5CB6" w:rsidP="00CF5CB6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CF5CB6" w:rsidRDefault="00CF5CB6" w:rsidP="00CF5CB6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CF5CB6" w:rsidRDefault="00CF5CB6" w:rsidP="00CF5CB6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CF5CB6" w:rsidRDefault="00CF5CB6" w:rsidP="00CF5CB6">
      <w:pPr>
        <w:ind w:firstLine="3969"/>
        <w:rPr>
          <w:b/>
        </w:rPr>
      </w:pPr>
    </w:p>
    <w:p w:rsidR="00CF5CB6" w:rsidRPr="00991426" w:rsidRDefault="00CF5CB6" w:rsidP="00CF5CB6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Pr="004E4834">
        <w:rPr>
          <w:b/>
          <w:sz w:val="22"/>
          <w:szCs w:val="22"/>
        </w:rPr>
        <w:t xml:space="preserve">Dostawa stanowiska laboratoryjnego do badań wpływu zatłaczania CO2 na parametry </w:t>
      </w:r>
      <w:proofErr w:type="spellStart"/>
      <w:r w:rsidRPr="004E4834">
        <w:rPr>
          <w:b/>
          <w:sz w:val="22"/>
          <w:szCs w:val="22"/>
        </w:rPr>
        <w:t>geomechaniczne</w:t>
      </w:r>
      <w:proofErr w:type="spellEnd"/>
      <w:r w:rsidRPr="004E4834">
        <w:rPr>
          <w:b/>
          <w:sz w:val="22"/>
          <w:szCs w:val="22"/>
        </w:rPr>
        <w:t xml:space="preserve"> w litych próbkach skał w warunkach złożowych dla </w:t>
      </w:r>
      <w:proofErr w:type="spellStart"/>
      <w:r w:rsidRPr="004E4834">
        <w:rPr>
          <w:b/>
          <w:sz w:val="22"/>
          <w:szCs w:val="22"/>
        </w:rPr>
        <w:t>WWNiG</w:t>
      </w:r>
      <w:proofErr w:type="spellEnd"/>
      <w:r>
        <w:rPr>
          <w:b/>
          <w:sz w:val="22"/>
          <w:szCs w:val="22"/>
        </w:rPr>
        <w:t>, nr sprawy KC-zp.272-</w:t>
      </w:r>
      <w:r>
        <w:rPr>
          <w:b/>
          <w:sz w:val="22"/>
          <w:szCs w:val="22"/>
        </w:rPr>
        <w:t>527</w:t>
      </w:r>
      <w:bookmarkStart w:id="0" w:name="_GoBack"/>
      <w:bookmarkEnd w:id="0"/>
      <w:r>
        <w:rPr>
          <w:b/>
          <w:sz w:val="22"/>
          <w:szCs w:val="22"/>
        </w:rPr>
        <w:t>/20,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 xml:space="preserve">oferuję realizację przedmiotu zamówienia , zgodnie z zasadami określonymi </w:t>
      </w:r>
      <w:r>
        <w:rPr>
          <w:sz w:val="22"/>
          <w:szCs w:val="22"/>
        </w:rPr>
        <w:br/>
      </w:r>
      <w:r w:rsidRPr="00991426">
        <w:rPr>
          <w:sz w:val="22"/>
          <w:szCs w:val="22"/>
        </w:rPr>
        <w:t>w specyfikacji istotnych warunków zamówienia.</w:t>
      </w:r>
    </w:p>
    <w:p w:rsidR="00CF5CB6" w:rsidRPr="00991426" w:rsidRDefault="00CF5CB6" w:rsidP="00CF5CB6">
      <w:pPr>
        <w:tabs>
          <w:tab w:val="right" w:pos="9000"/>
        </w:tabs>
        <w:rPr>
          <w:sz w:val="22"/>
          <w:szCs w:val="22"/>
        </w:rPr>
      </w:pPr>
    </w:p>
    <w:p w:rsidR="00CF5CB6" w:rsidRPr="00991426" w:rsidRDefault="00CF5CB6" w:rsidP="00CF5CB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CF5CB6" w:rsidRPr="00991426" w:rsidRDefault="00CF5CB6" w:rsidP="00CF5C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F5CB6" w:rsidRPr="00991426" w:rsidRDefault="00CF5CB6" w:rsidP="00CF5CB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CF5CB6" w:rsidRPr="00FB1B4F" w:rsidRDefault="00CF5CB6" w:rsidP="00CF5CB6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F5CB6" w:rsidRPr="00D76E6E" w:rsidRDefault="00CF5CB6" w:rsidP="00CF5C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F5CB6" w:rsidRDefault="00CF5CB6" w:rsidP="00CF5CB6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CF5CB6" w:rsidRDefault="00CF5CB6" w:rsidP="00CF5C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Producent,  model oferowanego stanowiska laboratoryjnego, w tym 1) zewnętrznego pieca oraz 2) modułu niskiej przepuszczalności: ………………………………………………………………..</w:t>
      </w:r>
    </w:p>
    <w:p w:rsidR="00CF5CB6" w:rsidRPr="006D20E5" w:rsidRDefault="00CF5CB6" w:rsidP="00CF5CB6">
      <w:pPr>
        <w:pStyle w:val="Tekstpodstawowy"/>
      </w:pPr>
      <w:r w:rsidRPr="006D20E5">
        <w:t>Okres udzielonej gwarancji wynosi: …………… m-</w:t>
      </w:r>
      <w:proofErr w:type="spellStart"/>
      <w:r w:rsidRPr="006D20E5">
        <w:t>cy</w:t>
      </w:r>
      <w:proofErr w:type="spellEnd"/>
      <w:r w:rsidRPr="006D20E5">
        <w:t>.</w:t>
      </w:r>
    </w:p>
    <w:p w:rsidR="00CF5CB6" w:rsidRPr="00520D83" w:rsidRDefault="00CF5CB6" w:rsidP="00CF5CB6">
      <w:pPr>
        <w:tabs>
          <w:tab w:val="left" w:pos="426"/>
        </w:tabs>
        <w:jc w:val="both"/>
        <w:rPr>
          <w:b/>
        </w:rPr>
      </w:pPr>
      <w:r w:rsidRPr="00520D83">
        <w:t>Oświadczamy, że zgodnie z ustawą z dnia 6 marca 2018 r. Prawo przedsiębiorców należymy do małych lub średnich przedsiębiorców:</w:t>
      </w:r>
      <w:r w:rsidRPr="00520D83">
        <w:rPr>
          <w:b/>
        </w:rPr>
        <w:t xml:space="preserve"> TAK/NIE</w:t>
      </w:r>
    </w:p>
    <w:p w:rsidR="00CF5CB6" w:rsidRDefault="00CF5CB6" w:rsidP="00CF5CB6">
      <w:pPr>
        <w:widowControl w:val="0"/>
        <w:ind w:right="1"/>
        <w:jc w:val="both"/>
        <w:rPr>
          <w:b/>
          <w:sz w:val="22"/>
          <w:szCs w:val="22"/>
        </w:rPr>
      </w:pPr>
    </w:p>
    <w:p w:rsidR="00CF5CB6" w:rsidRPr="00815644" w:rsidRDefault="00CF5CB6" w:rsidP="00CF5CB6">
      <w:pPr>
        <w:widowControl w:val="0"/>
        <w:ind w:right="1"/>
        <w:jc w:val="both"/>
        <w:rPr>
          <w:b/>
          <w:sz w:val="18"/>
          <w:szCs w:val="18"/>
        </w:rPr>
      </w:pPr>
      <w:r>
        <w:rPr>
          <w:b/>
          <w:sz w:val="22"/>
          <w:szCs w:val="22"/>
        </w:rPr>
        <w:t>Termin realizacji zamówienia (Kryterium oceny ofert)</w:t>
      </w:r>
      <w:r w:rsidRPr="00D76E6E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 dni od daty podpisania umowy</w:t>
      </w:r>
    </w:p>
    <w:p w:rsidR="00CF5CB6" w:rsidRDefault="00CF5CB6" w:rsidP="00CF5CB6">
      <w:pPr>
        <w:jc w:val="both"/>
        <w:rPr>
          <w:sz w:val="18"/>
          <w:szCs w:val="18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</w:p>
    <w:p w:rsidR="00541498" w:rsidRDefault="00541498" w:rsidP="0054149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541498" w:rsidRDefault="00541498" w:rsidP="005414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541498" w:rsidRPr="00DC5D29" w:rsidRDefault="00541498" w:rsidP="005414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41498" w:rsidRDefault="00541498" w:rsidP="005414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41498" w:rsidRDefault="00541498" w:rsidP="005414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41498" w:rsidRDefault="00541498" w:rsidP="005414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41498" w:rsidTr="003D3F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41498" w:rsidRDefault="00541498" w:rsidP="003D3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41498" w:rsidTr="003D3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1498" w:rsidTr="003D3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1498" w:rsidTr="003D3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1498" w:rsidRDefault="00541498" w:rsidP="003D3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41498" w:rsidRDefault="00541498" w:rsidP="005414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41498" w:rsidRDefault="00541498" w:rsidP="005414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41498" w:rsidRDefault="00541498" w:rsidP="005414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541498" w:rsidRDefault="00541498" w:rsidP="005414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541498" w:rsidRDefault="00541498" w:rsidP="005414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41498" w:rsidRDefault="00541498" w:rsidP="0054149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41498" w:rsidRDefault="00541498" w:rsidP="005414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41498" w:rsidRDefault="00541498" w:rsidP="0054149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41498" w:rsidRDefault="00541498" w:rsidP="005414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41498" w:rsidRDefault="00541498" w:rsidP="005414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41498" w:rsidRDefault="00541498" w:rsidP="00541498">
      <w:pPr>
        <w:jc w:val="both"/>
        <w:rPr>
          <w:sz w:val="22"/>
          <w:szCs w:val="22"/>
        </w:rPr>
      </w:pPr>
    </w:p>
    <w:p w:rsidR="00541498" w:rsidRPr="00680A16" w:rsidRDefault="00541498" w:rsidP="00541498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541498" w:rsidRDefault="00541498" w:rsidP="00541498">
      <w:pPr>
        <w:jc w:val="both"/>
        <w:rPr>
          <w:sz w:val="18"/>
          <w:szCs w:val="18"/>
        </w:rPr>
      </w:pPr>
    </w:p>
    <w:p w:rsidR="00541498" w:rsidRPr="00910B19" w:rsidRDefault="00541498" w:rsidP="00541498"/>
    <w:p w:rsidR="00541498" w:rsidRPr="00A51B76" w:rsidRDefault="00541498" w:rsidP="00541498"/>
    <w:p w:rsidR="00541498" w:rsidRPr="00471CA7" w:rsidRDefault="00541498" w:rsidP="00541498"/>
    <w:p w:rsidR="00FE545C" w:rsidRPr="004D2E0A" w:rsidRDefault="00FE545C" w:rsidP="004D2E0A"/>
    <w:sectPr w:rsidR="00FE545C" w:rsidRPr="004D2E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7BA" w:rsidRDefault="007137BA">
      <w:r>
        <w:separator/>
      </w:r>
    </w:p>
  </w:endnote>
  <w:endnote w:type="continuationSeparator" w:id="0">
    <w:p w:rsidR="007137BA" w:rsidRDefault="0071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0B" w:rsidRDefault="00065B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0B" w:rsidRDefault="00065B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7BA" w:rsidRDefault="007137BA">
      <w:r>
        <w:separator/>
      </w:r>
    </w:p>
  </w:footnote>
  <w:footnote w:type="continuationSeparator" w:id="0">
    <w:p w:rsidR="007137BA" w:rsidRDefault="007137BA">
      <w:r>
        <w:continuationSeparator/>
      </w:r>
    </w:p>
  </w:footnote>
  <w:footnote w:id="1">
    <w:p w:rsidR="00541498" w:rsidRDefault="00541498" w:rsidP="0054149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41498" w:rsidRDefault="00541498" w:rsidP="0054149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0B" w:rsidRDefault="00065B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0B" w:rsidRDefault="00065B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7BA"/>
    <w:rsid w:val="00012286"/>
    <w:rsid w:val="00065B0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2E0A"/>
    <w:rsid w:val="00541498"/>
    <w:rsid w:val="00595C87"/>
    <w:rsid w:val="005D2C65"/>
    <w:rsid w:val="005E6D94"/>
    <w:rsid w:val="0063384F"/>
    <w:rsid w:val="00643C6F"/>
    <w:rsid w:val="00646202"/>
    <w:rsid w:val="0065290F"/>
    <w:rsid w:val="006815F6"/>
    <w:rsid w:val="007137B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F5CB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49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92DF7-C407-4B4B-A340-91CF4DF4E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480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1900-12-31T22:00:00Z</cp:lastPrinted>
  <dcterms:created xsi:type="dcterms:W3CDTF">2020-10-02T10:33:00Z</dcterms:created>
  <dcterms:modified xsi:type="dcterms:W3CDTF">2020-10-02T10:33:00Z</dcterms:modified>
</cp:coreProperties>
</file>