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E68" w:rsidRPr="00240E71" w:rsidRDefault="005A2E68" w:rsidP="005A2E6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5A2E68" w:rsidRDefault="005A2E68" w:rsidP="005A2E6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A2E68" w:rsidRPr="0022732C" w:rsidRDefault="005A2E68" w:rsidP="005A2E6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5A2E68" w:rsidRDefault="005A2E68" w:rsidP="005A2E6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A2E68" w:rsidRPr="0022732C" w:rsidRDefault="005A2E68" w:rsidP="005A2E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5A2E68" w:rsidRPr="0022732C" w:rsidRDefault="005A2E68" w:rsidP="005A2E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5A2E68" w:rsidRPr="0022732C" w:rsidRDefault="005A2E68" w:rsidP="005A2E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5A2E68" w:rsidRPr="0022732C" w:rsidRDefault="005A2E68" w:rsidP="005A2E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5A2E68" w:rsidRPr="0022732C" w:rsidRDefault="005A2E68" w:rsidP="005A2E6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51ADA">
        <w:rPr>
          <w:sz w:val="22"/>
          <w:lang w:val="en-US"/>
        </w:rPr>
        <w:t>……………………………………………………………………………………………..</w:t>
      </w:r>
    </w:p>
    <w:p w:rsidR="005A2E68" w:rsidRPr="0022732C" w:rsidRDefault="005A2E68" w:rsidP="005A2E6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51ADA">
        <w:rPr>
          <w:sz w:val="22"/>
          <w:lang w:val="en-US"/>
        </w:rPr>
        <w:t>…………………………………………………………………………………………….</w:t>
      </w:r>
    </w:p>
    <w:p w:rsidR="005A2E68" w:rsidRPr="0022732C" w:rsidRDefault="005A2E68" w:rsidP="005A2E6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5A2E68" w:rsidRPr="009E6A8A" w:rsidRDefault="005A2E68" w:rsidP="005A2E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5A2E68" w:rsidRPr="0022732C" w:rsidRDefault="005A2E68" w:rsidP="005A2E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5A2E68" w:rsidRDefault="005A2E68" w:rsidP="005A2E68">
      <w:pPr>
        <w:spacing w:line="360" w:lineRule="auto"/>
      </w:pPr>
      <w:r>
        <w:t>Do: Nazwa i siedziba Zamawiającego:</w:t>
      </w:r>
    </w:p>
    <w:p w:rsidR="005A2E68" w:rsidRPr="00E45A7B" w:rsidRDefault="005A2E68" w:rsidP="005A2E68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5A2E68" w:rsidRPr="00E45A7B" w:rsidRDefault="005A2E68" w:rsidP="005A2E68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5A2E68" w:rsidRDefault="005A2E68" w:rsidP="005A2E68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5A2E68" w:rsidRDefault="005A2E68" w:rsidP="005A2E68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5A2E68" w:rsidRDefault="005A2E68" w:rsidP="005A2E68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5A2E68" w:rsidRDefault="005A2E68" w:rsidP="005A2E68">
      <w:pPr>
        <w:ind w:firstLine="3969"/>
        <w:rPr>
          <w:b/>
        </w:rPr>
      </w:pPr>
    </w:p>
    <w:p w:rsidR="005A2E68" w:rsidRPr="00CE3BBD" w:rsidRDefault="005A2E68" w:rsidP="005A2E68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D7171D" w:rsidRPr="00D7171D">
        <w:rPr>
          <w:b/>
          <w:sz w:val="22"/>
          <w:szCs w:val="22"/>
        </w:rPr>
        <w:t xml:space="preserve">Dostawa, zainstalowanie i uruchomienie urządzeń do przeprowadzania procesów zgazowania </w:t>
      </w:r>
      <w:r w:rsidR="00D7171D">
        <w:rPr>
          <w:b/>
          <w:sz w:val="22"/>
          <w:szCs w:val="22"/>
        </w:rPr>
        <w:br/>
      </w:r>
      <w:r w:rsidR="00D7171D" w:rsidRPr="00D7171D">
        <w:rPr>
          <w:b/>
          <w:sz w:val="22"/>
          <w:szCs w:val="22"/>
        </w:rPr>
        <w:t>i pirolizy oraz badania aktywności katalizatorów w procesach termicznej konwersji paliw dla laboratorium w części badawczo-dydaktycznej Centrum Energetyki</w:t>
      </w:r>
      <w:r w:rsidR="00D7171D">
        <w:rPr>
          <w:b/>
          <w:sz w:val="22"/>
          <w:szCs w:val="22"/>
        </w:rPr>
        <w:t>– KC-zp.272-</w:t>
      </w:r>
      <w:r>
        <w:rPr>
          <w:b/>
          <w:sz w:val="22"/>
          <w:szCs w:val="22"/>
        </w:rPr>
        <w:t>3</w:t>
      </w:r>
      <w:r w:rsidR="00D7171D">
        <w:rPr>
          <w:b/>
          <w:sz w:val="22"/>
          <w:szCs w:val="22"/>
        </w:rPr>
        <w:t>46</w:t>
      </w:r>
      <w:r>
        <w:rPr>
          <w:b/>
          <w:sz w:val="22"/>
          <w:szCs w:val="22"/>
        </w:rPr>
        <w:t xml:space="preserve">/20,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269"/>
        <w:gridCol w:w="1842"/>
        <w:gridCol w:w="797"/>
        <w:gridCol w:w="1419"/>
        <w:gridCol w:w="1135"/>
        <w:gridCol w:w="851"/>
        <w:gridCol w:w="1720"/>
      </w:tblGrid>
      <w:tr w:rsidR="005A2E68" w:rsidRPr="00F77C7A" w:rsidTr="0014645B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5A2E68" w:rsidRDefault="005A2E68" w:rsidP="0014645B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5A2E68" w:rsidRDefault="005A2E68" w:rsidP="0014645B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5A2E68" w:rsidRDefault="005A2E68" w:rsidP="0014645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5A2E68" w:rsidRPr="00F77C7A" w:rsidTr="0014645B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A2E68" w:rsidRDefault="005A2E68" w:rsidP="001464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5A2E68" w:rsidRPr="00F77C7A" w:rsidTr="0014645B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A2E68" w:rsidRPr="00D00E38" w:rsidRDefault="005801C9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9" w:rsidRPr="005801C9" w:rsidRDefault="005801C9" w:rsidP="005801C9">
            <w:pPr>
              <w:rPr>
                <w:b/>
                <w:bCs/>
                <w:sz w:val="16"/>
                <w:szCs w:val="16"/>
              </w:rPr>
            </w:pPr>
            <w:r w:rsidRPr="005801C9">
              <w:rPr>
                <w:b/>
                <w:bCs/>
                <w:sz w:val="16"/>
                <w:szCs w:val="16"/>
              </w:rPr>
              <w:t>Układ zgazowania i pirolizy</w:t>
            </w:r>
          </w:p>
          <w:p w:rsidR="005A2E68" w:rsidRPr="00CE3BBD" w:rsidRDefault="005A2E68" w:rsidP="0014645B">
            <w:pPr>
              <w:tabs>
                <w:tab w:val="left" w:pos="0"/>
              </w:tabs>
              <w:spacing w:line="276" w:lineRule="auto"/>
              <w:ind w:right="-73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  <w:r w:rsidRPr="005801C9">
              <w:rPr>
                <w:sz w:val="16"/>
                <w:szCs w:val="16"/>
              </w:rPr>
              <w:t>Reaktor zgazowania</w:t>
            </w:r>
            <w:r>
              <w:rPr>
                <w:sz w:val="16"/>
                <w:szCs w:val="16"/>
              </w:rPr>
              <w:t>: …………………………</w:t>
            </w:r>
          </w:p>
          <w:p w:rsid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  <w:r w:rsidRPr="005801C9">
              <w:rPr>
                <w:sz w:val="16"/>
                <w:szCs w:val="16"/>
              </w:rPr>
              <w:t>Piec</w:t>
            </w:r>
            <w:r>
              <w:rPr>
                <w:sz w:val="16"/>
                <w:szCs w:val="16"/>
              </w:rPr>
              <w:t>:</w:t>
            </w:r>
          </w:p>
          <w:p w:rsid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…………………………..</w:t>
            </w:r>
          </w:p>
          <w:p w:rsid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  <w:r w:rsidRPr="005801C9">
              <w:rPr>
                <w:sz w:val="16"/>
                <w:szCs w:val="16"/>
              </w:rPr>
              <w:t>Chromatograf on-line oraz miernik pomiaru gazu</w:t>
            </w:r>
            <w:r>
              <w:rPr>
                <w:sz w:val="16"/>
                <w:szCs w:val="16"/>
              </w:rPr>
              <w:t xml:space="preserve">: </w:t>
            </w:r>
          </w:p>
          <w:p w:rsid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………………………..</w:t>
            </w:r>
          </w:p>
          <w:p w:rsid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  <w:r w:rsidRPr="005801C9">
              <w:rPr>
                <w:sz w:val="16"/>
                <w:szCs w:val="16"/>
              </w:rPr>
              <w:t>Palnik wraz z komorą spalania</w:t>
            </w:r>
            <w:r>
              <w:rPr>
                <w:sz w:val="16"/>
                <w:szCs w:val="16"/>
              </w:rPr>
              <w:t>:</w:t>
            </w:r>
          </w:p>
          <w:p w:rsidR="005A2E68" w:rsidRPr="00F73119" w:rsidRDefault="005A2E68" w:rsidP="005801C9">
            <w:pPr>
              <w:spacing w:after="200"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801C9" w:rsidP="0014645B">
            <w:pPr>
              <w:spacing w:line="276" w:lineRule="auto"/>
              <w:ind w:right="159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A2E68" w:rsidRPr="00F77C7A" w:rsidTr="0014645B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801C9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lastRenderedPageBreak/>
              <w:t>2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9" w:rsidRPr="005801C9" w:rsidRDefault="005801C9" w:rsidP="005801C9">
            <w:pPr>
              <w:spacing w:after="200" w:line="276" w:lineRule="auto"/>
              <w:rPr>
                <w:b/>
                <w:sz w:val="16"/>
                <w:szCs w:val="16"/>
              </w:rPr>
            </w:pPr>
            <w:r w:rsidRPr="005801C9">
              <w:rPr>
                <w:b/>
                <w:sz w:val="16"/>
                <w:szCs w:val="16"/>
              </w:rPr>
              <w:t>System kontroli, archiwizacji i obróbki danych</w:t>
            </w:r>
            <w:r w:rsidRPr="005801C9">
              <w:rPr>
                <w:b/>
                <w:sz w:val="16"/>
                <w:szCs w:val="16"/>
              </w:rPr>
              <w:t xml:space="preserve"> systemu zgazowania</w:t>
            </w:r>
            <w:r>
              <w:rPr>
                <w:b/>
                <w:sz w:val="16"/>
                <w:szCs w:val="16"/>
              </w:rPr>
              <w:t xml:space="preserve"> (stacjonarny zestaw komputerowy)</w:t>
            </w:r>
          </w:p>
          <w:p w:rsidR="005A2E68" w:rsidRPr="00CE3BBD" w:rsidRDefault="005A2E68" w:rsidP="0014645B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 w:rsidRPr="00BB58FA">
              <w:rPr>
                <w:b/>
                <w:sz w:val="18"/>
                <w:szCs w:val="16"/>
                <w:lang w:eastAsia="en-US"/>
              </w:rPr>
              <w:t>Komputer</w:t>
            </w:r>
            <w:r>
              <w:rPr>
                <w:b/>
                <w:sz w:val="18"/>
                <w:szCs w:val="16"/>
                <w:lang w:eastAsia="en-US"/>
              </w:rPr>
              <w:t>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Monitor: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Klawiatura: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Mysz: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………………………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System operacyjny: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………………………</w:t>
            </w:r>
          </w:p>
          <w:p w:rsidR="005A2E68" w:rsidRPr="008951A1" w:rsidRDefault="005A2E68" w:rsidP="0014645B">
            <w:pPr>
              <w:pStyle w:val="Akapitzlist"/>
              <w:spacing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  <w:bookmarkStart w:id="0" w:name="_GoBack"/>
            <w:bookmarkEnd w:id="0"/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A2E68" w:rsidRPr="00F77C7A" w:rsidTr="0014645B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A2E68" w:rsidRPr="00D00E38" w:rsidRDefault="005801C9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9" w:rsidRPr="005801C9" w:rsidRDefault="005801C9" w:rsidP="005801C9">
            <w:pPr>
              <w:rPr>
                <w:b/>
                <w:sz w:val="16"/>
                <w:szCs w:val="16"/>
              </w:rPr>
            </w:pPr>
            <w:r w:rsidRPr="005801C9">
              <w:rPr>
                <w:b/>
                <w:sz w:val="16"/>
                <w:szCs w:val="16"/>
              </w:rPr>
              <w:t>Układ badań katalizatorów</w:t>
            </w:r>
          </w:p>
          <w:p w:rsidR="005A2E68" w:rsidRPr="00CE3BBD" w:rsidRDefault="005A2E68" w:rsidP="0014645B">
            <w:pPr>
              <w:tabs>
                <w:tab w:val="left" w:pos="0"/>
              </w:tabs>
              <w:spacing w:line="276" w:lineRule="auto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  <w:r w:rsidRPr="005801C9">
              <w:rPr>
                <w:sz w:val="16"/>
                <w:szCs w:val="16"/>
              </w:rPr>
              <w:t>Układ reaktorów katalitycznych</w:t>
            </w:r>
            <w:r w:rsidR="00BB58FA">
              <w:rPr>
                <w:sz w:val="16"/>
                <w:szCs w:val="16"/>
              </w:rPr>
              <w:t>:</w:t>
            </w:r>
          </w:p>
          <w:p w:rsidR="00BB58FA" w:rsidRPr="005801C9" w:rsidRDefault="00BB58FA" w:rsidP="005801C9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………………………….</w:t>
            </w:r>
          </w:p>
          <w:p w:rsid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  <w:r w:rsidRPr="005801C9">
              <w:rPr>
                <w:sz w:val="16"/>
                <w:szCs w:val="16"/>
              </w:rPr>
              <w:t>System ogrzewania reaktora</w:t>
            </w:r>
            <w:r w:rsidR="00BB58FA">
              <w:rPr>
                <w:sz w:val="16"/>
                <w:szCs w:val="16"/>
              </w:rPr>
              <w:t>:</w:t>
            </w:r>
          </w:p>
          <w:p w:rsidR="00BB58FA" w:rsidRPr="005801C9" w:rsidRDefault="00BB58FA" w:rsidP="005801C9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………………………….</w:t>
            </w:r>
          </w:p>
          <w:p w:rsidR="005A2E68" w:rsidRPr="008951A1" w:rsidRDefault="005A2E68" w:rsidP="005801C9">
            <w:pPr>
              <w:spacing w:after="200"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A2E68" w:rsidRDefault="00BB58FA" w:rsidP="0014645B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A2E68" w:rsidRPr="00F77C7A" w:rsidTr="0014645B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801C9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8FA" w:rsidRPr="00BB58FA" w:rsidRDefault="005801C9" w:rsidP="00BB58FA">
            <w:pPr>
              <w:spacing w:after="200" w:line="276" w:lineRule="auto"/>
              <w:rPr>
                <w:b/>
                <w:sz w:val="16"/>
                <w:szCs w:val="16"/>
              </w:rPr>
            </w:pPr>
            <w:r w:rsidRPr="00BB58FA">
              <w:rPr>
                <w:b/>
                <w:sz w:val="16"/>
                <w:szCs w:val="16"/>
              </w:rPr>
              <w:t>System kontroli, archiwizacji i obróbki danych</w:t>
            </w:r>
            <w:r w:rsidRPr="00BB58FA">
              <w:rPr>
                <w:b/>
                <w:sz w:val="16"/>
                <w:szCs w:val="16"/>
              </w:rPr>
              <w:t xml:space="preserve"> układu badań katalizatorów</w:t>
            </w:r>
            <w:r w:rsidR="00BB58FA" w:rsidRPr="00BB58FA">
              <w:rPr>
                <w:b/>
                <w:sz w:val="16"/>
                <w:szCs w:val="16"/>
              </w:rPr>
              <w:t xml:space="preserve"> </w:t>
            </w:r>
            <w:r w:rsidR="00BB58FA" w:rsidRPr="00BB58FA">
              <w:rPr>
                <w:b/>
                <w:sz w:val="16"/>
                <w:szCs w:val="16"/>
              </w:rPr>
              <w:t>(stacjonarny zestaw komputerowy)</w:t>
            </w:r>
          </w:p>
          <w:p w:rsidR="005801C9" w:rsidRPr="005801C9" w:rsidRDefault="005801C9" w:rsidP="005801C9">
            <w:pPr>
              <w:spacing w:after="200" w:line="276" w:lineRule="auto"/>
              <w:rPr>
                <w:sz w:val="16"/>
                <w:szCs w:val="16"/>
              </w:rPr>
            </w:pPr>
          </w:p>
          <w:p w:rsidR="005A2E68" w:rsidRPr="00CE3BBD" w:rsidRDefault="005A2E68" w:rsidP="0014645B">
            <w:pPr>
              <w:tabs>
                <w:tab w:val="left" w:pos="0"/>
              </w:tabs>
              <w:spacing w:line="276" w:lineRule="auto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A2E68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 w:rsidRPr="00BB58FA">
              <w:rPr>
                <w:b/>
                <w:sz w:val="18"/>
                <w:szCs w:val="16"/>
                <w:lang w:eastAsia="en-US"/>
              </w:rPr>
              <w:t>Komputer</w:t>
            </w:r>
            <w:r>
              <w:rPr>
                <w:b/>
                <w:sz w:val="18"/>
                <w:szCs w:val="16"/>
                <w:lang w:eastAsia="en-US"/>
              </w:rPr>
              <w:t>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Monitor: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Klawiatura: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Mysz: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………………………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System operacyjny:</w:t>
            </w:r>
          </w:p>
          <w:p w:rsid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………………………</w:t>
            </w:r>
          </w:p>
          <w:p w:rsidR="00BB58FA" w:rsidRPr="00BB58FA" w:rsidRDefault="00BB58FA" w:rsidP="00BB58FA">
            <w:pPr>
              <w:pStyle w:val="Akapitzlist"/>
              <w:spacing w:line="276" w:lineRule="auto"/>
              <w:ind w:left="0"/>
              <w:jc w:val="both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A2E68" w:rsidRDefault="00BB58FA" w:rsidP="0014645B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A2E68" w:rsidRPr="00F77C7A" w:rsidTr="0014645B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BB58FA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 xml:space="preserve">Dostawa, </w:t>
            </w:r>
            <w:r w:rsidRPr="00CE3BBD">
              <w:rPr>
                <w:b/>
                <w:sz w:val="18"/>
                <w:szCs w:val="16"/>
                <w:lang w:eastAsia="en-US"/>
              </w:rPr>
              <w:t>instalacja</w:t>
            </w:r>
            <w:r w:rsidR="005801C9">
              <w:rPr>
                <w:b/>
                <w:sz w:val="18"/>
                <w:szCs w:val="16"/>
                <w:lang w:eastAsia="en-US"/>
              </w:rPr>
              <w:t>,</w:t>
            </w:r>
          </w:p>
          <w:p w:rsidR="005A2E68" w:rsidRPr="00CE3BBD" w:rsidRDefault="005A2E68" w:rsidP="0014645B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CE3BBD">
              <w:rPr>
                <w:b/>
                <w:sz w:val="18"/>
                <w:szCs w:val="16"/>
                <w:lang w:eastAsia="en-US"/>
              </w:rPr>
              <w:t xml:space="preserve"> </w:t>
            </w:r>
            <w:r w:rsidR="005801C9">
              <w:rPr>
                <w:b/>
                <w:sz w:val="18"/>
                <w:szCs w:val="16"/>
                <w:lang w:eastAsia="en-US"/>
              </w:rPr>
              <w:t>U</w:t>
            </w:r>
            <w:r>
              <w:rPr>
                <w:b/>
                <w:sz w:val="18"/>
                <w:szCs w:val="16"/>
                <w:lang w:eastAsia="en-US"/>
              </w:rPr>
              <w:t>ruchomienie</w:t>
            </w:r>
            <w:r w:rsidR="005801C9">
              <w:rPr>
                <w:b/>
                <w:sz w:val="18"/>
                <w:szCs w:val="16"/>
                <w:lang w:eastAsia="en-US"/>
              </w:rPr>
              <w:t xml:space="preserve"> i szkolenie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5A2E68" w:rsidRPr="00CE3BBD" w:rsidRDefault="005A2E68" w:rsidP="0014645B">
            <w:pPr>
              <w:spacing w:line="276" w:lineRule="auto"/>
              <w:ind w:right="425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5A2E68" w:rsidRDefault="005A2E68" w:rsidP="0014645B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A2E68" w:rsidRPr="00F77C7A" w:rsidTr="0014645B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A2E68" w:rsidRDefault="005A2E68" w:rsidP="0014645B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A2E68" w:rsidRDefault="005A2E68" w:rsidP="0014645B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5A2E68" w:rsidRDefault="005A2E68" w:rsidP="005A2E6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5A2E68" w:rsidRDefault="005A2E68" w:rsidP="005A2E6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A2E68" w:rsidRDefault="005A2E68" w:rsidP="005A2E68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5A2E68" w:rsidRDefault="005A2E68" w:rsidP="005A2E68">
      <w:pPr>
        <w:widowControl w:val="0"/>
        <w:spacing w:before="12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 w:rsidR="005801C9">
        <w:rPr>
          <w:b/>
          <w:sz w:val="22"/>
          <w:szCs w:val="22"/>
        </w:rPr>
        <w:t>(kryterium oceny)</w:t>
      </w:r>
      <w:r>
        <w:rPr>
          <w:b/>
          <w:sz w:val="22"/>
          <w:szCs w:val="22"/>
        </w:rPr>
        <w:t xml:space="preserve">: do ………………. </w:t>
      </w:r>
      <w:r>
        <w:rPr>
          <w:sz w:val="22"/>
          <w:szCs w:val="22"/>
        </w:rPr>
        <w:t>dni od daty podpisania umowy</w:t>
      </w:r>
    </w:p>
    <w:p w:rsidR="005A2E68" w:rsidRDefault="005A2E68" w:rsidP="005A2E68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(kryterium oceny): …………. miesięcy</w:t>
      </w:r>
    </w:p>
    <w:p w:rsidR="005A2E68" w:rsidRDefault="005A2E68" w:rsidP="005A2E68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5A2E68" w:rsidRDefault="005A2E68" w:rsidP="005A2E68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5A2E68" w:rsidRDefault="005A2E68" w:rsidP="005A2E68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5A2E68" w:rsidRPr="00660341" w:rsidRDefault="005A2E68" w:rsidP="005A2E68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5A2E68" w:rsidRDefault="005A2E68" w:rsidP="005A2E68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5A2E68" w:rsidRDefault="005A2E68" w:rsidP="005A2E6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A2E68" w:rsidRDefault="005A2E68" w:rsidP="005A2E6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5A2E68" w:rsidRPr="00DC5D29" w:rsidRDefault="005A2E68" w:rsidP="005A2E6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 xml:space="preserve">do zawarcia umowy zgodnej z niniejszą ofertą, na warunkach określonych w Specyfikacji </w:t>
      </w:r>
      <w:r w:rsidRPr="00DC5D29">
        <w:rPr>
          <w:color w:val="000000"/>
          <w:sz w:val="22"/>
          <w:szCs w:val="22"/>
          <w:lang w:eastAsia="ar-SA"/>
        </w:rPr>
        <w:lastRenderedPageBreak/>
        <w:t>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5A2E68" w:rsidRDefault="005A2E68" w:rsidP="005A2E6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stacjonarne zestawy komputerowe (urządzenie sterujące)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A2E68" w:rsidRDefault="005A2E68" w:rsidP="005A2E6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>stacjonarne zestawy komputerowe (rządzenie sterujące)</w:t>
      </w:r>
      <w:r>
        <w:rPr>
          <w:color w:val="000000"/>
          <w:sz w:val="22"/>
          <w:szCs w:val="22"/>
          <w:lang w:eastAsia="ar-SA"/>
        </w:rPr>
        <w:t xml:space="preserve"> przeznaczony jest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5A2E68" w:rsidRDefault="005A2E68" w:rsidP="005A2E6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A2E68" w:rsidRDefault="005A2E68" w:rsidP="005A2E6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A2E68" w:rsidRDefault="005A2E68" w:rsidP="005A2E6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2E68" w:rsidRDefault="005A2E68" w:rsidP="005A2E6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2E68" w:rsidTr="001464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E68" w:rsidRDefault="005A2E68" w:rsidP="0014645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E68" w:rsidRDefault="005A2E68" w:rsidP="0014645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A2E68" w:rsidRDefault="005A2E68" w:rsidP="0014645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2E68" w:rsidRDefault="005A2E68" w:rsidP="0014645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A2E68" w:rsidTr="001464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2E68" w:rsidTr="001464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2E68" w:rsidTr="001464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E68" w:rsidRDefault="005A2E68" w:rsidP="001464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A2E68" w:rsidRDefault="005A2E68" w:rsidP="005A2E6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A2E68" w:rsidRDefault="005A2E68" w:rsidP="005A2E6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A2E68" w:rsidRDefault="005A2E68" w:rsidP="005A2E6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5A2E68" w:rsidRDefault="005A2E68" w:rsidP="005A2E6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5A2E68" w:rsidRDefault="005A2E68" w:rsidP="005A2E6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5A2E68" w:rsidRDefault="005A2E68" w:rsidP="005A2E6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A2E68" w:rsidRDefault="005A2E68" w:rsidP="005A2E6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A2E68" w:rsidRDefault="005A2E68" w:rsidP="005A2E6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A2E68" w:rsidRDefault="005A2E68" w:rsidP="005A2E6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A2E68" w:rsidRDefault="005A2E68" w:rsidP="005A2E6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A2E68" w:rsidRDefault="005A2E68" w:rsidP="005A2E6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A2E68" w:rsidRDefault="005A2E68" w:rsidP="005A2E6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A2E68" w:rsidRDefault="005A2E68" w:rsidP="005A2E6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A2E68" w:rsidRDefault="005A2E68" w:rsidP="005A2E6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A2E68" w:rsidRDefault="005A2E68" w:rsidP="005A2E6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A2E68" w:rsidRDefault="005A2E68" w:rsidP="005A2E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A2E68" w:rsidRDefault="005A2E68" w:rsidP="005A2E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A2E68" w:rsidRDefault="005A2E68" w:rsidP="005A2E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A2E68" w:rsidRDefault="005A2E68" w:rsidP="005A2E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A2E68" w:rsidRDefault="005A2E68" w:rsidP="005A2E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A2E68" w:rsidRDefault="005A2E68" w:rsidP="005A2E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A2E68" w:rsidRDefault="005A2E68" w:rsidP="005A2E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A2E68" w:rsidRDefault="005A2E68" w:rsidP="005A2E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A2E68" w:rsidRDefault="005A2E68" w:rsidP="005A2E68">
      <w:pPr>
        <w:jc w:val="both"/>
        <w:rPr>
          <w:sz w:val="22"/>
          <w:szCs w:val="22"/>
        </w:rPr>
      </w:pPr>
    </w:p>
    <w:p w:rsidR="005A2E68" w:rsidRPr="00401A47" w:rsidRDefault="005A2E68" w:rsidP="005A2E68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5A2E68" w:rsidRPr="006B3E38" w:rsidRDefault="005A2E68" w:rsidP="005A2E68"/>
    <w:p w:rsidR="00FE545C" w:rsidRPr="00A9177A" w:rsidRDefault="00FE545C" w:rsidP="00A9177A"/>
    <w:sectPr w:rsidR="00FE545C" w:rsidRPr="00A917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972" w:rsidRDefault="00EE6972">
      <w:r>
        <w:separator/>
      </w:r>
    </w:p>
  </w:endnote>
  <w:endnote w:type="continuationSeparator" w:id="0">
    <w:p w:rsidR="00EE6972" w:rsidRDefault="00EE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8" w:rsidRDefault="00151F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8" w:rsidRDefault="00151F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972" w:rsidRDefault="00EE6972">
      <w:r>
        <w:separator/>
      </w:r>
    </w:p>
  </w:footnote>
  <w:footnote w:type="continuationSeparator" w:id="0">
    <w:p w:rsidR="00EE6972" w:rsidRDefault="00EE6972">
      <w:r>
        <w:continuationSeparator/>
      </w:r>
    </w:p>
  </w:footnote>
  <w:footnote w:id="1">
    <w:p w:rsidR="005A2E68" w:rsidRDefault="005A2E68" w:rsidP="005A2E6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A2E68" w:rsidRDefault="005A2E68" w:rsidP="005A2E6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8" w:rsidRDefault="00151F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8" w:rsidRDefault="00151F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D57981"/>
    <w:multiLevelType w:val="hybridMultilevel"/>
    <w:tmpl w:val="FB0CB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496FAC"/>
    <w:multiLevelType w:val="hybridMultilevel"/>
    <w:tmpl w:val="81B0BE6E"/>
    <w:lvl w:ilvl="0" w:tplc="9AE019D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972"/>
    <w:rsid w:val="00012286"/>
    <w:rsid w:val="00071CCC"/>
    <w:rsid w:val="000B731D"/>
    <w:rsid w:val="000D6134"/>
    <w:rsid w:val="000E09C7"/>
    <w:rsid w:val="000F6589"/>
    <w:rsid w:val="00106636"/>
    <w:rsid w:val="00116EC6"/>
    <w:rsid w:val="00151F78"/>
    <w:rsid w:val="001801DD"/>
    <w:rsid w:val="001D4612"/>
    <w:rsid w:val="00207E98"/>
    <w:rsid w:val="002723B0"/>
    <w:rsid w:val="00315A4A"/>
    <w:rsid w:val="004B7300"/>
    <w:rsid w:val="004C6753"/>
    <w:rsid w:val="005801C9"/>
    <w:rsid w:val="00595C87"/>
    <w:rsid w:val="005A2E6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177A"/>
    <w:rsid w:val="00B774DC"/>
    <w:rsid w:val="00BB58FA"/>
    <w:rsid w:val="00C969A6"/>
    <w:rsid w:val="00CA7D36"/>
    <w:rsid w:val="00D24208"/>
    <w:rsid w:val="00D60C38"/>
    <w:rsid w:val="00D66893"/>
    <w:rsid w:val="00D7171D"/>
    <w:rsid w:val="00D90ACB"/>
    <w:rsid w:val="00DC1500"/>
    <w:rsid w:val="00E44371"/>
    <w:rsid w:val="00E949B0"/>
    <w:rsid w:val="00EE697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E6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A2E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829D9-2238-4850-AC04-BAA0FAEBA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748</Words>
  <Characters>6185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2020-09-23T11:29:00Z</cp:lastPrinted>
  <dcterms:created xsi:type="dcterms:W3CDTF">2020-09-23T11:45:00Z</dcterms:created>
  <dcterms:modified xsi:type="dcterms:W3CDTF">2020-09-23T11:45:00Z</dcterms:modified>
</cp:coreProperties>
</file>