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09/10/2020    S197</w:t>
      </w:r>
    </w:p>
    <w:p w:rsidR="00872E9B" w:rsidRPr="00554839" w:rsidRDefault="00872E9B" w:rsidP="00872E9B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0-I." w:history="1">
        <w:r w:rsidRPr="0055483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I.</w:t>
        </w:r>
      </w:hyperlink>
    </w:p>
    <w:p w:rsidR="00872E9B" w:rsidRPr="00554839" w:rsidRDefault="00872E9B" w:rsidP="00872E9B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1-II." w:history="1">
        <w:r w:rsidRPr="0055483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II.</w:t>
        </w:r>
      </w:hyperlink>
    </w:p>
    <w:p w:rsidR="00872E9B" w:rsidRPr="00554839" w:rsidRDefault="00872E9B" w:rsidP="00872E9B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2-III." w:history="1">
        <w:r w:rsidRPr="0055483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III.</w:t>
        </w:r>
      </w:hyperlink>
    </w:p>
    <w:p w:rsidR="00872E9B" w:rsidRPr="00554839" w:rsidRDefault="00872E9B" w:rsidP="00872E9B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3-IV." w:history="1">
        <w:r w:rsidRPr="0055483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IV.</w:t>
        </w:r>
      </w:hyperlink>
    </w:p>
    <w:p w:rsidR="00872E9B" w:rsidRPr="00554839" w:rsidRDefault="00872E9B" w:rsidP="00872E9B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4-VI." w:history="1">
        <w:r w:rsidRPr="0055483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VI.</w:t>
        </w:r>
      </w:hyperlink>
    </w:p>
    <w:p w:rsidR="00872E9B" w:rsidRPr="00554839" w:rsidRDefault="00872E9B" w:rsidP="00872E9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Przyrządy pomiarowe</w:t>
      </w:r>
    </w:p>
    <w:p w:rsidR="00872E9B" w:rsidRPr="00554839" w:rsidRDefault="00872E9B" w:rsidP="00872E9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197-474630</w:t>
      </w:r>
    </w:p>
    <w:p w:rsidR="00872E9B" w:rsidRPr="00554839" w:rsidRDefault="00872E9B" w:rsidP="00872E9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872E9B" w:rsidRPr="00554839" w:rsidRDefault="00872E9B" w:rsidP="00872E9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72E9B" w:rsidRPr="00554839" w:rsidRDefault="00872E9B" w:rsidP="00872E9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5483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Jarosław Grzech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2" w:history="1">
        <w:r w:rsidRPr="0055483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3" w:tgtFrame="_blank" w:history="1">
        <w:r w:rsidRPr="0055483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14" w:tgtFrame="_blank" w:history="1">
        <w:r w:rsidRPr="0055483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55483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55483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872E9B" w:rsidRPr="00554839" w:rsidRDefault="00872E9B" w:rsidP="00872E9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Inna działalność: uczelnia publiczna</w:t>
      </w:r>
    </w:p>
    <w:p w:rsidR="00872E9B" w:rsidRPr="00554839" w:rsidRDefault="00872E9B" w:rsidP="00872E9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5483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zainstalowanie i uruchomienie urządzeń do przeprowadzania procesów zgazowania i pirolizy oraz badania aktywności katalizatorów w procesach termicznej konwersji paliw dla Centrum Energetyki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Numer referencyjny: KC-zp.272-346/20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38410000 Przyrządy pomiarowe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 dostawa zainstalowanie i uruchomienie urządzeń do przeprowadzania procesów zgazowania i pirolizy oraz badania aktywności katalizatorów w procesach termicznej konwersji paliw dla laboratorium w części badawczo-dydaktycznej Centrum Energetyki zgodnie z wymaganiami opisanymi w pkt 3.1 SIWZ.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PL213 Miasto Kraków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 dostawa zainstalowanie i uruchomienie urządzeń do przeprowadzania procesów zgazowania i pirolizy oraz badania aktywności katalizatorów w procesach termicznej konwersji paliw dla laboratorium w części badawczo-dydaktycznej Centrum Energetyki zgodnie z wymaganiami opisanymi w pkt 3.1 SIWZ.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170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będzie oceniał oferty według następujących kryteriów: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Nr; nazwa kryterium; waga: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cena 60 %;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okres gwarancji 20 %;</w:t>
      </w:r>
    </w:p>
    <w:p w:rsidR="00872E9B" w:rsidRPr="00554839" w:rsidRDefault="00872E9B" w:rsidP="00872E9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termin realizacji zamówienia 20 %.</w:t>
      </w:r>
    </w:p>
    <w:p w:rsidR="00872E9B" w:rsidRPr="00554839" w:rsidRDefault="00872E9B" w:rsidP="00872E9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5483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1. O udzielenie zamówienia mogą ubiegać się wykonawcy, którzy nie podlegają wykluczeniu na podstawie w art. 24 ust. 1 pkt 12–23 ustawy Pzp oraz art. 24 ust. 5 pkt 1 i 8 ustawy Pzp.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Dokumenty składane na wezwanie zamawiającego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informacja z Krajowego Rejestru Karnego, w zakresie określonym w art. 24 ust. 1 pkt 13, 14 i 21 ustawy Pzp, wystawiona nie wcześniej niż przed terminem 6 miesięcy przed upływem terminu składania ofert;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zaświadczenie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4)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5) oświadczenie wykonawcy o braku wydania wobec niego prawomocnego wyroku sądu lub ostatecznej decyzji administracyjnej o zaleganiu z uiszczaniem podatków, opłat lub składek na ubezpieczenia społeczne lub zdrowotne,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6) oświadczenie wykonawcy o braku orzeczenia wobec niego tytułem środka zapobiegawczego zakazu ubiegania się o zamówienia publiczne;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7) oświadczenie wykonawcy o niezaleganiu z opłacaniem podatków i opłat lokalnych, o których mowa w ustawie z dnia 12 stycznia 1991 r. o podatkach i opłatach lokalnych (Dz.U. z 2016 r. poz. 716);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8) wykaz dostaw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te dostawy zostały wykonane lub są wykonywane należycie;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9) zobowiązanie lub inne dokumenty potwierdzające udostępnienie zasobów przez inne podmioty;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10) jeżeli wykonawca polega na zdolnościach lub sytuacji innych podmiotów na zasadach określonych w art. 22 ustawy Pzp, zamawiający żąda przedstawienia w odniesieniu do tych podmiotów dokumentów wymienionych w ust. 7.4 pkt 1–7 SIWZ.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Wykonawcy zagraniczni.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Jeżeli wykonawca ma siedzibę lub miejsce zamieszkania poza terytorium Rzeczypospolitej Polskiej, zamiast dokumentów, o których mowa w pkt 2 ppkt 1–4 składa dokumenty wskazane w pkt 7.5.1 SIWZ.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Wykaz i krótki opis kryteriów kwalifikacji: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opisuje, nie wyznacza szczegółowego warunku w tym zakresie.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uzna wyżej wymieniony warunek za spełniony, jeżeli wykonawca wykaże, że w okresie ostatnich trzech lat przed upływem terminu składania ofert (a jeżeli okres prowadzenia działalności jest krótszy – w tym okresie), należycie wykonał dostawę i instalację co najmniej jednego urządzenia do przeprowadzania procesów zgazowania i pirolizy oraz badania aktywności katalizatorów w procesach termicznej konwersji paliw w skali laboratoryjnej o wartości nie mniejszej niż 500 000 PLN brutto. W przypadku wykazania przez wykonawcę dostawy ciągłej, część zamówienia już faktycznie wykonana musi wypełniać na dzień składania ofert wymogi określone przez zamawiającego.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przypadku wykonawców, którzy realizowali dostawy/usługi za wynagrodzeniem wyrażonym w innych walutach niż PLN, zamawiający przeliczy wartość tych dostaw po średnim kursie NBP z dnia ukazania się ogłoszenia o zamówieniu.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872E9B" w:rsidRPr="00554839" w:rsidRDefault="00872E9B" w:rsidP="00872E9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do SIWZ. Przewidywane zmiany umowy określono we wzorze umowy stanowiącym załącznik do SIWZ.</w:t>
      </w:r>
    </w:p>
    <w:p w:rsidR="00872E9B" w:rsidRPr="00554839" w:rsidRDefault="00872E9B" w:rsidP="00872E9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5483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12/11/2020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10:30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 (od ustalonej daty składania ofert)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12/11/2020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872E9B" w:rsidRPr="00554839" w:rsidRDefault="00872E9B" w:rsidP="00872E9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zamawiającego, pok. 400, pawilon C-2/C-3.</w:t>
      </w:r>
    </w:p>
    <w:p w:rsidR="00872E9B" w:rsidRPr="00554839" w:rsidRDefault="00872E9B" w:rsidP="00872E9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5483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1. Oferta musi być zabezpieczona wadium w wysokości: 20 000,00 PLN (słownie: dwadzieścia tysięcy złotych, 00/100).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Wadium należy wnieść przed upływem terminu składania ofert.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Wadium może być wnoszone w jednej lub kilku następujących formach: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pieniądzu: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przelewem na rachunek bankowy zamawiającego: nr IBAN: PL 96 1240 4722 1111 0000 4858 2922, nr SWIFT: PKO PP LPW,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poręczeniach bankowych, lub poręczeniach spółdzielczej kasy oszczędnościowo-kredytowej, z tym, że poręczenie kasy jest zawsze poręczeniem pieniężnym,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gwarancjach bankowych,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gwarancjach ubezpieczeniowych,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Zamawiający żąda, aby wykonawca złożył wraz z ofertą: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wypełniony i podpisany przez osobę upoważnioną do składania oświadczeń woli w imieniu wykonawcy formularz ofertowy - zgodnie z załącznikiem nr 1 do SIWZ;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Jednolity europejski dokument zamówienia;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opis techniczny oferowanych urządzeń wraz ze wskazaniem ich wszystkich parametrów technicznych, w zakresie umożliwiającym ocenę spełniania wymagań zamawiającego określonych w niniejszej SIWZ;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4) zamawiający wymaga złożenia wraz z ofertą 4 rodzajów próbek materiałów zgodnie z wymaganiami opisanymi;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4) pełnomocnictwo lub inny dokument, z którego wynika prawo do podpisania oferty oraz innych dokumentów składanych wraz z ofertą;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5) dokument potwierdzający wniesienie wadium;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7) wykonawca składa ofertę w formie elektronicznej za pośrednictwem platformy, działającej pod adresem (</w:t>
      </w:r>
      <w:hyperlink r:id="rId17" w:tgtFrame="_blank" w:history="1">
        <w:r w:rsidRPr="0055483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8) ofertę i oświadczenie JEDZ, sporządza się, pod rygorem nieważności, w postaci elektronicznej i opatruje się kwalifikowanym podpisem elektronicznym;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9) pełnomocnictwo musi być złożone w postaci elektronicznej, podpisane przy użyciu kwalifikowanego podpisu elektronicznego lub elektronicznej kopii notarialnie poświadczonej;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10) dokumenty lub oświadczenia, o których mowa w rozporządzeniu w sprawie rodzajów dokumentów, jakich może żądać zamawiający od wykonawcy w postępowaniu o udzielenie zamówienia (Dz.U. 2016 r. poz. 1126 ze zm.), składane są w oryginale w postaci dokumentu 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elektronicznego lub w elektronicznej kopii dokumentu lub oświadczenia poświadczonej za zgodność z oryginałem.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Sposób korzystania oraz rozpatrywania środków ochrony prawnej regulują przepisy ustawy Prawo zamówień publicznych dział VI, art. 179 – 198g ustawy Pzp.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872E9B" w:rsidRPr="00554839" w:rsidRDefault="00872E9B" w:rsidP="00872E9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55483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72E9B" w:rsidRPr="00554839" w:rsidRDefault="00872E9B" w:rsidP="00872E9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5483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06/10/2020</w:t>
      </w:r>
    </w:p>
    <w:p w:rsidR="00872E9B" w:rsidRDefault="00872E9B" w:rsidP="00872E9B"/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7D0" w:rsidRDefault="00DC67D0">
      <w:r>
        <w:separator/>
      </w:r>
    </w:p>
  </w:endnote>
  <w:endnote w:type="continuationSeparator" w:id="0">
    <w:p w:rsidR="00DC67D0" w:rsidRDefault="00DC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2E9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2E9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A5" w:rsidRDefault="007A2E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7D0" w:rsidRDefault="00DC67D0">
      <w:r>
        <w:separator/>
      </w:r>
    </w:p>
  </w:footnote>
  <w:footnote w:type="continuationSeparator" w:id="0">
    <w:p w:rsidR="00DC67D0" w:rsidRDefault="00DC6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A5" w:rsidRDefault="007A2E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A5" w:rsidRDefault="007A2E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84165B"/>
    <w:multiLevelType w:val="multilevel"/>
    <w:tmpl w:val="CB643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67D0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A2EA5"/>
    <w:rsid w:val="00872E9B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C67D0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2E9B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74630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74630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74630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74630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74630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1845</Words>
  <Characters>13226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2020-10-09T11:37:00Z</dcterms:created>
  <dcterms:modified xsi:type="dcterms:W3CDTF">2020-10-09T11:37:00Z</dcterms:modified>
</cp:coreProperties>
</file>