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4BFC">
      <w:pPr>
        <w:spacing w:line="360" w:lineRule="auto"/>
        <w:rPr>
          <w:b/>
          <w:bCs/>
          <w:color w:val="000000"/>
          <w:sz w:val="24"/>
        </w:rPr>
      </w:pPr>
      <w:r w:rsidRPr="00E64BF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64BFC">
      <w:pPr>
        <w:spacing w:line="360" w:lineRule="auto"/>
        <w:rPr>
          <w:color w:val="000000"/>
          <w:sz w:val="24"/>
        </w:rPr>
      </w:pPr>
      <w:r w:rsidRPr="00E64BF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64BF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64BFC">
      <w:pPr>
        <w:spacing w:line="360" w:lineRule="auto"/>
        <w:rPr>
          <w:color w:val="000000"/>
          <w:sz w:val="24"/>
        </w:rPr>
      </w:pPr>
      <w:r w:rsidRPr="00E64BF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64BFC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64BFC" w:rsidRPr="00E64BF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64BFC" w:rsidRPr="00E64BF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64BFC" w:rsidRPr="00E64BFC">
        <w:rPr>
          <w:b/>
          <w:color w:val="000000"/>
          <w:sz w:val="24"/>
        </w:rPr>
        <w:t>Dostawa szlifierki do płaszczyzn wraz z wyposażeniem dla  Katedry Technologii i Automatyzacji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64BFC" w:rsidTr="00E847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64BFC" w:rsidRDefault="00E64BFC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64BFC">
              <w:rPr>
                <w:sz w:val="24"/>
              </w:rPr>
              <w:t>Dostawa szlifierki do płaszczyzn wraz z wyposażeniem dla  Katedry Technologii i Automatyzacji  Politechniki Częstochowskiej</w:t>
            </w:r>
          </w:p>
          <w:p w:rsidR="00E64BFC" w:rsidRDefault="00E64BFC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64BFC">
              <w:rPr>
                <w:b/>
                <w:sz w:val="24"/>
              </w:rPr>
              <w:t>Megamaszyny</w:t>
            </w:r>
            <w:proofErr w:type="spellEnd"/>
            <w:r w:rsidRPr="00E64BFC">
              <w:rPr>
                <w:b/>
                <w:sz w:val="24"/>
              </w:rPr>
              <w:t xml:space="preserve"> Rafał </w:t>
            </w:r>
            <w:proofErr w:type="spellStart"/>
            <w:r w:rsidRPr="00E64BFC">
              <w:rPr>
                <w:b/>
                <w:sz w:val="24"/>
              </w:rPr>
              <w:t>Pajek</w:t>
            </w:r>
            <w:proofErr w:type="spellEnd"/>
          </w:p>
          <w:p w:rsidR="00E64BFC" w:rsidRDefault="00E64BFC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4BFC">
              <w:rPr>
                <w:b/>
                <w:sz w:val="24"/>
              </w:rPr>
              <w:t>47-175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E64BFC">
              <w:rPr>
                <w:b/>
                <w:sz w:val="24"/>
              </w:rPr>
              <w:t>Spórok</w:t>
            </w:r>
            <w:proofErr w:type="spellEnd"/>
          </w:p>
          <w:p w:rsidR="00E64BFC" w:rsidRDefault="00E64BFC" w:rsidP="00E847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64BFC">
              <w:rPr>
                <w:b/>
                <w:sz w:val="24"/>
              </w:rPr>
              <w:t>Guznera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E64BFC">
              <w:rPr>
                <w:b/>
                <w:sz w:val="24"/>
              </w:rPr>
              <w:t>55</w:t>
            </w:r>
          </w:p>
          <w:p w:rsidR="00E64BFC" w:rsidRDefault="00E64BFC" w:rsidP="00E847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4BFC">
              <w:rPr>
                <w:b/>
                <w:sz w:val="24"/>
              </w:rPr>
              <w:t>105 000.00 zł</w:t>
            </w:r>
          </w:p>
          <w:p w:rsidR="00E64BFC" w:rsidRPr="00253031" w:rsidRDefault="00E64BFC" w:rsidP="00E847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64BFC" w:rsidRDefault="00E64BFC" w:rsidP="00E847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64BFC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80 punktów.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1843"/>
        <w:gridCol w:w="1701"/>
        <w:gridCol w:w="1418"/>
      </w:tblGrid>
      <w:tr w:rsidR="00557A56" w:rsidRPr="00C63DA0" w:rsidTr="00557A56">
        <w:tc>
          <w:tcPr>
            <w:tcW w:w="540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0" w:colLast="5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Podział poprzeczny pola magnetycznego stołu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A56" w:rsidRPr="00C63DA0" w:rsidRDefault="00557A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57A56" w:rsidRPr="00C63DA0" w:rsidTr="00557A56">
        <w:tc>
          <w:tcPr>
            <w:tcW w:w="54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Megamaszyny</w:t>
            </w:r>
            <w:proofErr w:type="spellEnd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Rafał </w:t>
            </w:r>
            <w:proofErr w:type="spellStart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Pajek</w:t>
            </w:r>
            <w:proofErr w:type="spellEnd"/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Guznera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55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47-175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Spórok</w:t>
            </w:r>
            <w:proofErr w:type="spellEnd"/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557A56" w:rsidRPr="00C63DA0" w:rsidTr="00557A56">
        <w:tc>
          <w:tcPr>
            <w:tcW w:w="54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Metal </w:t>
            </w:r>
            <w:proofErr w:type="spellStart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Technics</w:t>
            </w:r>
            <w:proofErr w:type="spellEnd"/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 o. Sp. k.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Ryżowa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43D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/lok.1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47,87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77,87</w:t>
            </w:r>
          </w:p>
        </w:tc>
      </w:tr>
      <w:tr w:rsidR="00557A56" w:rsidRPr="00C63DA0" w:rsidTr="00557A56">
        <w:tc>
          <w:tcPr>
            <w:tcW w:w="54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Fabryka Szlifierek Fas Głowno Sp. z o.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34/40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95-015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Głowno</w:t>
            </w:r>
          </w:p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4BF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A56" w:rsidRPr="00C63DA0" w:rsidRDefault="00557A56" w:rsidP="00E847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B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bookmarkEnd w:id="0"/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4BFC" w:rsidP="00557A56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E64BF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57A56">
        <w:rPr>
          <w:sz w:val="24"/>
        </w:rPr>
        <w:t>2020-10-08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35B" w:rsidRDefault="007C635B">
      <w:r>
        <w:separator/>
      </w:r>
    </w:p>
  </w:endnote>
  <w:endnote w:type="continuationSeparator" w:id="0">
    <w:p w:rsidR="007C635B" w:rsidRDefault="007C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BFC" w:rsidRDefault="00E64B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7A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7A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BFC" w:rsidRDefault="00E64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35B" w:rsidRDefault="007C635B">
      <w:r>
        <w:separator/>
      </w:r>
    </w:p>
  </w:footnote>
  <w:footnote w:type="continuationSeparator" w:id="0">
    <w:p w:rsidR="007C635B" w:rsidRDefault="007C6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BFC" w:rsidRDefault="00E64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BFC" w:rsidRDefault="00E64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BFC" w:rsidRDefault="00E64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35B"/>
    <w:rsid w:val="00140696"/>
    <w:rsid w:val="00253031"/>
    <w:rsid w:val="00377700"/>
    <w:rsid w:val="00557A56"/>
    <w:rsid w:val="005C147E"/>
    <w:rsid w:val="007118AF"/>
    <w:rsid w:val="007124E4"/>
    <w:rsid w:val="00745012"/>
    <w:rsid w:val="007C635B"/>
    <w:rsid w:val="0087722C"/>
    <w:rsid w:val="00987E41"/>
    <w:rsid w:val="00C63DA0"/>
    <w:rsid w:val="00C85A89"/>
    <w:rsid w:val="00D5444F"/>
    <w:rsid w:val="00E64BF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B2CDC"/>
  <w15:chartTrackingRefBased/>
  <w15:docId w15:val="{85833CB9-FD0D-4124-9566-9D4C60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2020-10-06T11:25:00Z</dcterms:created>
  <dcterms:modified xsi:type="dcterms:W3CDTF">2020-10-06T11:25:00Z</dcterms:modified>
</cp:coreProperties>
</file>