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EE39DD" w14:textId="77777777" w:rsidR="006A5DF1" w:rsidRPr="004F079B" w:rsidRDefault="008231C0" w:rsidP="006A5DF1">
      <w:pPr>
        <w:spacing w:after="240"/>
        <w:jc w:val="right"/>
        <w:rPr>
          <w:sz w:val="22"/>
          <w:szCs w:val="22"/>
        </w:rPr>
      </w:pPr>
      <w:r w:rsidRPr="008231C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231C0">
        <w:rPr>
          <w:sz w:val="22"/>
          <w:szCs w:val="22"/>
        </w:rPr>
        <w:t>2020-10-06</w:t>
      </w:r>
    </w:p>
    <w:p w14:paraId="502EBAE9" w14:textId="77777777" w:rsidR="006A5DF1" w:rsidRPr="00D91931" w:rsidRDefault="008231C0" w:rsidP="006A5DF1">
      <w:pPr>
        <w:rPr>
          <w:b/>
          <w:bCs/>
          <w:sz w:val="22"/>
          <w:szCs w:val="22"/>
        </w:rPr>
      </w:pPr>
      <w:r w:rsidRPr="008231C0">
        <w:rPr>
          <w:b/>
          <w:bCs/>
          <w:sz w:val="22"/>
          <w:szCs w:val="22"/>
        </w:rPr>
        <w:t>Sekcja Zamówień Publicznych</w:t>
      </w:r>
    </w:p>
    <w:p w14:paraId="2BC55E94" w14:textId="1681E7B0" w:rsidR="006A5DF1" w:rsidRPr="00BD5546" w:rsidRDefault="008231C0" w:rsidP="006A5DF1">
      <w:pPr>
        <w:rPr>
          <w:sz w:val="22"/>
          <w:szCs w:val="22"/>
        </w:rPr>
      </w:pPr>
      <w:r w:rsidRPr="008231C0">
        <w:rPr>
          <w:sz w:val="22"/>
          <w:szCs w:val="22"/>
        </w:rPr>
        <w:t>o</w:t>
      </w:r>
      <w:r w:rsidR="003F752B">
        <w:rPr>
          <w:sz w:val="22"/>
          <w:szCs w:val="22"/>
        </w:rPr>
        <w:t>s</w:t>
      </w:r>
      <w:r w:rsidRPr="008231C0">
        <w:rPr>
          <w:sz w:val="22"/>
          <w:szCs w:val="22"/>
        </w:rPr>
        <w:t>. Na Skarpie</w:t>
      </w:r>
      <w:r w:rsidR="006A5DF1" w:rsidRPr="00BD5546">
        <w:rPr>
          <w:sz w:val="22"/>
          <w:szCs w:val="22"/>
        </w:rPr>
        <w:t xml:space="preserve"> </w:t>
      </w:r>
      <w:r w:rsidRPr="008231C0">
        <w:rPr>
          <w:sz w:val="22"/>
          <w:szCs w:val="22"/>
        </w:rPr>
        <w:t>66</w:t>
      </w:r>
    </w:p>
    <w:p w14:paraId="4DCA16C0" w14:textId="77777777" w:rsidR="006A5DF1" w:rsidRPr="00BD5546" w:rsidRDefault="008231C0" w:rsidP="006A5DF1">
      <w:pPr>
        <w:rPr>
          <w:sz w:val="22"/>
          <w:szCs w:val="22"/>
        </w:rPr>
      </w:pPr>
      <w:r w:rsidRPr="008231C0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8231C0">
        <w:rPr>
          <w:sz w:val="22"/>
          <w:szCs w:val="22"/>
        </w:rPr>
        <w:t>Kraków</w:t>
      </w:r>
    </w:p>
    <w:p w14:paraId="5CD7AC6C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8FEA1EB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B96A9C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FC4FB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8A4B09" w14:textId="4D73F1F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F752B">
        <w:rPr>
          <w:sz w:val="22"/>
          <w:szCs w:val="22"/>
        </w:rPr>
        <w:t xml:space="preserve"> ZP.271.</w:t>
      </w:r>
      <w:r w:rsidR="00F91BCC">
        <w:rPr>
          <w:sz w:val="22"/>
          <w:szCs w:val="22"/>
        </w:rPr>
        <w:t>475</w:t>
      </w:r>
      <w:r w:rsidR="003F752B">
        <w:rPr>
          <w:sz w:val="22"/>
          <w:szCs w:val="22"/>
        </w:rPr>
        <w:t>.21/2020</w:t>
      </w:r>
      <w:r w:rsidRPr="00D91931">
        <w:rPr>
          <w:sz w:val="22"/>
          <w:szCs w:val="22"/>
        </w:rPr>
        <w:tab/>
        <w:t xml:space="preserve"> </w:t>
      </w:r>
    </w:p>
    <w:p w14:paraId="1B6D7D4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6BBA9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9E1729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8F5045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AB5158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0819F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D9C400" w14:textId="77777777"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14:paraId="1A40D366" w14:textId="77777777"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14:paraId="43FAA7A7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231C0" w:rsidRPr="008231C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231C0" w:rsidRPr="008231C0">
        <w:rPr>
          <w:b/>
          <w:bCs/>
          <w:sz w:val="22"/>
          <w:szCs w:val="22"/>
        </w:rPr>
        <w:t>Świadczenie całodobowych usług transportu sanitarnego pacjentów, krwi i jej składników, materiałów biologicznych i materiałów wykorzystywanych do udzielania świadczeń zdrowotnych, dokumentacji medycznej oraz awaryjnego transportu leków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231C0" w:rsidRPr="008231C0">
        <w:rPr>
          <w:b/>
          <w:sz w:val="22"/>
          <w:szCs w:val="22"/>
        </w:rPr>
        <w:t>ZP/21/2020</w:t>
      </w:r>
      <w:r w:rsidRPr="006A5DF1">
        <w:rPr>
          <w:b/>
          <w:sz w:val="22"/>
          <w:szCs w:val="22"/>
        </w:rPr>
        <w:t>.</w:t>
      </w:r>
    </w:p>
    <w:p w14:paraId="01FE99F9" w14:textId="797DC1DC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38 ust. 1 ustawy z dnia 29 stycznia 2004 roku Prawo Zamówień Publicznych </w:t>
      </w:r>
      <w:r w:rsidR="008231C0" w:rsidRPr="008231C0">
        <w:rPr>
          <w:sz w:val="22"/>
          <w:szCs w:val="22"/>
        </w:rPr>
        <w:t>(</w:t>
      </w:r>
      <w:proofErr w:type="spellStart"/>
      <w:r w:rsidR="008231C0" w:rsidRPr="008231C0">
        <w:rPr>
          <w:sz w:val="22"/>
          <w:szCs w:val="22"/>
        </w:rPr>
        <w:t>t.j</w:t>
      </w:r>
      <w:proofErr w:type="spellEnd"/>
      <w:r w:rsidR="008231C0" w:rsidRPr="008231C0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231C0" w:rsidRPr="006A5DF1" w14:paraId="6E1716C4" w14:textId="77777777" w:rsidTr="0002627B">
        <w:tc>
          <w:tcPr>
            <w:tcW w:w="9356" w:type="dxa"/>
            <w:shd w:val="clear" w:color="auto" w:fill="auto"/>
          </w:tcPr>
          <w:p w14:paraId="1F6592F1" w14:textId="77777777" w:rsidR="008231C0" w:rsidRPr="006A5DF1" w:rsidRDefault="008231C0" w:rsidP="0002627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231C0">
              <w:rPr>
                <w:b/>
                <w:bCs/>
                <w:sz w:val="22"/>
                <w:szCs w:val="22"/>
              </w:rPr>
              <w:t>1</w:t>
            </w:r>
          </w:p>
          <w:p w14:paraId="0F3A5859" w14:textId="70113CDA" w:rsidR="008231C0" w:rsidRDefault="003F752B" w:rsidP="000262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8231C0" w:rsidRPr="008231C0">
              <w:rPr>
                <w:sz w:val="22"/>
                <w:szCs w:val="22"/>
              </w:rPr>
              <w:t>zy do obsługi pakietu 1 (transport pacjentów którzy nie wymagają pomocy medycznej)   warunkiem koniecznym jest zatrudnienie Ratowników Medycznych? Takie sformułowanie spowoduje wzrost   kosztów usługi</w:t>
            </w:r>
          </w:p>
          <w:p w14:paraId="3D53B0F1" w14:textId="77777777" w:rsidR="003F752B" w:rsidRPr="006A5DF1" w:rsidRDefault="003F752B" w:rsidP="003F752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EB7E7EA" w14:textId="77777777" w:rsidR="003F752B" w:rsidRPr="008231C0" w:rsidRDefault="003F752B" w:rsidP="003F752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231C0">
              <w:rPr>
                <w:sz w:val="22"/>
                <w:szCs w:val="22"/>
              </w:rPr>
              <w:t>Zamawiający zmienia zapis pkt 6/6.2/3/ 2) SIWZ, który otrzymuje brzmienie:</w:t>
            </w:r>
          </w:p>
          <w:p w14:paraId="0048D819" w14:textId="77777777" w:rsidR="003F752B" w:rsidRPr="008231C0" w:rsidRDefault="003F752B" w:rsidP="003F752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231C0">
              <w:rPr>
                <w:sz w:val="22"/>
                <w:szCs w:val="22"/>
              </w:rPr>
              <w:t xml:space="preserve">"min. 4 osobami - kierowca ratownik /przy czym przez ratownika medycznego rozumie się osobę spełniającą wymogi o których mowa w art. 10 ustawy z dnia 8 września 2006 r. o Państwowym Ratownictwie Medycznym (Dz.U. z 2017 r. poz. 2195 z </w:t>
            </w:r>
            <w:proofErr w:type="spellStart"/>
            <w:r w:rsidRPr="008231C0">
              <w:rPr>
                <w:sz w:val="22"/>
                <w:szCs w:val="22"/>
              </w:rPr>
              <w:t>późn</w:t>
            </w:r>
            <w:proofErr w:type="spellEnd"/>
            <w:r w:rsidRPr="008231C0">
              <w:rPr>
                <w:sz w:val="22"/>
                <w:szCs w:val="22"/>
              </w:rPr>
              <w:t xml:space="preserve">. zm.), bądź pielęgniarkę systemu w rozumieniu art. 3 pkt. 6 ustawy z dnia 8 września 2006 r. o Państwowym Ratownictwie Medycznym (Dz.U. z 2017 r. poz. 2195 z </w:t>
            </w:r>
            <w:proofErr w:type="spellStart"/>
            <w:r w:rsidRPr="008231C0">
              <w:rPr>
                <w:sz w:val="22"/>
                <w:szCs w:val="22"/>
              </w:rPr>
              <w:t>późn</w:t>
            </w:r>
            <w:proofErr w:type="spellEnd"/>
            <w:r w:rsidRPr="008231C0">
              <w:rPr>
                <w:sz w:val="22"/>
                <w:szCs w:val="22"/>
              </w:rPr>
              <w:t>. zm.) lub kierowca co najmniej przeszkolony w zakresie udzielania Kwalifikowanej Pierwszej Pomocy, który posiada prawo jazdy odpowiedniej kategorii"</w:t>
            </w:r>
          </w:p>
          <w:p w14:paraId="0B11CB29" w14:textId="05CC89D6" w:rsidR="003F752B" w:rsidRPr="006A5DF1" w:rsidRDefault="003F752B" w:rsidP="003F752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00BB5401" w14:textId="6D1AD0C5" w:rsidR="008231C0" w:rsidRDefault="008231C0" w:rsidP="000262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31C0">
              <w:rPr>
                <w:sz w:val="22"/>
                <w:szCs w:val="22"/>
              </w:rPr>
              <w:t>Czy cały personel obsługujący ma być zatrudniony na umowę o pracę? Takie sformułowanie spowoduje</w:t>
            </w:r>
            <w:r w:rsidR="003F752B">
              <w:rPr>
                <w:sz w:val="22"/>
                <w:szCs w:val="22"/>
              </w:rPr>
              <w:t xml:space="preserve"> </w:t>
            </w:r>
            <w:r w:rsidRPr="008231C0">
              <w:rPr>
                <w:sz w:val="22"/>
                <w:szCs w:val="22"/>
              </w:rPr>
              <w:t>wzrost kosztów usługi</w:t>
            </w:r>
          </w:p>
          <w:p w14:paraId="6DDF6537" w14:textId="26302D3D" w:rsidR="003F752B" w:rsidRDefault="003F752B" w:rsidP="003F752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02A4D77" w14:textId="77777777" w:rsidR="003F752B" w:rsidRPr="008231C0" w:rsidRDefault="003F752B" w:rsidP="003F752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231C0">
              <w:rPr>
                <w:sz w:val="22"/>
                <w:szCs w:val="22"/>
              </w:rPr>
              <w:t xml:space="preserve">Zamawiający, zgodnie z pkt 3/ 3.2 SIWZ przewiduje w ramach wymagań, o których mowa w art.  29 ust. 3A ustawy realizację świadczenia usługi w ramach umowy o pracę zawartą przez wykonawcę lub podwykonawców w rozumieniu przepisów ustawy z dnia 26 czerwca 1976 r. - Kodeks pracy (Dz. U. z </w:t>
            </w:r>
            <w:r w:rsidRPr="008231C0">
              <w:rPr>
                <w:sz w:val="22"/>
                <w:szCs w:val="22"/>
              </w:rPr>
              <w:lastRenderedPageBreak/>
              <w:t xml:space="preserve">2016 r. poz. 1666, z </w:t>
            </w:r>
            <w:proofErr w:type="spellStart"/>
            <w:r w:rsidRPr="008231C0">
              <w:rPr>
                <w:sz w:val="22"/>
                <w:szCs w:val="22"/>
              </w:rPr>
              <w:t>późn</w:t>
            </w:r>
            <w:proofErr w:type="spellEnd"/>
            <w:r w:rsidRPr="008231C0">
              <w:rPr>
                <w:sz w:val="22"/>
                <w:szCs w:val="22"/>
              </w:rPr>
              <w:t>. zm.) w zakresie wykonywania czynności - kierowanie pojazdami</w:t>
            </w:r>
          </w:p>
          <w:p w14:paraId="21443176" w14:textId="77777777" w:rsidR="003F752B" w:rsidRPr="006A5DF1" w:rsidRDefault="003F752B" w:rsidP="003F752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121F904" w14:textId="0923F0F7" w:rsidR="003F752B" w:rsidRPr="006A5DF1" w:rsidRDefault="003F752B" w:rsidP="003F752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2D926183" w14:textId="4905F229" w:rsidR="008231C0" w:rsidRPr="006A5DF1" w:rsidRDefault="008231C0" w:rsidP="000262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31C0">
              <w:rPr>
                <w:sz w:val="22"/>
                <w:szCs w:val="22"/>
              </w:rPr>
              <w:t>Ze względu na bardzo krótki czas na złożenie oferty proszę o przedłużenie terminu składania ofert</w:t>
            </w:r>
          </w:p>
          <w:p w14:paraId="6AF4B396" w14:textId="77777777" w:rsidR="008231C0" w:rsidRPr="008231C0" w:rsidRDefault="008231C0" w:rsidP="0002627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2365060A" w14:textId="77777777" w:rsidR="003F752B" w:rsidRDefault="003F752B" w:rsidP="003F752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06DC478" w14:textId="77777777" w:rsidR="008231C0" w:rsidRPr="006A5DF1" w:rsidRDefault="008231C0" w:rsidP="0002627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231C0">
              <w:rPr>
                <w:sz w:val="22"/>
                <w:szCs w:val="22"/>
              </w:rPr>
              <w:t>W związku ze zmianą warunków udziału w postępowaniu Zamawiający zmienia termin składania ofert na dzień 12.10.2020 r.</w:t>
            </w:r>
          </w:p>
        </w:tc>
      </w:tr>
    </w:tbl>
    <w:p w14:paraId="06D161F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29A88891" w14:textId="2F0E6314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55FBC324" w14:textId="1870F679" w:rsidR="00F91BCC" w:rsidRDefault="00F91BC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40AC37EE" w14:textId="7D6F044C" w:rsidR="00F91BCC" w:rsidRDefault="00F91BC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p w14:paraId="4653ED89" w14:textId="77777777" w:rsidR="003F752B" w:rsidRPr="006A5DF1" w:rsidRDefault="003F752B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3F752B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D0CCA3" w14:textId="77777777" w:rsidR="00B762B8" w:rsidRDefault="00B762B8">
      <w:r>
        <w:separator/>
      </w:r>
    </w:p>
  </w:endnote>
  <w:endnote w:type="continuationSeparator" w:id="0">
    <w:p w14:paraId="7314D440" w14:textId="77777777" w:rsidR="00B762B8" w:rsidRDefault="00B76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6A47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AF550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53615F" w14:textId="77777777" w:rsidR="006D4AB3" w:rsidRDefault="00F91BCC">
    <w:pPr>
      <w:pStyle w:val="Stopka"/>
      <w:tabs>
        <w:tab w:val="clear" w:pos="4536"/>
      </w:tabs>
      <w:jc w:val="center"/>
    </w:pPr>
    <w:r>
      <w:rPr>
        <w:noProof/>
      </w:rPr>
      <w:pict w14:anchorId="0130D000">
        <v:line id="_x0000_s2049" style="position:absolute;left:0;text-align:left;z-index:251657728" from="-3.85pt,8.75pt" to="455.15pt,8.75pt"/>
      </w:pict>
    </w:r>
  </w:p>
  <w:p w14:paraId="14CB46C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8F3B3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DE4F0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8B3216" w14:textId="77777777" w:rsidR="006D4AB3" w:rsidRDefault="006D4AB3">
    <w:pPr>
      <w:pStyle w:val="Stopka"/>
      <w:tabs>
        <w:tab w:val="clear" w:pos="4536"/>
        <w:tab w:val="left" w:pos="6237"/>
      </w:tabs>
    </w:pPr>
  </w:p>
  <w:p w14:paraId="220D4EC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925098" w14:textId="77777777" w:rsidR="00B762B8" w:rsidRDefault="00B762B8">
      <w:r>
        <w:separator/>
      </w:r>
    </w:p>
  </w:footnote>
  <w:footnote w:type="continuationSeparator" w:id="0">
    <w:p w14:paraId="257A88B6" w14:textId="77777777" w:rsidR="00B762B8" w:rsidRDefault="00B76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DE4E07" w14:textId="77777777" w:rsidR="008231C0" w:rsidRDefault="008231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2270A1" w14:textId="77777777" w:rsidR="008231C0" w:rsidRDefault="008231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F2F2E8" w14:textId="77777777" w:rsidR="008231C0" w:rsidRDefault="008231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62B8"/>
    <w:rsid w:val="00031374"/>
    <w:rsid w:val="000A1097"/>
    <w:rsid w:val="000E2A8F"/>
    <w:rsid w:val="0012774F"/>
    <w:rsid w:val="00144B7A"/>
    <w:rsid w:val="00180C6E"/>
    <w:rsid w:val="003F752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31C0"/>
    <w:rsid w:val="00870F9F"/>
    <w:rsid w:val="00897AB0"/>
    <w:rsid w:val="008A3553"/>
    <w:rsid w:val="00A905AC"/>
    <w:rsid w:val="00B762B8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91BC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C40A65"/>
  <w15:chartTrackingRefBased/>
  <w15:docId w15:val="{4A4A2338-265F-400D-91FA-D004CC8E6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370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2020-10-06T10:05:00Z</cp:lastPrinted>
  <dcterms:created xsi:type="dcterms:W3CDTF">2020-10-06T10:06:00Z</dcterms:created>
  <dcterms:modified xsi:type="dcterms:W3CDTF">2020-10-06T10:06:00Z</dcterms:modified>
</cp:coreProperties>
</file>